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2EC" w:rsidRDefault="00E012EC" w:rsidP="00CF708F">
      <w:pPr>
        <w:pBdr>
          <w:top w:val="single" w:sz="4" w:space="8" w:color="auto"/>
          <w:left w:val="single" w:sz="4" w:space="8" w:color="auto"/>
          <w:bottom w:val="single" w:sz="4" w:space="8" w:color="auto"/>
          <w:right w:val="single" w:sz="4" w:space="8" w:color="auto"/>
        </w:pBdr>
        <w:spacing w:before="240" w:after="240" w:line="288" w:lineRule="auto"/>
        <w:ind w:left="993" w:right="879"/>
        <w:jc w:val="center"/>
        <w:rPr>
          <w:rFonts w:eastAsia="Calibri"/>
          <w:b/>
          <w:sz w:val="27"/>
          <w:szCs w:val="20"/>
        </w:rPr>
      </w:pPr>
      <w:bookmarkStart w:id="0" w:name="_GoBack"/>
      <w:bookmarkEnd w:id="0"/>
      <w:r w:rsidRPr="002F2EFC">
        <w:rPr>
          <w:rFonts w:eastAsia="Calibri"/>
          <w:b/>
          <w:sz w:val="27"/>
          <w:szCs w:val="20"/>
        </w:rPr>
        <w:t xml:space="preserve">COMMUNICATION SUR </w:t>
      </w:r>
      <w:r w:rsidR="00CF708F">
        <w:rPr>
          <w:rFonts w:eastAsia="Calibri"/>
          <w:b/>
          <w:sz w:val="27"/>
          <w:szCs w:val="20"/>
        </w:rPr>
        <w:br/>
        <w:t>L</w:t>
      </w:r>
      <w:r w:rsidR="00CF708F" w:rsidRPr="002F2EFC">
        <w:rPr>
          <w:rFonts w:eastAsia="Calibri"/>
          <w:b/>
          <w:sz w:val="27"/>
          <w:szCs w:val="20"/>
        </w:rPr>
        <w:t>A CONSULTATION PUBLIQUE SUR LE RENFORCEMENT DE LA LÉGISLATION SOCIALE DANS LE DOMAINE DES TRANSPORTS PAR ROUTE</w:t>
      </w:r>
    </w:p>
    <w:p w:rsidR="00CF708F" w:rsidRPr="002F2EFC" w:rsidRDefault="00CF708F" w:rsidP="00CF708F">
      <w:pPr>
        <w:pBdr>
          <w:top w:val="single" w:sz="4" w:space="8" w:color="auto"/>
          <w:left w:val="single" w:sz="4" w:space="8" w:color="auto"/>
          <w:bottom w:val="single" w:sz="4" w:space="8" w:color="auto"/>
          <w:right w:val="single" w:sz="4" w:space="8" w:color="auto"/>
        </w:pBdr>
        <w:spacing w:before="240" w:after="240" w:line="288" w:lineRule="auto"/>
        <w:ind w:left="993" w:right="879"/>
        <w:jc w:val="center"/>
        <w:rPr>
          <w:rFonts w:eastAsia="Calibri"/>
          <w:sz w:val="27"/>
          <w:szCs w:val="20"/>
        </w:rPr>
      </w:pPr>
      <w:proofErr w:type="gramStart"/>
      <w:r>
        <w:rPr>
          <w:rFonts w:eastAsia="Calibri"/>
          <w:sz w:val="27"/>
          <w:szCs w:val="20"/>
        </w:rPr>
        <w:t>de</w:t>
      </w:r>
      <w:proofErr w:type="gramEnd"/>
      <w:r w:rsidRPr="00CF708F">
        <w:rPr>
          <w:rFonts w:eastAsia="Calibri"/>
          <w:sz w:val="27"/>
          <w:szCs w:val="20"/>
        </w:rPr>
        <w:t xml:space="preserve"> M. Gilles Savary</w:t>
      </w:r>
    </w:p>
    <w:p w:rsidR="007241F5" w:rsidRDefault="007241F5" w:rsidP="00E012EC">
      <w:pPr>
        <w:pStyle w:val="ANTexte"/>
      </w:pPr>
    </w:p>
    <w:p w:rsidR="007241F5" w:rsidRDefault="007241F5" w:rsidP="00E012EC">
      <w:pPr>
        <w:pStyle w:val="ANTexte"/>
      </w:pPr>
      <w:r>
        <w:t>Réunion de commission du 7 décembre 2016</w:t>
      </w:r>
    </w:p>
    <w:p w:rsidR="007241F5" w:rsidRDefault="007241F5" w:rsidP="00E012EC">
      <w:pPr>
        <w:pStyle w:val="ANTexte"/>
      </w:pPr>
    </w:p>
    <w:p w:rsidR="00E012EC" w:rsidRPr="002F2EFC" w:rsidRDefault="008333CA" w:rsidP="00E012EC">
      <w:pPr>
        <w:pStyle w:val="ANTexte"/>
      </w:pPr>
      <w:r w:rsidRPr="002F2EFC">
        <w:t>Mesdames</w:t>
      </w:r>
      <w:r w:rsidR="00073AC8" w:rsidRPr="002F2EFC">
        <w:t>,</w:t>
      </w:r>
      <w:r w:rsidRPr="002F2EFC">
        <w:t xml:space="preserve"> Messieurs</w:t>
      </w:r>
      <w:r w:rsidR="00073AC8" w:rsidRPr="002F2EFC">
        <w:t>,</w:t>
      </w:r>
      <w:r w:rsidRPr="002F2EFC">
        <w:t xml:space="preserve"> </w:t>
      </w:r>
    </w:p>
    <w:p w:rsidR="008333CA" w:rsidRPr="002F2EFC" w:rsidRDefault="008333CA" w:rsidP="004F58C3">
      <w:pPr>
        <w:pStyle w:val="ANTexte"/>
      </w:pPr>
      <w:r w:rsidRPr="002F2EFC">
        <w:t>Voilà un peu plus de six mois</w:t>
      </w:r>
      <w:r w:rsidR="00073AC8" w:rsidRPr="002F2EFC">
        <w:t>,</w:t>
      </w:r>
      <w:r w:rsidRPr="002F2EFC">
        <w:t xml:space="preserve"> </w:t>
      </w:r>
      <w:r w:rsidR="004F3EF5" w:rsidRPr="002F2EFC">
        <w:t>notre Assemblée</w:t>
      </w:r>
      <w:r w:rsidR="00073AC8" w:rsidRPr="002F2EFC">
        <w:t>,</w:t>
      </w:r>
      <w:r w:rsidR="004F3EF5" w:rsidRPr="002F2EFC">
        <w:t xml:space="preserve"> par l</w:t>
      </w:r>
      <w:r w:rsidR="00073AC8" w:rsidRPr="002F2EFC">
        <w:t>’</w:t>
      </w:r>
      <w:r w:rsidR="004F3EF5" w:rsidRPr="002F2EFC">
        <w:t>intermédiaire de s</w:t>
      </w:r>
      <w:r w:rsidRPr="002F2EFC">
        <w:t>a Commission des Affaires européennes – puis</w:t>
      </w:r>
      <w:r w:rsidR="00073AC8" w:rsidRPr="002F2EFC">
        <w:t>,</w:t>
      </w:r>
      <w:r w:rsidRPr="002F2EFC">
        <w:t xml:space="preserve"> </w:t>
      </w:r>
      <w:r w:rsidR="004F3EF5" w:rsidRPr="002F2EFC">
        <w:t>à sa suite</w:t>
      </w:r>
      <w:r w:rsidR="00073AC8" w:rsidRPr="002F2EFC">
        <w:t>,</w:t>
      </w:r>
      <w:r w:rsidR="004F3EF5" w:rsidRPr="002F2EFC">
        <w:t xml:space="preserve"> de</w:t>
      </w:r>
      <w:r w:rsidRPr="002F2EFC">
        <w:t xml:space="preserve"> </w:t>
      </w:r>
      <w:r w:rsidR="004F3EF5" w:rsidRPr="002F2EFC">
        <w:t>s</w:t>
      </w:r>
      <w:r w:rsidRPr="002F2EFC">
        <w:t xml:space="preserve">a Commission des Affaires sociales </w:t>
      </w:r>
      <w:r w:rsidR="004F3EF5" w:rsidRPr="002F2EFC">
        <w:t xml:space="preserve">– </w:t>
      </w:r>
      <w:r w:rsidR="00A602FB" w:rsidRPr="002F2EFC">
        <w:t xml:space="preserve">a pris </w:t>
      </w:r>
      <w:r w:rsidR="004F3EF5" w:rsidRPr="002F2EFC">
        <w:t>fermement position en faveur d</w:t>
      </w:r>
      <w:r w:rsidR="00073AC8" w:rsidRPr="002F2EFC">
        <w:t>’</w:t>
      </w:r>
      <w:r w:rsidR="004F3EF5" w:rsidRPr="002F2EFC">
        <w:t>une révision ambitieuse de la directive 96/71/CE du Parlement européen et du Conseil du 16</w:t>
      </w:r>
      <w:r w:rsidR="00D61EDF">
        <w:t> </w:t>
      </w:r>
      <w:r w:rsidR="004F3EF5" w:rsidRPr="002F2EFC">
        <w:t>décembre 1996 concernant le détachement de tr</w:t>
      </w:r>
      <w:r w:rsidR="006B5D7D" w:rsidRPr="002F2EFC">
        <w:t>availleurs (COM(2016)128 final). Tout en prenant acte du choix de la Commission européenne de reporter à des initiatives législatives ultérieures la révision du règlement (CE) 883/2004 sur la coordination des régimes de sécurité sociale ainsi que la prise en compte du cas particulier des travailleurs hautement mobiles du secteur des transports routiers</w:t>
      </w:r>
      <w:r w:rsidR="00073AC8" w:rsidRPr="002F2EFC">
        <w:t>,</w:t>
      </w:r>
      <w:r w:rsidR="00143C4B" w:rsidRPr="002F2EFC">
        <w:t xml:space="preserve"> </w:t>
      </w:r>
      <w:r w:rsidR="00A602FB" w:rsidRPr="002F2EFC">
        <w:t>notre Assemblée</w:t>
      </w:r>
      <w:r w:rsidR="00143C4B" w:rsidRPr="002F2EFC">
        <w:t xml:space="preserve"> </w:t>
      </w:r>
      <w:r w:rsidR="00A602FB" w:rsidRPr="002F2EFC">
        <w:t xml:space="preserve">a fermement souligné </w:t>
      </w:r>
      <w:r w:rsidR="00143C4B" w:rsidRPr="002F2EFC">
        <w:t>que ces réformes étaient « </w:t>
      </w:r>
      <w:r w:rsidR="00143C4B" w:rsidRPr="002F2EFC">
        <w:rPr>
          <w:i/>
        </w:rPr>
        <w:t>complémentaires aux dispositions prévues par la proposition de révision de la directive</w:t>
      </w:r>
      <w:r w:rsidR="00073AC8" w:rsidRPr="002F2EFC">
        <w:rPr>
          <w:i/>
        </w:rPr>
        <w:t>,</w:t>
      </w:r>
      <w:r w:rsidR="00143C4B" w:rsidRPr="002F2EFC">
        <w:rPr>
          <w:i/>
        </w:rPr>
        <w:t xml:space="preserve"> et absolument essentielles à la pleine effectivité de la lutte contre le dévoiement du détachement de travailleurs</w:t>
      </w:r>
      <w:r w:rsidR="00143C4B" w:rsidRPr="002F2EFC">
        <w:t> » </w:t>
      </w:r>
      <w:r w:rsidR="00143C4B" w:rsidRPr="002F2EFC">
        <w:rPr>
          <w:vertAlign w:val="superscript"/>
        </w:rPr>
        <w:t>(</w:t>
      </w:r>
      <w:r w:rsidR="00143C4B" w:rsidRPr="002F2EFC">
        <w:rPr>
          <w:rStyle w:val="Appelnotedebasdep"/>
        </w:rPr>
        <w:footnoteReference w:id="1"/>
      </w:r>
      <w:r w:rsidR="00143C4B" w:rsidRPr="002F2EFC">
        <w:rPr>
          <w:vertAlign w:val="superscript"/>
        </w:rPr>
        <w:t>)</w:t>
      </w:r>
      <w:r w:rsidR="00143C4B" w:rsidRPr="002F2EFC">
        <w:t xml:space="preserve">. </w:t>
      </w:r>
    </w:p>
    <w:p w:rsidR="0025599D" w:rsidRPr="002F2EFC" w:rsidRDefault="0025599D" w:rsidP="0025599D">
      <w:pPr>
        <w:pStyle w:val="ANTexte"/>
      </w:pPr>
      <w:r w:rsidRPr="002F2EFC">
        <w:t>La question de l</w:t>
      </w:r>
      <w:r w:rsidR="00073AC8" w:rsidRPr="002F2EFC">
        <w:t>’</w:t>
      </w:r>
      <w:r w:rsidRPr="002F2EFC">
        <w:t>adéquation de la législation sociale dans le domaine des transports par route recoupe en effet largement tant les sujets que les fortes tensions entre les États membres que nous avons</w:t>
      </w:r>
      <w:r w:rsidR="00BB09FC" w:rsidRPr="002F2EFC">
        <w:t xml:space="preserve"> déjà</w:t>
      </w:r>
      <w:r w:rsidRPr="002F2EFC">
        <w:t xml:space="preserve"> largement évoqués</w:t>
      </w:r>
      <w:r w:rsidR="00073AC8" w:rsidRPr="002F2EFC">
        <w:t>,</w:t>
      </w:r>
      <w:r w:rsidRPr="002F2EFC">
        <w:t xml:space="preserve"> </w:t>
      </w:r>
      <w:r w:rsidR="00A602FB" w:rsidRPr="002F2EFC">
        <w:t>au sujet de la révision de la directive détachement</w:t>
      </w:r>
      <w:r w:rsidR="00073AC8" w:rsidRPr="002F2EFC">
        <w:t>,</w:t>
      </w:r>
      <w:r w:rsidR="00A602FB" w:rsidRPr="002F2EFC">
        <w:t xml:space="preserve"> </w:t>
      </w:r>
      <w:r w:rsidRPr="002F2EFC">
        <w:t xml:space="preserve">dans </w:t>
      </w:r>
      <w:r w:rsidR="00406FCF" w:rsidRPr="002F2EFC">
        <w:t>notre</w:t>
      </w:r>
      <w:r w:rsidRPr="002F2EFC">
        <w:t xml:space="preserve"> commission </w:t>
      </w:r>
      <w:r w:rsidR="00406FCF" w:rsidRPr="002F2EFC">
        <w:t xml:space="preserve">des Affaires européennes </w:t>
      </w:r>
      <w:r w:rsidR="00BB09FC" w:rsidRPr="002F2EFC">
        <w:t>puis</w:t>
      </w:r>
      <w:r w:rsidRPr="002F2EFC">
        <w:t xml:space="preserve"> dans notre Assemblée. </w:t>
      </w:r>
    </w:p>
    <w:p w:rsidR="00B36439" w:rsidRPr="002F2EFC" w:rsidRDefault="006B5D7D" w:rsidP="0025599D">
      <w:pPr>
        <w:pStyle w:val="ANTexte"/>
      </w:pPr>
      <w:r w:rsidRPr="002F2EFC">
        <w:lastRenderedPageBreak/>
        <w:t>Malgré les règles européennes adoptées en 2009 pour l</w:t>
      </w:r>
      <w:r w:rsidR="00073AC8" w:rsidRPr="002F2EFC">
        <w:t>’</w:t>
      </w:r>
      <w:r w:rsidRPr="002F2EFC">
        <w:t>accès à la profession et au transport international routier</w:t>
      </w:r>
      <w:r w:rsidR="00073AC8" w:rsidRPr="002F2EFC">
        <w:t>,</w:t>
      </w:r>
      <w:r w:rsidRPr="002F2EFC">
        <w:t xml:space="preserve"> le secteur du transport routier de marchandises </w:t>
      </w:r>
      <w:r w:rsidR="00C76722" w:rsidRPr="002F2EFC">
        <w:t xml:space="preserve">(TRM) </w:t>
      </w:r>
      <w:r w:rsidRPr="002F2EFC">
        <w:t>reste profondément déséquilibré</w:t>
      </w:r>
      <w:r w:rsidR="00073AC8" w:rsidRPr="002F2EFC">
        <w:t>,</w:t>
      </w:r>
      <w:r w:rsidRPr="002F2EFC">
        <w:t xml:space="preserve"> par le biais en particulier de la mise en place de montages frauduleux visant à contourner les dispositions européennes applicables</w:t>
      </w:r>
      <w:r w:rsidR="00D61EDF">
        <w:t> </w:t>
      </w:r>
      <w:r w:rsidRPr="002F2EFC">
        <w:t>: fraude à l</w:t>
      </w:r>
      <w:r w:rsidR="00073AC8" w:rsidRPr="002F2EFC">
        <w:t>’</w:t>
      </w:r>
      <w:r w:rsidRPr="002F2EFC">
        <w:t>obligation d</w:t>
      </w:r>
      <w:r w:rsidR="00073AC8" w:rsidRPr="002F2EFC">
        <w:t>’</w:t>
      </w:r>
      <w:r w:rsidRPr="002F2EFC">
        <w:t>établissement permettant d</w:t>
      </w:r>
      <w:r w:rsidR="00073AC8" w:rsidRPr="002F2EFC">
        <w:t>’</w:t>
      </w:r>
      <w:r w:rsidRPr="002F2EFC">
        <w:t>exclure le conducteur du droit social applicable dans le pays dans lequel il travaille habituellement</w:t>
      </w:r>
      <w:r w:rsidR="00073AC8" w:rsidRPr="002F2EFC">
        <w:t>,</w:t>
      </w:r>
      <w:r w:rsidRPr="002F2EFC">
        <w:t xml:space="preserve"> fraude au cabotage</w:t>
      </w:r>
      <w:r w:rsidR="00073AC8" w:rsidRPr="002F2EFC">
        <w:t>,</w:t>
      </w:r>
      <w:r w:rsidRPr="002F2EFC">
        <w:t xml:space="preserve"> fraude au droit du détachement au préjudice du conducteur et du régime de sécurité sociale de l</w:t>
      </w:r>
      <w:r w:rsidR="00073AC8" w:rsidRPr="002F2EFC">
        <w:t>’</w:t>
      </w:r>
      <w:r w:rsidRPr="002F2EFC">
        <w:t>État dans lequel le travailleur est détaché.</w:t>
      </w:r>
      <w:r w:rsidR="00C76722" w:rsidRPr="002F2EFC">
        <w:t xml:space="preserve"> </w:t>
      </w:r>
      <w:r w:rsidR="009F6511" w:rsidRPr="002F2EFC">
        <w:t>Le transport routier de marchandises est aujourd</w:t>
      </w:r>
      <w:r w:rsidR="00073AC8" w:rsidRPr="002F2EFC">
        <w:t>’</w:t>
      </w:r>
      <w:r w:rsidR="009F6511" w:rsidRPr="002F2EFC">
        <w:t>hui devenu le lieu de dérives sociales dont on n</w:t>
      </w:r>
      <w:r w:rsidR="00073AC8" w:rsidRPr="002F2EFC">
        <w:t>’</w:t>
      </w:r>
      <w:r w:rsidR="009F6511" w:rsidRPr="002F2EFC">
        <w:t>a sans doute pas encore mesuré toutes les conséquences</w:t>
      </w:r>
      <w:r w:rsidR="00073AC8" w:rsidRPr="002F2EFC">
        <w:t>,</w:t>
      </w:r>
      <w:r w:rsidR="009F6511" w:rsidRPr="002F2EFC">
        <w:t xml:space="preserve"> par exemple en termes de sécurité routière</w:t>
      </w:r>
      <w:r w:rsidR="00352939" w:rsidRPr="002F2EFC">
        <w:t> </w:t>
      </w:r>
      <w:r w:rsidR="00352939" w:rsidRPr="002F2EFC">
        <w:rPr>
          <w:vertAlign w:val="superscript"/>
        </w:rPr>
        <w:t>(</w:t>
      </w:r>
      <w:r w:rsidR="00352939" w:rsidRPr="002F2EFC">
        <w:rPr>
          <w:rStyle w:val="Appelnotedebasdep"/>
        </w:rPr>
        <w:footnoteReference w:id="2"/>
      </w:r>
      <w:r w:rsidR="00352939" w:rsidRPr="002F2EFC">
        <w:rPr>
          <w:vertAlign w:val="superscript"/>
        </w:rPr>
        <w:t>)</w:t>
      </w:r>
      <w:r w:rsidR="009F6511" w:rsidRPr="002F2EFC">
        <w:t xml:space="preserve">. </w:t>
      </w:r>
    </w:p>
    <w:p w:rsidR="00B36439" w:rsidRPr="002F2EFC" w:rsidRDefault="00D75EDA" w:rsidP="004F58C3">
      <w:pPr>
        <w:pStyle w:val="ANTexte"/>
      </w:pPr>
      <w:r w:rsidRPr="002F2EFC">
        <w:t xml:space="preserve">La Commission européenne a souhaité renvoyer </w:t>
      </w:r>
      <w:r w:rsidR="0025599D" w:rsidRPr="002F2EFC">
        <w:t>à un</w:t>
      </w:r>
      <w:r w:rsidRPr="002F2EFC">
        <w:t xml:space="preserve"> futur «</w:t>
      </w:r>
      <w:r w:rsidR="00D61EDF">
        <w:t> </w:t>
      </w:r>
      <w:r w:rsidRPr="002F2EFC">
        <w:t>paquet routier</w:t>
      </w:r>
      <w:r w:rsidR="00D61EDF">
        <w:t> </w:t>
      </w:r>
      <w:r w:rsidRPr="002F2EFC">
        <w:t>» – sous la responsabilité de la Commissaire européenne aux transports</w:t>
      </w:r>
      <w:r w:rsidR="00073AC8" w:rsidRPr="002F2EFC">
        <w:t>,</w:t>
      </w:r>
      <w:r w:rsidRPr="002F2EFC">
        <w:t xml:space="preserve"> Mme</w:t>
      </w:r>
      <w:r w:rsidR="00D61EDF">
        <w:t> </w:t>
      </w:r>
      <w:r w:rsidRPr="002F2EFC">
        <w:t xml:space="preserve">Violeta </w:t>
      </w:r>
      <w:proofErr w:type="spellStart"/>
      <w:r w:rsidRPr="002F2EFC">
        <w:t>Bulc</w:t>
      </w:r>
      <w:proofErr w:type="spellEnd"/>
      <w:r w:rsidRPr="002F2EFC">
        <w:t xml:space="preserve"> – le traitement du cas des chauffeurs routiers</w:t>
      </w:r>
      <w:r w:rsidR="00073AC8" w:rsidRPr="002F2EFC">
        <w:t>,</w:t>
      </w:r>
      <w:r w:rsidRPr="002F2EFC">
        <w:t xml:space="preserve"> qui se singularise par une caractéristique essentielle</w:t>
      </w:r>
      <w:r w:rsidR="00D61EDF">
        <w:t> </w:t>
      </w:r>
      <w:r w:rsidRPr="002F2EFC">
        <w:t>: non seulement le travailleu</w:t>
      </w:r>
      <w:r w:rsidR="003D4D2C" w:rsidRPr="002F2EFC">
        <w:t>r est mobile</w:t>
      </w:r>
      <w:r w:rsidR="00073AC8" w:rsidRPr="002F2EFC">
        <w:t>,</w:t>
      </w:r>
      <w:r w:rsidR="003D4D2C" w:rsidRPr="002F2EFC">
        <w:t xml:space="preserve"> mais son travail </w:t>
      </w:r>
      <w:r w:rsidRPr="002F2EFC">
        <w:t>l</w:t>
      </w:r>
      <w:r w:rsidR="00073AC8" w:rsidRPr="002F2EFC">
        <w:t>’</w:t>
      </w:r>
      <w:r w:rsidRPr="002F2EFC">
        <w:t>est également. L</w:t>
      </w:r>
      <w:r w:rsidR="00073AC8" w:rsidRPr="002F2EFC">
        <w:t>’</w:t>
      </w:r>
      <w:r w:rsidRPr="002F2EFC">
        <w:t>activité des chauffeurs routiers ne s</w:t>
      </w:r>
      <w:r w:rsidR="00073AC8" w:rsidRPr="002F2EFC">
        <w:t>’</w:t>
      </w:r>
      <w:r w:rsidRPr="002F2EFC">
        <w:t>exerce pas à l</w:t>
      </w:r>
      <w:r w:rsidR="00073AC8" w:rsidRPr="002F2EFC">
        <w:t>’</w:t>
      </w:r>
      <w:r w:rsidRPr="002F2EFC">
        <w:t>intérieur d</w:t>
      </w:r>
      <w:r w:rsidR="00073AC8" w:rsidRPr="002F2EFC">
        <w:t>’</w:t>
      </w:r>
      <w:r w:rsidRPr="002F2EFC">
        <w:t>un établissement physique implanté sur un territoire donné</w:t>
      </w:r>
      <w:r w:rsidR="00D61EDF">
        <w:t> </w:t>
      </w:r>
      <w:r w:rsidRPr="002F2EFC">
        <w:t>: son contrôle par les administrations se révèle de ce fait encore plus difficile que pour les autres secteurs.</w:t>
      </w:r>
      <w:r w:rsidR="00BB74BF" w:rsidRPr="002F2EFC">
        <w:t xml:space="preserve"> </w:t>
      </w:r>
    </w:p>
    <w:p w:rsidR="00BB74BF" w:rsidRPr="002F2EFC" w:rsidRDefault="005040E9" w:rsidP="004F58C3">
      <w:pPr>
        <w:pStyle w:val="ANTexte"/>
      </w:pPr>
      <w:r w:rsidRPr="002F2EFC">
        <w:t>Ce choix est discuté</w:t>
      </w:r>
      <w:r w:rsidR="00073AC8" w:rsidRPr="002F2EFC">
        <w:t>,</w:t>
      </w:r>
      <w:r w:rsidRPr="002F2EFC">
        <w:t xml:space="preserve"> notamment par le Gouvernement français. Il me semble toutefois judicieux stratégiquement : il permet en effet d</w:t>
      </w:r>
      <w:r w:rsidR="00073AC8" w:rsidRPr="002F2EFC">
        <w:t>’</w:t>
      </w:r>
      <w:r w:rsidRPr="002F2EFC">
        <w:t>éviter d</w:t>
      </w:r>
      <w:r w:rsidR="00073AC8" w:rsidRPr="002F2EFC">
        <w:t>’</w:t>
      </w:r>
      <w:r w:rsidRPr="002F2EFC">
        <w:t>agréger toutes les oppositions</w:t>
      </w:r>
      <w:r w:rsidR="00073AC8" w:rsidRPr="002F2EFC">
        <w:t>,</w:t>
      </w:r>
      <w:r w:rsidRPr="002F2EFC">
        <w:t xml:space="preserve"> les pays périphériques ayant sur ce sujet particulier une position commune avec les États membres de la partie orientale de l</w:t>
      </w:r>
      <w:r w:rsidR="00073AC8" w:rsidRPr="002F2EFC">
        <w:t>’</w:t>
      </w:r>
      <w:r w:rsidRPr="002F2EFC">
        <w:t>Europe qui ont d</w:t>
      </w:r>
      <w:r w:rsidR="00073AC8" w:rsidRPr="002F2EFC">
        <w:t>’</w:t>
      </w:r>
      <w:r w:rsidRPr="002F2EFC">
        <w:t>ores et déjà fait conna</w:t>
      </w:r>
      <w:r w:rsidR="00D61EDF">
        <w:t>î</w:t>
      </w:r>
      <w:r w:rsidRPr="002F2EFC">
        <w:t>tre leur opposition à la révision de la directive de 1996 sur le détachement.</w:t>
      </w:r>
    </w:p>
    <w:p w:rsidR="00B36439" w:rsidRPr="002F2EFC" w:rsidRDefault="00C76722" w:rsidP="004F58C3">
      <w:pPr>
        <w:pStyle w:val="ANTexte"/>
      </w:pPr>
      <w:r w:rsidRPr="002F2EFC">
        <w:t>C</w:t>
      </w:r>
      <w:r w:rsidR="00073AC8" w:rsidRPr="002F2EFC">
        <w:t>’</w:t>
      </w:r>
      <w:r w:rsidRPr="002F2EFC">
        <w:t>est dans ce cadre que s</w:t>
      </w:r>
      <w:r w:rsidR="00073AC8" w:rsidRPr="002F2EFC">
        <w:t>’</w:t>
      </w:r>
      <w:r w:rsidRPr="002F2EFC">
        <w:t>inscrit cette consultation publique sur le renforcement de la législation sociale dans le domaine des transports par route</w:t>
      </w:r>
      <w:r w:rsidR="00073AC8" w:rsidRPr="002F2EFC">
        <w:t>,</w:t>
      </w:r>
      <w:r w:rsidRPr="002F2EFC">
        <w:t xml:space="preserve"> qui concernera à la fois la réglementation sociale de l</w:t>
      </w:r>
      <w:r w:rsidR="00073AC8" w:rsidRPr="002F2EFC">
        <w:t>’</w:t>
      </w:r>
      <w:r w:rsidRPr="002F2EFC">
        <w:t>Union dans le transport routier (durées de conduite</w:t>
      </w:r>
      <w:r w:rsidR="00073AC8" w:rsidRPr="002F2EFC">
        <w:t>,</w:t>
      </w:r>
      <w:r w:rsidRPr="002F2EFC">
        <w:t xml:space="preserve"> temps de repos et temps de travail)</w:t>
      </w:r>
      <w:r w:rsidR="00A602FB" w:rsidRPr="002F2EFC">
        <w:t xml:space="preserve"> et </w:t>
      </w:r>
      <w:r w:rsidRPr="002F2EFC">
        <w:t xml:space="preserve">les aspects liés au détachement des travailleurs. </w:t>
      </w:r>
    </w:p>
    <w:p w:rsidR="00B36439" w:rsidRPr="002F2EFC" w:rsidRDefault="00C76722" w:rsidP="004F58C3">
      <w:pPr>
        <w:pStyle w:val="ANTexte"/>
      </w:pPr>
      <w:r w:rsidRPr="002F2EFC">
        <w:t>Cette communication</w:t>
      </w:r>
      <w:r w:rsidR="00073AC8" w:rsidRPr="002F2EFC">
        <w:t>,</w:t>
      </w:r>
      <w:r w:rsidRPr="002F2EFC">
        <w:t xml:space="preserve"> et les conclusions qui y sont associées</w:t>
      </w:r>
      <w:r w:rsidR="00073AC8" w:rsidRPr="002F2EFC">
        <w:t>,</w:t>
      </w:r>
      <w:r w:rsidRPr="002F2EFC">
        <w:t xml:space="preserve"> sont donc la suite logique de </w:t>
      </w:r>
      <w:r w:rsidR="009A634A" w:rsidRPr="002F2EFC">
        <w:t>nos travaux ;</w:t>
      </w:r>
      <w:r w:rsidR="0025599D" w:rsidRPr="002F2EFC">
        <w:t xml:space="preserve"> la France</w:t>
      </w:r>
      <w:r w:rsidR="00B4032A" w:rsidRPr="002F2EFC">
        <w:t xml:space="preserve"> – et l</w:t>
      </w:r>
      <w:r w:rsidR="00073AC8" w:rsidRPr="002F2EFC">
        <w:t>’</w:t>
      </w:r>
      <w:r w:rsidR="00B4032A" w:rsidRPr="002F2EFC">
        <w:t xml:space="preserve">Allemagne – </w:t>
      </w:r>
      <w:r w:rsidR="0025599D" w:rsidRPr="002F2EFC">
        <w:t>joue</w:t>
      </w:r>
      <w:r w:rsidR="00B4032A" w:rsidRPr="002F2EFC">
        <w:t>nt</w:t>
      </w:r>
      <w:r w:rsidR="0025599D" w:rsidRPr="002F2EFC">
        <w:t xml:space="preserve"> un rôle particulièrement actif sur ce sujet</w:t>
      </w:r>
      <w:r w:rsidR="00BD339E">
        <w:t>,</w:t>
      </w:r>
      <w:r w:rsidR="0025599D" w:rsidRPr="002F2EFC">
        <w:t xml:space="preserve"> comme sur celui de la révision de la directive détachement</w:t>
      </w:r>
      <w:r w:rsidR="00A602FB" w:rsidRPr="002F2EFC">
        <w:t>. C</w:t>
      </w:r>
      <w:r w:rsidR="00B4032A" w:rsidRPr="002F2EFC">
        <w:t xml:space="preserve">es deux pays viennent </w:t>
      </w:r>
      <w:r w:rsidR="00A602FB" w:rsidRPr="002F2EFC">
        <w:t>de réaffirmer officiellement</w:t>
      </w:r>
      <w:r w:rsidR="00073AC8" w:rsidRPr="002F2EFC">
        <w:t>,</w:t>
      </w:r>
      <w:r w:rsidR="00B4032A" w:rsidRPr="002F2EFC">
        <w:t xml:space="preserve"> </w:t>
      </w:r>
      <w:r w:rsidR="0025599D" w:rsidRPr="002F2EFC">
        <w:t xml:space="preserve">lors du Conseil Transports </w:t>
      </w:r>
      <w:r w:rsidR="00B4032A" w:rsidRPr="002F2EFC">
        <w:t xml:space="preserve">du </w:t>
      </w:r>
      <w:r w:rsidR="00FA0B24" w:rsidRPr="002F2EFC">
        <w:t>1</w:t>
      </w:r>
      <w:r w:rsidR="00FA0B24" w:rsidRPr="002F2EFC">
        <w:rPr>
          <w:vertAlign w:val="superscript"/>
        </w:rPr>
        <w:t>er</w:t>
      </w:r>
      <w:r w:rsidR="00D61EDF">
        <w:rPr>
          <w:vertAlign w:val="superscript"/>
        </w:rPr>
        <w:t> </w:t>
      </w:r>
      <w:r w:rsidR="00B4032A" w:rsidRPr="002F2EFC">
        <w:t>décembre</w:t>
      </w:r>
      <w:r w:rsidR="00073AC8" w:rsidRPr="002F2EFC">
        <w:t>,</w:t>
      </w:r>
      <w:r w:rsidR="0025599D" w:rsidRPr="002F2EFC">
        <w:t xml:space="preserve"> </w:t>
      </w:r>
      <w:r w:rsidR="00B4032A" w:rsidRPr="002F2EFC">
        <w:t xml:space="preserve">leur opposition à toute initiative nouvelle </w:t>
      </w:r>
      <w:r w:rsidR="00762074">
        <w:t xml:space="preserve">de libéralisation </w:t>
      </w:r>
      <w:r w:rsidR="00B4032A" w:rsidRPr="002F2EFC">
        <w:t>dans le domaine du transport routier tant que les mesures préalable</w:t>
      </w:r>
      <w:r w:rsidR="00D61EDF">
        <w:t>s</w:t>
      </w:r>
      <w:r w:rsidR="00B4032A" w:rsidRPr="002F2EFC">
        <w:t xml:space="preserve"> de lutte contre le dumping social dans </w:t>
      </w:r>
      <w:r w:rsidR="00C02AF2" w:rsidRPr="002F2EFC">
        <w:t>ce</w:t>
      </w:r>
      <w:r w:rsidR="00B4032A" w:rsidRPr="002F2EFC">
        <w:t xml:space="preserve"> secteur ne seront pas mises en œuvre</w:t>
      </w:r>
      <w:r w:rsidR="00FA0B24" w:rsidRPr="002F2EFC">
        <w:t xml:space="preserve">. </w:t>
      </w:r>
    </w:p>
    <w:p w:rsidR="007241F5" w:rsidRDefault="00FA0B24" w:rsidP="004F58C3">
      <w:pPr>
        <w:pStyle w:val="ANTexte"/>
        <w:rPr>
          <w:b/>
        </w:rPr>
      </w:pPr>
      <w:r w:rsidRPr="002F2EFC">
        <w:rPr>
          <w:b/>
        </w:rPr>
        <w:t>En effet</w:t>
      </w:r>
      <w:r w:rsidR="00073AC8" w:rsidRPr="002F2EFC">
        <w:rPr>
          <w:b/>
        </w:rPr>
        <w:t>,</w:t>
      </w:r>
      <w:r w:rsidRPr="002F2EFC">
        <w:rPr>
          <w:b/>
        </w:rPr>
        <w:t xml:space="preserve"> l</w:t>
      </w:r>
      <w:r w:rsidR="00073AC8" w:rsidRPr="002F2EFC">
        <w:rPr>
          <w:b/>
        </w:rPr>
        <w:t>’</w:t>
      </w:r>
      <w:r w:rsidR="00263E17" w:rsidRPr="002F2EFC">
        <w:rPr>
          <w:b/>
        </w:rPr>
        <w:t>absence d</w:t>
      </w:r>
      <w:r w:rsidR="00073AC8" w:rsidRPr="002F2EFC">
        <w:rPr>
          <w:b/>
        </w:rPr>
        <w:t>’</w:t>
      </w:r>
      <w:r w:rsidR="00263E17" w:rsidRPr="002F2EFC">
        <w:rPr>
          <w:b/>
        </w:rPr>
        <w:t>application harmonisée de la</w:t>
      </w:r>
      <w:r w:rsidR="00443D20" w:rsidRPr="002F2EFC">
        <w:rPr>
          <w:b/>
        </w:rPr>
        <w:t xml:space="preserve"> législation européenne en matière de transport</w:t>
      </w:r>
      <w:r w:rsidR="00073AC8" w:rsidRPr="002F2EFC">
        <w:rPr>
          <w:b/>
        </w:rPr>
        <w:t>,</w:t>
      </w:r>
      <w:r w:rsidR="00443D20" w:rsidRPr="002F2EFC">
        <w:rPr>
          <w:b/>
        </w:rPr>
        <w:t xml:space="preserve"> </w:t>
      </w:r>
      <w:r w:rsidR="00263E17" w:rsidRPr="002F2EFC">
        <w:rPr>
          <w:b/>
        </w:rPr>
        <w:t xml:space="preserve">de contrôles transnationaux des </w:t>
      </w:r>
      <w:r w:rsidR="00263E17" w:rsidRPr="002F2EFC">
        <w:rPr>
          <w:b/>
        </w:rPr>
        <w:lastRenderedPageBreak/>
        <w:t>opérations de cabotage autorisées à l</w:t>
      </w:r>
      <w:r w:rsidR="00073AC8" w:rsidRPr="002F2EFC">
        <w:rPr>
          <w:b/>
        </w:rPr>
        <w:t>’</w:t>
      </w:r>
      <w:r w:rsidR="00263E17" w:rsidRPr="002F2EFC">
        <w:rPr>
          <w:b/>
        </w:rPr>
        <w:t>occasion d</w:t>
      </w:r>
      <w:r w:rsidR="00073AC8" w:rsidRPr="002F2EFC">
        <w:rPr>
          <w:b/>
        </w:rPr>
        <w:t>’</w:t>
      </w:r>
      <w:r w:rsidR="00263E17" w:rsidRPr="002F2EFC">
        <w:rPr>
          <w:b/>
        </w:rPr>
        <w:t xml:space="preserve">un transport </w:t>
      </w:r>
      <w:r w:rsidR="00E011C4" w:rsidRPr="002F2EFC">
        <w:rPr>
          <w:b/>
        </w:rPr>
        <w:t xml:space="preserve">international </w:t>
      </w:r>
      <w:r w:rsidR="00443D20" w:rsidRPr="002F2EFC">
        <w:rPr>
          <w:b/>
        </w:rPr>
        <w:t>ainsi que d</w:t>
      </w:r>
      <w:r w:rsidR="00073AC8" w:rsidRPr="002F2EFC">
        <w:rPr>
          <w:b/>
        </w:rPr>
        <w:t>’</w:t>
      </w:r>
      <w:r w:rsidR="00443D20" w:rsidRPr="002F2EFC">
        <w:rPr>
          <w:b/>
        </w:rPr>
        <w:t>un cadre juridique particulier applicabl</w:t>
      </w:r>
      <w:r w:rsidR="009B32D5" w:rsidRPr="002F2EFC">
        <w:rPr>
          <w:b/>
        </w:rPr>
        <w:t xml:space="preserve">e aux travailleurs </w:t>
      </w:r>
      <w:proofErr w:type="spellStart"/>
      <w:r w:rsidR="009B32D5" w:rsidRPr="002F2EFC">
        <w:rPr>
          <w:b/>
        </w:rPr>
        <w:t>hypermobiles</w:t>
      </w:r>
      <w:proofErr w:type="spellEnd"/>
      <w:r w:rsidR="009B32D5" w:rsidRPr="002F2EFC">
        <w:rPr>
          <w:b/>
        </w:rPr>
        <w:t xml:space="preserve"> </w:t>
      </w:r>
      <w:r w:rsidR="00443D20" w:rsidRPr="002F2EFC">
        <w:rPr>
          <w:b/>
        </w:rPr>
        <w:t xml:space="preserve">conduit </w:t>
      </w:r>
      <w:r w:rsidR="00E011C4" w:rsidRPr="002F2EFC">
        <w:rPr>
          <w:b/>
        </w:rPr>
        <w:t>à la mise en concurrence des systèmes administratifs et sociaux des États membres</w:t>
      </w:r>
      <w:r w:rsidR="00073AC8" w:rsidRPr="002F2EFC">
        <w:rPr>
          <w:b/>
        </w:rPr>
        <w:t>,</w:t>
      </w:r>
      <w:r w:rsidR="00443D20" w:rsidRPr="002F2EFC">
        <w:rPr>
          <w:b/>
        </w:rPr>
        <w:t xml:space="preserve"> </w:t>
      </w:r>
      <w:r w:rsidRPr="002F2EFC">
        <w:rPr>
          <w:b/>
        </w:rPr>
        <w:t xml:space="preserve">et </w:t>
      </w:r>
      <w:r w:rsidR="00443D20" w:rsidRPr="002F2EFC">
        <w:rPr>
          <w:b/>
        </w:rPr>
        <w:t>cela ne peut perdurer.</w:t>
      </w:r>
      <w:r w:rsidR="00897317" w:rsidRPr="002F2EFC">
        <w:rPr>
          <w:b/>
        </w:rPr>
        <w:t xml:space="preserve"> L</w:t>
      </w:r>
      <w:r w:rsidR="00073AC8" w:rsidRPr="002F2EFC">
        <w:rPr>
          <w:b/>
        </w:rPr>
        <w:t>’</w:t>
      </w:r>
      <w:r w:rsidR="00897317" w:rsidRPr="002F2EFC">
        <w:rPr>
          <w:b/>
        </w:rPr>
        <w:t>Europe est plus qu</w:t>
      </w:r>
      <w:r w:rsidR="00073AC8" w:rsidRPr="002F2EFC">
        <w:rPr>
          <w:b/>
        </w:rPr>
        <w:t>’</w:t>
      </w:r>
      <w:r w:rsidR="00897317" w:rsidRPr="002F2EFC">
        <w:rPr>
          <w:b/>
        </w:rPr>
        <w:t>un simple marché</w:t>
      </w:r>
      <w:r w:rsidR="00073AC8" w:rsidRPr="002F2EFC">
        <w:rPr>
          <w:b/>
        </w:rPr>
        <w:t>,</w:t>
      </w:r>
      <w:r w:rsidR="00897317" w:rsidRPr="002F2EFC">
        <w:rPr>
          <w:b/>
        </w:rPr>
        <w:t xml:space="preserve"> elle est aussi le partage de règles et de valeurs communes.</w:t>
      </w:r>
      <w:r w:rsidR="007241F5">
        <w:rPr>
          <w:b/>
        </w:rPr>
        <w:t xml:space="preserve"> </w:t>
      </w:r>
    </w:p>
    <w:p w:rsidR="00200AC5" w:rsidRPr="002F2EFC" w:rsidRDefault="00200AC5" w:rsidP="004F58C3">
      <w:pPr>
        <w:pStyle w:val="ANTexte"/>
      </w:pPr>
      <w:r w:rsidRPr="002F2EFC">
        <w:br w:type="page"/>
      </w:r>
    </w:p>
    <w:p w:rsidR="009E41A3" w:rsidRPr="002F2EFC" w:rsidRDefault="006451D4" w:rsidP="006451D4">
      <w:pPr>
        <w:pStyle w:val="AN4Petit1"/>
      </w:pPr>
      <w:r w:rsidRPr="002F2EFC">
        <w:lastRenderedPageBreak/>
        <w:t xml:space="preserve">Une </w:t>
      </w:r>
      <w:r w:rsidR="009E41A3" w:rsidRPr="002F2EFC">
        <w:t xml:space="preserve">consultation </w:t>
      </w:r>
      <w:r w:rsidRPr="002F2EFC">
        <w:t>publique sur les règles sociales applicables au secteur routier lancée dans un contexte de fracture importante entre les États membres</w:t>
      </w:r>
    </w:p>
    <w:p w:rsidR="004E0181" w:rsidRPr="002F2EFC" w:rsidRDefault="00A82D34" w:rsidP="002C6755">
      <w:pPr>
        <w:pStyle w:val="AN5Petita"/>
      </w:pPr>
      <w:r w:rsidRPr="002F2EFC">
        <w:t>Les</w:t>
      </w:r>
      <w:r w:rsidR="004E0181" w:rsidRPr="002F2EFC">
        <w:t xml:space="preserve"> résultats du paquet</w:t>
      </w:r>
      <w:r w:rsidR="006451D4" w:rsidRPr="002F2EFC">
        <w:t xml:space="preserve"> routier de 2009</w:t>
      </w:r>
      <w:r w:rsidR="002C6755" w:rsidRPr="002F2EFC">
        <w:t>…</w:t>
      </w:r>
    </w:p>
    <w:p w:rsidR="00B62A52" w:rsidRPr="002F2EFC" w:rsidRDefault="00B62A52" w:rsidP="00B62A52">
      <w:pPr>
        <w:pStyle w:val="ANTexte"/>
      </w:pPr>
      <w:r w:rsidRPr="002F2EFC">
        <w:t>● </w:t>
      </w:r>
      <w:r w:rsidRPr="002F2EFC">
        <w:rPr>
          <w:b/>
          <w:i/>
        </w:rPr>
        <w:t xml:space="preserve">Une </w:t>
      </w:r>
      <w:r w:rsidR="009B32D5" w:rsidRPr="002F2EFC">
        <w:rPr>
          <w:b/>
          <w:i/>
        </w:rPr>
        <w:t>remise en cause</w:t>
      </w:r>
      <w:r w:rsidRPr="002F2EFC">
        <w:rPr>
          <w:b/>
          <w:i/>
        </w:rPr>
        <w:t xml:space="preserve"> par près de la moitié des </w:t>
      </w:r>
      <w:r w:rsidR="00237BC3" w:rsidRPr="002F2EFC">
        <w:rPr>
          <w:b/>
          <w:i/>
        </w:rPr>
        <w:t>États</w:t>
      </w:r>
      <w:r w:rsidRPr="002F2EFC">
        <w:rPr>
          <w:b/>
          <w:i/>
        </w:rPr>
        <w:t xml:space="preserve"> membres de l</w:t>
      </w:r>
      <w:r w:rsidR="00073AC8" w:rsidRPr="002F2EFC">
        <w:rPr>
          <w:b/>
          <w:i/>
        </w:rPr>
        <w:t>’</w:t>
      </w:r>
      <w:r w:rsidRPr="002F2EFC">
        <w:rPr>
          <w:b/>
          <w:i/>
        </w:rPr>
        <w:t>efficacité de la régulation du transport routier</w:t>
      </w:r>
      <w:r w:rsidR="009B32D5" w:rsidRPr="002F2EFC">
        <w:rPr>
          <w:b/>
          <w:i/>
        </w:rPr>
        <w:t xml:space="preserve"> en matière sociale</w:t>
      </w:r>
      <w:r w:rsidR="00C114EB" w:rsidRPr="002F2EFC">
        <w:rPr>
          <w:b/>
          <w:i/>
        </w:rPr>
        <w:t>.</w:t>
      </w:r>
    </w:p>
    <w:p w:rsidR="004E0181" w:rsidRPr="002F2EFC" w:rsidRDefault="004E0181" w:rsidP="004E0181">
      <w:pPr>
        <w:pStyle w:val="ANTexte"/>
      </w:pPr>
      <w:r w:rsidRPr="002F2EFC">
        <w:t>À la suite de l</w:t>
      </w:r>
      <w:r w:rsidR="00073AC8" w:rsidRPr="002F2EFC">
        <w:t>’</w:t>
      </w:r>
      <w:r w:rsidRPr="002F2EFC">
        <w:t>adoption des trois règlements composant le « paquet routier de 2009 » </w:t>
      </w:r>
      <w:r w:rsidRPr="002F2EFC">
        <w:rPr>
          <w:vertAlign w:val="superscript"/>
        </w:rPr>
        <w:t>(</w:t>
      </w:r>
      <w:r w:rsidRPr="002F2EFC">
        <w:rPr>
          <w:rStyle w:val="Appelnotedebasdep"/>
        </w:rPr>
        <w:footnoteReference w:id="3"/>
      </w:r>
      <w:r w:rsidRPr="002F2EFC">
        <w:rPr>
          <w:vertAlign w:val="superscript"/>
        </w:rPr>
        <w:t>)</w:t>
      </w:r>
      <w:r w:rsidR="00026984" w:rsidRPr="002F2EFC">
        <w:t xml:space="preserve"> </w:t>
      </w:r>
      <w:r w:rsidRPr="002F2EFC">
        <w:t>et conformément aux préconisations du Livre Blanc du 28</w:t>
      </w:r>
      <w:r w:rsidR="00D61EDF">
        <w:t> </w:t>
      </w:r>
      <w:r w:rsidRPr="002F2EFC">
        <w:t>mars 2011</w:t>
      </w:r>
      <w:r w:rsidR="00073AC8" w:rsidRPr="002F2EFC">
        <w:t>,</w:t>
      </w:r>
      <w:r w:rsidRPr="002F2EFC">
        <w:t xml:space="preserve"> un groupe de haut niveau a été chargé</w:t>
      </w:r>
      <w:r w:rsidR="00073AC8" w:rsidRPr="002F2EFC">
        <w:t>,</w:t>
      </w:r>
      <w:r w:rsidRPr="002F2EFC">
        <w:t xml:space="preserve"> en juin</w:t>
      </w:r>
      <w:r w:rsidR="00994669">
        <w:t> </w:t>
      </w:r>
      <w:r w:rsidRPr="002F2EFC">
        <w:t>2011</w:t>
      </w:r>
      <w:r w:rsidR="00073AC8" w:rsidRPr="002F2EFC">
        <w:t>,</w:t>
      </w:r>
      <w:r w:rsidRPr="002F2EFC">
        <w:t xml:space="preserve"> d</w:t>
      </w:r>
      <w:r w:rsidR="00073AC8" w:rsidRPr="002F2EFC">
        <w:t>’</w:t>
      </w:r>
      <w:r w:rsidRPr="002F2EFC">
        <w:t>identifier si les conditions étaient réunies pour une libéralisation totale du marché du transport routier. Leur rapport remis en juin</w:t>
      </w:r>
      <w:r w:rsidR="00994669">
        <w:t> </w:t>
      </w:r>
      <w:r w:rsidRPr="002F2EFC">
        <w:t>2012 à</w:t>
      </w:r>
      <w:r w:rsidR="00171197" w:rsidRPr="002F2EFC">
        <w:t xml:space="preserve"> la Commission européenne prônai</w:t>
      </w:r>
      <w:r w:rsidRPr="002F2EFC">
        <w:t>t la poursuite du processus de libéralisation</w:t>
      </w:r>
      <w:r w:rsidR="00073AC8" w:rsidRPr="002F2EFC">
        <w:t>,</w:t>
      </w:r>
      <w:r w:rsidRPr="002F2EFC">
        <w:t xml:space="preserve"> notamment en ce qui concerne le cabotage. Face à la résistance du Parlement européen et de certains États membres – dont la France</w:t>
      </w:r>
      <w:r w:rsidR="00073AC8" w:rsidRPr="002F2EFC">
        <w:t>,</w:t>
      </w:r>
      <w:r w:rsidRPr="002F2EFC">
        <w:t xml:space="preserve"> au premier rang –</w:t>
      </w:r>
      <w:r w:rsidR="00073AC8" w:rsidRPr="002F2EFC">
        <w:t>,</w:t>
      </w:r>
      <w:r w:rsidRPr="002F2EFC">
        <w:t xml:space="preserve"> la Commission a renoncé à ce projet au printemps 2013</w:t>
      </w:r>
      <w:r w:rsidR="00073AC8" w:rsidRPr="002F2EFC">
        <w:t>,</w:t>
      </w:r>
      <w:r w:rsidRPr="002F2EFC">
        <w:t xml:space="preserve"> et la France a alors pris l</w:t>
      </w:r>
      <w:r w:rsidR="00073AC8" w:rsidRPr="002F2EFC">
        <w:t>’</w:t>
      </w:r>
      <w:r w:rsidRPr="002F2EFC">
        <w:t xml:space="preserve">initiative de mobiliser les différents acteurs européens autour des enjeux du marché intérieur du transport routier. </w:t>
      </w:r>
    </w:p>
    <w:p w:rsidR="004E0181" w:rsidRPr="002F2EFC" w:rsidRDefault="004E0181" w:rsidP="004E0181">
      <w:pPr>
        <w:pStyle w:val="ANTexte"/>
      </w:pPr>
      <w:r w:rsidRPr="002F2EFC">
        <w:t>La conférence organisée par ses soins à Paris</w:t>
      </w:r>
      <w:r w:rsidR="00073AC8" w:rsidRPr="002F2EFC">
        <w:t>,</w:t>
      </w:r>
      <w:r w:rsidRPr="002F2EFC">
        <w:t xml:space="preserve"> en avril</w:t>
      </w:r>
      <w:r w:rsidR="00994669">
        <w:t> </w:t>
      </w:r>
      <w:r w:rsidRPr="002F2EFC">
        <w:t>2014</w:t>
      </w:r>
      <w:r w:rsidR="00073AC8" w:rsidRPr="002F2EFC">
        <w:t>,</w:t>
      </w:r>
      <w:r w:rsidRPr="002F2EFC">
        <w:t xml:space="preserve"> s</w:t>
      </w:r>
      <w:r w:rsidR="00073AC8" w:rsidRPr="002F2EFC">
        <w:t>’</w:t>
      </w:r>
      <w:r w:rsidRPr="002F2EFC">
        <w:t>est traduite</w:t>
      </w:r>
      <w:r w:rsidR="00176C2F" w:rsidRPr="002F2EFC">
        <w:t xml:space="preserve"> par la signature</w:t>
      </w:r>
      <w:r w:rsidR="00073AC8" w:rsidRPr="002F2EFC">
        <w:t>,</w:t>
      </w:r>
      <w:r w:rsidR="00176C2F" w:rsidRPr="002F2EFC">
        <w:t xml:space="preserve"> en marge du </w:t>
      </w:r>
      <w:r w:rsidRPr="002F2EFC">
        <w:t>Conseil Transports du 5</w:t>
      </w:r>
      <w:r w:rsidR="00D61EDF">
        <w:t> </w:t>
      </w:r>
      <w:r w:rsidRPr="002F2EFC">
        <w:t xml:space="preserve">juin </w:t>
      </w:r>
      <w:r w:rsidR="00171197" w:rsidRPr="002F2EFC">
        <w:t>de la même année</w:t>
      </w:r>
      <w:r w:rsidR="00073AC8" w:rsidRPr="002F2EFC">
        <w:t>,</w:t>
      </w:r>
      <w:r w:rsidRPr="002F2EFC">
        <w:t xml:space="preserve"> d</w:t>
      </w:r>
      <w:r w:rsidR="00073AC8" w:rsidRPr="002F2EFC">
        <w:t>’</w:t>
      </w:r>
      <w:r w:rsidRPr="002F2EFC">
        <w:t>une déclaration de principe par onze États membres </w:t>
      </w:r>
      <w:r w:rsidRPr="002F2EFC">
        <w:rPr>
          <w:vertAlign w:val="superscript"/>
        </w:rPr>
        <w:t>(</w:t>
      </w:r>
      <w:r w:rsidRPr="002F2EFC">
        <w:rPr>
          <w:rStyle w:val="Appelnotedebasdep"/>
        </w:rPr>
        <w:footnoteReference w:id="4"/>
      </w:r>
      <w:r w:rsidRPr="002F2EFC">
        <w:rPr>
          <w:vertAlign w:val="superscript"/>
        </w:rPr>
        <w:t>)</w:t>
      </w:r>
      <w:r w:rsidRPr="002F2EFC">
        <w:t xml:space="preserve"> en faveur du renforcement de l</w:t>
      </w:r>
      <w:r w:rsidR="00073AC8" w:rsidRPr="002F2EFC">
        <w:t>’</w:t>
      </w:r>
      <w:r w:rsidRPr="002F2EFC">
        <w:t>efficacité de la régulation du transport routier pour une convergence sociale et pour la garantie d</w:t>
      </w:r>
      <w:r w:rsidR="00073AC8" w:rsidRPr="002F2EFC">
        <w:t>’</w:t>
      </w:r>
      <w:r w:rsidRPr="002F2EFC">
        <w:t>une concurrence saine et loyale dans le secteur</w:t>
      </w:r>
      <w:r w:rsidR="00073AC8" w:rsidRPr="002F2EFC">
        <w:t>,</w:t>
      </w:r>
      <w:r w:rsidRPr="002F2EFC">
        <w:t xml:space="preserve"> avec l</w:t>
      </w:r>
      <w:r w:rsidR="00073AC8" w:rsidRPr="002F2EFC">
        <w:t>’</w:t>
      </w:r>
      <w:r w:rsidRPr="002F2EFC">
        <w:t>harmonisation des contrôles</w:t>
      </w:r>
      <w:r w:rsidR="00073AC8" w:rsidRPr="002F2EFC">
        <w:t>,</w:t>
      </w:r>
      <w:r w:rsidRPr="002F2EFC">
        <w:t xml:space="preserve"> la clarification de la législation existante</w:t>
      </w:r>
      <w:r w:rsidR="00073AC8" w:rsidRPr="002F2EFC">
        <w:t>,</w:t>
      </w:r>
      <w:r w:rsidRPr="002F2EFC">
        <w:t xml:space="preserve"> </w:t>
      </w:r>
      <w:r w:rsidR="002013AA" w:rsidRPr="002F2EFC">
        <w:t>et le</w:t>
      </w:r>
      <w:r w:rsidRPr="002F2EFC">
        <w:t xml:space="preserve"> développement de conditions équilibrées de concurrence et de standards sociaux harmonisés. </w:t>
      </w:r>
    </w:p>
    <w:p w:rsidR="004E0181" w:rsidRPr="002F2EFC" w:rsidRDefault="004E0181" w:rsidP="004E0181">
      <w:pPr>
        <w:pStyle w:val="ANTexte"/>
      </w:pPr>
      <w:r w:rsidRPr="002F2EFC">
        <w:t>En réponse</w:t>
      </w:r>
      <w:r w:rsidR="00073AC8" w:rsidRPr="002F2EFC">
        <w:t>,</w:t>
      </w:r>
      <w:r w:rsidRPr="002F2EFC">
        <w:t xml:space="preserve"> les pays de Višegrad</w:t>
      </w:r>
      <w:r w:rsidR="00073AC8" w:rsidRPr="002F2EFC">
        <w:t>,</w:t>
      </w:r>
      <w:r w:rsidRPr="002F2EFC">
        <w:t xml:space="preserve"> les pays baltes</w:t>
      </w:r>
      <w:r w:rsidR="00073AC8" w:rsidRPr="002F2EFC">
        <w:t>,</w:t>
      </w:r>
      <w:r w:rsidRPr="002F2EFC">
        <w:t xml:space="preserve"> la Bulgarie et la Roumanie ont signé</w:t>
      </w:r>
      <w:r w:rsidR="00073AC8" w:rsidRPr="002F2EFC">
        <w:t>,</w:t>
      </w:r>
      <w:r w:rsidRPr="002F2EFC">
        <w:t xml:space="preserve"> </w:t>
      </w:r>
      <w:r w:rsidR="00171197" w:rsidRPr="002F2EFC">
        <w:t xml:space="preserve">le mois </w:t>
      </w:r>
      <w:r w:rsidR="00F64A50" w:rsidRPr="002F2EFC">
        <w:t>suivant</w:t>
      </w:r>
      <w:r w:rsidR="00073AC8" w:rsidRPr="002F2EFC">
        <w:t>,</w:t>
      </w:r>
      <w:r w:rsidRPr="002F2EFC">
        <w:t xml:space="preserve"> une «</w:t>
      </w:r>
      <w:r w:rsidR="00D61EDF">
        <w:t> </w:t>
      </w:r>
      <w:r w:rsidRPr="002F2EFC">
        <w:t>contre-déclaration</w:t>
      </w:r>
      <w:r w:rsidR="00D61EDF">
        <w:t> </w:t>
      </w:r>
      <w:r w:rsidRPr="002F2EFC">
        <w:t>» invitant à préciser la notion de dumping social</w:t>
      </w:r>
      <w:r w:rsidR="00073AC8" w:rsidRPr="002F2EFC">
        <w:t>,</w:t>
      </w:r>
      <w:r w:rsidRPr="002F2EFC">
        <w:t xml:space="preserve"> à prévoir des sanctions non-discriminatoires et à ne pas fragmenter le marché.</w:t>
      </w:r>
    </w:p>
    <w:p w:rsidR="002D3EC9" w:rsidRPr="002F2EFC" w:rsidRDefault="00F5002F" w:rsidP="00F5002F">
      <w:pPr>
        <w:pStyle w:val="ANTexte"/>
      </w:pPr>
      <w:r w:rsidRPr="002F2EFC">
        <w:t>Lorsque la</w:t>
      </w:r>
      <w:r w:rsidR="004E0181" w:rsidRPr="002F2EFC">
        <w:t xml:space="preserve"> Commission européenne </w:t>
      </w:r>
      <w:r w:rsidR="00762074">
        <w:t>a</w:t>
      </w:r>
      <w:r w:rsidR="00176C2F" w:rsidRPr="002F2EFC">
        <w:t xml:space="preserve"> annonc</w:t>
      </w:r>
      <w:r w:rsidR="00762074">
        <w:t>é</w:t>
      </w:r>
      <w:r w:rsidR="00073AC8" w:rsidRPr="002F2EFC">
        <w:t>,</w:t>
      </w:r>
      <w:r w:rsidR="004E0181" w:rsidRPr="002F2EFC">
        <w:t xml:space="preserve"> début 2015</w:t>
      </w:r>
      <w:r w:rsidR="00073AC8" w:rsidRPr="002F2EFC">
        <w:t>,</w:t>
      </w:r>
      <w:r w:rsidR="004E0181" w:rsidRPr="002F2EFC">
        <w:t xml:space="preserve"> un nouveau paquet législatif consacré au secteur routier</w:t>
      </w:r>
      <w:r w:rsidR="00073AC8" w:rsidRPr="002F2EFC">
        <w:t>,</w:t>
      </w:r>
      <w:r w:rsidR="00E44648" w:rsidRPr="002F2EFC">
        <w:t xml:space="preserve"> </w:t>
      </w:r>
      <w:r w:rsidR="002D3EC9" w:rsidRPr="002F2EFC">
        <w:t>autour de trois grands thèmes</w:t>
      </w:r>
      <w:r w:rsidR="00D61EDF">
        <w:t xml:space="preserve"> </w:t>
      </w:r>
      <w:r w:rsidR="00762074">
        <w:t>(</w:t>
      </w:r>
      <w:r w:rsidR="00762074" w:rsidRPr="00762074">
        <w:t>tarification des infrastructures</w:t>
      </w:r>
      <w:r w:rsidR="00762074">
        <w:t xml:space="preserve">, </w:t>
      </w:r>
      <w:r w:rsidR="00176C2F" w:rsidRPr="002F2EFC">
        <w:t>accès au marché</w:t>
      </w:r>
      <w:r w:rsidR="00762074">
        <w:t>,</w:t>
      </w:r>
      <w:r w:rsidR="00176C2F" w:rsidRPr="002F2EFC">
        <w:t xml:space="preserve"> </w:t>
      </w:r>
      <w:r w:rsidR="00762074" w:rsidRPr="00762074">
        <w:t>volet social</w:t>
      </w:r>
      <w:r w:rsidR="00176C2F" w:rsidRPr="002F2EFC">
        <w:t>)</w:t>
      </w:r>
      <w:r w:rsidR="00073AC8" w:rsidRPr="002F2EFC">
        <w:t>,</w:t>
      </w:r>
      <w:r w:rsidR="00176C2F" w:rsidRPr="002F2EFC">
        <w:t xml:space="preserve"> les principaux États signataires de la déclaration du 5</w:t>
      </w:r>
      <w:r w:rsidR="00D61EDF">
        <w:t> </w:t>
      </w:r>
      <w:r w:rsidR="00176C2F" w:rsidRPr="002F2EFC">
        <w:t>juin</w:t>
      </w:r>
      <w:r w:rsidR="00073AC8" w:rsidRPr="002F2EFC">
        <w:t>,</w:t>
      </w:r>
      <w:r w:rsidR="00176C2F" w:rsidRPr="002F2EFC">
        <w:t xml:space="preserve"> à l</w:t>
      </w:r>
      <w:r w:rsidR="00073AC8" w:rsidRPr="002F2EFC">
        <w:t>’</w:t>
      </w:r>
      <w:r w:rsidR="00176C2F" w:rsidRPr="002F2EFC">
        <w:t>exception notable de l</w:t>
      </w:r>
      <w:r w:rsidR="00073AC8" w:rsidRPr="002F2EFC">
        <w:t>’</w:t>
      </w:r>
      <w:r w:rsidR="00176C2F" w:rsidRPr="002F2EFC">
        <w:t>Espagne et du Portugal</w:t>
      </w:r>
      <w:r w:rsidR="00073AC8" w:rsidRPr="002F2EFC">
        <w:t>,</w:t>
      </w:r>
      <w:r w:rsidR="00176C2F" w:rsidRPr="002F2EFC">
        <w:t xml:space="preserve"> ont mis en avant la nécessité de mettre en place</w:t>
      </w:r>
      <w:r w:rsidR="00073AC8" w:rsidRPr="002F2EFC">
        <w:t>,</w:t>
      </w:r>
      <w:r w:rsidR="00171197" w:rsidRPr="002F2EFC">
        <w:t xml:space="preserve"> en priorité</w:t>
      </w:r>
      <w:r w:rsidR="00073AC8" w:rsidRPr="002F2EFC">
        <w:t>,</w:t>
      </w:r>
      <w:r w:rsidR="00171197" w:rsidRPr="002F2EFC">
        <w:t xml:space="preserve"> </w:t>
      </w:r>
      <w:r w:rsidR="00176C2F" w:rsidRPr="002F2EFC">
        <w:t>les conditions garantissant une concurrence loyale dans le secteur</w:t>
      </w:r>
      <w:r w:rsidRPr="002F2EFC">
        <w:t xml:space="preserve"> grâce à davantage </w:t>
      </w:r>
      <w:r w:rsidRPr="002F2EFC">
        <w:lastRenderedPageBreak/>
        <w:t xml:space="preserve">de contrôle </w:t>
      </w:r>
      <w:r w:rsidR="00171197" w:rsidRPr="002F2EFC">
        <w:t>avant</w:t>
      </w:r>
      <w:r w:rsidRPr="002F2EFC">
        <w:t xml:space="preserve"> toute nouvelle phase de libéralisation</w:t>
      </w:r>
      <w:r w:rsidR="00176C2F" w:rsidRPr="002F2EFC">
        <w:t>.</w:t>
      </w:r>
      <w:r w:rsidRPr="002F2EFC">
        <w:t xml:space="preserve"> </w:t>
      </w:r>
      <w:r w:rsidR="00171197" w:rsidRPr="002F2EFC">
        <w:t>À</w:t>
      </w:r>
      <w:r w:rsidRPr="002F2EFC">
        <w:t xml:space="preserve"> l</w:t>
      </w:r>
      <w:r w:rsidR="00073AC8" w:rsidRPr="002F2EFC">
        <w:t>’</w:t>
      </w:r>
      <w:r w:rsidRPr="002F2EFC">
        <w:t>opposé</w:t>
      </w:r>
      <w:r w:rsidR="00073AC8" w:rsidRPr="002F2EFC">
        <w:t>,</w:t>
      </w:r>
      <w:r w:rsidRPr="002F2EFC">
        <w:t xml:space="preserve"> </w:t>
      </w:r>
      <w:r w:rsidR="00176C2F" w:rsidRPr="002F2EFC">
        <w:t>les pays de l</w:t>
      </w:r>
      <w:r w:rsidR="00073AC8" w:rsidRPr="002F2EFC">
        <w:t>’</w:t>
      </w:r>
      <w:r w:rsidR="00176C2F" w:rsidRPr="002F2EFC">
        <w:t>Europe centrale</w:t>
      </w:r>
      <w:r w:rsidR="00073AC8" w:rsidRPr="002F2EFC">
        <w:t>,</w:t>
      </w:r>
      <w:r w:rsidR="00176C2F" w:rsidRPr="002F2EFC">
        <w:t xml:space="preserve"> orientale et méridionale</w:t>
      </w:r>
      <w:r w:rsidR="00073AC8" w:rsidRPr="002F2EFC">
        <w:t>,</w:t>
      </w:r>
      <w:r w:rsidR="00176C2F" w:rsidRPr="002F2EFC">
        <w:t xml:space="preserve"> le</w:t>
      </w:r>
      <w:r w:rsidRPr="002F2EFC">
        <w:t>s pays baltes et le</w:t>
      </w:r>
      <w:r w:rsidR="00176C2F" w:rsidRPr="002F2EFC">
        <w:t xml:space="preserve"> Royaume-Uni ont demandé davantage de libéralisation</w:t>
      </w:r>
      <w:r w:rsidR="00B62A52" w:rsidRPr="002F2EFC">
        <w:t>.</w:t>
      </w:r>
      <w:r w:rsidRPr="002F2EFC">
        <w:t xml:space="preserve"> </w:t>
      </w:r>
    </w:p>
    <w:p w:rsidR="0023544A" w:rsidRPr="002F2EFC" w:rsidRDefault="00F5002F" w:rsidP="00A82D34">
      <w:pPr>
        <w:pStyle w:val="ANTexte"/>
      </w:pPr>
      <w:r w:rsidRPr="002F2EFC">
        <w:t>Le débat d</w:t>
      </w:r>
      <w:r w:rsidR="00073AC8" w:rsidRPr="002F2EFC">
        <w:t>’</w:t>
      </w:r>
      <w:r w:rsidRPr="002F2EFC">
        <w:t>orientation sur les aspects sociaux dans le transport routier organisé par la Présidence luxembourgeoise lors du Conseil TTE-Transports du 10</w:t>
      </w:r>
      <w:r w:rsidR="00171197" w:rsidRPr="002F2EFC">
        <w:t> </w:t>
      </w:r>
      <w:r w:rsidRPr="002F2EFC">
        <w:t>décembre 2015</w:t>
      </w:r>
      <w:r w:rsidR="005475E1" w:rsidRPr="002F2EFC">
        <w:t xml:space="preserve"> puis les échanges </w:t>
      </w:r>
      <w:r w:rsidR="0018242A" w:rsidRPr="002F2EFC">
        <w:t xml:space="preserve">acrimonieux </w:t>
      </w:r>
      <w:r w:rsidR="00791F15" w:rsidRPr="002F2EFC">
        <w:t xml:space="preserve">entre ministres des transports européens </w:t>
      </w:r>
      <w:r w:rsidR="00106483" w:rsidRPr="002F2EFC">
        <w:t>l</w:t>
      </w:r>
      <w:r w:rsidR="00073AC8" w:rsidRPr="002F2EFC">
        <w:t>’</w:t>
      </w:r>
      <w:r w:rsidR="00106483" w:rsidRPr="002F2EFC">
        <w:t>été dernier</w:t>
      </w:r>
      <w:r w:rsidR="00897317" w:rsidRPr="002F2EFC">
        <w:t> </w:t>
      </w:r>
      <w:r w:rsidR="00897317" w:rsidRPr="002F2EFC">
        <w:rPr>
          <w:vertAlign w:val="superscript"/>
        </w:rPr>
        <w:t>(</w:t>
      </w:r>
      <w:r w:rsidR="00897317" w:rsidRPr="002F2EFC">
        <w:rPr>
          <w:rStyle w:val="Appelnotedebasdep"/>
        </w:rPr>
        <w:footnoteReference w:id="5"/>
      </w:r>
      <w:r w:rsidR="00897317" w:rsidRPr="002F2EFC">
        <w:rPr>
          <w:vertAlign w:val="superscript"/>
        </w:rPr>
        <w:t>)</w:t>
      </w:r>
      <w:r w:rsidR="00171197" w:rsidRPr="002F2EFC">
        <w:t xml:space="preserve"> </w:t>
      </w:r>
      <w:r w:rsidR="005475E1" w:rsidRPr="002F2EFC">
        <w:t xml:space="preserve">à propos de la mise en place </w:t>
      </w:r>
      <w:r w:rsidR="00106483" w:rsidRPr="002F2EFC">
        <w:t>par l</w:t>
      </w:r>
      <w:r w:rsidR="00073AC8" w:rsidRPr="002F2EFC">
        <w:t>’</w:t>
      </w:r>
      <w:r w:rsidR="00106483" w:rsidRPr="002F2EFC">
        <w:t xml:space="preserve">Allemagne </w:t>
      </w:r>
      <w:r w:rsidR="00171197" w:rsidRPr="002F2EFC">
        <w:t xml:space="preserve">et la France </w:t>
      </w:r>
      <w:r w:rsidR="00106483" w:rsidRPr="002F2EFC">
        <w:t>de dispositions nationales visant à lutter contre les pratiques abusives du secteur du transport</w:t>
      </w:r>
      <w:r w:rsidR="00897317" w:rsidRPr="002F2EFC">
        <w:t xml:space="preserve"> routier</w:t>
      </w:r>
      <w:r w:rsidR="00073AC8" w:rsidRPr="002F2EFC">
        <w:t>,</w:t>
      </w:r>
      <w:r w:rsidR="00897317" w:rsidRPr="002F2EFC">
        <w:t xml:space="preserve"> </w:t>
      </w:r>
      <w:r w:rsidR="00106483" w:rsidRPr="002F2EFC">
        <w:t>ont</w:t>
      </w:r>
      <w:r w:rsidR="00217902" w:rsidRPr="002F2EFC">
        <w:t xml:space="preserve"> confirmé c</w:t>
      </w:r>
      <w:r w:rsidR="00026984" w:rsidRPr="002F2EFC">
        <w:t>e clivage entre pays «</w:t>
      </w:r>
      <w:r w:rsidR="00D61EDF">
        <w:t> </w:t>
      </w:r>
      <w:r w:rsidR="00026984" w:rsidRPr="002F2EFC">
        <w:t>cabotés</w:t>
      </w:r>
      <w:r w:rsidR="00D61EDF">
        <w:t> </w:t>
      </w:r>
      <w:r w:rsidR="00026984" w:rsidRPr="002F2EFC">
        <w:t>» et pays qui of</w:t>
      </w:r>
      <w:r w:rsidR="00A82D34" w:rsidRPr="002F2EFC">
        <w:t>frent des services de cabotage.</w:t>
      </w:r>
    </w:p>
    <w:p w:rsidR="0023544A" w:rsidRPr="002F2EFC" w:rsidRDefault="00AC02AB" w:rsidP="00AC02AB">
      <w:pPr>
        <w:pStyle w:val="ANTexte"/>
        <w:rPr>
          <w:i/>
        </w:rPr>
      </w:pPr>
      <w:r w:rsidRPr="002F2EFC">
        <w:t>● </w:t>
      </w:r>
      <w:r w:rsidR="006A5946" w:rsidRPr="002F2EFC">
        <w:rPr>
          <w:b/>
          <w:i/>
        </w:rPr>
        <w:t>Face à l</w:t>
      </w:r>
      <w:r w:rsidR="00073AC8" w:rsidRPr="002F2EFC">
        <w:rPr>
          <w:b/>
          <w:i/>
        </w:rPr>
        <w:t>’</w:t>
      </w:r>
      <w:r w:rsidR="006A5946" w:rsidRPr="002F2EFC">
        <w:rPr>
          <w:b/>
          <w:i/>
        </w:rPr>
        <w:t xml:space="preserve">extrême diversité </w:t>
      </w:r>
      <w:r w:rsidR="002B2562" w:rsidRPr="002F2EFC">
        <w:rPr>
          <w:b/>
          <w:i/>
        </w:rPr>
        <w:t>des situations</w:t>
      </w:r>
      <w:r w:rsidR="00073AC8" w:rsidRPr="002F2EFC">
        <w:rPr>
          <w:b/>
          <w:i/>
        </w:rPr>
        <w:t>,</w:t>
      </w:r>
      <w:r w:rsidR="002B2562" w:rsidRPr="002F2EFC">
        <w:rPr>
          <w:b/>
          <w:i/>
        </w:rPr>
        <w:t xml:space="preserve"> notamment en matière de rémunérations</w:t>
      </w:r>
      <w:r w:rsidR="00073AC8" w:rsidRPr="002F2EFC">
        <w:rPr>
          <w:i/>
        </w:rPr>
        <w:t>,</w:t>
      </w:r>
      <w:r w:rsidR="002B2562" w:rsidRPr="002F2EFC">
        <w:t xml:space="preserve"> </w:t>
      </w:r>
      <w:r w:rsidR="00E6425B" w:rsidRPr="002F2EFC">
        <w:rPr>
          <w:b/>
          <w:i/>
        </w:rPr>
        <w:t>l</w:t>
      </w:r>
      <w:r w:rsidR="003756D6" w:rsidRPr="002F2EFC">
        <w:rPr>
          <w:b/>
          <w:i/>
        </w:rPr>
        <w:t>a France et l</w:t>
      </w:r>
      <w:r w:rsidR="00073AC8" w:rsidRPr="002F2EFC">
        <w:rPr>
          <w:b/>
          <w:i/>
        </w:rPr>
        <w:t>’</w:t>
      </w:r>
      <w:r w:rsidR="003756D6" w:rsidRPr="002F2EFC">
        <w:rPr>
          <w:b/>
          <w:i/>
        </w:rPr>
        <w:t>Allemagne</w:t>
      </w:r>
      <w:r w:rsidR="003756D6" w:rsidRPr="002F2EFC">
        <w:rPr>
          <w:b/>
        </w:rPr>
        <w:t xml:space="preserve"> </w:t>
      </w:r>
      <w:r w:rsidR="003756D6" w:rsidRPr="002F2EFC">
        <w:rPr>
          <w:b/>
          <w:i/>
        </w:rPr>
        <w:t>ont</w:t>
      </w:r>
      <w:r w:rsidR="00A82D34" w:rsidRPr="002F2EFC">
        <w:rPr>
          <w:b/>
          <w:i/>
        </w:rPr>
        <w:t xml:space="preserve"> </w:t>
      </w:r>
      <w:r w:rsidR="00406FCF" w:rsidRPr="002F2EFC">
        <w:rPr>
          <w:b/>
          <w:i/>
        </w:rPr>
        <w:t xml:space="preserve">fait le choix de mettre </w:t>
      </w:r>
      <w:r w:rsidR="003756D6" w:rsidRPr="002F2EFC">
        <w:rPr>
          <w:b/>
          <w:i/>
        </w:rPr>
        <w:t xml:space="preserve">en œuvre des actions </w:t>
      </w:r>
      <w:r w:rsidR="00897317" w:rsidRPr="002F2EFC">
        <w:rPr>
          <w:b/>
          <w:i/>
        </w:rPr>
        <w:t xml:space="preserve">nationales </w:t>
      </w:r>
      <w:r w:rsidR="003756D6" w:rsidRPr="002F2EFC">
        <w:rPr>
          <w:b/>
          <w:i/>
        </w:rPr>
        <w:t>correctrices</w:t>
      </w:r>
      <w:r w:rsidR="00073AC8" w:rsidRPr="002F2EFC">
        <w:rPr>
          <w:b/>
          <w:i/>
        </w:rPr>
        <w:t>,</w:t>
      </w:r>
      <w:r w:rsidR="003756D6" w:rsidRPr="002F2EFC">
        <w:rPr>
          <w:b/>
          <w:i/>
        </w:rPr>
        <w:t xml:space="preserve"> contestées </w:t>
      </w:r>
      <w:r w:rsidR="00A82D34" w:rsidRPr="002F2EFC">
        <w:rPr>
          <w:b/>
          <w:i/>
        </w:rPr>
        <w:t xml:space="preserve">toutefois </w:t>
      </w:r>
      <w:r w:rsidR="003756D6" w:rsidRPr="002F2EFC">
        <w:rPr>
          <w:b/>
          <w:i/>
        </w:rPr>
        <w:t>par la Commission européenne</w:t>
      </w:r>
      <w:r w:rsidR="00106483" w:rsidRPr="002F2EFC">
        <w:rPr>
          <w:i/>
        </w:rPr>
        <w:t>.</w:t>
      </w:r>
    </w:p>
    <w:p w:rsidR="00DD25B2" w:rsidRPr="002F2EFC" w:rsidRDefault="00D33DF8" w:rsidP="00DD25B2">
      <w:pPr>
        <w:pStyle w:val="ANTexte"/>
      </w:pPr>
      <w:r w:rsidRPr="002F2EFC">
        <w:t xml:space="preserve">Les enquêtes de terrain du Comité national routier sur les pavillons du TRM européen </w:t>
      </w:r>
      <w:r w:rsidR="005B2609" w:rsidRPr="002F2EFC">
        <w:t xml:space="preserve">mettent </w:t>
      </w:r>
      <w:r w:rsidRPr="002F2EFC">
        <w:t xml:space="preserve">régulièrement en évidence </w:t>
      </w:r>
      <w:r w:rsidR="006A5946" w:rsidRPr="002F2EFC">
        <w:t>l</w:t>
      </w:r>
      <w:r w:rsidR="00073AC8" w:rsidRPr="002F2EFC">
        <w:t>’</w:t>
      </w:r>
      <w:r w:rsidR="006A5946" w:rsidRPr="002F2EFC">
        <w:t>extrême diversité des conditions d</w:t>
      </w:r>
      <w:r w:rsidR="00073AC8" w:rsidRPr="002F2EFC">
        <w:t>’</w:t>
      </w:r>
      <w:r w:rsidR="006A5946" w:rsidRPr="002F2EFC">
        <w:t>emploi</w:t>
      </w:r>
      <w:r w:rsidR="00073AC8" w:rsidRPr="002F2EFC">
        <w:t>,</w:t>
      </w:r>
      <w:r w:rsidR="006A5946" w:rsidRPr="002F2EFC">
        <w:t xml:space="preserve"> des niveaux de rémunérations et des coûts de revient unitaires des conducteurs routiers internationaux en Europe derrière une apparente </w:t>
      </w:r>
      <w:r w:rsidRPr="002F2EFC">
        <w:t>harmonisation</w:t>
      </w:r>
      <w:r w:rsidR="006A5946" w:rsidRPr="002F2EFC">
        <w:t>.</w:t>
      </w:r>
      <w:r w:rsidR="00DD25B2" w:rsidRPr="002F2EFC">
        <w:t xml:space="preserve"> </w:t>
      </w:r>
    </w:p>
    <w:p w:rsidR="006A5946" w:rsidRPr="002F2EFC" w:rsidRDefault="00AC3C68" w:rsidP="00DD25B2">
      <w:pPr>
        <w:pStyle w:val="ANTexte"/>
      </w:pPr>
      <w:r w:rsidRPr="002F2EFC">
        <w:t xml:space="preserve">La question des rémunérations </w:t>
      </w:r>
      <w:r w:rsidR="00007CD5" w:rsidRPr="002F2EFC">
        <w:t xml:space="preserve">est </w:t>
      </w:r>
      <w:r w:rsidRPr="002F2EFC">
        <w:t>particulièrement éclairante</w:t>
      </w:r>
      <w:r w:rsidR="00073AC8" w:rsidRPr="002F2EFC">
        <w:t>,</w:t>
      </w:r>
      <w:r w:rsidRPr="002F2EFC">
        <w:t xml:space="preserve"> </w:t>
      </w:r>
      <w:r w:rsidR="00007CD5" w:rsidRPr="002F2EFC">
        <w:t>tant pour ceux soumis à cotisations sociales que pour les indemnités de déplacement et autres éléments de rémunération non soumis aux cotisations sociales</w:t>
      </w:r>
      <w:r w:rsidR="00DD25B2" w:rsidRPr="002F2EFC">
        <w:t>.</w:t>
      </w:r>
    </w:p>
    <w:p w:rsidR="002E0E08" w:rsidRPr="002F2EFC" w:rsidRDefault="002E0E08" w:rsidP="00D96771">
      <w:pPr>
        <w:keepNext/>
        <w:suppressAutoHyphens/>
        <w:overflowPunct w:val="0"/>
        <w:autoSpaceDE w:val="0"/>
        <w:autoSpaceDN w:val="0"/>
        <w:adjustRightInd w:val="0"/>
        <w:spacing w:before="360" w:after="200"/>
        <w:jc w:val="center"/>
        <w:textAlignment w:val="baseline"/>
        <w:rPr>
          <w:b/>
          <w:caps/>
          <w:sz w:val="20"/>
        </w:rPr>
      </w:pPr>
      <w:r w:rsidRPr="002F2EFC">
        <w:rPr>
          <w:b/>
          <w:caps/>
          <w:sz w:val="20"/>
        </w:rPr>
        <w:lastRenderedPageBreak/>
        <w:t>Salaire brut annuel d</w:t>
      </w:r>
      <w:r w:rsidR="00073AC8" w:rsidRPr="002F2EFC">
        <w:rPr>
          <w:b/>
          <w:caps/>
          <w:sz w:val="20"/>
        </w:rPr>
        <w:t>’</w:t>
      </w:r>
      <w:r w:rsidRPr="002F2EFC">
        <w:rPr>
          <w:b/>
          <w:caps/>
          <w:sz w:val="20"/>
        </w:rPr>
        <w:t>un conducteur routier à l</w:t>
      </w:r>
      <w:r w:rsidR="00073AC8" w:rsidRPr="002F2EFC">
        <w:rPr>
          <w:b/>
          <w:caps/>
          <w:sz w:val="20"/>
        </w:rPr>
        <w:t>’</w:t>
      </w:r>
      <w:r w:rsidRPr="002F2EFC">
        <w:rPr>
          <w:b/>
          <w:caps/>
          <w:sz w:val="20"/>
        </w:rPr>
        <w:t>international en 2016</w:t>
      </w:r>
    </w:p>
    <w:p w:rsidR="002E0E08" w:rsidRPr="002F2EFC" w:rsidRDefault="002E0E08" w:rsidP="00D96771">
      <w:pPr>
        <w:keepNext/>
        <w:suppressAutoHyphens/>
        <w:spacing w:before="60" w:after="60"/>
        <w:jc w:val="center"/>
        <w:rPr>
          <w:b/>
          <w:sz w:val="20"/>
        </w:rPr>
      </w:pPr>
      <w:r w:rsidRPr="002F2EFC">
        <w:rPr>
          <w:b/>
          <w:sz w:val="20"/>
        </w:rPr>
        <w:t>(</w:t>
      </w:r>
      <w:proofErr w:type="gramStart"/>
      <w:r w:rsidRPr="002F2EFC">
        <w:rPr>
          <w:b/>
          <w:sz w:val="20"/>
        </w:rPr>
        <w:t>tous</w:t>
      </w:r>
      <w:proofErr w:type="gramEnd"/>
      <w:r w:rsidRPr="002F2EFC">
        <w:rPr>
          <w:b/>
          <w:sz w:val="20"/>
        </w:rPr>
        <w:t xml:space="preserve"> éléments soumis aux cotisations sociales)</w:t>
      </w:r>
    </w:p>
    <w:p w:rsidR="002E0E08" w:rsidRPr="002F2EFC" w:rsidRDefault="002E0E08" w:rsidP="00D96771">
      <w:pPr>
        <w:keepNext/>
        <w:suppressAutoHyphens/>
        <w:overflowPunct w:val="0"/>
        <w:autoSpaceDE w:val="0"/>
        <w:autoSpaceDN w:val="0"/>
        <w:adjustRightInd w:val="0"/>
        <w:spacing w:before="240"/>
        <w:textAlignment w:val="baseline"/>
        <w:rPr>
          <w:sz w:val="22"/>
          <w:szCs w:val="22"/>
        </w:rPr>
      </w:pPr>
      <w:r w:rsidRPr="002F2EFC">
        <w:rPr>
          <w:noProof/>
          <w:sz w:val="22"/>
          <w:szCs w:val="22"/>
          <w:lang w:eastAsia="fr-FR"/>
        </w:rPr>
        <mc:AlternateContent>
          <mc:Choice Requires="wpg">
            <w:drawing>
              <wp:anchor distT="0" distB="0" distL="114300" distR="114300" simplePos="0" relativeHeight="251659264" behindDoc="0" locked="0" layoutInCell="1" allowOverlap="1" wp14:anchorId="4D8701A9" wp14:editId="4F578D88">
                <wp:simplePos x="0" y="0"/>
                <wp:positionH relativeFrom="column">
                  <wp:posOffset>-377515</wp:posOffset>
                </wp:positionH>
                <wp:positionV relativeFrom="paragraph">
                  <wp:posOffset>153436</wp:posOffset>
                </wp:positionV>
                <wp:extent cx="6202683" cy="2051627"/>
                <wp:effectExtent l="0" t="0" r="7620" b="6350"/>
                <wp:wrapNone/>
                <wp:docPr id="1246" name="Groupe 1246"/>
                <wp:cNvGraphicFramePr/>
                <a:graphic xmlns:a="http://schemas.openxmlformats.org/drawingml/2006/main">
                  <a:graphicData uri="http://schemas.microsoft.com/office/word/2010/wordprocessingGroup">
                    <wpg:wgp>
                      <wpg:cNvGrpSpPr/>
                      <wpg:grpSpPr>
                        <a:xfrm>
                          <a:off x="0" y="0"/>
                          <a:ext cx="6202683" cy="2051627"/>
                          <a:chOff x="4513" y="-78708"/>
                          <a:chExt cx="6202683" cy="2052288"/>
                        </a:xfrm>
                      </wpg:grpSpPr>
                      <wpg:grpSp>
                        <wpg:cNvPr id="1104" name="Groupe 1104"/>
                        <wpg:cNvGrpSpPr>
                          <a:grpSpLocks/>
                        </wpg:cNvGrpSpPr>
                        <wpg:grpSpPr bwMode="auto">
                          <a:xfrm>
                            <a:off x="621101" y="0"/>
                            <a:ext cx="5586095" cy="1973580"/>
                            <a:chOff x="1837" y="7513"/>
                            <a:chExt cx="8797" cy="3108"/>
                          </a:xfrm>
                        </wpg:grpSpPr>
                        <wpg:grpSp>
                          <wpg:cNvPr id="1105" name="Group 618"/>
                          <wpg:cNvGrpSpPr>
                            <a:grpSpLocks/>
                          </wpg:cNvGrpSpPr>
                          <wpg:grpSpPr bwMode="auto">
                            <a:xfrm>
                              <a:off x="1880" y="9710"/>
                              <a:ext cx="479" cy="223"/>
                              <a:chOff x="1880" y="9710"/>
                              <a:chExt cx="479" cy="223"/>
                            </a:xfrm>
                          </wpg:grpSpPr>
                          <wps:wsp>
                            <wps:cNvPr id="1106" name="Freeform 619"/>
                            <wps:cNvSpPr>
                              <a:spLocks/>
                            </wps:cNvSpPr>
                            <wps:spPr bwMode="auto">
                              <a:xfrm>
                                <a:off x="1880" y="9710"/>
                                <a:ext cx="479" cy="223"/>
                              </a:xfrm>
                              <a:custGeom>
                                <a:avLst/>
                                <a:gdLst>
                                  <a:gd name="T0" fmla="+- 0 2359 1880"/>
                                  <a:gd name="T1" fmla="*/ T0 w 479"/>
                                  <a:gd name="T2" fmla="+- 0 9710 9710"/>
                                  <a:gd name="T3" fmla="*/ 9710 h 223"/>
                                  <a:gd name="T4" fmla="+- 0 1880 1880"/>
                                  <a:gd name="T5" fmla="*/ T4 w 479"/>
                                  <a:gd name="T6" fmla="+- 0 9710 9710"/>
                                  <a:gd name="T7" fmla="*/ 9710 h 223"/>
                                  <a:gd name="T8" fmla="+- 0 1880 1880"/>
                                  <a:gd name="T9" fmla="*/ T8 w 479"/>
                                  <a:gd name="T10" fmla="+- 0 9934 9710"/>
                                  <a:gd name="T11" fmla="*/ 9934 h 223"/>
                                  <a:gd name="T12" fmla="+- 0 2359 1880"/>
                                  <a:gd name="T13" fmla="*/ T12 w 479"/>
                                  <a:gd name="T14" fmla="+- 0 9934 9710"/>
                                  <a:gd name="T15" fmla="*/ 9934 h 223"/>
                                  <a:gd name="T16" fmla="+- 0 2359 1880"/>
                                  <a:gd name="T17" fmla="*/ T16 w 479"/>
                                  <a:gd name="T18" fmla="+- 0 9710 9710"/>
                                  <a:gd name="T19" fmla="*/ 9710 h 223"/>
                                </a:gdLst>
                                <a:ahLst/>
                                <a:cxnLst>
                                  <a:cxn ang="0">
                                    <a:pos x="T1" y="T3"/>
                                  </a:cxn>
                                  <a:cxn ang="0">
                                    <a:pos x="T5" y="T7"/>
                                  </a:cxn>
                                  <a:cxn ang="0">
                                    <a:pos x="T9" y="T11"/>
                                  </a:cxn>
                                  <a:cxn ang="0">
                                    <a:pos x="T13" y="T15"/>
                                  </a:cxn>
                                  <a:cxn ang="0">
                                    <a:pos x="T17" y="T19"/>
                                  </a:cxn>
                                </a:cxnLst>
                                <a:rect l="0" t="0" r="r" b="b"/>
                                <a:pathLst>
                                  <a:path w="479" h="223">
                                    <a:moveTo>
                                      <a:pt x="479" y="0"/>
                                    </a:moveTo>
                                    <a:lnTo>
                                      <a:pt x="0" y="0"/>
                                    </a:lnTo>
                                    <a:lnTo>
                                      <a:pt x="0" y="224"/>
                                    </a:lnTo>
                                    <a:lnTo>
                                      <a:pt x="479" y="224"/>
                                    </a:lnTo>
                                    <a:lnTo>
                                      <a:pt x="47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620"/>
                          <wpg:cNvGrpSpPr>
                            <a:grpSpLocks/>
                          </wpg:cNvGrpSpPr>
                          <wpg:grpSpPr bwMode="auto">
                            <a:xfrm>
                              <a:off x="2425" y="9625"/>
                              <a:ext cx="479" cy="308"/>
                              <a:chOff x="2425" y="9625"/>
                              <a:chExt cx="479" cy="308"/>
                            </a:xfrm>
                          </wpg:grpSpPr>
                          <wps:wsp>
                            <wps:cNvPr id="1108" name="Freeform 621"/>
                            <wps:cNvSpPr>
                              <a:spLocks/>
                            </wps:cNvSpPr>
                            <wps:spPr bwMode="auto">
                              <a:xfrm>
                                <a:off x="2425" y="9625"/>
                                <a:ext cx="479" cy="308"/>
                              </a:xfrm>
                              <a:custGeom>
                                <a:avLst/>
                                <a:gdLst>
                                  <a:gd name="T0" fmla="+- 0 2904 2425"/>
                                  <a:gd name="T1" fmla="*/ T0 w 479"/>
                                  <a:gd name="T2" fmla="+- 0 9625 9625"/>
                                  <a:gd name="T3" fmla="*/ 9625 h 308"/>
                                  <a:gd name="T4" fmla="+- 0 2425 2425"/>
                                  <a:gd name="T5" fmla="*/ T4 w 479"/>
                                  <a:gd name="T6" fmla="+- 0 9625 9625"/>
                                  <a:gd name="T7" fmla="*/ 9625 h 308"/>
                                  <a:gd name="T8" fmla="+- 0 2425 2425"/>
                                  <a:gd name="T9" fmla="*/ T8 w 479"/>
                                  <a:gd name="T10" fmla="+- 0 9934 9625"/>
                                  <a:gd name="T11" fmla="*/ 9934 h 308"/>
                                  <a:gd name="T12" fmla="+- 0 2904 2425"/>
                                  <a:gd name="T13" fmla="*/ T12 w 479"/>
                                  <a:gd name="T14" fmla="+- 0 9934 9625"/>
                                  <a:gd name="T15" fmla="*/ 9934 h 308"/>
                                  <a:gd name="T16" fmla="+- 0 2904 2425"/>
                                  <a:gd name="T17" fmla="*/ T16 w 479"/>
                                  <a:gd name="T18" fmla="+- 0 9625 9625"/>
                                  <a:gd name="T19" fmla="*/ 9625 h 308"/>
                                </a:gdLst>
                                <a:ahLst/>
                                <a:cxnLst>
                                  <a:cxn ang="0">
                                    <a:pos x="T1" y="T3"/>
                                  </a:cxn>
                                  <a:cxn ang="0">
                                    <a:pos x="T5" y="T7"/>
                                  </a:cxn>
                                  <a:cxn ang="0">
                                    <a:pos x="T9" y="T11"/>
                                  </a:cxn>
                                  <a:cxn ang="0">
                                    <a:pos x="T13" y="T15"/>
                                  </a:cxn>
                                  <a:cxn ang="0">
                                    <a:pos x="T17" y="T19"/>
                                  </a:cxn>
                                </a:cxnLst>
                                <a:rect l="0" t="0" r="r" b="b"/>
                                <a:pathLst>
                                  <a:path w="479" h="308">
                                    <a:moveTo>
                                      <a:pt x="479" y="0"/>
                                    </a:moveTo>
                                    <a:lnTo>
                                      <a:pt x="0" y="0"/>
                                    </a:lnTo>
                                    <a:lnTo>
                                      <a:pt x="0" y="309"/>
                                    </a:lnTo>
                                    <a:lnTo>
                                      <a:pt x="479" y="309"/>
                                    </a:lnTo>
                                    <a:lnTo>
                                      <a:pt x="47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9" name="Group 622"/>
                          <wpg:cNvGrpSpPr>
                            <a:grpSpLocks/>
                          </wpg:cNvGrpSpPr>
                          <wpg:grpSpPr bwMode="auto">
                            <a:xfrm>
                              <a:off x="2980" y="9587"/>
                              <a:ext cx="479" cy="347"/>
                              <a:chOff x="2980" y="9587"/>
                              <a:chExt cx="479" cy="347"/>
                            </a:xfrm>
                          </wpg:grpSpPr>
                          <wps:wsp>
                            <wps:cNvPr id="1110" name="Freeform 623"/>
                            <wps:cNvSpPr>
                              <a:spLocks/>
                            </wps:cNvSpPr>
                            <wps:spPr bwMode="auto">
                              <a:xfrm>
                                <a:off x="2980" y="9587"/>
                                <a:ext cx="479" cy="347"/>
                              </a:xfrm>
                              <a:custGeom>
                                <a:avLst/>
                                <a:gdLst>
                                  <a:gd name="T0" fmla="+- 0 3458 2980"/>
                                  <a:gd name="T1" fmla="*/ T0 w 479"/>
                                  <a:gd name="T2" fmla="+- 0 9587 9587"/>
                                  <a:gd name="T3" fmla="*/ 9587 h 347"/>
                                  <a:gd name="T4" fmla="+- 0 2980 2980"/>
                                  <a:gd name="T5" fmla="*/ T4 w 479"/>
                                  <a:gd name="T6" fmla="+- 0 9587 9587"/>
                                  <a:gd name="T7" fmla="*/ 9587 h 347"/>
                                  <a:gd name="T8" fmla="+- 0 2980 2980"/>
                                  <a:gd name="T9" fmla="*/ T8 w 479"/>
                                  <a:gd name="T10" fmla="+- 0 9934 9587"/>
                                  <a:gd name="T11" fmla="*/ 9934 h 347"/>
                                  <a:gd name="T12" fmla="+- 0 3458 2980"/>
                                  <a:gd name="T13" fmla="*/ T12 w 479"/>
                                  <a:gd name="T14" fmla="+- 0 9934 9587"/>
                                  <a:gd name="T15" fmla="*/ 9934 h 347"/>
                                  <a:gd name="T16" fmla="+- 0 3458 2980"/>
                                  <a:gd name="T17" fmla="*/ T16 w 479"/>
                                  <a:gd name="T18" fmla="+- 0 9587 9587"/>
                                  <a:gd name="T19" fmla="*/ 9587 h 347"/>
                                </a:gdLst>
                                <a:ahLst/>
                                <a:cxnLst>
                                  <a:cxn ang="0">
                                    <a:pos x="T1" y="T3"/>
                                  </a:cxn>
                                  <a:cxn ang="0">
                                    <a:pos x="T5" y="T7"/>
                                  </a:cxn>
                                  <a:cxn ang="0">
                                    <a:pos x="T9" y="T11"/>
                                  </a:cxn>
                                  <a:cxn ang="0">
                                    <a:pos x="T13" y="T15"/>
                                  </a:cxn>
                                  <a:cxn ang="0">
                                    <a:pos x="T17" y="T19"/>
                                  </a:cxn>
                                </a:cxnLst>
                                <a:rect l="0" t="0" r="r" b="b"/>
                                <a:pathLst>
                                  <a:path w="479" h="347">
                                    <a:moveTo>
                                      <a:pt x="478" y="0"/>
                                    </a:moveTo>
                                    <a:lnTo>
                                      <a:pt x="0" y="0"/>
                                    </a:lnTo>
                                    <a:lnTo>
                                      <a:pt x="0" y="347"/>
                                    </a:lnTo>
                                    <a:lnTo>
                                      <a:pt x="478" y="347"/>
                                    </a:lnTo>
                                    <a:lnTo>
                                      <a:pt x="47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1" name="Group 624"/>
                          <wpg:cNvGrpSpPr>
                            <a:grpSpLocks/>
                          </wpg:cNvGrpSpPr>
                          <wpg:grpSpPr bwMode="auto">
                            <a:xfrm>
                              <a:off x="3523" y="9550"/>
                              <a:ext cx="480" cy="384"/>
                              <a:chOff x="3523" y="9550"/>
                              <a:chExt cx="480" cy="384"/>
                            </a:xfrm>
                          </wpg:grpSpPr>
                          <wps:wsp>
                            <wps:cNvPr id="1112" name="Freeform 625"/>
                            <wps:cNvSpPr>
                              <a:spLocks/>
                            </wps:cNvSpPr>
                            <wps:spPr bwMode="auto">
                              <a:xfrm>
                                <a:off x="3523" y="9550"/>
                                <a:ext cx="480" cy="384"/>
                              </a:xfrm>
                              <a:custGeom>
                                <a:avLst/>
                                <a:gdLst>
                                  <a:gd name="T0" fmla="+- 0 4003 3523"/>
                                  <a:gd name="T1" fmla="*/ T0 w 480"/>
                                  <a:gd name="T2" fmla="+- 0 9550 9550"/>
                                  <a:gd name="T3" fmla="*/ 9550 h 384"/>
                                  <a:gd name="T4" fmla="+- 0 3523 3523"/>
                                  <a:gd name="T5" fmla="*/ T4 w 480"/>
                                  <a:gd name="T6" fmla="+- 0 9550 9550"/>
                                  <a:gd name="T7" fmla="*/ 9550 h 384"/>
                                  <a:gd name="T8" fmla="+- 0 3523 3523"/>
                                  <a:gd name="T9" fmla="*/ T8 w 480"/>
                                  <a:gd name="T10" fmla="+- 0 9934 9550"/>
                                  <a:gd name="T11" fmla="*/ 9934 h 384"/>
                                  <a:gd name="T12" fmla="+- 0 4003 3523"/>
                                  <a:gd name="T13" fmla="*/ T12 w 480"/>
                                  <a:gd name="T14" fmla="+- 0 9934 9550"/>
                                  <a:gd name="T15" fmla="*/ 9934 h 384"/>
                                  <a:gd name="T16" fmla="+- 0 4003 3523"/>
                                  <a:gd name="T17" fmla="*/ T16 w 480"/>
                                  <a:gd name="T18" fmla="+- 0 9550 9550"/>
                                  <a:gd name="T19" fmla="*/ 9550 h 384"/>
                                </a:gdLst>
                                <a:ahLst/>
                                <a:cxnLst>
                                  <a:cxn ang="0">
                                    <a:pos x="T1" y="T3"/>
                                  </a:cxn>
                                  <a:cxn ang="0">
                                    <a:pos x="T5" y="T7"/>
                                  </a:cxn>
                                  <a:cxn ang="0">
                                    <a:pos x="T9" y="T11"/>
                                  </a:cxn>
                                  <a:cxn ang="0">
                                    <a:pos x="T13" y="T15"/>
                                  </a:cxn>
                                  <a:cxn ang="0">
                                    <a:pos x="T17" y="T19"/>
                                  </a:cxn>
                                </a:cxnLst>
                                <a:rect l="0" t="0" r="r" b="b"/>
                                <a:pathLst>
                                  <a:path w="480" h="384">
                                    <a:moveTo>
                                      <a:pt x="480" y="0"/>
                                    </a:moveTo>
                                    <a:lnTo>
                                      <a:pt x="0" y="0"/>
                                    </a:lnTo>
                                    <a:lnTo>
                                      <a:pt x="0" y="384"/>
                                    </a:lnTo>
                                    <a:lnTo>
                                      <a:pt x="480" y="384"/>
                                    </a:lnTo>
                                    <a:lnTo>
                                      <a:pt x="48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626"/>
                          <wpg:cNvGrpSpPr>
                            <a:grpSpLocks/>
                          </wpg:cNvGrpSpPr>
                          <wpg:grpSpPr bwMode="auto">
                            <a:xfrm>
                              <a:off x="4078" y="9540"/>
                              <a:ext cx="479" cy="394"/>
                              <a:chOff x="4078" y="9540"/>
                              <a:chExt cx="479" cy="394"/>
                            </a:xfrm>
                          </wpg:grpSpPr>
                          <wps:wsp>
                            <wps:cNvPr id="1114" name="Freeform 627"/>
                            <wps:cNvSpPr>
                              <a:spLocks/>
                            </wps:cNvSpPr>
                            <wps:spPr bwMode="auto">
                              <a:xfrm>
                                <a:off x="4078" y="9540"/>
                                <a:ext cx="479" cy="394"/>
                              </a:xfrm>
                              <a:custGeom>
                                <a:avLst/>
                                <a:gdLst>
                                  <a:gd name="T0" fmla="+- 0 4556 4078"/>
                                  <a:gd name="T1" fmla="*/ T0 w 479"/>
                                  <a:gd name="T2" fmla="+- 0 9540 9540"/>
                                  <a:gd name="T3" fmla="*/ 9540 h 394"/>
                                  <a:gd name="T4" fmla="+- 0 4078 4078"/>
                                  <a:gd name="T5" fmla="*/ T4 w 479"/>
                                  <a:gd name="T6" fmla="+- 0 9540 9540"/>
                                  <a:gd name="T7" fmla="*/ 9540 h 394"/>
                                  <a:gd name="T8" fmla="+- 0 4078 4078"/>
                                  <a:gd name="T9" fmla="*/ T8 w 479"/>
                                  <a:gd name="T10" fmla="+- 0 9934 9540"/>
                                  <a:gd name="T11" fmla="*/ 9934 h 394"/>
                                  <a:gd name="T12" fmla="+- 0 4556 4078"/>
                                  <a:gd name="T13" fmla="*/ T12 w 479"/>
                                  <a:gd name="T14" fmla="+- 0 9934 9540"/>
                                  <a:gd name="T15" fmla="*/ 9934 h 394"/>
                                  <a:gd name="T16" fmla="+- 0 4556 4078"/>
                                  <a:gd name="T17" fmla="*/ T16 w 479"/>
                                  <a:gd name="T18" fmla="+- 0 9540 9540"/>
                                  <a:gd name="T19" fmla="*/ 9540 h 394"/>
                                </a:gdLst>
                                <a:ahLst/>
                                <a:cxnLst>
                                  <a:cxn ang="0">
                                    <a:pos x="T1" y="T3"/>
                                  </a:cxn>
                                  <a:cxn ang="0">
                                    <a:pos x="T5" y="T7"/>
                                  </a:cxn>
                                  <a:cxn ang="0">
                                    <a:pos x="T9" y="T11"/>
                                  </a:cxn>
                                  <a:cxn ang="0">
                                    <a:pos x="T13" y="T15"/>
                                  </a:cxn>
                                  <a:cxn ang="0">
                                    <a:pos x="T17" y="T19"/>
                                  </a:cxn>
                                </a:cxnLst>
                                <a:rect l="0" t="0" r="r" b="b"/>
                                <a:pathLst>
                                  <a:path w="479" h="394">
                                    <a:moveTo>
                                      <a:pt x="478" y="0"/>
                                    </a:moveTo>
                                    <a:lnTo>
                                      <a:pt x="0" y="0"/>
                                    </a:lnTo>
                                    <a:lnTo>
                                      <a:pt x="0" y="394"/>
                                    </a:lnTo>
                                    <a:lnTo>
                                      <a:pt x="478" y="394"/>
                                    </a:lnTo>
                                    <a:lnTo>
                                      <a:pt x="47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628"/>
                          <wpg:cNvGrpSpPr>
                            <a:grpSpLocks/>
                          </wpg:cNvGrpSpPr>
                          <wpg:grpSpPr bwMode="auto">
                            <a:xfrm>
                              <a:off x="4622" y="9493"/>
                              <a:ext cx="479" cy="440"/>
                              <a:chOff x="4622" y="9493"/>
                              <a:chExt cx="479" cy="440"/>
                            </a:xfrm>
                          </wpg:grpSpPr>
                          <wps:wsp>
                            <wps:cNvPr id="1116" name="Freeform 629"/>
                            <wps:cNvSpPr>
                              <a:spLocks/>
                            </wps:cNvSpPr>
                            <wps:spPr bwMode="auto">
                              <a:xfrm>
                                <a:off x="4622" y="9493"/>
                                <a:ext cx="479" cy="440"/>
                              </a:xfrm>
                              <a:custGeom>
                                <a:avLst/>
                                <a:gdLst>
                                  <a:gd name="T0" fmla="+- 0 5101 4622"/>
                                  <a:gd name="T1" fmla="*/ T0 w 479"/>
                                  <a:gd name="T2" fmla="+- 0 9493 9493"/>
                                  <a:gd name="T3" fmla="*/ 9493 h 440"/>
                                  <a:gd name="T4" fmla="+- 0 4622 4622"/>
                                  <a:gd name="T5" fmla="*/ T4 w 479"/>
                                  <a:gd name="T6" fmla="+- 0 9493 9493"/>
                                  <a:gd name="T7" fmla="*/ 9493 h 440"/>
                                  <a:gd name="T8" fmla="+- 0 4622 4622"/>
                                  <a:gd name="T9" fmla="*/ T8 w 479"/>
                                  <a:gd name="T10" fmla="+- 0 9934 9493"/>
                                  <a:gd name="T11" fmla="*/ 9934 h 440"/>
                                  <a:gd name="T12" fmla="+- 0 5101 4622"/>
                                  <a:gd name="T13" fmla="*/ T12 w 479"/>
                                  <a:gd name="T14" fmla="+- 0 9934 9493"/>
                                  <a:gd name="T15" fmla="*/ 9934 h 440"/>
                                  <a:gd name="T16" fmla="+- 0 5101 4622"/>
                                  <a:gd name="T17" fmla="*/ T16 w 479"/>
                                  <a:gd name="T18" fmla="+- 0 9493 9493"/>
                                  <a:gd name="T19" fmla="*/ 9493 h 440"/>
                                </a:gdLst>
                                <a:ahLst/>
                                <a:cxnLst>
                                  <a:cxn ang="0">
                                    <a:pos x="T1" y="T3"/>
                                  </a:cxn>
                                  <a:cxn ang="0">
                                    <a:pos x="T5" y="T7"/>
                                  </a:cxn>
                                  <a:cxn ang="0">
                                    <a:pos x="T9" y="T11"/>
                                  </a:cxn>
                                  <a:cxn ang="0">
                                    <a:pos x="T13" y="T15"/>
                                  </a:cxn>
                                  <a:cxn ang="0">
                                    <a:pos x="T17" y="T19"/>
                                  </a:cxn>
                                </a:cxnLst>
                                <a:rect l="0" t="0" r="r" b="b"/>
                                <a:pathLst>
                                  <a:path w="479" h="440">
                                    <a:moveTo>
                                      <a:pt x="479" y="0"/>
                                    </a:moveTo>
                                    <a:lnTo>
                                      <a:pt x="0" y="0"/>
                                    </a:lnTo>
                                    <a:lnTo>
                                      <a:pt x="0" y="441"/>
                                    </a:lnTo>
                                    <a:lnTo>
                                      <a:pt x="479" y="441"/>
                                    </a:lnTo>
                                    <a:lnTo>
                                      <a:pt x="47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630"/>
                          <wpg:cNvGrpSpPr>
                            <a:grpSpLocks/>
                          </wpg:cNvGrpSpPr>
                          <wpg:grpSpPr bwMode="auto">
                            <a:xfrm>
                              <a:off x="5177" y="9427"/>
                              <a:ext cx="479" cy="506"/>
                              <a:chOff x="5177" y="9427"/>
                              <a:chExt cx="479" cy="506"/>
                            </a:xfrm>
                          </wpg:grpSpPr>
                          <wps:wsp>
                            <wps:cNvPr id="1118" name="Freeform 631"/>
                            <wps:cNvSpPr>
                              <a:spLocks/>
                            </wps:cNvSpPr>
                            <wps:spPr bwMode="auto">
                              <a:xfrm>
                                <a:off x="5177" y="9427"/>
                                <a:ext cx="479" cy="506"/>
                              </a:xfrm>
                              <a:custGeom>
                                <a:avLst/>
                                <a:gdLst>
                                  <a:gd name="T0" fmla="+- 0 5656 5177"/>
                                  <a:gd name="T1" fmla="*/ T0 w 479"/>
                                  <a:gd name="T2" fmla="+- 0 9427 9427"/>
                                  <a:gd name="T3" fmla="*/ 9427 h 506"/>
                                  <a:gd name="T4" fmla="+- 0 5177 5177"/>
                                  <a:gd name="T5" fmla="*/ T4 w 479"/>
                                  <a:gd name="T6" fmla="+- 0 9427 9427"/>
                                  <a:gd name="T7" fmla="*/ 9427 h 506"/>
                                  <a:gd name="T8" fmla="+- 0 5177 5177"/>
                                  <a:gd name="T9" fmla="*/ T8 w 479"/>
                                  <a:gd name="T10" fmla="+- 0 9934 9427"/>
                                  <a:gd name="T11" fmla="*/ 9934 h 506"/>
                                  <a:gd name="T12" fmla="+- 0 5656 5177"/>
                                  <a:gd name="T13" fmla="*/ T12 w 479"/>
                                  <a:gd name="T14" fmla="+- 0 9934 9427"/>
                                  <a:gd name="T15" fmla="*/ 9934 h 506"/>
                                  <a:gd name="T16" fmla="+- 0 5656 5177"/>
                                  <a:gd name="T17" fmla="*/ T16 w 479"/>
                                  <a:gd name="T18" fmla="+- 0 9427 9427"/>
                                  <a:gd name="T19" fmla="*/ 9427 h 506"/>
                                </a:gdLst>
                                <a:ahLst/>
                                <a:cxnLst>
                                  <a:cxn ang="0">
                                    <a:pos x="T1" y="T3"/>
                                  </a:cxn>
                                  <a:cxn ang="0">
                                    <a:pos x="T5" y="T7"/>
                                  </a:cxn>
                                  <a:cxn ang="0">
                                    <a:pos x="T9" y="T11"/>
                                  </a:cxn>
                                  <a:cxn ang="0">
                                    <a:pos x="T13" y="T15"/>
                                  </a:cxn>
                                  <a:cxn ang="0">
                                    <a:pos x="T17" y="T19"/>
                                  </a:cxn>
                                </a:cxnLst>
                                <a:rect l="0" t="0" r="r" b="b"/>
                                <a:pathLst>
                                  <a:path w="479" h="506">
                                    <a:moveTo>
                                      <a:pt x="479" y="0"/>
                                    </a:moveTo>
                                    <a:lnTo>
                                      <a:pt x="0" y="0"/>
                                    </a:lnTo>
                                    <a:lnTo>
                                      <a:pt x="0" y="507"/>
                                    </a:lnTo>
                                    <a:lnTo>
                                      <a:pt x="479" y="507"/>
                                    </a:lnTo>
                                    <a:lnTo>
                                      <a:pt x="47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632"/>
                          <wpg:cNvGrpSpPr>
                            <a:grpSpLocks/>
                          </wpg:cNvGrpSpPr>
                          <wpg:grpSpPr bwMode="auto">
                            <a:xfrm>
                              <a:off x="5720" y="9248"/>
                              <a:ext cx="480" cy="685"/>
                              <a:chOff x="5720" y="9248"/>
                              <a:chExt cx="480" cy="685"/>
                            </a:xfrm>
                          </wpg:grpSpPr>
                          <wps:wsp>
                            <wps:cNvPr id="1120" name="Freeform 633"/>
                            <wps:cNvSpPr>
                              <a:spLocks/>
                            </wps:cNvSpPr>
                            <wps:spPr bwMode="auto">
                              <a:xfrm>
                                <a:off x="5720" y="9248"/>
                                <a:ext cx="480" cy="685"/>
                              </a:xfrm>
                              <a:custGeom>
                                <a:avLst/>
                                <a:gdLst>
                                  <a:gd name="T0" fmla="+- 0 6200 5720"/>
                                  <a:gd name="T1" fmla="*/ T0 w 480"/>
                                  <a:gd name="T2" fmla="+- 0 9248 9248"/>
                                  <a:gd name="T3" fmla="*/ 9248 h 685"/>
                                  <a:gd name="T4" fmla="+- 0 5720 5720"/>
                                  <a:gd name="T5" fmla="*/ T4 w 480"/>
                                  <a:gd name="T6" fmla="+- 0 9248 9248"/>
                                  <a:gd name="T7" fmla="*/ 9248 h 685"/>
                                  <a:gd name="T8" fmla="+- 0 5720 5720"/>
                                  <a:gd name="T9" fmla="*/ T8 w 480"/>
                                  <a:gd name="T10" fmla="+- 0 9934 9248"/>
                                  <a:gd name="T11" fmla="*/ 9934 h 685"/>
                                  <a:gd name="T12" fmla="+- 0 6200 5720"/>
                                  <a:gd name="T13" fmla="*/ T12 w 480"/>
                                  <a:gd name="T14" fmla="+- 0 9934 9248"/>
                                  <a:gd name="T15" fmla="*/ 9934 h 685"/>
                                  <a:gd name="T16" fmla="+- 0 6200 5720"/>
                                  <a:gd name="T17" fmla="*/ T16 w 480"/>
                                  <a:gd name="T18" fmla="+- 0 9248 9248"/>
                                  <a:gd name="T19" fmla="*/ 9248 h 685"/>
                                </a:gdLst>
                                <a:ahLst/>
                                <a:cxnLst>
                                  <a:cxn ang="0">
                                    <a:pos x="T1" y="T3"/>
                                  </a:cxn>
                                  <a:cxn ang="0">
                                    <a:pos x="T5" y="T7"/>
                                  </a:cxn>
                                  <a:cxn ang="0">
                                    <a:pos x="T9" y="T11"/>
                                  </a:cxn>
                                  <a:cxn ang="0">
                                    <a:pos x="T13" y="T15"/>
                                  </a:cxn>
                                  <a:cxn ang="0">
                                    <a:pos x="T17" y="T19"/>
                                  </a:cxn>
                                </a:cxnLst>
                                <a:rect l="0" t="0" r="r" b="b"/>
                                <a:pathLst>
                                  <a:path w="480" h="685">
                                    <a:moveTo>
                                      <a:pt x="480" y="0"/>
                                    </a:moveTo>
                                    <a:lnTo>
                                      <a:pt x="0" y="0"/>
                                    </a:lnTo>
                                    <a:lnTo>
                                      <a:pt x="0" y="686"/>
                                    </a:lnTo>
                                    <a:lnTo>
                                      <a:pt x="480" y="686"/>
                                    </a:lnTo>
                                    <a:lnTo>
                                      <a:pt x="48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634"/>
                          <wpg:cNvGrpSpPr>
                            <a:grpSpLocks/>
                          </wpg:cNvGrpSpPr>
                          <wpg:grpSpPr bwMode="auto">
                            <a:xfrm>
                              <a:off x="6275" y="9248"/>
                              <a:ext cx="479" cy="685"/>
                              <a:chOff x="6275" y="9248"/>
                              <a:chExt cx="479" cy="685"/>
                            </a:xfrm>
                          </wpg:grpSpPr>
                          <wps:wsp>
                            <wps:cNvPr id="1122" name="Freeform 635"/>
                            <wps:cNvSpPr>
                              <a:spLocks/>
                            </wps:cNvSpPr>
                            <wps:spPr bwMode="auto">
                              <a:xfrm>
                                <a:off x="6275" y="9248"/>
                                <a:ext cx="479" cy="685"/>
                              </a:xfrm>
                              <a:custGeom>
                                <a:avLst/>
                                <a:gdLst>
                                  <a:gd name="T0" fmla="+- 0 6754 6275"/>
                                  <a:gd name="T1" fmla="*/ T0 w 479"/>
                                  <a:gd name="T2" fmla="+- 0 9248 9248"/>
                                  <a:gd name="T3" fmla="*/ 9248 h 685"/>
                                  <a:gd name="T4" fmla="+- 0 6275 6275"/>
                                  <a:gd name="T5" fmla="*/ T4 w 479"/>
                                  <a:gd name="T6" fmla="+- 0 9248 9248"/>
                                  <a:gd name="T7" fmla="*/ 9248 h 685"/>
                                  <a:gd name="T8" fmla="+- 0 6275 6275"/>
                                  <a:gd name="T9" fmla="*/ T8 w 479"/>
                                  <a:gd name="T10" fmla="+- 0 9934 9248"/>
                                  <a:gd name="T11" fmla="*/ 9934 h 685"/>
                                  <a:gd name="T12" fmla="+- 0 6754 6275"/>
                                  <a:gd name="T13" fmla="*/ T12 w 479"/>
                                  <a:gd name="T14" fmla="+- 0 9934 9248"/>
                                  <a:gd name="T15" fmla="*/ 9934 h 685"/>
                                  <a:gd name="T16" fmla="+- 0 6754 6275"/>
                                  <a:gd name="T17" fmla="*/ T16 w 479"/>
                                  <a:gd name="T18" fmla="+- 0 9248 9248"/>
                                  <a:gd name="T19" fmla="*/ 9248 h 685"/>
                                </a:gdLst>
                                <a:ahLst/>
                                <a:cxnLst>
                                  <a:cxn ang="0">
                                    <a:pos x="T1" y="T3"/>
                                  </a:cxn>
                                  <a:cxn ang="0">
                                    <a:pos x="T5" y="T7"/>
                                  </a:cxn>
                                  <a:cxn ang="0">
                                    <a:pos x="T9" y="T11"/>
                                  </a:cxn>
                                  <a:cxn ang="0">
                                    <a:pos x="T13" y="T15"/>
                                  </a:cxn>
                                  <a:cxn ang="0">
                                    <a:pos x="T17" y="T19"/>
                                  </a:cxn>
                                </a:cxnLst>
                                <a:rect l="0" t="0" r="r" b="b"/>
                                <a:pathLst>
                                  <a:path w="479" h="685">
                                    <a:moveTo>
                                      <a:pt x="479" y="0"/>
                                    </a:moveTo>
                                    <a:lnTo>
                                      <a:pt x="0" y="0"/>
                                    </a:lnTo>
                                    <a:lnTo>
                                      <a:pt x="0" y="686"/>
                                    </a:lnTo>
                                    <a:lnTo>
                                      <a:pt x="479" y="686"/>
                                    </a:lnTo>
                                    <a:lnTo>
                                      <a:pt x="47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636"/>
                          <wpg:cNvGrpSpPr>
                            <a:grpSpLocks/>
                          </wpg:cNvGrpSpPr>
                          <wpg:grpSpPr bwMode="auto">
                            <a:xfrm>
                              <a:off x="6820" y="8731"/>
                              <a:ext cx="479" cy="1202"/>
                              <a:chOff x="6820" y="8731"/>
                              <a:chExt cx="479" cy="1202"/>
                            </a:xfrm>
                          </wpg:grpSpPr>
                          <wps:wsp>
                            <wps:cNvPr id="1124" name="Freeform 637"/>
                            <wps:cNvSpPr>
                              <a:spLocks/>
                            </wps:cNvSpPr>
                            <wps:spPr bwMode="auto">
                              <a:xfrm>
                                <a:off x="6820" y="8731"/>
                                <a:ext cx="479" cy="1202"/>
                              </a:xfrm>
                              <a:custGeom>
                                <a:avLst/>
                                <a:gdLst>
                                  <a:gd name="T0" fmla="+- 0 7298 6820"/>
                                  <a:gd name="T1" fmla="*/ T0 w 479"/>
                                  <a:gd name="T2" fmla="+- 0 8731 8731"/>
                                  <a:gd name="T3" fmla="*/ 8731 h 1202"/>
                                  <a:gd name="T4" fmla="+- 0 6820 6820"/>
                                  <a:gd name="T5" fmla="*/ T4 w 479"/>
                                  <a:gd name="T6" fmla="+- 0 8731 8731"/>
                                  <a:gd name="T7" fmla="*/ 8731 h 1202"/>
                                  <a:gd name="T8" fmla="+- 0 6820 6820"/>
                                  <a:gd name="T9" fmla="*/ T8 w 479"/>
                                  <a:gd name="T10" fmla="+- 0 9934 8731"/>
                                  <a:gd name="T11" fmla="*/ 9934 h 1202"/>
                                  <a:gd name="T12" fmla="+- 0 7298 6820"/>
                                  <a:gd name="T13" fmla="*/ T12 w 479"/>
                                  <a:gd name="T14" fmla="+- 0 9934 8731"/>
                                  <a:gd name="T15" fmla="*/ 9934 h 1202"/>
                                  <a:gd name="T16" fmla="+- 0 7298 6820"/>
                                  <a:gd name="T17" fmla="*/ T16 w 479"/>
                                  <a:gd name="T18" fmla="+- 0 8731 8731"/>
                                  <a:gd name="T19" fmla="*/ 8731 h 1202"/>
                                </a:gdLst>
                                <a:ahLst/>
                                <a:cxnLst>
                                  <a:cxn ang="0">
                                    <a:pos x="T1" y="T3"/>
                                  </a:cxn>
                                  <a:cxn ang="0">
                                    <a:pos x="T5" y="T7"/>
                                  </a:cxn>
                                  <a:cxn ang="0">
                                    <a:pos x="T9" y="T11"/>
                                  </a:cxn>
                                  <a:cxn ang="0">
                                    <a:pos x="T13" y="T15"/>
                                  </a:cxn>
                                  <a:cxn ang="0">
                                    <a:pos x="T17" y="T19"/>
                                  </a:cxn>
                                </a:cxnLst>
                                <a:rect l="0" t="0" r="r" b="b"/>
                                <a:pathLst>
                                  <a:path w="479" h="1202">
                                    <a:moveTo>
                                      <a:pt x="478" y="0"/>
                                    </a:moveTo>
                                    <a:lnTo>
                                      <a:pt x="0" y="0"/>
                                    </a:lnTo>
                                    <a:lnTo>
                                      <a:pt x="0" y="1203"/>
                                    </a:lnTo>
                                    <a:lnTo>
                                      <a:pt x="478" y="1203"/>
                                    </a:lnTo>
                                    <a:lnTo>
                                      <a:pt x="47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638"/>
                          <wpg:cNvGrpSpPr>
                            <a:grpSpLocks/>
                          </wpg:cNvGrpSpPr>
                          <wpg:grpSpPr bwMode="auto">
                            <a:xfrm>
                              <a:off x="7374" y="8562"/>
                              <a:ext cx="479" cy="1372"/>
                              <a:chOff x="7374" y="8562"/>
                              <a:chExt cx="479" cy="1372"/>
                            </a:xfrm>
                          </wpg:grpSpPr>
                          <wps:wsp>
                            <wps:cNvPr id="1126" name="Freeform 639"/>
                            <wps:cNvSpPr>
                              <a:spLocks/>
                            </wps:cNvSpPr>
                            <wps:spPr bwMode="auto">
                              <a:xfrm>
                                <a:off x="7374" y="8562"/>
                                <a:ext cx="479" cy="1372"/>
                              </a:xfrm>
                              <a:custGeom>
                                <a:avLst/>
                                <a:gdLst>
                                  <a:gd name="T0" fmla="+- 0 7853 7374"/>
                                  <a:gd name="T1" fmla="*/ T0 w 479"/>
                                  <a:gd name="T2" fmla="+- 0 8562 8562"/>
                                  <a:gd name="T3" fmla="*/ 8562 h 1372"/>
                                  <a:gd name="T4" fmla="+- 0 7374 7374"/>
                                  <a:gd name="T5" fmla="*/ T4 w 479"/>
                                  <a:gd name="T6" fmla="+- 0 8562 8562"/>
                                  <a:gd name="T7" fmla="*/ 8562 h 1372"/>
                                  <a:gd name="T8" fmla="+- 0 7374 7374"/>
                                  <a:gd name="T9" fmla="*/ T8 w 479"/>
                                  <a:gd name="T10" fmla="+- 0 9934 8562"/>
                                  <a:gd name="T11" fmla="*/ 9934 h 1372"/>
                                  <a:gd name="T12" fmla="+- 0 7853 7374"/>
                                  <a:gd name="T13" fmla="*/ T12 w 479"/>
                                  <a:gd name="T14" fmla="+- 0 9934 8562"/>
                                  <a:gd name="T15" fmla="*/ 9934 h 1372"/>
                                  <a:gd name="T16" fmla="+- 0 7853 7374"/>
                                  <a:gd name="T17" fmla="*/ T16 w 479"/>
                                  <a:gd name="T18" fmla="+- 0 8562 8562"/>
                                  <a:gd name="T19" fmla="*/ 8562 h 1372"/>
                                </a:gdLst>
                                <a:ahLst/>
                                <a:cxnLst>
                                  <a:cxn ang="0">
                                    <a:pos x="T1" y="T3"/>
                                  </a:cxn>
                                  <a:cxn ang="0">
                                    <a:pos x="T5" y="T7"/>
                                  </a:cxn>
                                  <a:cxn ang="0">
                                    <a:pos x="T9" y="T11"/>
                                  </a:cxn>
                                  <a:cxn ang="0">
                                    <a:pos x="T13" y="T15"/>
                                  </a:cxn>
                                  <a:cxn ang="0">
                                    <a:pos x="T17" y="T19"/>
                                  </a:cxn>
                                </a:cxnLst>
                                <a:rect l="0" t="0" r="r" b="b"/>
                                <a:pathLst>
                                  <a:path w="479" h="1372">
                                    <a:moveTo>
                                      <a:pt x="479" y="0"/>
                                    </a:moveTo>
                                    <a:lnTo>
                                      <a:pt x="0" y="0"/>
                                    </a:lnTo>
                                    <a:lnTo>
                                      <a:pt x="0" y="1372"/>
                                    </a:lnTo>
                                    <a:lnTo>
                                      <a:pt x="479" y="1372"/>
                                    </a:lnTo>
                                    <a:lnTo>
                                      <a:pt x="47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640"/>
                          <wpg:cNvGrpSpPr>
                            <a:grpSpLocks/>
                          </wpg:cNvGrpSpPr>
                          <wpg:grpSpPr bwMode="auto">
                            <a:xfrm>
                              <a:off x="7918" y="8166"/>
                              <a:ext cx="480" cy="1768"/>
                              <a:chOff x="7918" y="8166"/>
                              <a:chExt cx="480" cy="1768"/>
                            </a:xfrm>
                          </wpg:grpSpPr>
                          <wps:wsp>
                            <wps:cNvPr id="1128" name="Freeform 641"/>
                            <wps:cNvSpPr>
                              <a:spLocks/>
                            </wps:cNvSpPr>
                            <wps:spPr bwMode="auto">
                              <a:xfrm>
                                <a:off x="7918" y="8166"/>
                                <a:ext cx="480" cy="1768"/>
                              </a:xfrm>
                              <a:custGeom>
                                <a:avLst/>
                                <a:gdLst>
                                  <a:gd name="T0" fmla="+- 0 8398 7918"/>
                                  <a:gd name="T1" fmla="*/ T0 w 480"/>
                                  <a:gd name="T2" fmla="+- 0 8166 8166"/>
                                  <a:gd name="T3" fmla="*/ 8166 h 1768"/>
                                  <a:gd name="T4" fmla="+- 0 7918 7918"/>
                                  <a:gd name="T5" fmla="*/ T4 w 480"/>
                                  <a:gd name="T6" fmla="+- 0 8166 8166"/>
                                  <a:gd name="T7" fmla="*/ 8166 h 1768"/>
                                  <a:gd name="T8" fmla="+- 0 7918 7918"/>
                                  <a:gd name="T9" fmla="*/ T8 w 480"/>
                                  <a:gd name="T10" fmla="+- 0 9934 8166"/>
                                  <a:gd name="T11" fmla="*/ 9934 h 1768"/>
                                  <a:gd name="T12" fmla="+- 0 8398 7918"/>
                                  <a:gd name="T13" fmla="*/ T12 w 480"/>
                                  <a:gd name="T14" fmla="+- 0 9934 8166"/>
                                  <a:gd name="T15" fmla="*/ 9934 h 1768"/>
                                  <a:gd name="T16" fmla="+- 0 8398 7918"/>
                                  <a:gd name="T17" fmla="*/ T16 w 480"/>
                                  <a:gd name="T18" fmla="+- 0 8166 8166"/>
                                  <a:gd name="T19" fmla="*/ 8166 h 1768"/>
                                </a:gdLst>
                                <a:ahLst/>
                                <a:cxnLst>
                                  <a:cxn ang="0">
                                    <a:pos x="T1" y="T3"/>
                                  </a:cxn>
                                  <a:cxn ang="0">
                                    <a:pos x="T5" y="T7"/>
                                  </a:cxn>
                                  <a:cxn ang="0">
                                    <a:pos x="T9" y="T11"/>
                                  </a:cxn>
                                  <a:cxn ang="0">
                                    <a:pos x="T13" y="T15"/>
                                  </a:cxn>
                                  <a:cxn ang="0">
                                    <a:pos x="T17" y="T19"/>
                                  </a:cxn>
                                </a:cxnLst>
                                <a:rect l="0" t="0" r="r" b="b"/>
                                <a:pathLst>
                                  <a:path w="480" h="1768">
                                    <a:moveTo>
                                      <a:pt x="480" y="0"/>
                                    </a:moveTo>
                                    <a:lnTo>
                                      <a:pt x="0" y="0"/>
                                    </a:lnTo>
                                    <a:lnTo>
                                      <a:pt x="0" y="1768"/>
                                    </a:lnTo>
                                    <a:lnTo>
                                      <a:pt x="480" y="1768"/>
                                    </a:lnTo>
                                    <a:lnTo>
                                      <a:pt x="48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642"/>
                          <wpg:cNvGrpSpPr>
                            <a:grpSpLocks/>
                          </wpg:cNvGrpSpPr>
                          <wpg:grpSpPr bwMode="auto">
                            <a:xfrm>
                              <a:off x="8472" y="8138"/>
                              <a:ext cx="470" cy="1795"/>
                              <a:chOff x="8472" y="8138"/>
                              <a:chExt cx="470" cy="1795"/>
                            </a:xfrm>
                          </wpg:grpSpPr>
                          <wps:wsp>
                            <wps:cNvPr id="1130" name="Freeform 643"/>
                            <wps:cNvSpPr>
                              <a:spLocks/>
                            </wps:cNvSpPr>
                            <wps:spPr bwMode="auto">
                              <a:xfrm>
                                <a:off x="8472" y="8138"/>
                                <a:ext cx="470" cy="1795"/>
                              </a:xfrm>
                              <a:custGeom>
                                <a:avLst/>
                                <a:gdLst>
                                  <a:gd name="T0" fmla="+- 0 8942 8472"/>
                                  <a:gd name="T1" fmla="*/ T0 w 470"/>
                                  <a:gd name="T2" fmla="+- 0 8138 8138"/>
                                  <a:gd name="T3" fmla="*/ 8138 h 1795"/>
                                  <a:gd name="T4" fmla="+- 0 8472 8472"/>
                                  <a:gd name="T5" fmla="*/ T4 w 470"/>
                                  <a:gd name="T6" fmla="+- 0 8138 8138"/>
                                  <a:gd name="T7" fmla="*/ 8138 h 1795"/>
                                  <a:gd name="T8" fmla="+- 0 8472 8472"/>
                                  <a:gd name="T9" fmla="*/ T8 w 470"/>
                                  <a:gd name="T10" fmla="+- 0 9934 8138"/>
                                  <a:gd name="T11" fmla="*/ 9934 h 1795"/>
                                  <a:gd name="T12" fmla="+- 0 8942 8472"/>
                                  <a:gd name="T13" fmla="*/ T12 w 470"/>
                                  <a:gd name="T14" fmla="+- 0 9934 8138"/>
                                  <a:gd name="T15" fmla="*/ 9934 h 1795"/>
                                  <a:gd name="T16" fmla="+- 0 8942 8472"/>
                                  <a:gd name="T17" fmla="*/ T16 w 470"/>
                                  <a:gd name="T18" fmla="+- 0 8138 8138"/>
                                  <a:gd name="T19" fmla="*/ 8138 h 1795"/>
                                </a:gdLst>
                                <a:ahLst/>
                                <a:cxnLst>
                                  <a:cxn ang="0">
                                    <a:pos x="T1" y="T3"/>
                                  </a:cxn>
                                  <a:cxn ang="0">
                                    <a:pos x="T5" y="T7"/>
                                  </a:cxn>
                                  <a:cxn ang="0">
                                    <a:pos x="T9" y="T11"/>
                                  </a:cxn>
                                  <a:cxn ang="0">
                                    <a:pos x="T13" y="T15"/>
                                  </a:cxn>
                                  <a:cxn ang="0">
                                    <a:pos x="T17" y="T19"/>
                                  </a:cxn>
                                </a:cxnLst>
                                <a:rect l="0" t="0" r="r" b="b"/>
                                <a:pathLst>
                                  <a:path w="470" h="1795">
                                    <a:moveTo>
                                      <a:pt x="470" y="0"/>
                                    </a:moveTo>
                                    <a:lnTo>
                                      <a:pt x="0" y="0"/>
                                    </a:lnTo>
                                    <a:lnTo>
                                      <a:pt x="0" y="1796"/>
                                    </a:lnTo>
                                    <a:lnTo>
                                      <a:pt x="470" y="1796"/>
                                    </a:lnTo>
                                    <a:lnTo>
                                      <a:pt x="4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644"/>
                          <wpg:cNvGrpSpPr>
                            <a:grpSpLocks/>
                          </wpg:cNvGrpSpPr>
                          <wpg:grpSpPr bwMode="auto">
                            <a:xfrm>
                              <a:off x="9017" y="8034"/>
                              <a:ext cx="479" cy="1900"/>
                              <a:chOff x="9017" y="8034"/>
                              <a:chExt cx="479" cy="1900"/>
                            </a:xfrm>
                          </wpg:grpSpPr>
                          <wps:wsp>
                            <wps:cNvPr id="1132" name="Freeform 645"/>
                            <wps:cNvSpPr>
                              <a:spLocks/>
                            </wps:cNvSpPr>
                            <wps:spPr bwMode="auto">
                              <a:xfrm>
                                <a:off x="9017" y="8034"/>
                                <a:ext cx="479" cy="1900"/>
                              </a:xfrm>
                              <a:custGeom>
                                <a:avLst/>
                                <a:gdLst>
                                  <a:gd name="T0" fmla="+- 0 9496 9017"/>
                                  <a:gd name="T1" fmla="*/ T0 w 479"/>
                                  <a:gd name="T2" fmla="+- 0 8034 8034"/>
                                  <a:gd name="T3" fmla="*/ 8034 h 1900"/>
                                  <a:gd name="T4" fmla="+- 0 9017 9017"/>
                                  <a:gd name="T5" fmla="*/ T4 w 479"/>
                                  <a:gd name="T6" fmla="+- 0 8034 8034"/>
                                  <a:gd name="T7" fmla="*/ 8034 h 1900"/>
                                  <a:gd name="T8" fmla="+- 0 9017 9017"/>
                                  <a:gd name="T9" fmla="*/ T8 w 479"/>
                                  <a:gd name="T10" fmla="+- 0 9934 8034"/>
                                  <a:gd name="T11" fmla="*/ 9934 h 1900"/>
                                  <a:gd name="T12" fmla="+- 0 9496 9017"/>
                                  <a:gd name="T13" fmla="*/ T12 w 479"/>
                                  <a:gd name="T14" fmla="+- 0 9934 8034"/>
                                  <a:gd name="T15" fmla="*/ 9934 h 1900"/>
                                  <a:gd name="T16" fmla="+- 0 9496 9017"/>
                                  <a:gd name="T17" fmla="*/ T16 w 479"/>
                                  <a:gd name="T18" fmla="+- 0 8034 8034"/>
                                  <a:gd name="T19" fmla="*/ 8034 h 1900"/>
                                </a:gdLst>
                                <a:ahLst/>
                                <a:cxnLst>
                                  <a:cxn ang="0">
                                    <a:pos x="T1" y="T3"/>
                                  </a:cxn>
                                  <a:cxn ang="0">
                                    <a:pos x="T5" y="T7"/>
                                  </a:cxn>
                                  <a:cxn ang="0">
                                    <a:pos x="T9" y="T11"/>
                                  </a:cxn>
                                  <a:cxn ang="0">
                                    <a:pos x="T13" y="T15"/>
                                  </a:cxn>
                                  <a:cxn ang="0">
                                    <a:pos x="T17" y="T19"/>
                                  </a:cxn>
                                </a:cxnLst>
                                <a:rect l="0" t="0" r="r" b="b"/>
                                <a:pathLst>
                                  <a:path w="479" h="1900">
                                    <a:moveTo>
                                      <a:pt x="479" y="0"/>
                                    </a:moveTo>
                                    <a:lnTo>
                                      <a:pt x="0" y="0"/>
                                    </a:lnTo>
                                    <a:lnTo>
                                      <a:pt x="0" y="1900"/>
                                    </a:lnTo>
                                    <a:lnTo>
                                      <a:pt x="479" y="1900"/>
                                    </a:lnTo>
                                    <a:lnTo>
                                      <a:pt x="47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646"/>
                          <wpg:cNvGrpSpPr>
                            <a:grpSpLocks/>
                          </wpg:cNvGrpSpPr>
                          <wpg:grpSpPr bwMode="auto">
                            <a:xfrm>
                              <a:off x="9571" y="8006"/>
                              <a:ext cx="469" cy="1927"/>
                              <a:chOff x="9571" y="8006"/>
                              <a:chExt cx="469" cy="1927"/>
                            </a:xfrm>
                          </wpg:grpSpPr>
                          <wps:wsp>
                            <wps:cNvPr id="1134" name="Freeform 647"/>
                            <wps:cNvSpPr>
                              <a:spLocks/>
                            </wps:cNvSpPr>
                            <wps:spPr bwMode="auto">
                              <a:xfrm>
                                <a:off x="9571" y="8006"/>
                                <a:ext cx="469" cy="1927"/>
                              </a:xfrm>
                              <a:custGeom>
                                <a:avLst/>
                                <a:gdLst>
                                  <a:gd name="T0" fmla="+- 0 10040 9571"/>
                                  <a:gd name="T1" fmla="*/ T0 w 469"/>
                                  <a:gd name="T2" fmla="+- 0 8006 8006"/>
                                  <a:gd name="T3" fmla="*/ 8006 h 1927"/>
                                  <a:gd name="T4" fmla="+- 0 9571 9571"/>
                                  <a:gd name="T5" fmla="*/ T4 w 469"/>
                                  <a:gd name="T6" fmla="+- 0 8006 8006"/>
                                  <a:gd name="T7" fmla="*/ 8006 h 1927"/>
                                  <a:gd name="T8" fmla="+- 0 9571 9571"/>
                                  <a:gd name="T9" fmla="*/ T8 w 469"/>
                                  <a:gd name="T10" fmla="+- 0 9934 8006"/>
                                  <a:gd name="T11" fmla="*/ 9934 h 1927"/>
                                  <a:gd name="T12" fmla="+- 0 10040 9571"/>
                                  <a:gd name="T13" fmla="*/ T12 w 469"/>
                                  <a:gd name="T14" fmla="+- 0 9934 8006"/>
                                  <a:gd name="T15" fmla="*/ 9934 h 1927"/>
                                  <a:gd name="T16" fmla="+- 0 10040 9571"/>
                                  <a:gd name="T17" fmla="*/ T16 w 469"/>
                                  <a:gd name="T18" fmla="+- 0 8006 8006"/>
                                  <a:gd name="T19" fmla="*/ 8006 h 1927"/>
                                </a:gdLst>
                                <a:ahLst/>
                                <a:cxnLst>
                                  <a:cxn ang="0">
                                    <a:pos x="T1" y="T3"/>
                                  </a:cxn>
                                  <a:cxn ang="0">
                                    <a:pos x="T5" y="T7"/>
                                  </a:cxn>
                                  <a:cxn ang="0">
                                    <a:pos x="T9" y="T11"/>
                                  </a:cxn>
                                  <a:cxn ang="0">
                                    <a:pos x="T13" y="T15"/>
                                  </a:cxn>
                                  <a:cxn ang="0">
                                    <a:pos x="T17" y="T19"/>
                                  </a:cxn>
                                </a:cxnLst>
                                <a:rect l="0" t="0" r="r" b="b"/>
                                <a:pathLst>
                                  <a:path w="469" h="1927">
                                    <a:moveTo>
                                      <a:pt x="469" y="0"/>
                                    </a:moveTo>
                                    <a:lnTo>
                                      <a:pt x="0" y="0"/>
                                    </a:lnTo>
                                    <a:lnTo>
                                      <a:pt x="0" y="1928"/>
                                    </a:lnTo>
                                    <a:lnTo>
                                      <a:pt x="469" y="1928"/>
                                    </a:lnTo>
                                    <a:lnTo>
                                      <a:pt x="46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648"/>
                          <wpg:cNvGrpSpPr>
                            <a:grpSpLocks/>
                          </wpg:cNvGrpSpPr>
                          <wpg:grpSpPr bwMode="auto">
                            <a:xfrm>
                              <a:off x="10115" y="7536"/>
                              <a:ext cx="480" cy="2398"/>
                              <a:chOff x="10115" y="7536"/>
                              <a:chExt cx="480" cy="2398"/>
                            </a:xfrm>
                          </wpg:grpSpPr>
                          <wps:wsp>
                            <wps:cNvPr id="1136" name="Freeform 649"/>
                            <wps:cNvSpPr>
                              <a:spLocks/>
                            </wps:cNvSpPr>
                            <wps:spPr bwMode="auto">
                              <a:xfrm>
                                <a:off x="10115" y="7536"/>
                                <a:ext cx="480" cy="2398"/>
                              </a:xfrm>
                              <a:custGeom>
                                <a:avLst/>
                                <a:gdLst>
                                  <a:gd name="T0" fmla="+- 0 10595 10115"/>
                                  <a:gd name="T1" fmla="*/ T0 w 480"/>
                                  <a:gd name="T2" fmla="+- 0 7536 7536"/>
                                  <a:gd name="T3" fmla="*/ 7536 h 2398"/>
                                  <a:gd name="T4" fmla="+- 0 10115 10115"/>
                                  <a:gd name="T5" fmla="*/ T4 w 480"/>
                                  <a:gd name="T6" fmla="+- 0 7536 7536"/>
                                  <a:gd name="T7" fmla="*/ 7536 h 2398"/>
                                  <a:gd name="T8" fmla="+- 0 10115 10115"/>
                                  <a:gd name="T9" fmla="*/ T8 w 480"/>
                                  <a:gd name="T10" fmla="+- 0 9934 7536"/>
                                  <a:gd name="T11" fmla="*/ 9934 h 2398"/>
                                  <a:gd name="T12" fmla="+- 0 10595 10115"/>
                                  <a:gd name="T13" fmla="*/ T12 w 480"/>
                                  <a:gd name="T14" fmla="+- 0 9934 7536"/>
                                  <a:gd name="T15" fmla="*/ 9934 h 2398"/>
                                  <a:gd name="T16" fmla="+- 0 10595 10115"/>
                                  <a:gd name="T17" fmla="*/ T16 w 480"/>
                                  <a:gd name="T18" fmla="+- 0 7536 7536"/>
                                  <a:gd name="T19" fmla="*/ 7536 h 2398"/>
                                </a:gdLst>
                                <a:ahLst/>
                                <a:cxnLst>
                                  <a:cxn ang="0">
                                    <a:pos x="T1" y="T3"/>
                                  </a:cxn>
                                  <a:cxn ang="0">
                                    <a:pos x="T5" y="T7"/>
                                  </a:cxn>
                                  <a:cxn ang="0">
                                    <a:pos x="T9" y="T11"/>
                                  </a:cxn>
                                  <a:cxn ang="0">
                                    <a:pos x="T13" y="T15"/>
                                  </a:cxn>
                                  <a:cxn ang="0">
                                    <a:pos x="T17" y="T19"/>
                                  </a:cxn>
                                </a:cxnLst>
                                <a:rect l="0" t="0" r="r" b="b"/>
                                <a:pathLst>
                                  <a:path w="480" h="2398">
                                    <a:moveTo>
                                      <a:pt x="480" y="0"/>
                                    </a:moveTo>
                                    <a:lnTo>
                                      <a:pt x="0" y="0"/>
                                    </a:lnTo>
                                    <a:lnTo>
                                      <a:pt x="0" y="2398"/>
                                    </a:lnTo>
                                    <a:lnTo>
                                      <a:pt x="480" y="2398"/>
                                    </a:lnTo>
                                    <a:lnTo>
                                      <a:pt x="48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650"/>
                          <wpg:cNvGrpSpPr>
                            <a:grpSpLocks/>
                          </wpg:cNvGrpSpPr>
                          <wpg:grpSpPr bwMode="auto">
                            <a:xfrm>
                              <a:off x="1842" y="7518"/>
                              <a:ext cx="2" cy="2416"/>
                              <a:chOff x="1842" y="7518"/>
                              <a:chExt cx="2" cy="2416"/>
                            </a:xfrm>
                          </wpg:grpSpPr>
                          <wps:wsp>
                            <wps:cNvPr id="1138" name="Freeform 651"/>
                            <wps:cNvSpPr>
                              <a:spLocks/>
                            </wps:cNvSpPr>
                            <wps:spPr bwMode="auto">
                              <a:xfrm>
                                <a:off x="1842" y="7518"/>
                                <a:ext cx="2" cy="2416"/>
                              </a:xfrm>
                              <a:custGeom>
                                <a:avLst/>
                                <a:gdLst>
                                  <a:gd name="T0" fmla="+- 0 9934 7518"/>
                                  <a:gd name="T1" fmla="*/ 9934 h 2416"/>
                                  <a:gd name="T2" fmla="+- 0 7518 7518"/>
                                  <a:gd name="T3" fmla="*/ 7518 h 2416"/>
                                </a:gdLst>
                                <a:ahLst/>
                                <a:cxnLst>
                                  <a:cxn ang="0">
                                    <a:pos x="0" y="T1"/>
                                  </a:cxn>
                                  <a:cxn ang="0">
                                    <a:pos x="0" y="T3"/>
                                  </a:cxn>
                                </a:cxnLst>
                                <a:rect l="0" t="0" r="r" b="b"/>
                                <a:pathLst>
                                  <a:path h="2416">
                                    <a:moveTo>
                                      <a:pt x="0" y="2416"/>
                                    </a:moveTo>
                                    <a:lnTo>
                                      <a:pt x="0" y="0"/>
                                    </a:lnTo>
                                  </a:path>
                                </a:pathLst>
                              </a:custGeom>
                              <a:noFill/>
                              <a:ln w="5817">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652"/>
                          <wpg:cNvGrpSpPr>
                            <a:grpSpLocks/>
                          </wpg:cNvGrpSpPr>
                          <wpg:grpSpPr bwMode="auto">
                            <a:xfrm>
                              <a:off x="1842" y="9934"/>
                              <a:ext cx="8788" cy="2"/>
                              <a:chOff x="1842" y="9934"/>
                              <a:chExt cx="8788" cy="2"/>
                            </a:xfrm>
                          </wpg:grpSpPr>
                          <wps:wsp>
                            <wps:cNvPr id="1140" name="Freeform 653"/>
                            <wps:cNvSpPr>
                              <a:spLocks/>
                            </wps:cNvSpPr>
                            <wps:spPr bwMode="auto">
                              <a:xfrm>
                                <a:off x="1842" y="9934"/>
                                <a:ext cx="8788" cy="2"/>
                              </a:xfrm>
                              <a:custGeom>
                                <a:avLst/>
                                <a:gdLst>
                                  <a:gd name="T0" fmla="+- 0 1842 1842"/>
                                  <a:gd name="T1" fmla="*/ T0 w 8788"/>
                                  <a:gd name="T2" fmla="+- 0 10630 1842"/>
                                  <a:gd name="T3" fmla="*/ T2 w 8788"/>
                                </a:gdLst>
                                <a:ahLst/>
                                <a:cxnLst>
                                  <a:cxn ang="0">
                                    <a:pos x="T1" y="0"/>
                                  </a:cxn>
                                  <a:cxn ang="0">
                                    <a:pos x="T3" y="0"/>
                                  </a:cxn>
                                </a:cxnLst>
                                <a:rect l="0" t="0" r="r" b="b"/>
                                <a:pathLst>
                                  <a:path w="8788">
                                    <a:moveTo>
                                      <a:pt x="0" y="0"/>
                                    </a:moveTo>
                                    <a:lnTo>
                                      <a:pt x="8788" y="0"/>
                                    </a:lnTo>
                                  </a:path>
                                </a:pathLst>
                              </a:custGeom>
                              <a:noFill/>
                              <a:ln w="5817">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1" name="Picture 6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21" y="9787"/>
                                <a:ext cx="393"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 name="Picture 6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71" y="9742"/>
                                <a:ext cx="392"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 name="Picture 6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19" y="9724"/>
                                <a:ext cx="393"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4" name="Picture 6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69" y="9703"/>
                                <a:ext cx="393"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5" name="Picture 6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17" y="9700"/>
                                <a:ext cx="394" cy="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6" name="Group 659"/>
                          <wpg:cNvGrpSpPr>
                            <a:grpSpLocks/>
                          </wpg:cNvGrpSpPr>
                          <wpg:grpSpPr bwMode="auto">
                            <a:xfrm>
                              <a:off x="4672" y="9685"/>
                              <a:ext cx="55" cy="83"/>
                              <a:chOff x="4672" y="9685"/>
                              <a:chExt cx="55" cy="83"/>
                            </a:xfrm>
                          </wpg:grpSpPr>
                          <wps:wsp>
                            <wps:cNvPr id="1147" name="Freeform 660"/>
                            <wps:cNvSpPr>
                              <a:spLocks/>
                            </wps:cNvSpPr>
                            <wps:spPr bwMode="auto">
                              <a:xfrm>
                                <a:off x="4672" y="9685"/>
                                <a:ext cx="55" cy="83"/>
                              </a:xfrm>
                              <a:custGeom>
                                <a:avLst/>
                                <a:gdLst>
                                  <a:gd name="T0" fmla="+- 0 4726 4672"/>
                                  <a:gd name="T1" fmla="*/ T0 w 55"/>
                                  <a:gd name="T2" fmla="+- 0 9685 9685"/>
                                  <a:gd name="T3" fmla="*/ 9685 h 83"/>
                                  <a:gd name="T4" fmla="+- 0 4674 4672"/>
                                  <a:gd name="T5" fmla="*/ T4 w 55"/>
                                  <a:gd name="T6" fmla="+- 0 9685 9685"/>
                                  <a:gd name="T7" fmla="*/ 9685 h 83"/>
                                  <a:gd name="T8" fmla="+- 0 4673 4672"/>
                                  <a:gd name="T9" fmla="*/ T8 w 55"/>
                                  <a:gd name="T10" fmla="+- 0 9686 9685"/>
                                  <a:gd name="T11" fmla="*/ 9686 h 83"/>
                                  <a:gd name="T12" fmla="+- 0 4673 4672"/>
                                  <a:gd name="T13" fmla="*/ T12 w 55"/>
                                  <a:gd name="T14" fmla="+- 0 9688 9685"/>
                                  <a:gd name="T15" fmla="*/ 9688 h 83"/>
                                  <a:gd name="T16" fmla="+- 0 4672 4672"/>
                                  <a:gd name="T17" fmla="*/ T16 w 55"/>
                                  <a:gd name="T18" fmla="+- 0 9688 9685"/>
                                  <a:gd name="T19" fmla="*/ 9688 h 83"/>
                                  <a:gd name="T20" fmla="+- 0 4672 4672"/>
                                  <a:gd name="T21" fmla="*/ T20 w 55"/>
                                  <a:gd name="T22" fmla="+- 0 9697 9685"/>
                                  <a:gd name="T23" fmla="*/ 9697 h 83"/>
                                  <a:gd name="T24" fmla="+- 0 4673 4672"/>
                                  <a:gd name="T25" fmla="*/ T24 w 55"/>
                                  <a:gd name="T26" fmla="+- 0 9698 9685"/>
                                  <a:gd name="T27" fmla="*/ 9698 h 83"/>
                                  <a:gd name="T28" fmla="+- 0 4673 4672"/>
                                  <a:gd name="T29" fmla="*/ T28 w 55"/>
                                  <a:gd name="T30" fmla="+- 0 9700 9685"/>
                                  <a:gd name="T31" fmla="*/ 9700 h 83"/>
                                  <a:gd name="T32" fmla="+- 0 4709 4672"/>
                                  <a:gd name="T33" fmla="*/ T32 w 55"/>
                                  <a:gd name="T34" fmla="+- 0 9700 9685"/>
                                  <a:gd name="T35" fmla="*/ 9700 h 83"/>
                                  <a:gd name="T36" fmla="+- 0 4680 4672"/>
                                  <a:gd name="T37" fmla="*/ T36 w 55"/>
                                  <a:gd name="T38" fmla="+- 0 9764 9685"/>
                                  <a:gd name="T39" fmla="*/ 9764 h 83"/>
                                  <a:gd name="T40" fmla="+- 0 4680 4672"/>
                                  <a:gd name="T41" fmla="*/ T40 w 55"/>
                                  <a:gd name="T42" fmla="+- 0 9768 9685"/>
                                  <a:gd name="T43" fmla="*/ 9768 h 83"/>
                                  <a:gd name="T44" fmla="+- 0 4697 4672"/>
                                  <a:gd name="T45" fmla="*/ T44 w 55"/>
                                  <a:gd name="T46" fmla="+- 0 9768 9685"/>
                                  <a:gd name="T47" fmla="*/ 9768 h 83"/>
                                  <a:gd name="T48" fmla="+- 0 4697 4672"/>
                                  <a:gd name="T49" fmla="*/ T48 w 55"/>
                                  <a:gd name="T50" fmla="+- 0 9767 9685"/>
                                  <a:gd name="T51" fmla="*/ 9767 h 83"/>
                                  <a:gd name="T52" fmla="+- 0 4698 4672"/>
                                  <a:gd name="T53" fmla="*/ T52 w 55"/>
                                  <a:gd name="T54" fmla="+- 0 9767 9685"/>
                                  <a:gd name="T55" fmla="*/ 9767 h 83"/>
                                  <a:gd name="T56" fmla="+- 0 4698 4672"/>
                                  <a:gd name="T57" fmla="*/ T56 w 55"/>
                                  <a:gd name="T58" fmla="+- 0 9766 9685"/>
                                  <a:gd name="T59" fmla="*/ 9766 h 83"/>
                                  <a:gd name="T60" fmla="+- 0 4726 4672"/>
                                  <a:gd name="T61" fmla="*/ T60 w 55"/>
                                  <a:gd name="T62" fmla="+- 0 9703 9685"/>
                                  <a:gd name="T63" fmla="*/ 9703 h 83"/>
                                  <a:gd name="T64" fmla="+- 0 4726 4672"/>
                                  <a:gd name="T65" fmla="*/ T64 w 55"/>
                                  <a:gd name="T66" fmla="+- 0 9701 9685"/>
                                  <a:gd name="T67" fmla="*/ 9701 h 83"/>
                                  <a:gd name="T68" fmla="+- 0 4727 4672"/>
                                  <a:gd name="T69" fmla="*/ T68 w 55"/>
                                  <a:gd name="T70" fmla="+- 0 9701 9685"/>
                                  <a:gd name="T71" fmla="*/ 9701 h 83"/>
                                  <a:gd name="T72" fmla="+- 0 4727 4672"/>
                                  <a:gd name="T73" fmla="*/ T72 w 55"/>
                                  <a:gd name="T74" fmla="+- 0 9686 9685"/>
                                  <a:gd name="T75" fmla="*/ 9686 h 83"/>
                                  <a:gd name="T76" fmla="+- 0 4726 4672"/>
                                  <a:gd name="T77" fmla="*/ T76 w 55"/>
                                  <a:gd name="T78" fmla="+- 0 9686 9685"/>
                                  <a:gd name="T79" fmla="*/ 9686 h 83"/>
                                  <a:gd name="T80" fmla="+- 0 4726 4672"/>
                                  <a:gd name="T81" fmla="*/ T80 w 55"/>
                                  <a:gd name="T82" fmla="+- 0 9685 9685"/>
                                  <a:gd name="T83" fmla="*/ 968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 h="83">
                                    <a:moveTo>
                                      <a:pt x="54" y="0"/>
                                    </a:moveTo>
                                    <a:lnTo>
                                      <a:pt x="2" y="0"/>
                                    </a:lnTo>
                                    <a:lnTo>
                                      <a:pt x="1" y="1"/>
                                    </a:lnTo>
                                    <a:lnTo>
                                      <a:pt x="1" y="3"/>
                                    </a:lnTo>
                                    <a:lnTo>
                                      <a:pt x="0" y="3"/>
                                    </a:lnTo>
                                    <a:lnTo>
                                      <a:pt x="0" y="12"/>
                                    </a:lnTo>
                                    <a:lnTo>
                                      <a:pt x="1" y="13"/>
                                    </a:lnTo>
                                    <a:lnTo>
                                      <a:pt x="1" y="15"/>
                                    </a:lnTo>
                                    <a:lnTo>
                                      <a:pt x="37" y="15"/>
                                    </a:lnTo>
                                    <a:lnTo>
                                      <a:pt x="8" y="79"/>
                                    </a:lnTo>
                                    <a:lnTo>
                                      <a:pt x="8" y="83"/>
                                    </a:lnTo>
                                    <a:lnTo>
                                      <a:pt x="25" y="83"/>
                                    </a:lnTo>
                                    <a:lnTo>
                                      <a:pt x="25" y="82"/>
                                    </a:lnTo>
                                    <a:lnTo>
                                      <a:pt x="26" y="82"/>
                                    </a:lnTo>
                                    <a:lnTo>
                                      <a:pt x="26" y="81"/>
                                    </a:lnTo>
                                    <a:lnTo>
                                      <a:pt x="54" y="18"/>
                                    </a:lnTo>
                                    <a:lnTo>
                                      <a:pt x="54" y="16"/>
                                    </a:lnTo>
                                    <a:lnTo>
                                      <a:pt x="55" y="16"/>
                                    </a:lnTo>
                                    <a:lnTo>
                                      <a:pt x="55" y="1"/>
                                    </a:lnTo>
                                    <a:lnTo>
                                      <a:pt x="54" y="1"/>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661"/>
                          <wpg:cNvGrpSpPr>
                            <a:grpSpLocks/>
                          </wpg:cNvGrpSpPr>
                          <wpg:grpSpPr bwMode="auto">
                            <a:xfrm>
                              <a:off x="4768" y="9684"/>
                              <a:ext cx="55" cy="84"/>
                              <a:chOff x="4768" y="9684"/>
                              <a:chExt cx="55" cy="84"/>
                            </a:xfrm>
                          </wpg:grpSpPr>
                          <wps:wsp>
                            <wps:cNvPr id="1149" name="Freeform 662"/>
                            <wps:cNvSpPr>
                              <a:spLocks/>
                            </wps:cNvSpPr>
                            <wps:spPr bwMode="auto">
                              <a:xfrm>
                                <a:off x="4768" y="9684"/>
                                <a:ext cx="55" cy="84"/>
                              </a:xfrm>
                              <a:custGeom>
                                <a:avLst/>
                                <a:gdLst>
                                  <a:gd name="T0" fmla="+- 0 4823 4768"/>
                                  <a:gd name="T1" fmla="*/ T0 w 55"/>
                                  <a:gd name="T2" fmla="+- 0 9767 9684"/>
                                  <a:gd name="T3" fmla="*/ 9767 h 84"/>
                                  <a:gd name="T4" fmla="+- 0 4770 4768"/>
                                  <a:gd name="T5" fmla="*/ T4 w 55"/>
                                  <a:gd name="T6" fmla="+- 0 9767 9684"/>
                                  <a:gd name="T7" fmla="*/ 9767 h 84"/>
                                  <a:gd name="T8" fmla="+- 0 4770 4768"/>
                                  <a:gd name="T9" fmla="*/ T8 w 55"/>
                                  <a:gd name="T10" fmla="+- 0 9768 9684"/>
                                  <a:gd name="T11" fmla="*/ 9768 h 84"/>
                                  <a:gd name="T12" fmla="+- 0 4823 4768"/>
                                  <a:gd name="T13" fmla="*/ T12 w 55"/>
                                  <a:gd name="T14" fmla="+- 0 9768 9684"/>
                                  <a:gd name="T15" fmla="*/ 9768 h 84"/>
                                  <a:gd name="T16" fmla="+- 0 4823 4768"/>
                                  <a:gd name="T17" fmla="*/ T16 w 55"/>
                                  <a:gd name="T18" fmla="+- 0 9767 9684"/>
                                  <a:gd name="T19" fmla="*/ 9767 h 84"/>
                                </a:gdLst>
                                <a:ahLst/>
                                <a:cxnLst>
                                  <a:cxn ang="0">
                                    <a:pos x="T1" y="T3"/>
                                  </a:cxn>
                                  <a:cxn ang="0">
                                    <a:pos x="T5" y="T7"/>
                                  </a:cxn>
                                  <a:cxn ang="0">
                                    <a:pos x="T9" y="T11"/>
                                  </a:cxn>
                                  <a:cxn ang="0">
                                    <a:pos x="T13" y="T15"/>
                                  </a:cxn>
                                  <a:cxn ang="0">
                                    <a:pos x="T17" y="T19"/>
                                  </a:cxn>
                                </a:cxnLst>
                                <a:rect l="0" t="0" r="r" b="b"/>
                                <a:pathLst>
                                  <a:path w="55" h="84">
                                    <a:moveTo>
                                      <a:pt x="55" y="83"/>
                                    </a:moveTo>
                                    <a:lnTo>
                                      <a:pt x="2" y="83"/>
                                    </a:lnTo>
                                    <a:lnTo>
                                      <a:pt x="2" y="84"/>
                                    </a:lnTo>
                                    <a:lnTo>
                                      <a:pt x="55" y="84"/>
                                    </a:lnTo>
                                    <a:lnTo>
                                      <a:pt x="55"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663"/>
                            <wps:cNvSpPr>
                              <a:spLocks/>
                            </wps:cNvSpPr>
                            <wps:spPr bwMode="auto">
                              <a:xfrm>
                                <a:off x="4768" y="9684"/>
                                <a:ext cx="55" cy="84"/>
                              </a:xfrm>
                              <a:custGeom>
                                <a:avLst/>
                                <a:gdLst>
                                  <a:gd name="T0" fmla="+- 0 4820 4768"/>
                                  <a:gd name="T1" fmla="*/ T0 w 55"/>
                                  <a:gd name="T2" fmla="+- 0 9698 9684"/>
                                  <a:gd name="T3" fmla="*/ 9698 h 84"/>
                                  <a:gd name="T4" fmla="+- 0 4792 4768"/>
                                  <a:gd name="T5" fmla="*/ T4 w 55"/>
                                  <a:gd name="T6" fmla="+- 0 9698 9684"/>
                                  <a:gd name="T7" fmla="*/ 9698 h 84"/>
                                  <a:gd name="T8" fmla="+- 0 4794 4768"/>
                                  <a:gd name="T9" fmla="*/ T8 w 55"/>
                                  <a:gd name="T10" fmla="+- 0 9700 9684"/>
                                  <a:gd name="T11" fmla="*/ 9700 h 84"/>
                                  <a:gd name="T12" fmla="+- 0 4795 4768"/>
                                  <a:gd name="T13" fmla="*/ T12 w 55"/>
                                  <a:gd name="T14" fmla="+- 0 9700 9684"/>
                                  <a:gd name="T15" fmla="*/ 9700 h 84"/>
                                  <a:gd name="T16" fmla="+- 0 4798 4768"/>
                                  <a:gd name="T17" fmla="*/ T16 w 55"/>
                                  <a:gd name="T18" fmla="+- 0 9701 9684"/>
                                  <a:gd name="T19" fmla="*/ 9701 h 84"/>
                                  <a:gd name="T20" fmla="+- 0 4798 4768"/>
                                  <a:gd name="T21" fmla="*/ T20 w 55"/>
                                  <a:gd name="T22" fmla="+- 0 9702 9684"/>
                                  <a:gd name="T23" fmla="*/ 9702 h 84"/>
                                  <a:gd name="T24" fmla="+- 0 4799 4768"/>
                                  <a:gd name="T25" fmla="*/ T24 w 55"/>
                                  <a:gd name="T26" fmla="+- 0 9703 9684"/>
                                  <a:gd name="T27" fmla="*/ 9703 h 84"/>
                                  <a:gd name="T28" fmla="+- 0 4799 4768"/>
                                  <a:gd name="T29" fmla="*/ T28 w 55"/>
                                  <a:gd name="T30" fmla="+- 0 9704 9684"/>
                                  <a:gd name="T31" fmla="*/ 9704 h 84"/>
                                  <a:gd name="T32" fmla="+- 0 4800 4768"/>
                                  <a:gd name="T33" fmla="*/ T32 w 55"/>
                                  <a:gd name="T34" fmla="+- 0 9704 9684"/>
                                  <a:gd name="T35" fmla="*/ 9704 h 84"/>
                                  <a:gd name="T36" fmla="+- 0 4800 4768"/>
                                  <a:gd name="T37" fmla="*/ T36 w 55"/>
                                  <a:gd name="T38" fmla="+- 0 9715 9684"/>
                                  <a:gd name="T39" fmla="*/ 9715 h 84"/>
                                  <a:gd name="T40" fmla="+- 0 4798 4768"/>
                                  <a:gd name="T41" fmla="*/ T40 w 55"/>
                                  <a:gd name="T42" fmla="+- 0 9720 9684"/>
                                  <a:gd name="T43" fmla="*/ 9720 h 84"/>
                                  <a:gd name="T44" fmla="+- 0 4798 4768"/>
                                  <a:gd name="T45" fmla="*/ T44 w 55"/>
                                  <a:gd name="T46" fmla="+- 0 9722 9684"/>
                                  <a:gd name="T47" fmla="*/ 9722 h 84"/>
                                  <a:gd name="T48" fmla="+- 0 4795 4768"/>
                                  <a:gd name="T49" fmla="*/ T48 w 55"/>
                                  <a:gd name="T50" fmla="+- 0 9724 9684"/>
                                  <a:gd name="T51" fmla="*/ 9724 h 84"/>
                                  <a:gd name="T52" fmla="+- 0 4794 4768"/>
                                  <a:gd name="T53" fmla="*/ T52 w 55"/>
                                  <a:gd name="T54" fmla="+- 0 9727 9684"/>
                                  <a:gd name="T55" fmla="*/ 9727 h 84"/>
                                  <a:gd name="T56" fmla="+- 0 4792 4768"/>
                                  <a:gd name="T57" fmla="*/ T56 w 55"/>
                                  <a:gd name="T58" fmla="+- 0 9728 9684"/>
                                  <a:gd name="T59" fmla="*/ 9728 h 84"/>
                                  <a:gd name="T60" fmla="+- 0 4790 4768"/>
                                  <a:gd name="T61" fmla="*/ T60 w 55"/>
                                  <a:gd name="T62" fmla="+- 0 9732 9684"/>
                                  <a:gd name="T63" fmla="*/ 9732 h 84"/>
                                  <a:gd name="T64" fmla="+- 0 4787 4768"/>
                                  <a:gd name="T65" fmla="*/ T64 w 55"/>
                                  <a:gd name="T66" fmla="+- 0 9734 9684"/>
                                  <a:gd name="T67" fmla="*/ 9734 h 84"/>
                                  <a:gd name="T68" fmla="+- 0 4772 4768"/>
                                  <a:gd name="T69" fmla="*/ T68 w 55"/>
                                  <a:gd name="T70" fmla="+- 0 9750 9684"/>
                                  <a:gd name="T71" fmla="*/ 9750 h 84"/>
                                  <a:gd name="T72" fmla="+- 0 4770 4768"/>
                                  <a:gd name="T73" fmla="*/ T72 w 55"/>
                                  <a:gd name="T74" fmla="+- 0 9752 9684"/>
                                  <a:gd name="T75" fmla="*/ 9752 h 84"/>
                                  <a:gd name="T76" fmla="+- 0 4770 4768"/>
                                  <a:gd name="T77" fmla="*/ T76 w 55"/>
                                  <a:gd name="T78" fmla="+- 0 9755 9684"/>
                                  <a:gd name="T79" fmla="*/ 9755 h 84"/>
                                  <a:gd name="T80" fmla="+- 0 4769 4768"/>
                                  <a:gd name="T81" fmla="*/ T80 w 55"/>
                                  <a:gd name="T82" fmla="+- 0 9756 9684"/>
                                  <a:gd name="T83" fmla="*/ 9756 h 84"/>
                                  <a:gd name="T84" fmla="+- 0 4769 4768"/>
                                  <a:gd name="T85" fmla="*/ T84 w 55"/>
                                  <a:gd name="T86" fmla="+- 0 9757 9684"/>
                                  <a:gd name="T87" fmla="*/ 9757 h 84"/>
                                  <a:gd name="T88" fmla="+- 0 4768 4768"/>
                                  <a:gd name="T89" fmla="*/ T88 w 55"/>
                                  <a:gd name="T90" fmla="+- 0 9758 9684"/>
                                  <a:gd name="T91" fmla="*/ 9758 h 84"/>
                                  <a:gd name="T92" fmla="+- 0 4768 4768"/>
                                  <a:gd name="T93" fmla="*/ T92 w 55"/>
                                  <a:gd name="T94" fmla="+- 0 9763 9684"/>
                                  <a:gd name="T95" fmla="*/ 9763 h 84"/>
                                  <a:gd name="T96" fmla="+- 0 4769 4768"/>
                                  <a:gd name="T97" fmla="*/ T96 w 55"/>
                                  <a:gd name="T98" fmla="+- 0 9764 9684"/>
                                  <a:gd name="T99" fmla="*/ 9764 h 84"/>
                                  <a:gd name="T100" fmla="+- 0 4769 4768"/>
                                  <a:gd name="T101" fmla="*/ T100 w 55"/>
                                  <a:gd name="T102" fmla="+- 0 9767 9684"/>
                                  <a:gd name="T103" fmla="*/ 9767 h 84"/>
                                  <a:gd name="T104" fmla="+- 0 4824 4768"/>
                                  <a:gd name="T105" fmla="*/ T104 w 55"/>
                                  <a:gd name="T106" fmla="+- 0 9767 9684"/>
                                  <a:gd name="T107" fmla="*/ 9767 h 84"/>
                                  <a:gd name="T108" fmla="+- 0 4824 4768"/>
                                  <a:gd name="T109" fmla="*/ T108 w 55"/>
                                  <a:gd name="T110" fmla="+- 0 9757 9684"/>
                                  <a:gd name="T111" fmla="*/ 9757 h 84"/>
                                  <a:gd name="T112" fmla="+- 0 4823 4768"/>
                                  <a:gd name="T113" fmla="*/ T112 w 55"/>
                                  <a:gd name="T114" fmla="+- 0 9756 9684"/>
                                  <a:gd name="T115" fmla="*/ 9756 h 84"/>
                                  <a:gd name="T116" fmla="+- 0 4823 4768"/>
                                  <a:gd name="T117" fmla="*/ T116 w 55"/>
                                  <a:gd name="T118" fmla="+- 0 9755 9684"/>
                                  <a:gd name="T119" fmla="*/ 9755 h 84"/>
                                  <a:gd name="T120" fmla="+- 0 4788 4768"/>
                                  <a:gd name="T121" fmla="*/ T120 w 55"/>
                                  <a:gd name="T122" fmla="+- 0 9755 9684"/>
                                  <a:gd name="T123" fmla="*/ 9755 h 84"/>
                                  <a:gd name="T124" fmla="+- 0 4798 4768"/>
                                  <a:gd name="T125" fmla="*/ T124 w 55"/>
                                  <a:gd name="T126" fmla="+- 0 9744 9684"/>
                                  <a:gd name="T127" fmla="*/ 9744 h 84"/>
                                  <a:gd name="T128" fmla="+- 0 4802 4768"/>
                                  <a:gd name="T129" fmla="*/ T128 w 55"/>
                                  <a:gd name="T130" fmla="+- 0 9739 9684"/>
                                  <a:gd name="T131" fmla="*/ 9739 h 84"/>
                                  <a:gd name="T132" fmla="+- 0 4807 4768"/>
                                  <a:gd name="T133" fmla="*/ T132 w 55"/>
                                  <a:gd name="T134" fmla="+- 0 9736 9684"/>
                                  <a:gd name="T135" fmla="*/ 9736 h 84"/>
                                  <a:gd name="T136" fmla="+- 0 4812 4768"/>
                                  <a:gd name="T137" fmla="*/ T136 w 55"/>
                                  <a:gd name="T138" fmla="+- 0 9728 9684"/>
                                  <a:gd name="T139" fmla="*/ 9728 h 84"/>
                                  <a:gd name="T140" fmla="+- 0 4816 4768"/>
                                  <a:gd name="T141" fmla="*/ T140 w 55"/>
                                  <a:gd name="T142" fmla="+- 0 9725 9684"/>
                                  <a:gd name="T143" fmla="*/ 9725 h 84"/>
                                  <a:gd name="T144" fmla="+- 0 4817 4768"/>
                                  <a:gd name="T145" fmla="*/ T144 w 55"/>
                                  <a:gd name="T146" fmla="+- 0 9722 9684"/>
                                  <a:gd name="T147" fmla="*/ 9722 h 84"/>
                                  <a:gd name="T148" fmla="+- 0 4818 4768"/>
                                  <a:gd name="T149" fmla="*/ T148 w 55"/>
                                  <a:gd name="T150" fmla="+- 0 9719 9684"/>
                                  <a:gd name="T151" fmla="*/ 9719 h 84"/>
                                  <a:gd name="T152" fmla="+- 0 4819 4768"/>
                                  <a:gd name="T153" fmla="*/ T152 w 55"/>
                                  <a:gd name="T154" fmla="+- 0 9716 9684"/>
                                  <a:gd name="T155" fmla="*/ 9716 h 84"/>
                                  <a:gd name="T156" fmla="+- 0 4819 4768"/>
                                  <a:gd name="T157" fmla="*/ T156 w 55"/>
                                  <a:gd name="T158" fmla="+- 0 9713 9684"/>
                                  <a:gd name="T159" fmla="*/ 9713 h 84"/>
                                  <a:gd name="T160" fmla="+- 0 4820 4768"/>
                                  <a:gd name="T161" fmla="*/ T160 w 55"/>
                                  <a:gd name="T162" fmla="+- 0 9710 9684"/>
                                  <a:gd name="T163" fmla="*/ 9710 h 84"/>
                                  <a:gd name="T164" fmla="+- 0 4820 4768"/>
                                  <a:gd name="T165" fmla="*/ T164 w 55"/>
                                  <a:gd name="T166" fmla="+- 0 9700 9684"/>
                                  <a:gd name="T167" fmla="*/ 9700 h 84"/>
                                  <a:gd name="T168" fmla="+- 0 4820 4768"/>
                                  <a:gd name="T169" fmla="*/ T168 w 55"/>
                                  <a:gd name="T170" fmla="+- 0 9698 9684"/>
                                  <a:gd name="T171" fmla="*/ 969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 h="84">
                                    <a:moveTo>
                                      <a:pt x="52" y="14"/>
                                    </a:moveTo>
                                    <a:lnTo>
                                      <a:pt x="24" y="14"/>
                                    </a:lnTo>
                                    <a:lnTo>
                                      <a:pt x="26" y="16"/>
                                    </a:lnTo>
                                    <a:lnTo>
                                      <a:pt x="27" y="16"/>
                                    </a:lnTo>
                                    <a:lnTo>
                                      <a:pt x="30" y="17"/>
                                    </a:lnTo>
                                    <a:lnTo>
                                      <a:pt x="30" y="18"/>
                                    </a:lnTo>
                                    <a:lnTo>
                                      <a:pt x="31" y="19"/>
                                    </a:lnTo>
                                    <a:lnTo>
                                      <a:pt x="31" y="20"/>
                                    </a:lnTo>
                                    <a:lnTo>
                                      <a:pt x="32" y="20"/>
                                    </a:lnTo>
                                    <a:lnTo>
                                      <a:pt x="32" y="31"/>
                                    </a:lnTo>
                                    <a:lnTo>
                                      <a:pt x="30" y="36"/>
                                    </a:lnTo>
                                    <a:lnTo>
                                      <a:pt x="30" y="38"/>
                                    </a:lnTo>
                                    <a:lnTo>
                                      <a:pt x="27" y="40"/>
                                    </a:lnTo>
                                    <a:lnTo>
                                      <a:pt x="26" y="43"/>
                                    </a:lnTo>
                                    <a:lnTo>
                                      <a:pt x="24" y="44"/>
                                    </a:lnTo>
                                    <a:lnTo>
                                      <a:pt x="22" y="48"/>
                                    </a:lnTo>
                                    <a:lnTo>
                                      <a:pt x="19" y="50"/>
                                    </a:lnTo>
                                    <a:lnTo>
                                      <a:pt x="4" y="66"/>
                                    </a:lnTo>
                                    <a:lnTo>
                                      <a:pt x="2" y="68"/>
                                    </a:lnTo>
                                    <a:lnTo>
                                      <a:pt x="2" y="71"/>
                                    </a:lnTo>
                                    <a:lnTo>
                                      <a:pt x="1" y="72"/>
                                    </a:lnTo>
                                    <a:lnTo>
                                      <a:pt x="1" y="73"/>
                                    </a:lnTo>
                                    <a:lnTo>
                                      <a:pt x="0" y="74"/>
                                    </a:lnTo>
                                    <a:lnTo>
                                      <a:pt x="0" y="79"/>
                                    </a:lnTo>
                                    <a:lnTo>
                                      <a:pt x="1" y="80"/>
                                    </a:lnTo>
                                    <a:lnTo>
                                      <a:pt x="1" y="83"/>
                                    </a:lnTo>
                                    <a:lnTo>
                                      <a:pt x="56" y="83"/>
                                    </a:lnTo>
                                    <a:lnTo>
                                      <a:pt x="56" y="73"/>
                                    </a:lnTo>
                                    <a:lnTo>
                                      <a:pt x="55" y="72"/>
                                    </a:lnTo>
                                    <a:lnTo>
                                      <a:pt x="55" y="71"/>
                                    </a:lnTo>
                                    <a:lnTo>
                                      <a:pt x="20" y="71"/>
                                    </a:lnTo>
                                    <a:lnTo>
                                      <a:pt x="30" y="60"/>
                                    </a:lnTo>
                                    <a:lnTo>
                                      <a:pt x="34" y="55"/>
                                    </a:lnTo>
                                    <a:lnTo>
                                      <a:pt x="39" y="52"/>
                                    </a:lnTo>
                                    <a:lnTo>
                                      <a:pt x="44" y="44"/>
                                    </a:lnTo>
                                    <a:lnTo>
                                      <a:pt x="48" y="41"/>
                                    </a:lnTo>
                                    <a:lnTo>
                                      <a:pt x="49" y="38"/>
                                    </a:lnTo>
                                    <a:lnTo>
                                      <a:pt x="50" y="35"/>
                                    </a:lnTo>
                                    <a:lnTo>
                                      <a:pt x="51" y="32"/>
                                    </a:lnTo>
                                    <a:lnTo>
                                      <a:pt x="51" y="29"/>
                                    </a:lnTo>
                                    <a:lnTo>
                                      <a:pt x="52" y="26"/>
                                    </a:lnTo>
                                    <a:lnTo>
                                      <a:pt x="52" y="16"/>
                                    </a:lnTo>
                                    <a:lnTo>
                                      <a:pt x="52"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664"/>
                            <wps:cNvSpPr>
                              <a:spLocks/>
                            </wps:cNvSpPr>
                            <wps:spPr bwMode="auto">
                              <a:xfrm>
                                <a:off x="4768" y="9684"/>
                                <a:ext cx="55" cy="84"/>
                              </a:xfrm>
                              <a:custGeom>
                                <a:avLst/>
                                <a:gdLst>
                                  <a:gd name="T0" fmla="+- 0 4802 4768"/>
                                  <a:gd name="T1" fmla="*/ T0 w 55"/>
                                  <a:gd name="T2" fmla="+- 0 9684 9684"/>
                                  <a:gd name="T3" fmla="*/ 9684 h 84"/>
                                  <a:gd name="T4" fmla="+- 0 4787 4768"/>
                                  <a:gd name="T5" fmla="*/ T4 w 55"/>
                                  <a:gd name="T6" fmla="+- 0 9684 9684"/>
                                  <a:gd name="T7" fmla="*/ 9684 h 84"/>
                                  <a:gd name="T8" fmla="+- 0 4782 4768"/>
                                  <a:gd name="T9" fmla="*/ T8 w 55"/>
                                  <a:gd name="T10" fmla="+- 0 9686 9684"/>
                                  <a:gd name="T11" fmla="*/ 9686 h 84"/>
                                  <a:gd name="T12" fmla="+- 0 4780 4768"/>
                                  <a:gd name="T13" fmla="*/ T12 w 55"/>
                                  <a:gd name="T14" fmla="+- 0 9686 9684"/>
                                  <a:gd name="T15" fmla="*/ 9686 h 84"/>
                                  <a:gd name="T16" fmla="+- 0 4778 4768"/>
                                  <a:gd name="T17" fmla="*/ T16 w 55"/>
                                  <a:gd name="T18" fmla="+- 0 9688 9684"/>
                                  <a:gd name="T19" fmla="*/ 9688 h 84"/>
                                  <a:gd name="T20" fmla="+- 0 4776 4768"/>
                                  <a:gd name="T21" fmla="*/ T20 w 55"/>
                                  <a:gd name="T22" fmla="+- 0 9688 9684"/>
                                  <a:gd name="T23" fmla="*/ 9688 h 84"/>
                                  <a:gd name="T24" fmla="+- 0 4775 4768"/>
                                  <a:gd name="T25" fmla="*/ T24 w 55"/>
                                  <a:gd name="T26" fmla="+- 0 9689 9684"/>
                                  <a:gd name="T27" fmla="*/ 9689 h 84"/>
                                  <a:gd name="T28" fmla="+- 0 4774 4768"/>
                                  <a:gd name="T29" fmla="*/ T28 w 55"/>
                                  <a:gd name="T30" fmla="+- 0 9689 9684"/>
                                  <a:gd name="T31" fmla="*/ 9689 h 84"/>
                                  <a:gd name="T32" fmla="+- 0 4771 4768"/>
                                  <a:gd name="T33" fmla="*/ T32 w 55"/>
                                  <a:gd name="T34" fmla="+- 0 9691 9684"/>
                                  <a:gd name="T35" fmla="*/ 9691 h 84"/>
                                  <a:gd name="T36" fmla="+- 0 4771 4768"/>
                                  <a:gd name="T37" fmla="*/ T36 w 55"/>
                                  <a:gd name="T38" fmla="+- 0 9692 9684"/>
                                  <a:gd name="T39" fmla="*/ 9692 h 84"/>
                                  <a:gd name="T40" fmla="+- 0 4770 4768"/>
                                  <a:gd name="T41" fmla="*/ T40 w 55"/>
                                  <a:gd name="T42" fmla="+- 0 9692 9684"/>
                                  <a:gd name="T43" fmla="*/ 9692 h 84"/>
                                  <a:gd name="T44" fmla="+- 0 4770 4768"/>
                                  <a:gd name="T45" fmla="*/ T44 w 55"/>
                                  <a:gd name="T46" fmla="+- 0 9703 9684"/>
                                  <a:gd name="T47" fmla="*/ 9703 h 84"/>
                                  <a:gd name="T48" fmla="+- 0 4771 4768"/>
                                  <a:gd name="T49" fmla="*/ T48 w 55"/>
                                  <a:gd name="T50" fmla="+- 0 9704 9684"/>
                                  <a:gd name="T51" fmla="*/ 9704 h 84"/>
                                  <a:gd name="T52" fmla="+- 0 4775 4768"/>
                                  <a:gd name="T53" fmla="*/ T52 w 55"/>
                                  <a:gd name="T54" fmla="+- 0 9704 9684"/>
                                  <a:gd name="T55" fmla="*/ 9704 h 84"/>
                                  <a:gd name="T56" fmla="+- 0 4775 4768"/>
                                  <a:gd name="T57" fmla="*/ T56 w 55"/>
                                  <a:gd name="T58" fmla="+- 0 9703 9684"/>
                                  <a:gd name="T59" fmla="*/ 9703 h 84"/>
                                  <a:gd name="T60" fmla="+- 0 4776 4768"/>
                                  <a:gd name="T61" fmla="*/ T60 w 55"/>
                                  <a:gd name="T62" fmla="+- 0 9703 9684"/>
                                  <a:gd name="T63" fmla="*/ 9703 h 84"/>
                                  <a:gd name="T64" fmla="+- 0 4778 4768"/>
                                  <a:gd name="T65" fmla="*/ T64 w 55"/>
                                  <a:gd name="T66" fmla="+- 0 9702 9684"/>
                                  <a:gd name="T67" fmla="*/ 9702 h 84"/>
                                  <a:gd name="T68" fmla="+- 0 4780 4768"/>
                                  <a:gd name="T69" fmla="*/ T68 w 55"/>
                                  <a:gd name="T70" fmla="+- 0 9701 9684"/>
                                  <a:gd name="T71" fmla="*/ 9701 h 84"/>
                                  <a:gd name="T72" fmla="+- 0 4782 4768"/>
                                  <a:gd name="T73" fmla="*/ T72 w 55"/>
                                  <a:gd name="T74" fmla="+- 0 9701 9684"/>
                                  <a:gd name="T75" fmla="*/ 9701 h 84"/>
                                  <a:gd name="T76" fmla="+- 0 4783 4768"/>
                                  <a:gd name="T77" fmla="*/ T76 w 55"/>
                                  <a:gd name="T78" fmla="+- 0 9700 9684"/>
                                  <a:gd name="T79" fmla="*/ 9700 h 84"/>
                                  <a:gd name="T80" fmla="+- 0 4786 4768"/>
                                  <a:gd name="T81" fmla="*/ T80 w 55"/>
                                  <a:gd name="T82" fmla="+- 0 9700 9684"/>
                                  <a:gd name="T83" fmla="*/ 9700 h 84"/>
                                  <a:gd name="T84" fmla="+- 0 4787 4768"/>
                                  <a:gd name="T85" fmla="*/ T84 w 55"/>
                                  <a:gd name="T86" fmla="+- 0 9698 9684"/>
                                  <a:gd name="T87" fmla="*/ 9698 h 84"/>
                                  <a:gd name="T88" fmla="+- 0 4820 4768"/>
                                  <a:gd name="T89" fmla="*/ T88 w 55"/>
                                  <a:gd name="T90" fmla="+- 0 9698 9684"/>
                                  <a:gd name="T91" fmla="*/ 9698 h 84"/>
                                  <a:gd name="T92" fmla="+- 0 4818 4768"/>
                                  <a:gd name="T93" fmla="*/ T92 w 55"/>
                                  <a:gd name="T94" fmla="+- 0 9695 9684"/>
                                  <a:gd name="T95" fmla="*/ 9695 h 84"/>
                                  <a:gd name="T96" fmla="+- 0 4816 4768"/>
                                  <a:gd name="T97" fmla="*/ T96 w 55"/>
                                  <a:gd name="T98" fmla="+- 0 9691 9684"/>
                                  <a:gd name="T99" fmla="*/ 9691 h 84"/>
                                  <a:gd name="T100" fmla="+- 0 4812 4768"/>
                                  <a:gd name="T101" fmla="*/ T100 w 55"/>
                                  <a:gd name="T102" fmla="+- 0 9688 9684"/>
                                  <a:gd name="T103" fmla="*/ 9688 h 84"/>
                                  <a:gd name="T104" fmla="+- 0 4810 4768"/>
                                  <a:gd name="T105" fmla="*/ T104 w 55"/>
                                  <a:gd name="T106" fmla="+- 0 9686 9684"/>
                                  <a:gd name="T107" fmla="*/ 9686 h 84"/>
                                  <a:gd name="T108" fmla="+- 0 4802 4768"/>
                                  <a:gd name="T109" fmla="*/ T108 w 55"/>
                                  <a:gd name="T110" fmla="+- 0 9684 9684"/>
                                  <a:gd name="T111" fmla="*/ 968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 h="84">
                                    <a:moveTo>
                                      <a:pt x="34" y="0"/>
                                    </a:moveTo>
                                    <a:lnTo>
                                      <a:pt x="19" y="0"/>
                                    </a:lnTo>
                                    <a:lnTo>
                                      <a:pt x="14" y="2"/>
                                    </a:lnTo>
                                    <a:lnTo>
                                      <a:pt x="12" y="2"/>
                                    </a:lnTo>
                                    <a:lnTo>
                                      <a:pt x="10" y="4"/>
                                    </a:lnTo>
                                    <a:lnTo>
                                      <a:pt x="8" y="4"/>
                                    </a:lnTo>
                                    <a:lnTo>
                                      <a:pt x="7" y="5"/>
                                    </a:lnTo>
                                    <a:lnTo>
                                      <a:pt x="6" y="5"/>
                                    </a:lnTo>
                                    <a:lnTo>
                                      <a:pt x="3" y="7"/>
                                    </a:lnTo>
                                    <a:lnTo>
                                      <a:pt x="3" y="8"/>
                                    </a:lnTo>
                                    <a:lnTo>
                                      <a:pt x="2" y="8"/>
                                    </a:lnTo>
                                    <a:lnTo>
                                      <a:pt x="2" y="19"/>
                                    </a:lnTo>
                                    <a:lnTo>
                                      <a:pt x="3" y="20"/>
                                    </a:lnTo>
                                    <a:lnTo>
                                      <a:pt x="7" y="20"/>
                                    </a:lnTo>
                                    <a:lnTo>
                                      <a:pt x="7" y="19"/>
                                    </a:lnTo>
                                    <a:lnTo>
                                      <a:pt x="8" y="19"/>
                                    </a:lnTo>
                                    <a:lnTo>
                                      <a:pt x="10" y="18"/>
                                    </a:lnTo>
                                    <a:lnTo>
                                      <a:pt x="12" y="17"/>
                                    </a:lnTo>
                                    <a:lnTo>
                                      <a:pt x="14" y="17"/>
                                    </a:lnTo>
                                    <a:lnTo>
                                      <a:pt x="15" y="16"/>
                                    </a:lnTo>
                                    <a:lnTo>
                                      <a:pt x="18" y="16"/>
                                    </a:lnTo>
                                    <a:lnTo>
                                      <a:pt x="19" y="14"/>
                                    </a:lnTo>
                                    <a:lnTo>
                                      <a:pt x="52" y="14"/>
                                    </a:lnTo>
                                    <a:lnTo>
                                      <a:pt x="50" y="11"/>
                                    </a:lnTo>
                                    <a:lnTo>
                                      <a:pt x="48" y="7"/>
                                    </a:lnTo>
                                    <a:lnTo>
                                      <a:pt x="44" y="4"/>
                                    </a:lnTo>
                                    <a:lnTo>
                                      <a:pt x="42" y="2"/>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665"/>
                          <wpg:cNvGrpSpPr>
                            <a:grpSpLocks/>
                          </wpg:cNvGrpSpPr>
                          <wpg:grpSpPr bwMode="auto">
                            <a:xfrm>
                              <a:off x="4835" y="9684"/>
                              <a:ext cx="56" cy="84"/>
                              <a:chOff x="4835" y="9684"/>
                              <a:chExt cx="56" cy="84"/>
                            </a:xfrm>
                          </wpg:grpSpPr>
                          <wps:wsp>
                            <wps:cNvPr id="1153" name="Freeform 666"/>
                            <wps:cNvSpPr>
                              <a:spLocks/>
                            </wps:cNvSpPr>
                            <wps:spPr bwMode="auto">
                              <a:xfrm>
                                <a:off x="4835" y="9684"/>
                                <a:ext cx="56" cy="84"/>
                              </a:xfrm>
                              <a:custGeom>
                                <a:avLst/>
                                <a:gdLst>
                                  <a:gd name="T0" fmla="+- 0 4890 4835"/>
                                  <a:gd name="T1" fmla="*/ T0 w 56"/>
                                  <a:gd name="T2" fmla="+- 0 9756 9684"/>
                                  <a:gd name="T3" fmla="*/ 9756 h 84"/>
                                  <a:gd name="T4" fmla="+- 0 4835 4835"/>
                                  <a:gd name="T5" fmla="*/ T4 w 56"/>
                                  <a:gd name="T6" fmla="+- 0 9756 9684"/>
                                  <a:gd name="T7" fmla="*/ 9756 h 84"/>
                                  <a:gd name="T8" fmla="+- 0 4835 4835"/>
                                  <a:gd name="T9" fmla="*/ T8 w 56"/>
                                  <a:gd name="T10" fmla="+- 0 9764 9684"/>
                                  <a:gd name="T11" fmla="*/ 9764 h 84"/>
                                  <a:gd name="T12" fmla="+- 0 4836 4835"/>
                                  <a:gd name="T13" fmla="*/ T12 w 56"/>
                                  <a:gd name="T14" fmla="+- 0 9766 9684"/>
                                  <a:gd name="T15" fmla="*/ 9766 h 84"/>
                                  <a:gd name="T16" fmla="+- 0 4836 4835"/>
                                  <a:gd name="T17" fmla="*/ T16 w 56"/>
                                  <a:gd name="T18" fmla="+- 0 9768 9684"/>
                                  <a:gd name="T19" fmla="*/ 9768 h 84"/>
                                  <a:gd name="T20" fmla="+- 0 4889 4835"/>
                                  <a:gd name="T21" fmla="*/ T20 w 56"/>
                                  <a:gd name="T22" fmla="+- 0 9768 9684"/>
                                  <a:gd name="T23" fmla="*/ 9768 h 84"/>
                                  <a:gd name="T24" fmla="+- 0 4890 4835"/>
                                  <a:gd name="T25" fmla="*/ T24 w 56"/>
                                  <a:gd name="T26" fmla="+- 0 9767 9684"/>
                                  <a:gd name="T27" fmla="*/ 9767 h 84"/>
                                  <a:gd name="T28" fmla="+- 0 4890 4835"/>
                                  <a:gd name="T29" fmla="*/ T28 w 56"/>
                                  <a:gd name="T30" fmla="+- 0 9766 9684"/>
                                  <a:gd name="T31" fmla="*/ 9766 h 84"/>
                                  <a:gd name="T32" fmla="+- 0 4891 4835"/>
                                  <a:gd name="T33" fmla="*/ T32 w 56"/>
                                  <a:gd name="T34" fmla="+- 0 9764 9684"/>
                                  <a:gd name="T35" fmla="*/ 9764 h 84"/>
                                  <a:gd name="T36" fmla="+- 0 4891 4835"/>
                                  <a:gd name="T37" fmla="*/ T36 w 56"/>
                                  <a:gd name="T38" fmla="+- 0 9760 9684"/>
                                  <a:gd name="T39" fmla="*/ 9760 h 84"/>
                                  <a:gd name="T40" fmla="+- 0 4890 4835"/>
                                  <a:gd name="T41" fmla="*/ T40 w 56"/>
                                  <a:gd name="T42" fmla="+- 0 9758 9684"/>
                                  <a:gd name="T43" fmla="*/ 9758 h 84"/>
                                  <a:gd name="T44" fmla="+- 0 4890 4835"/>
                                  <a:gd name="T45" fmla="*/ T44 w 56"/>
                                  <a:gd name="T46" fmla="+- 0 9756 9684"/>
                                  <a:gd name="T47" fmla="*/ 975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 h="84">
                                    <a:moveTo>
                                      <a:pt x="55" y="72"/>
                                    </a:moveTo>
                                    <a:lnTo>
                                      <a:pt x="0" y="72"/>
                                    </a:lnTo>
                                    <a:lnTo>
                                      <a:pt x="0" y="80"/>
                                    </a:lnTo>
                                    <a:lnTo>
                                      <a:pt x="1" y="82"/>
                                    </a:lnTo>
                                    <a:lnTo>
                                      <a:pt x="1" y="84"/>
                                    </a:lnTo>
                                    <a:lnTo>
                                      <a:pt x="54" y="84"/>
                                    </a:lnTo>
                                    <a:lnTo>
                                      <a:pt x="55" y="83"/>
                                    </a:lnTo>
                                    <a:lnTo>
                                      <a:pt x="55" y="82"/>
                                    </a:lnTo>
                                    <a:lnTo>
                                      <a:pt x="56" y="80"/>
                                    </a:lnTo>
                                    <a:lnTo>
                                      <a:pt x="56" y="76"/>
                                    </a:lnTo>
                                    <a:lnTo>
                                      <a:pt x="55" y="74"/>
                                    </a:lnTo>
                                    <a:lnTo>
                                      <a:pt x="55"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667"/>
                            <wps:cNvSpPr>
                              <a:spLocks/>
                            </wps:cNvSpPr>
                            <wps:spPr bwMode="auto">
                              <a:xfrm>
                                <a:off x="4835" y="9684"/>
                                <a:ext cx="56" cy="84"/>
                              </a:xfrm>
                              <a:custGeom>
                                <a:avLst/>
                                <a:gdLst>
                                  <a:gd name="T0" fmla="+- 0 4886 4835"/>
                                  <a:gd name="T1" fmla="*/ T0 w 56"/>
                                  <a:gd name="T2" fmla="+- 0 9698 9684"/>
                                  <a:gd name="T3" fmla="*/ 9698 h 84"/>
                                  <a:gd name="T4" fmla="+- 0 4859 4835"/>
                                  <a:gd name="T5" fmla="*/ T4 w 56"/>
                                  <a:gd name="T6" fmla="+- 0 9698 9684"/>
                                  <a:gd name="T7" fmla="*/ 9698 h 84"/>
                                  <a:gd name="T8" fmla="+- 0 4860 4835"/>
                                  <a:gd name="T9" fmla="*/ T8 w 56"/>
                                  <a:gd name="T10" fmla="+- 0 9700 9684"/>
                                  <a:gd name="T11" fmla="*/ 9700 h 84"/>
                                  <a:gd name="T12" fmla="+- 0 4862 4835"/>
                                  <a:gd name="T13" fmla="*/ T12 w 56"/>
                                  <a:gd name="T14" fmla="+- 0 9700 9684"/>
                                  <a:gd name="T15" fmla="*/ 9700 h 84"/>
                                  <a:gd name="T16" fmla="+- 0 4865 4835"/>
                                  <a:gd name="T17" fmla="*/ T16 w 56"/>
                                  <a:gd name="T18" fmla="+- 0 9702 9684"/>
                                  <a:gd name="T19" fmla="*/ 9702 h 84"/>
                                  <a:gd name="T20" fmla="+- 0 4865 4835"/>
                                  <a:gd name="T21" fmla="*/ T20 w 56"/>
                                  <a:gd name="T22" fmla="+- 0 9703 9684"/>
                                  <a:gd name="T23" fmla="*/ 9703 h 84"/>
                                  <a:gd name="T24" fmla="+- 0 4866 4835"/>
                                  <a:gd name="T25" fmla="*/ T24 w 56"/>
                                  <a:gd name="T26" fmla="+- 0 9704 9684"/>
                                  <a:gd name="T27" fmla="*/ 9704 h 84"/>
                                  <a:gd name="T28" fmla="+- 0 4867 4835"/>
                                  <a:gd name="T29" fmla="*/ T28 w 56"/>
                                  <a:gd name="T30" fmla="+- 0 9704 9684"/>
                                  <a:gd name="T31" fmla="*/ 9704 h 84"/>
                                  <a:gd name="T32" fmla="+- 0 4867 4835"/>
                                  <a:gd name="T33" fmla="*/ T32 w 56"/>
                                  <a:gd name="T34" fmla="+- 0 9714 9684"/>
                                  <a:gd name="T35" fmla="*/ 9714 h 84"/>
                                  <a:gd name="T36" fmla="+- 0 4866 4835"/>
                                  <a:gd name="T37" fmla="*/ T36 w 56"/>
                                  <a:gd name="T38" fmla="+- 0 9715 9684"/>
                                  <a:gd name="T39" fmla="*/ 9715 h 84"/>
                                  <a:gd name="T40" fmla="+- 0 4865 4835"/>
                                  <a:gd name="T41" fmla="*/ T40 w 56"/>
                                  <a:gd name="T42" fmla="+- 0 9718 9684"/>
                                  <a:gd name="T43" fmla="*/ 9718 h 84"/>
                                  <a:gd name="T44" fmla="+- 0 4865 4835"/>
                                  <a:gd name="T45" fmla="*/ T44 w 56"/>
                                  <a:gd name="T46" fmla="+- 0 9720 9684"/>
                                  <a:gd name="T47" fmla="*/ 9720 h 84"/>
                                  <a:gd name="T48" fmla="+- 0 4864 4835"/>
                                  <a:gd name="T49" fmla="*/ T48 w 56"/>
                                  <a:gd name="T50" fmla="+- 0 9722 9684"/>
                                  <a:gd name="T51" fmla="*/ 9722 h 84"/>
                                  <a:gd name="T52" fmla="+- 0 4862 4835"/>
                                  <a:gd name="T53" fmla="*/ T52 w 56"/>
                                  <a:gd name="T54" fmla="+- 0 9724 9684"/>
                                  <a:gd name="T55" fmla="*/ 9724 h 84"/>
                                  <a:gd name="T56" fmla="+- 0 4860 4835"/>
                                  <a:gd name="T57" fmla="*/ T56 w 56"/>
                                  <a:gd name="T58" fmla="+- 0 9727 9684"/>
                                  <a:gd name="T59" fmla="*/ 9727 h 84"/>
                                  <a:gd name="T60" fmla="+- 0 4859 4835"/>
                                  <a:gd name="T61" fmla="*/ T60 w 56"/>
                                  <a:gd name="T62" fmla="+- 0 9728 9684"/>
                                  <a:gd name="T63" fmla="*/ 9728 h 84"/>
                                  <a:gd name="T64" fmla="+- 0 4856 4835"/>
                                  <a:gd name="T65" fmla="*/ T64 w 56"/>
                                  <a:gd name="T66" fmla="+- 0 9732 9684"/>
                                  <a:gd name="T67" fmla="*/ 9732 h 84"/>
                                  <a:gd name="T68" fmla="+- 0 4853 4835"/>
                                  <a:gd name="T69" fmla="*/ T68 w 56"/>
                                  <a:gd name="T70" fmla="+- 0 9734 9684"/>
                                  <a:gd name="T71" fmla="*/ 9734 h 84"/>
                                  <a:gd name="T72" fmla="+- 0 4840 4835"/>
                                  <a:gd name="T73" fmla="*/ T72 w 56"/>
                                  <a:gd name="T74" fmla="+- 0 9750 9684"/>
                                  <a:gd name="T75" fmla="*/ 9750 h 84"/>
                                  <a:gd name="T76" fmla="+- 0 4837 4835"/>
                                  <a:gd name="T77" fmla="*/ T76 w 56"/>
                                  <a:gd name="T78" fmla="+- 0 9752 9684"/>
                                  <a:gd name="T79" fmla="*/ 9752 h 84"/>
                                  <a:gd name="T80" fmla="+- 0 4836 4835"/>
                                  <a:gd name="T81" fmla="*/ T80 w 56"/>
                                  <a:gd name="T82" fmla="+- 0 9752 9684"/>
                                  <a:gd name="T83" fmla="*/ 9752 h 84"/>
                                  <a:gd name="T84" fmla="+- 0 4836 4835"/>
                                  <a:gd name="T85" fmla="*/ T84 w 56"/>
                                  <a:gd name="T86" fmla="+- 0 9756 9684"/>
                                  <a:gd name="T87" fmla="*/ 9756 h 84"/>
                                  <a:gd name="T88" fmla="+- 0 4889 4835"/>
                                  <a:gd name="T89" fmla="*/ T88 w 56"/>
                                  <a:gd name="T90" fmla="+- 0 9756 9684"/>
                                  <a:gd name="T91" fmla="*/ 9756 h 84"/>
                                  <a:gd name="T92" fmla="+- 0 4889 4835"/>
                                  <a:gd name="T93" fmla="*/ T92 w 56"/>
                                  <a:gd name="T94" fmla="+- 0 9755 9684"/>
                                  <a:gd name="T95" fmla="*/ 9755 h 84"/>
                                  <a:gd name="T96" fmla="+- 0 4855 4835"/>
                                  <a:gd name="T97" fmla="*/ T96 w 56"/>
                                  <a:gd name="T98" fmla="+- 0 9755 9684"/>
                                  <a:gd name="T99" fmla="*/ 9755 h 84"/>
                                  <a:gd name="T100" fmla="+- 0 4865 4835"/>
                                  <a:gd name="T101" fmla="*/ T100 w 56"/>
                                  <a:gd name="T102" fmla="+- 0 9744 9684"/>
                                  <a:gd name="T103" fmla="*/ 9744 h 84"/>
                                  <a:gd name="T104" fmla="+- 0 4877 4835"/>
                                  <a:gd name="T105" fmla="*/ T104 w 56"/>
                                  <a:gd name="T106" fmla="+- 0 9732 9684"/>
                                  <a:gd name="T107" fmla="*/ 9732 h 84"/>
                                  <a:gd name="T108" fmla="+- 0 4882 4835"/>
                                  <a:gd name="T109" fmla="*/ T108 w 56"/>
                                  <a:gd name="T110" fmla="+- 0 9725 9684"/>
                                  <a:gd name="T111" fmla="*/ 9725 h 84"/>
                                  <a:gd name="T112" fmla="+- 0 4883 4835"/>
                                  <a:gd name="T113" fmla="*/ T112 w 56"/>
                                  <a:gd name="T114" fmla="+- 0 9722 9684"/>
                                  <a:gd name="T115" fmla="*/ 9722 h 84"/>
                                  <a:gd name="T116" fmla="+- 0 4885 4835"/>
                                  <a:gd name="T117" fmla="*/ T116 w 56"/>
                                  <a:gd name="T118" fmla="+- 0 9719 9684"/>
                                  <a:gd name="T119" fmla="*/ 9719 h 84"/>
                                  <a:gd name="T120" fmla="+- 0 4885 4835"/>
                                  <a:gd name="T121" fmla="*/ T120 w 56"/>
                                  <a:gd name="T122" fmla="+- 0 9716 9684"/>
                                  <a:gd name="T123" fmla="*/ 9716 h 84"/>
                                  <a:gd name="T124" fmla="+- 0 4886 4835"/>
                                  <a:gd name="T125" fmla="*/ T124 w 56"/>
                                  <a:gd name="T126" fmla="+- 0 9713 9684"/>
                                  <a:gd name="T127" fmla="*/ 9713 h 84"/>
                                  <a:gd name="T128" fmla="+- 0 4888 4835"/>
                                  <a:gd name="T129" fmla="*/ T128 w 56"/>
                                  <a:gd name="T130" fmla="+- 0 9710 9684"/>
                                  <a:gd name="T131" fmla="*/ 9710 h 84"/>
                                  <a:gd name="T132" fmla="+- 0 4888 4835"/>
                                  <a:gd name="T133" fmla="*/ T132 w 56"/>
                                  <a:gd name="T134" fmla="+- 0 9702 9684"/>
                                  <a:gd name="T135" fmla="*/ 9702 h 84"/>
                                  <a:gd name="T136" fmla="+- 0 4886 4835"/>
                                  <a:gd name="T137" fmla="*/ T136 w 56"/>
                                  <a:gd name="T138" fmla="+- 0 9698 9684"/>
                                  <a:gd name="T139" fmla="*/ 969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 h="84">
                                    <a:moveTo>
                                      <a:pt x="51" y="14"/>
                                    </a:moveTo>
                                    <a:lnTo>
                                      <a:pt x="24" y="14"/>
                                    </a:lnTo>
                                    <a:lnTo>
                                      <a:pt x="25" y="16"/>
                                    </a:lnTo>
                                    <a:lnTo>
                                      <a:pt x="27" y="16"/>
                                    </a:lnTo>
                                    <a:lnTo>
                                      <a:pt x="30" y="18"/>
                                    </a:lnTo>
                                    <a:lnTo>
                                      <a:pt x="30" y="19"/>
                                    </a:lnTo>
                                    <a:lnTo>
                                      <a:pt x="31" y="20"/>
                                    </a:lnTo>
                                    <a:lnTo>
                                      <a:pt x="32" y="20"/>
                                    </a:lnTo>
                                    <a:lnTo>
                                      <a:pt x="32" y="30"/>
                                    </a:lnTo>
                                    <a:lnTo>
                                      <a:pt x="31" y="31"/>
                                    </a:lnTo>
                                    <a:lnTo>
                                      <a:pt x="30" y="34"/>
                                    </a:lnTo>
                                    <a:lnTo>
                                      <a:pt x="30" y="36"/>
                                    </a:lnTo>
                                    <a:lnTo>
                                      <a:pt x="29" y="38"/>
                                    </a:lnTo>
                                    <a:lnTo>
                                      <a:pt x="27" y="40"/>
                                    </a:lnTo>
                                    <a:lnTo>
                                      <a:pt x="25" y="43"/>
                                    </a:lnTo>
                                    <a:lnTo>
                                      <a:pt x="24" y="44"/>
                                    </a:lnTo>
                                    <a:lnTo>
                                      <a:pt x="21" y="48"/>
                                    </a:lnTo>
                                    <a:lnTo>
                                      <a:pt x="18" y="50"/>
                                    </a:lnTo>
                                    <a:lnTo>
                                      <a:pt x="5" y="66"/>
                                    </a:lnTo>
                                    <a:lnTo>
                                      <a:pt x="2" y="68"/>
                                    </a:lnTo>
                                    <a:lnTo>
                                      <a:pt x="1" y="68"/>
                                    </a:lnTo>
                                    <a:lnTo>
                                      <a:pt x="1" y="72"/>
                                    </a:lnTo>
                                    <a:lnTo>
                                      <a:pt x="54" y="72"/>
                                    </a:lnTo>
                                    <a:lnTo>
                                      <a:pt x="54" y="71"/>
                                    </a:lnTo>
                                    <a:lnTo>
                                      <a:pt x="20" y="71"/>
                                    </a:lnTo>
                                    <a:lnTo>
                                      <a:pt x="30" y="60"/>
                                    </a:lnTo>
                                    <a:lnTo>
                                      <a:pt x="42" y="48"/>
                                    </a:lnTo>
                                    <a:lnTo>
                                      <a:pt x="47" y="41"/>
                                    </a:lnTo>
                                    <a:lnTo>
                                      <a:pt x="48" y="38"/>
                                    </a:lnTo>
                                    <a:lnTo>
                                      <a:pt x="50" y="35"/>
                                    </a:lnTo>
                                    <a:lnTo>
                                      <a:pt x="50" y="32"/>
                                    </a:lnTo>
                                    <a:lnTo>
                                      <a:pt x="51" y="29"/>
                                    </a:lnTo>
                                    <a:lnTo>
                                      <a:pt x="53" y="26"/>
                                    </a:lnTo>
                                    <a:lnTo>
                                      <a:pt x="53" y="18"/>
                                    </a:lnTo>
                                    <a:lnTo>
                                      <a:pt x="51"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668"/>
                            <wps:cNvSpPr>
                              <a:spLocks/>
                            </wps:cNvSpPr>
                            <wps:spPr bwMode="auto">
                              <a:xfrm>
                                <a:off x="4835" y="9684"/>
                                <a:ext cx="56" cy="84"/>
                              </a:xfrm>
                              <a:custGeom>
                                <a:avLst/>
                                <a:gdLst>
                                  <a:gd name="T0" fmla="+- 0 4870 4835"/>
                                  <a:gd name="T1" fmla="*/ T0 w 56"/>
                                  <a:gd name="T2" fmla="+- 0 9684 9684"/>
                                  <a:gd name="T3" fmla="*/ 9684 h 84"/>
                                  <a:gd name="T4" fmla="+- 0 4853 4835"/>
                                  <a:gd name="T5" fmla="*/ T4 w 56"/>
                                  <a:gd name="T6" fmla="+- 0 9684 9684"/>
                                  <a:gd name="T7" fmla="*/ 9684 h 84"/>
                                  <a:gd name="T8" fmla="+- 0 4852 4835"/>
                                  <a:gd name="T9" fmla="*/ T8 w 56"/>
                                  <a:gd name="T10" fmla="+- 0 9685 9684"/>
                                  <a:gd name="T11" fmla="*/ 9685 h 84"/>
                                  <a:gd name="T12" fmla="+- 0 4849 4835"/>
                                  <a:gd name="T13" fmla="*/ T12 w 56"/>
                                  <a:gd name="T14" fmla="+- 0 9686 9684"/>
                                  <a:gd name="T15" fmla="*/ 9686 h 84"/>
                                  <a:gd name="T16" fmla="+- 0 4847 4835"/>
                                  <a:gd name="T17" fmla="*/ T16 w 56"/>
                                  <a:gd name="T18" fmla="+- 0 9686 9684"/>
                                  <a:gd name="T19" fmla="*/ 9686 h 84"/>
                                  <a:gd name="T20" fmla="+- 0 4844 4835"/>
                                  <a:gd name="T21" fmla="*/ T20 w 56"/>
                                  <a:gd name="T22" fmla="+- 0 9688 9684"/>
                                  <a:gd name="T23" fmla="*/ 9688 h 84"/>
                                  <a:gd name="T24" fmla="+- 0 4843 4835"/>
                                  <a:gd name="T25" fmla="*/ T24 w 56"/>
                                  <a:gd name="T26" fmla="+- 0 9688 9684"/>
                                  <a:gd name="T27" fmla="*/ 9688 h 84"/>
                                  <a:gd name="T28" fmla="+- 0 4841 4835"/>
                                  <a:gd name="T29" fmla="*/ T28 w 56"/>
                                  <a:gd name="T30" fmla="+- 0 9689 9684"/>
                                  <a:gd name="T31" fmla="*/ 9689 h 84"/>
                                  <a:gd name="T32" fmla="+- 0 4840 4835"/>
                                  <a:gd name="T33" fmla="*/ T32 w 56"/>
                                  <a:gd name="T34" fmla="+- 0 9689 9684"/>
                                  <a:gd name="T35" fmla="*/ 9689 h 84"/>
                                  <a:gd name="T36" fmla="+- 0 4840 4835"/>
                                  <a:gd name="T37" fmla="*/ T36 w 56"/>
                                  <a:gd name="T38" fmla="+- 0 9690 9684"/>
                                  <a:gd name="T39" fmla="*/ 9690 h 84"/>
                                  <a:gd name="T40" fmla="+- 0 4836 4835"/>
                                  <a:gd name="T41" fmla="*/ T40 w 56"/>
                                  <a:gd name="T42" fmla="+- 0 9694 9684"/>
                                  <a:gd name="T43" fmla="*/ 9694 h 84"/>
                                  <a:gd name="T44" fmla="+- 0 4836 4835"/>
                                  <a:gd name="T45" fmla="*/ T44 w 56"/>
                                  <a:gd name="T46" fmla="+- 0 9702 9684"/>
                                  <a:gd name="T47" fmla="*/ 9702 h 84"/>
                                  <a:gd name="T48" fmla="+- 0 4837 4835"/>
                                  <a:gd name="T49" fmla="*/ T48 w 56"/>
                                  <a:gd name="T50" fmla="+- 0 9703 9684"/>
                                  <a:gd name="T51" fmla="*/ 9703 h 84"/>
                                  <a:gd name="T52" fmla="+- 0 4837 4835"/>
                                  <a:gd name="T53" fmla="*/ T52 w 56"/>
                                  <a:gd name="T54" fmla="+- 0 9704 9684"/>
                                  <a:gd name="T55" fmla="*/ 9704 h 84"/>
                                  <a:gd name="T56" fmla="+- 0 4841 4835"/>
                                  <a:gd name="T57" fmla="*/ T56 w 56"/>
                                  <a:gd name="T58" fmla="+- 0 9704 9684"/>
                                  <a:gd name="T59" fmla="*/ 9704 h 84"/>
                                  <a:gd name="T60" fmla="+- 0 4842 4835"/>
                                  <a:gd name="T61" fmla="*/ T60 w 56"/>
                                  <a:gd name="T62" fmla="+- 0 9703 9684"/>
                                  <a:gd name="T63" fmla="*/ 9703 h 84"/>
                                  <a:gd name="T64" fmla="+- 0 4843 4835"/>
                                  <a:gd name="T65" fmla="*/ T64 w 56"/>
                                  <a:gd name="T66" fmla="+- 0 9703 9684"/>
                                  <a:gd name="T67" fmla="*/ 9703 h 84"/>
                                  <a:gd name="T68" fmla="+- 0 4844 4835"/>
                                  <a:gd name="T69" fmla="*/ T68 w 56"/>
                                  <a:gd name="T70" fmla="+- 0 9702 9684"/>
                                  <a:gd name="T71" fmla="*/ 9702 h 84"/>
                                  <a:gd name="T72" fmla="+- 0 4847 4835"/>
                                  <a:gd name="T73" fmla="*/ T72 w 56"/>
                                  <a:gd name="T74" fmla="+- 0 9701 9684"/>
                                  <a:gd name="T75" fmla="*/ 9701 h 84"/>
                                  <a:gd name="T76" fmla="+- 0 4848 4835"/>
                                  <a:gd name="T77" fmla="*/ T76 w 56"/>
                                  <a:gd name="T78" fmla="+- 0 9701 9684"/>
                                  <a:gd name="T79" fmla="*/ 9701 h 84"/>
                                  <a:gd name="T80" fmla="+- 0 4850 4835"/>
                                  <a:gd name="T81" fmla="*/ T80 w 56"/>
                                  <a:gd name="T82" fmla="+- 0 9700 9684"/>
                                  <a:gd name="T83" fmla="*/ 9700 h 84"/>
                                  <a:gd name="T84" fmla="+- 0 4852 4835"/>
                                  <a:gd name="T85" fmla="*/ T84 w 56"/>
                                  <a:gd name="T86" fmla="+- 0 9700 9684"/>
                                  <a:gd name="T87" fmla="*/ 9700 h 84"/>
                                  <a:gd name="T88" fmla="+- 0 4854 4835"/>
                                  <a:gd name="T89" fmla="*/ T88 w 56"/>
                                  <a:gd name="T90" fmla="+- 0 9698 9684"/>
                                  <a:gd name="T91" fmla="*/ 9698 h 84"/>
                                  <a:gd name="T92" fmla="+- 0 4886 4835"/>
                                  <a:gd name="T93" fmla="*/ T92 w 56"/>
                                  <a:gd name="T94" fmla="+- 0 9698 9684"/>
                                  <a:gd name="T95" fmla="*/ 9698 h 84"/>
                                  <a:gd name="T96" fmla="+- 0 4884 4835"/>
                                  <a:gd name="T97" fmla="*/ T96 w 56"/>
                                  <a:gd name="T98" fmla="+- 0 9695 9684"/>
                                  <a:gd name="T99" fmla="*/ 9695 h 84"/>
                                  <a:gd name="T100" fmla="+- 0 4883 4835"/>
                                  <a:gd name="T101" fmla="*/ T100 w 56"/>
                                  <a:gd name="T102" fmla="+- 0 9691 9684"/>
                                  <a:gd name="T103" fmla="*/ 9691 h 84"/>
                                  <a:gd name="T104" fmla="+- 0 4880 4835"/>
                                  <a:gd name="T105" fmla="*/ T104 w 56"/>
                                  <a:gd name="T106" fmla="+- 0 9690 9684"/>
                                  <a:gd name="T107" fmla="*/ 9690 h 84"/>
                                  <a:gd name="T108" fmla="+- 0 4879 4835"/>
                                  <a:gd name="T109" fmla="*/ T108 w 56"/>
                                  <a:gd name="T110" fmla="+- 0 9688 9684"/>
                                  <a:gd name="T111" fmla="*/ 9688 h 84"/>
                                  <a:gd name="T112" fmla="+- 0 4876 4835"/>
                                  <a:gd name="T113" fmla="*/ T112 w 56"/>
                                  <a:gd name="T114" fmla="+- 0 9686 9684"/>
                                  <a:gd name="T115" fmla="*/ 9686 h 84"/>
                                  <a:gd name="T116" fmla="+- 0 4873 4835"/>
                                  <a:gd name="T117" fmla="*/ T116 w 56"/>
                                  <a:gd name="T118" fmla="+- 0 9685 9684"/>
                                  <a:gd name="T119" fmla="*/ 9685 h 84"/>
                                  <a:gd name="T120" fmla="+- 0 4870 4835"/>
                                  <a:gd name="T121" fmla="*/ T120 w 56"/>
                                  <a:gd name="T122" fmla="+- 0 9684 9684"/>
                                  <a:gd name="T123" fmla="*/ 968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 h="84">
                                    <a:moveTo>
                                      <a:pt x="35" y="0"/>
                                    </a:moveTo>
                                    <a:lnTo>
                                      <a:pt x="18" y="0"/>
                                    </a:lnTo>
                                    <a:lnTo>
                                      <a:pt x="17" y="1"/>
                                    </a:lnTo>
                                    <a:lnTo>
                                      <a:pt x="14" y="2"/>
                                    </a:lnTo>
                                    <a:lnTo>
                                      <a:pt x="12" y="2"/>
                                    </a:lnTo>
                                    <a:lnTo>
                                      <a:pt x="9" y="4"/>
                                    </a:lnTo>
                                    <a:lnTo>
                                      <a:pt x="8" y="4"/>
                                    </a:lnTo>
                                    <a:lnTo>
                                      <a:pt x="6" y="5"/>
                                    </a:lnTo>
                                    <a:lnTo>
                                      <a:pt x="5" y="5"/>
                                    </a:lnTo>
                                    <a:lnTo>
                                      <a:pt x="5" y="6"/>
                                    </a:lnTo>
                                    <a:lnTo>
                                      <a:pt x="1" y="10"/>
                                    </a:lnTo>
                                    <a:lnTo>
                                      <a:pt x="1" y="18"/>
                                    </a:lnTo>
                                    <a:lnTo>
                                      <a:pt x="2" y="19"/>
                                    </a:lnTo>
                                    <a:lnTo>
                                      <a:pt x="2" y="20"/>
                                    </a:lnTo>
                                    <a:lnTo>
                                      <a:pt x="6" y="20"/>
                                    </a:lnTo>
                                    <a:lnTo>
                                      <a:pt x="7" y="19"/>
                                    </a:lnTo>
                                    <a:lnTo>
                                      <a:pt x="8" y="19"/>
                                    </a:lnTo>
                                    <a:lnTo>
                                      <a:pt x="9" y="18"/>
                                    </a:lnTo>
                                    <a:lnTo>
                                      <a:pt x="12" y="17"/>
                                    </a:lnTo>
                                    <a:lnTo>
                                      <a:pt x="13" y="17"/>
                                    </a:lnTo>
                                    <a:lnTo>
                                      <a:pt x="15" y="16"/>
                                    </a:lnTo>
                                    <a:lnTo>
                                      <a:pt x="17" y="16"/>
                                    </a:lnTo>
                                    <a:lnTo>
                                      <a:pt x="19" y="14"/>
                                    </a:lnTo>
                                    <a:lnTo>
                                      <a:pt x="51" y="14"/>
                                    </a:lnTo>
                                    <a:lnTo>
                                      <a:pt x="49" y="11"/>
                                    </a:lnTo>
                                    <a:lnTo>
                                      <a:pt x="48" y="7"/>
                                    </a:lnTo>
                                    <a:lnTo>
                                      <a:pt x="45" y="6"/>
                                    </a:lnTo>
                                    <a:lnTo>
                                      <a:pt x="44" y="4"/>
                                    </a:lnTo>
                                    <a:lnTo>
                                      <a:pt x="41" y="2"/>
                                    </a:lnTo>
                                    <a:lnTo>
                                      <a:pt x="38" y="1"/>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6" name="Group 669"/>
                          <wpg:cNvGrpSpPr>
                            <a:grpSpLocks/>
                          </wpg:cNvGrpSpPr>
                          <wpg:grpSpPr bwMode="auto">
                            <a:xfrm>
                              <a:off x="4898" y="9685"/>
                              <a:ext cx="52" cy="83"/>
                              <a:chOff x="4898" y="9685"/>
                              <a:chExt cx="52" cy="83"/>
                            </a:xfrm>
                          </wpg:grpSpPr>
                          <wps:wsp>
                            <wps:cNvPr id="1157" name="Freeform 670"/>
                            <wps:cNvSpPr>
                              <a:spLocks/>
                            </wps:cNvSpPr>
                            <wps:spPr bwMode="auto">
                              <a:xfrm>
                                <a:off x="4898" y="9685"/>
                                <a:ext cx="52" cy="83"/>
                              </a:xfrm>
                              <a:custGeom>
                                <a:avLst/>
                                <a:gdLst>
                                  <a:gd name="T0" fmla="+- 0 4949 4898"/>
                                  <a:gd name="T1" fmla="*/ T0 w 52"/>
                                  <a:gd name="T2" fmla="+- 0 9767 9685"/>
                                  <a:gd name="T3" fmla="*/ 9767 h 83"/>
                                  <a:gd name="T4" fmla="+- 0 4934 4898"/>
                                  <a:gd name="T5" fmla="*/ T4 w 52"/>
                                  <a:gd name="T6" fmla="+- 0 9767 9685"/>
                                  <a:gd name="T7" fmla="*/ 9767 h 83"/>
                                  <a:gd name="T8" fmla="+- 0 4934 4898"/>
                                  <a:gd name="T9" fmla="*/ T8 w 52"/>
                                  <a:gd name="T10" fmla="+- 0 9768 9685"/>
                                  <a:gd name="T11" fmla="*/ 9768 h 83"/>
                                  <a:gd name="T12" fmla="+- 0 4949 4898"/>
                                  <a:gd name="T13" fmla="*/ T12 w 52"/>
                                  <a:gd name="T14" fmla="+- 0 9768 9685"/>
                                  <a:gd name="T15" fmla="*/ 9768 h 83"/>
                                  <a:gd name="T16" fmla="+- 0 4949 4898"/>
                                  <a:gd name="T17" fmla="*/ T16 w 52"/>
                                  <a:gd name="T18" fmla="+- 0 9767 9685"/>
                                  <a:gd name="T19" fmla="*/ 9767 h 83"/>
                                </a:gdLst>
                                <a:ahLst/>
                                <a:cxnLst>
                                  <a:cxn ang="0">
                                    <a:pos x="T1" y="T3"/>
                                  </a:cxn>
                                  <a:cxn ang="0">
                                    <a:pos x="T5" y="T7"/>
                                  </a:cxn>
                                  <a:cxn ang="0">
                                    <a:pos x="T9" y="T11"/>
                                  </a:cxn>
                                  <a:cxn ang="0">
                                    <a:pos x="T13" y="T15"/>
                                  </a:cxn>
                                  <a:cxn ang="0">
                                    <a:pos x="T17" y="T19"/>
                                  </a:cxn>
                                </a:cxnLst>
                                <a:rect l="0" t="0" r="r" b="b"/>
                                <a:pathLst>
                                  <a:path w="52" h="83">
                                    <a:moveTo>
                                      <a:pt x="51" y="82"/>
                                    </a:moveTo>
                                    <a:lnTo>
                                      <a:pt x="36" y="82"/>
                                    </a:lnTo>
                                    <a:lnTo>
                                      <a:pt x="36" y="83"/>
                                    </a:lnTo>
                                    <a:lnTo>
                                      <a:pt x="51" y="83"/>
                                    </a:lnTo>
                                    <a:lnTo>
                                      <a:pt x="51"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671"/>
                            <wps:cNvSpPr>
                              <a:spLocks/>
                            </wps:cNvSpPr>
                            <wps:spPr bwMode="auto">
                              <a:xfrm>
                                <a:off x="4898" y="9685"/>
                                <a:ext cx="52" cy="83"/>
                              </a:xfrm>
                              <a:custGeom>
                                <a:avLst/>
                                <a:gdLst>
                                  <a:gd name="T0" fmla="+- 0 4950 4898"/>
                                  <a:gd name="T1" fmla="*/ T0 w 52"/>
                                  <a:gd name="T2" fmla="+- 0 9751 9685"/>
                                  <a:gd name="T3" fmla="*/ 9751 h 83"/>
                                  <a:gd name="T4" fmla="+- 0 4933 4898"/>
                                  <a:gd name="T5" fmla="*/ T4 w 52"/>
                                  <a:gd name="T6" fmla="+- 0 9751 9685"/>
                                  <a:gd name="T7" fmla="*/ 9751 h 83"/>
                                  <a:gd name="T8" fmla="+- 0 4933 4898"/>
                                  <a:gd name="T9" fmla="*/ T8 w 52"/>
                                  <a:gd name="T10" fmla="+- 0 9767 9685"/>
                                  <a:gd name="T11" fmla="*/ 9767 h 83"/>
                                  <a:gd name="T12" fmla="+- 0 4950 4898"/>
                                  <a:gd name="T13" fmla="*/ T12 w 52"/>
                                  <a:gd name="T14" fmla="+- 0 9767 9685"/>
                                  <a:gd name="T15" fmla="*/ 9767 h 83"/>
                                  <a:gd name="T16" fmla="+- 0 4950 4898"/>
                                  <a:gd name="T17" fmla="*/ T16 w 52"/>
                                  <a:gd name="T18" fmla="+- 0 9751 9685"/>
                                  <a:gd name="T19" fmla="*/ 9751 h 83"/>
                                </a:gdLst>
                                <a:ahLst/>
                                <a:cxnLst>
                                  <a:cxn ang="0">
                                    <a:pos x="T1" y="T3"/>
                                  </a:cxn>
                                  <a:cxn ang="0">
                                    <a:pos x="T5" y="T7"/>
                                  </a:cxn>
                                  <a:cxn ang="0">
                                    <a:pos x="T9" y="T11"/>
                                  </a:cxn>
                                  <a:cxn ang="0">
                                    <a:pos x="T13" y="T15"/>
                                  </a:cxn>
                                  <a:cxn ang="0">
                                    <a:pos x="T17" y="T19"/>
                                  </a:cxn>
                                </a:cxnLst>
                                <a:rect l="0" t="0" r="r" b="b"/>
                                <a:pathLst>
                                  <a:path w="52" h="83">
                                    <a:moveTo>
                                      <a:pt x="52" y="66"/>
                                    </a:moveTo>
                                    <a:lnTo>
                                      <a:pt x="35" y="66"/>
                                    </a:lnTo>
                                    <a:lnTo>
                                      <a:pt x="35" y="82"/>
                                    </a:lnTo>
                                    <a:lnTo>
                                      <a:pt x="52" y="82"/>
                                    </a:lnTo>
                                    <a:lnTo>
                                      <a:pt x="52"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672"/>
                            <wps:cNvSpPr>
                              <a:spLocks/>
                            </wps:cNvSpPr>
                            <wps:spPr bwMode="auto">
                              <a:xfrm>
                                <a:off x="4898" y="9685"/>
                                <a:ext cx="52" cy="83"/>
                              </a:xfrm>
                              <a:custGeom>
                                <a:avLst/>
                                <a:gdLst>
                                  <a:gd name="T0" fmla="+- 0 4950 4898"/>
                                  <a:gd name="T1" fmla="*/ T0 w 52"/>
                                  <a:gd name="T2" fmla="+- 0 9686 9685"/>
                                  <a:gd name="T3" fmla="*/ 9686 h 83"/>
                                  <a:gd name="T4" fmla="+- 0 4926 4898"/>
                                  <a:gd name="T5" fmla="*/ T4 w 52"/>
                                  <a:gd name="T6" fmla="+- 0 9686 9685"/>
                                  <a:gd name="T7" fmla="*/ 9686 h 83"/>
                                  <a:gd name="T8" fmla="+- 0 4926 4898"/>
                                  <a:gd name="T9" fmla="*/ T8 w 52"/>
                                  <a:gd name="T10" fmla="+- 0 9688 9685"/>
                                  <a:gd name="T11" fmla="*/ 9688 h 83"/>
                                  <a:gd name="T12" fmla="+- 0 4901 4898"/>
                                  <a:gd name="T13" fmla="*/ T12 w 52"/>
                                  <a:gd name="T14" fmla="+- 0 9732 9685"/>
                                  <a:gd name="T15" fmla="*/ 9732 h 83"/>
                                  <a:gd name="T16" fmla="+- 0 4900 4898"/>
                                  <a:gd name="T17" fmla="*/ T16 w 52"/>
                                  <a:gd name="T18" fmla="+- 0 9733 9685"/>
                                  <a:gd name="T19" fmla="*/ 9733 h 83"/>
                                  <a:gd name="T20" fmla="+- 0 4900 4898"/>
                                  <a:gd name="T21" fmla="*/ T20 w 52"/>
                                  <a:gd name="T22" fmla="+- 0 9736 9685"/>
                                  <a:gd name="T23" fmla="*/ 9736 h 83"/>
                                  <a:gd name="T24" fmla="+- 0 4898 4898"/>
                                  <a:gd name="T25" fmla="*/ T24 w 52"/>
                                  <a:gd name="T26" fmla="+- 0 9737 9685"/>
                                  <a:gd name="T27" fmla="*/ 9737 h 83"/>
                                  <a:gd name="T28" fmla="+- 0 4898 4898"/>
                                  <a:gd name="T29" fmla="*/ T28 w 52"/>
                                  <a:gd name="T30" fmla="+- 0 9749 9685"/>
                                  <a:gd name="T31" fmla="*/ 9749 h 83"/>
                                  <a:gd name="T32" fmla="+- 0 4900 4898"/>
                                  <a:gd name="T33" fmla="*/ T32 w 52"/>
                                  <a:gd name="T34" fmla="+- 0 9749 9685"/>
                                  <a:gd name="T35" fmla="*/ 9749 h 83"/>
                                  <a:gd name="T36" fmla="+- 0 4900 4898"/>
                                  <a:gd name="T37" fmla="*/ T36 w 52"/>
                                  <a:gd name="T38" fmla="+- 0 9751 9685"/>
                                  <a:gd name="T39" fmla="*/ 9751 h 83"/>
                                  <a:gd name="T40" fmla="+- 0 4958 4898"/>
                                  <a:gd name="T41" fmla="*/ T40 w 52"/>
                                  <a:gd name="T42" fmla="+- 0 9751 9685"/>
                                  <a:gd name="T43" fmla="*/ 9751 h 83"/>
                                  <a:gd name="T44" fmla="+- 0 4958 4898"/>
                                  <a:gd name="T45" fmla="*/ T44 w 52"/>
                                  <a:gd name="T46" fmla="+- 0 9749 9685"/>
                                  <a:gd name="T47" fmla="*/ 9749 h 83"/>
                                  <a:gd name="T48" fmla="+- 0 4960 4898"/>
                                  <a:gd name="T49" fmla="*/ T48 w 52"/>
                                  <a:gd name="T50" fmla="+- 0 9748 9685"/>
                                  <a:gd name="T51" fmla="*/ 9748 h 83"/>
                                  <a:gd name="T52" fmla="+- 0 4960 4898"/>
                                  <a:gd name="T53" fmla="*/ T52 w 52"/>
                                  <a:gd name="T54" fmla="+- 0 9740 9685"/>
                                  <a:gd name="T55" fmla="*/ 9740 h 83"/>
                                  <a:gd name="T56" fmla="+- 0 4958 4898"/>
                                  <a:gd name="T57" fmla="*/ T56 w 52"/>
                                  <a:gd name="T58" fmla="+- 0 9739 9685"/>
                                  <a:gd name="T59" fmla="*/ 9739 h 83"/>
                                  <a:gd name="T60" fmla="+- 0 4958 4898"/>
                                  <a:gd name="T61" fmla="*/ T60 w 52"/>
                                  <a:gd name="T62" fmla="+- 0 9738 9685"/>
                                  <a:gd name="T63" fmla="*/ 9738 h 83"/>
                                  <a:gd name="T64" fmla="+- 0 4957 4898"/>
                                  <a:gd name="T65" fmla="*/ T64 w 52"/>
                                  <a:gd name="T66" fmla="+- 0 9737 9685"/>
                                  <a:gd name="T67" fmla="*/ 9737 h 83"/>
                                  <a:gd name="T68" fmla="+- 0 4912 4898"/>
                                  <a:gd name="T69" fmla="*/ T68 w 52"/>
                                  <a:gd name="T70" fmla="+- 0 9737 9685"/>
                                  <a:gd name="T71" fmla="*/ 9737 h 83"/>
                                  <a:gd name="T72" fmla="+- 0 4933 4898"/>
                                  <a:gd name="T73" fmla="*/ T72 w 52"/>
                                  <a:gd name="T74" fmla="+- 0 9700 9685"/>
                                  <a:gd name="T75" fmla="*/ 9700 h 83"/>
                                  <a:gd name="T76" fmla="+- 0 4950 4898"/>
                                  <a:gd name="T77" fmla="*/ T76 w 52"/>
                                  <a:gd name="T78" fmla="+- 0 9700 9685"/>
                                  <a:gd name="T79" fmla="*/ 9700 h 83"/>
                                  <a:gd name="T80" fmla="+- 0 4950 4898"/>
                                  <a:gd name="T81" fmla="*/ T80 w 52"/>
                                  <a:gd name="T82" fmla="+- 0 9686 9685"/>
                                  <a:gd name="T83" fmla="*/ 968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 h="83">
                                    <a:moveTo>
                                      <a:pt x="52" y="1"/>
                                    </a:moveTo>
                                    <a:lnTo>
                                      <a:pt x="28" y="1"/>
                                    </a:lnTo>
                                    <a:lnTo>
                                      <a:pt x="28" y="3"/>
                                    </a:lnTo>
                                    <a:lnTo>
                                      <a:pt x="3" y="47"/>
                                    </a:lnTo>
                                    <a:lnTo>
                                      <a:pt x="2" y="48"/>
                                    </a:lnTo>
                                    <a:lnTo>
                                      <a:pt x="2" y="51"/>
                                    </a:lnTo>
                                    <a:lnTo>
                                      <a:pt x="0" y="52"/>
                                    </a:lnTo>
                                    <a:lnTo>
                                      <a:pt x="0" y="64"/>
                                    </a:lnTo>
                                    <a:lnTo>
                                      <a:pt x="2" y="64"/>
                                    </a:lnTo>
                                    <a:lnTo>
                                      <a:pt x="2" y="66"/>
                                    </a:lnTo>
                                    <a:lnTo>
                                      <a:pt x="60" y="66"/>
                                    </a:lnTo>
                                    <a:lnTo>
                                      <a:pt x="60" y="64"/>
                                    </a:lnTo>
                                    <a:lnTo>
                                      <a:pt x="62" y="63"/>
                                    </a:lnTo>
                                    <a:lnTo>
                                      <a:pt x="62" y="55"/>
                                    </a:lnTo>
                                    <a:lnTo>
                                      <a:pt x="60" y="54"/>
                                    </a:lnTo>
                                    <a:lnTo>
                                      <a:pt x="60" y="53"/>
                                    </a:lnTo>
                                    <a:lnTo>
                                      <a:pt x="59" y="52"/>
                                    </a:lnTo>
                                    <a:lnTo>
                                      <a:pt x="14" y="52"/>
                                    </a:lnTo>
                                    <a:lnTo>
                                      <a:pt x="35" y="15"/>
                                    </a:lnTo>
                                    <a:lnTo>
                                      <a:pt x="52" y="15"/>
                                    </a:lnTo>
                                    <a:lnTo>
                                      <a:pt x="52"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673"/>
                            <wps:cNvSpPr>
                              <a:spLocks/>
                            </wps:cNvSpPr>
                            <wps:spPr bwMode="auto">
                              <a:xfrm>
                                <a:off x="4898" y="9685"/>
                                <a:ext cx="52" cy="83"/>
                              </a:xfrm>
                              <a:custGeom>
                                <a:avLst/>
                                <a:gdLst>
                                  <a:gd name="T0" fmla="+- 0 4950 4898"/>
                                  <a:gd name="T1" fmla="*/ T0 w 52"/>
                                  <a:gd name="T2" fmla="+- 0 9700 9685"/>
                                  <a:gd name="T3" fmla="*/ 9700 h 83"/>
                                  <a:gd name="T4" fmla="+- 0 4933 4898"/>
                                  <a:gd name="T5" fmla="*/ T4 w 52"/>
                                  <a:gd name="T6" fmla="+- 0 9700 9685"/>
                                  <a:gd name="T7" fmla="*/ 9700 h 83"/>
                                  <a:gd name="T8" fmla="+- 0 4933 4898"/>
                                  <a:gd name="T9" fmla="*/ T8 w 52"/>
                                  <a:gd name="T10" fmla="+- 0 9737 9685"/>
                                  <a:gd name="T11" fmla="*/ 9737 h 83"/>
                                  <a:gd name="T12" fmla="+- 0 4950 4898"/>
                                  <a:gd name="T13" fmla="*/ T12 w 52"/>
                                  <a:gd name="T14" fmla="+- 0 9737 9685"/>
                                  <a:gd name="T15" fmla="*/ 9737 h 83"/>
                                  <a:gd name="T16" fmla="+- 0 4950 4898"/>
                                  <a:gd name="T17" fmla="*/ T16 w 52"/>
                                  <a:gd name="T18" fmla="+- 0 9700 9685"/>
                                  <a:gd name="T19" fmla="*/ 9700 h 83"/>
                                </a:gdLst>
                                <a:ahLst/>
                                <a:cxnLst>
                                  <a:cxn ang="0">
                                    <a:pos x="T1" y="T3"/>
                                  </a:cxn>
                                  <a:cxn ang="0">
                                    <a:pos x="T5" y="T7"/>
                                  </a:cxn>
                                  <a:cxn ang="0">
                                    <a:pos x="T9" y="T11"/>
                                  </a:cxn>
                                  <a:cxn ang="0">
                                    <a:pos x="T13" y="T15"/>
                                  </a:cxn>
                                  <a:cxn ang="0">
                                    <a:pos x="T17" y="T19"/>
                                  </a:cxn>
                                </a:cxnLst>
                                <a:rect l="0" t="0" r="r" b="b"/>
                                <a:pathLst>
                                  <a:path w="52" h="83">
                                    <a:moveTo>
                                      <a:pt x="52" y="15"/>
                                    </a:moveTo>
                                    <a:lnTo>
                                      <a:pt x="35" y="15"/>
                                    </a:lnTo>
                                    <a:lnTo>
                                      <a:pt x="35" y="52"/>
                                    </a:lnTo>
                                    <a:lnTo>
                                      <a:pt x="52" y="52"/>
                                    </a:lnTo>
                                    <a:lnTo>
                                      <a:pt x="5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674"/>
                            <wps:cNvSpPr>
                              <a:spLocks/>
                            </wps:cNvSpPr>
                            <wps:spPr bwMode="auto">
                              <a:xfrm>
                                <a:off x="4898" y="9685"/>
                                <a:ext cx="52" cy="83"/>
                              </a:xfrm>
                              <a:custGeom>
                                <a:avLst/>
                                <a:gdLst>
                                  <a:gd name="T0" fmla="+- 0 4948 4898"/>
                                  <a:gd name="T1" fmla="*/ T0 w 52"/>
                                  <a:gd name="T2" fmla="+- 0 9685 9685"/>
                                  <a:gd name="T3" fmla="*/ 9685 h 83"/>
                                  <a:gd name="T4" fmla="+- 0 4930 4898"/>
                                  <a:gd name="T5" fmla="*/ T4 w 52"/>
                                  <a:gd name="T6" fmla="+- 0 9685 9685"/>
                                  <a:gd name="T7" fmla="*/ 9685 h 83"/>
                                  <a:gd name="T8" fmla="+- 0 4928 4898"/>
                                  <a:gd name="T9" fmla="*/ T8 w 52"/>
                                  <a:gd name="T10" fmla="+- 0 9686 9685"/>
                                  <a:gd name="T11" fmla="*/ 9686 h 83"/>
                                  <a:gd name="T12" fmla="+- 0 4949 4898"/>
                                  <a:gd name="T13" fmla="*/ T12 w 52"/>
                                  <a:gd name="T14" fmla="+- 0 9686 9685"/>
                                  <a:gd name="T15" fmla="*/ 9686 h 83"/>
                                  <a:gd name="T16" fmla="+- 0 4948 4898"/>
                                  <a:gd name="T17" fmla="*/ T16 w 52"/>
                                  <a:gd name="T18" fmla="+- 0 9685 9685"/>
                                  <a:gd name="T19" fmla="*/ 9685 h 83"/>
                                </a:gdLst>
                                <a:ahLst/>
                                <a:cxnLst>
                                  <a:cxn ang="0">
                                    <a:pos x="T1" y="T3"/>
                                  </a:cxn>
                                  <a:cxn ang="0">
                                    <a:pos x="T5" y="T7"/>
                                  </a:cxn>
                                  <a:cxn ang="0">
                                    <a:pos x="T9" y="T11"/>
                                  </a:cxn>
                                  <a:cxn ang="0">
                                    <a:pos x="T13" y="T15"/>
                                  </a:cxn>
                                  <a:cxn ang="0">
                                    <a:pos x="T17" y="T19"/>
                                  </a:cxn>
                                </a:cxnLst>
                                <a:rect l="0" t="0" r="r" b="b"/>
                                <a:pathLst>
                                  <a:path w="52" h="83">
                                    <a:moveTo>
                                      <a:pt x="50" y="0"/>
                                    </a:moveTo>
                                    <a:lnTo>
                                      <a:pt x="32" y="0"/>
                                    </a:lnTo>
                                    <a:lnTo>
                                      <a:pt x="30" y="1"/>
                                    </a:lnTo>
                                    <a:lnTo>
                                      <a:pt x="51" y="1"/>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675"/>
                          <wpg:cNvGrpSpPr>
                            <a:grpSpLocks/>
                          </wpg:cNvGrpSpPr>
                          <wpg:grpSpPr bwMode="auto">
                            <a:xfrm>
                              <a:off x="4994" y="9684"/>
                              <a:ext cx="61" cy="85"/>
                              <a:chOff x="4994" y="9684"/>
                              <a:chExt cx="61" cy="85"/>
                            </a:xfrm>
                          </wpg:grpSpPr>
                          <wps:wsp>
                            <wps:cNvPr id="1163" name="Freeform 676"/>
                            <wps:cNvSpPr>
                              <a:spLocks/>
                            </wps:cNvSpPr>
                            <wps:spPr bwMode="auto">
                              <a:xfrm>
                                <a:off x="4994" y="9684"/>
                                <a:ext cx="61" cy="85"/>
                              </a:xfrm>
                              <a:custGeom>
                                <a:avLst/>
                                <a:gdLst>
                                  <a:gd name="T0" fmla="+- 0 5021 4994"/>
                                  <a:gd name="T1" fmla="*/ T0 w 61"/>
                                  <a:gd name="T2" fmla="+- 0 9743 9684"/>
                                  <a:gd name="T3" fmla="*/ 9743 h 85"/>
                                  <a:gd name="T4" fmla="+- 0 5003 4994"/>
                                  <a:gd name="T5" fmla="*/ T4 w 61"/>
                                  <a:gd name="T6" fmla="+- 0 9743 9684"/>
                                  <a:gd name="T7" fmla="*/ 9743 h 85"/>
                                  <a:gd name="T8" fmla="+- 0 5003 4994"/>
                                  <a:gd name="T9" fmla="*/ T8 w 61"/>
                                  <a:gd name="T10" fmla="+- 0 9746 9684"/>
                                  <a:gd name="T11" fmla="*/ 9746 h 85"/>
                                  <a:gd name="T12" fmla="+- 0 5005 4994"/>
                                  <a:gd name="T13" fmla="*/ T12 w 61"/>
                                  <a:gd name="T14" fmla="+- 0 9750 9684"/>
                                  <a:gd name="T15" fmla="*/ 9750 h 85"/>
                                  <a:gd name="T16" fmla="+- 0 5008 4994"/>
                                  <a:gd name="T17" fmla="*/ T16 w 61"/>
                                  <a:gd name="T18" fmla="+- 0 9757 9684"/>
                                  <a:gd name="T19" fmla="*/ 9757 h 85"/>
                                  <a:gd name="T20" fmla="+- 0 5015 4994"/>
                                  <a:gd name="T21" fmla="*/ T20 w 61"/>
                                  <a:gd name="T22" fmla="+- 0 9764 9684"/>
                                  <a:gd name="T23" fmla="*/ 9764 h 85"/>
                                  <a:gd name="T24" fmla="+- 0 5018 4994"/>
                                  <a:gd name="T25" fmla="*/ T24 w 61"/>
                                  <a:gd name="T26" fmla="+- 0 9767 9684"/>
                                  <a:gd name="T27" fmla="*/ 9767 h 85"/>
                                  <a:gd name="T28" fmla="+- 0 5026 4994"/>
                                  <a:gd name="T29" fmla="*/ T28 w 61"/>
                                  <a:gd name="T30" fmla="+- 0 9769 9684"/>
                                  <a:gd name="T31" fmla="*/ 9769 h 85"/>
                                  <a:gd name="T32" fmla="+- 0 5042 4994"/>
                                  <a:gd name="T33" fmla="*/ T32 w 61"/>
                                  <a:gd name="T34" fmla="+- 0 9769 9684"/>
                                  <a:gd name="T35" fmla="*/ 9769 h 85"/>
                                  <a:gd name="T36" fmla="+- 0 5044 4994"/>
                                  <a:gd name="T37" fmla="*/ T36 w 61"/>
                                  <a:gd name="T38" fmla="+- 0 9768 9684"/>
                                  <a:gd name="T39" fmla="*/ 9768 h 85"/>
                                  <a:gd name="T40" fmla="+- 0 5047 4994"/>
                                  <a:gd name="T41" fmla="*/ T40 w 61"/>
                                  <a:gd name="T42" fmla="+- 0 9768 9684"/>
                                  <a:gd name="T43" fmla="*/ 9768 h 85"/>
                                  <a:gd name="T44" fmla="+- 0 5050 4994"/>
                                  <a:gd name="T45" fmla="*/ T44 w 61"/>
                                  <a:gd name="T46" fmla="+- 0 9767 9684"/>
                                  <a:gd name="T47" fmla="*/ 9767 h 85"/>
                                  <a:gd name="T48" fmla="+- 0 5051 4994"/>
                                  <a:gd name="T49" fmla="*/ T48 w 61"/>
                                  <a:gd name="T50" fmla="+- 0 9767 9684"/>
                                  <a:gd name="T51" fmla="*/ 9767 h 85"/>
                                  <a:gd name="T52" fmla="+- 0 5052 4994"/>
                                  <a:gd name="T53" fmla="*/ T52 w 61"/>
                                  <a:gd name="T54" fmla="+- 0 9766 9684"/>
                                  <a:gd name="T55" fmla="*/ 9766 h 85"/>
                                  <a:gd name="T56" fmla="+- 0 5053 4994"/>
                                  <a:gd name="T57" fmla="*/ T56 w 61"/>
                                  <a:gd name="T58" fmla="+- 0 9766 9684"/>
                                  <a:gd name="T59" fmla="*/ 9766 h 85"/>
                                  <a:gd name="T60" fmla="+- 0 5053 4994"/>
                                  <a:gd name="T61" fmla="*/ T60 w 61"/>
                                  <a:gd name="T62" fmla="+- 0 9764 9684"/>
                                  <a:gd name="T63" fmla="*/ 9764 h 85"/>
                                  <a:gd name="T64" fmla="+- 0 5054 4994"/>
                                  <a:gd name="T65" fmla="*/ T64 w 61"/>
                                  <a:gd name="T66" fmla="+- 0 9764 9684"/>
                                  <a:gd name="T67" fmla="*/ 9764 h 85"/>
                                  <a:gd name="T68" fmla="+- 0 5054 4994"/>
                                  <a:gd name="T69" fmla="*/ T68 w 61"/>
                                  <a:gd name="T70" fmla="+- 0 9763 9684"/>
                                  <a:gd name="T71" fmla="*/ 9763 h 85"/>
                                  <a:gd name="T72" fmla="+- 0 5056 4994"/>
                                  <a:gd name="T73" fmla="*/ T72 w 61"/>
                                  <a:gd name="T74" fmla="+- 0 9763 9684"/>
                                  <a:gd name="T75" fmla="*/ 9763 h 85"/>
                                  <a:gd name="T76" fmla="+- 0 5056 4994"/>
                                  <a:gd name="T77" fmla="*/ T76 w 61"/>
                                  <a:gd name="T78" fmla="+- 0 9756 9684"/>
                                  <a:gd name="T79" fmla="*/ 9756 h 85"/>
                                  <a:gd name="T80" fmla="+- 0 5033 4994"/>
                                  <a:gd name="T81" fmla="*/ T80 w 61"/>
                                  <a:gd name="T82" fmla="+- 0 9756 9684"/>
                                  <a:gd name="T83" fmla="*/ 9756 h 85"/>
                                  <a:gd name="T84" fmla="+- 0 5030 4994"/>
                                  <a:gd name="T85" fmla="*/ T84 w 61"/>
                                  <a:gd name="T86" fmla="+- 0 9755 9684"/>
                                  <a:gd name="T87" fmla="*/ 9755 h 85"/>
                                  <a:gd name="T88" fmla="+- 0 5028 4994"/>
                                  <a:gd name="T89" fmla="*/ T88 w 61"/>
                                  <a:gd name="T90" fmla="+- 0 9755 9684"/>
                                  <a:gd name="T91" fmla="*/ 9755 h 85"/>
                                  <a:gd name="T92" fmla="+- 0 5026 4994"/>
                                  <a:gd name="T93" fmla="*/ T92 w 61"/>
                                  <a:gd name="T94" fmla="+- 0 9752 9684"/>
                                  <a:gd name="T95" fmla="*/ 9752 h 85"/>
                                  <a:gd name="T96" fmla="+- 0 5023 4994"/>
                                  <a:gd name="T97" fmla="*/ T96 w 61"/>
                                  <a:gd name="T98" fmla="+- 0 9751 9684"/>
                                  <a:gd name="T99" fmla="*/ 9751 h 85"/>
                                  <a:gd name="T100" fmla="+- 0 5022 4994"/>
                                  <a:gd name="T101" fmla="*/ T100 w 61"/>
                                  <a:gd name="T102" fmla="+- 0 9749 9684"/>
                                  <a:gd name="T103" fmla="*/ 9749 h 85"/>
                                  <a:gd name="T104" fmla="+- 0 5022 4994"/>
                                  <a:gd name="T105" fmla="*/ T104 w 61"/>
                                  <a:gd name="T106" fmla="+- 0 9748 9684"/>
                                  <a:gd name="T107" fmla="*/ 9748 h 85"/>
                                  <a:gd name="T108" fmla="+- 0 5021 4994"/>
                                  <a:gd name="T109" fmla="*/ T108 w 61"/>
                                  <a:gd name="T110" fmla="+- 0 9746 9684"/>
                                  <a:gd name="T111" fmla="*/ 9746 h 85"/>
                                  <a:gd name="T112" fmla="+- 0 5021 4994"/>
                                  <a:gd name="T113" fmla="*/ T112 w 61"/>
                                  <a:gd name="T114" fmla="+- 0 9743 9684"/>
                                  <a:gd name="T115" fmla="*/ 974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 h="85">
                                    <a:moveTo>
                                      <a:pt x="27" y="59"/>
                                    </a:moveTo>
                                    <a:lnTo>
                                      <a:pt x="9" y="59"/>
                                    </a:lnTo>
                                    <a:lnTo>
                                      <a:pt x="9" y="62"/>
                                    </a:lnTo>
                                    <a:lnTo>
                                      <a:pt x="11" y="66"/>
                                    </a:lnTo>
                                    <a:lnTo>
                                      <a:pt x="14" y="73"/>
                                    </a:lnTo>
                                    <a:lnTo>
                                      <a:pt x="21" y="80"/>
                                    </a:lnTo>
                                    <a:lnTo>
                                      <a:pt x="24" y="83"/>
                                    </a:lnTo>
                                    <a:lnTo>
                                      <a:pt x="32" y="85"/>
                                    </a:lnTo>
                                    <a:lnTo>
                                      <a:pt x="48" y="85"/>
                                    </a:lnTo>
                                    <a:lnTo>
                                      <a:pt x="50" y="84"/>
                                    </a:lnTo>
                                    <a:lnTo>
                                      <a:pt x="53" y="84"/>
                                    </a:lnTo>
                                    <a:lnTo>
                                      <a:pt x="56" y="83"/>
                                    </a:lnTo>
                                    <a:lnTo>
                                      <a:pt x="57" y="83"/>
                                    </a:lnTo>
                                    <a:lnTo>
                                      <a:pt x="58" y="82"/>
                                    </a:lnTo>
                                    <a:lnTo>
                                      <a:pt x="59" y="82"/>
                                    </a:lnTo>
                                    <a:lnTo>
                                      <a:pt x="59" y="80"/>
                                    </a:lnTo>
                                    <a:lnTo>
                                      <a:pt x="60" y="80"/>
                                    </a:lnTo>
                                    <a:lnTo>
                                      <a:pt x="60" y="79"/>
                                    </a:lnTo>
                                    <a:lnTo>
                                      <a:pt x="62" y="79"/>
                                    </a:lnTo>
                                    <a:lnTo>
                                      <a:pt x="62" y="72"/>
                                    </a:lnTo>
                                    <a:lnTo>
                                      <a:pt x="39" y="72"/>
                                    </a:lnTo>
                                    <a:lnTo>
                                      <a:pt x="36" y="71"/>
                                    </a:lnTo>
                                    <a:lnTo>
                                      <a:pt x="34" y="71"/>
                                    </a:lnTo>
                                    <a:lnTo>
                                      <a:pt x="32" y="68"/>
                                    </a:lnTo>
                                    <a:lnTo>
                                      <a:pt x="29" y="67"/>
                                    </a:lnTo>
                                    <a:lnTo>
                                      <a:pt x="28" y="65"/>
                                    </a:lnTo>
                                    <a:lnTo>
                                      <a:pt x="28" y="64"/>
                                    </a:lnTo>
                                    <a:lnTo>
                                      <a:pt x="27" y="62"/>
                                    </a:lnTo>
                                    <a:lnTo>
                                      <a:pt x="27"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677"/>
                            <wps:cNvSpPr>
                              <a:spLocks/>
                            </wps:cNvSpPr>
                            <wps:spPr bwMode="auto">
                              <a:xfrm>
                                <a:off x="4994" y="9684"/>
                                <a:ext cx="61" cy="85"/>
                              </a:xfrm>
                              <a:custGeom>
                                <a:avLst/>
                                <a:gdLst>
                                  <a:gd name="T0" fmla="+- 0 5056 4994"/>
                                  <a:gd name="T1" fmla="*/ T0 w 61"/>
                                  <a:gd name="T2" fmla="+- 0 9751 9684"/>
                                  <a:gd name="T3" fmla="*/ 9751 h 85"/>
                                  <a:gd name="T4" fmla="+- 0 5051 4994"/>
                                  <a:gd name="T5" fmla="*/ T4 w 61"/>
                                  <a:gd name="T6" fmla="+- 0 9751 9684"/>
                                  <a:gd name="T7" fmla="*/ 9751 h 85"/>
                                  <a:gd name="T8" fmla="+- 0 5050 4994"/>
                                  <a:gd name="T9" fmla="*/ T8 w 61"/>
                                  <a:gd name="T10" fmla="+- 0 9752 9684"/>
                                  <a:gd name="T11" fmla="*/ 9752 h 85"/>
                                  <a:gd name="T12" fmla="+- 0 5048 4994"/>
                                  <a:gd name="T13" fmla="*/ T12 w 61"/>
                                  <a:gd name="T14" fmla="+- 0 9752 9684"/>
                                  <a:gd name="T15" fmla="*/ 9752 h 85"/>
                                  <a:gd name="T16" fmla="+- 0 5046 4994"/>
                                  <a:gd name="T17" fmla="*/ T16 w 61"/>
                                  <a:gd name="T18" fmla="+- 0 9755 9684"/>
                                  <a:gd name="T19" fmla="*/ 9755 h 85"/>
                                  <a:gd name="T20" fmla="+- 0 5044 4994"/>
                                  <a:gd name="T21" fmla="*/ T20 w 61"/>
                                  <a:gd name="T22" fmla="+- 0 9755 9684"/>
                                  <a:gd name="T23" fmla="*/ 9755 h 85"/>
                                  <a:gd name="T24" fmla="+- 0 5041 4994"/>
                                  <a:gd name="T25" fmla="*/ T24 w 61"/>
                                  <a:gd name="T26" fmla="+- 0 9756 9684"/>
                                  <a:gd name="T27" fmla="*/ 9756 h 85"/>
                                  <a:gd name="T28" fmla="+- 0 5056 4994"/>
                                  <a:gd name="T29" fmla="*/ T28 w 61"/>
                                  <a:gd name="T30" fmla="+- 0 9756 9684"/>
                                  <a:gd name="T31" fmla="*/ 9756 h 85"/>
                                  <a:gd name="T32" fmla="+- 0 5056 4994"/>
                                  <a:gd name="T33" fmla="*/ T32 w 61"/>
                                  <a:gd name="T34" fmla="+- 0 9751 9684"/>
                                  <a:gd name="T35" fmla="*/ 975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85">
                                    <a:moveTo>
                                      <a:pt x="62" y="67"/>
                                    </a:moveTo>
                                    <a:lnTo>
                                      <a:pt x="57" y="67"/>
                                    </a:lnTo>
                                    <a:lnTo>
                                      <a:pt x="56" y="68"/>
                                    </a:lnTo>
                                    <a:lnTo>
                                      <a:pt x="54" y="68"/>
                                    </a:lnTo>
                                    <a:lnTo>
                                      <a:pt x="52" y="71"/>
                                    </a:lnTo>
                                    <a:lnTo>
                                      <a:pt x="50" y="71"/>
                                    </a:lnTo>
                                    <a:lnTo>
                                      <a:pt x="47" y="72"/>
                                    </a:lnTo>
                                    <a:lnTo>
                                      <a:pt x="62" y="72"/>
                                    </a:lnTo>
                                    <a:lnTo>
                                      <a:pt x="62"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678"/>
                            <wps:cNvSpPr>
                              <a:spLocks/>
                            </wps:cNvSpPr>
                            <wps:spPr bwMode="auto">
                              <a:xfrm>
                                <a:off x="4994" y="9684"/>
                                <a:ext cx="61" cy="85"/>
                              </a:xfrm>
                              <a:custGeom>
                                <a:avLst/>
                                <a:gdLst>
                                  <a:gd name="T0" fmla="+- 0 5054 4994"/>
                                  <a:gd name="T1" fmla="*/ T0 w 61"/>
                                  <a:gd name="T2" fmla="+- 0 9750 9684"/>
                                  <a:gd name="T3" fmla="*/ 9750 h 85"/>
                                  <a:gd name="T4" fmla="+- 0 5053 4994"/>
                                  <a:gd name="T5" fmla="*/ T4 w 61"/>
                                  <a:gd name="T6" fmla="+- 0 9750 9684"/>
                                  <a:gd name="T7" fmla="*/ 9750 h 85"/>
                                  <a:gd name="T8" fmla="+- 0 5053 4994"/>
                                  <a:gd name="T9" fmla="*/ T8 w 61"/>
                                  <a:gd name="T10" fmla="+- 0 9751 9684"/>
                                  <a:gd name="T11" fmla="*/ 9751 h 85"/>
                                  <a:gd name="T12" fmla="+- 0 5054 4994"/>
                                  <a:gd name="T13" fmla="*/ T12 w 61"/>
                                  <a:gd name="T14" fmla="+- 0 9751 9684"/>
                                  <a:gd name="T15" fmla="*/ 9751 h 85"/>
                                  <a:gd name="T16" fmla="+- 0 5054 4994"/>
                                  <a:gd name="T17" fmla="*/ T16 w 61"/>
                                  <a:gd name="T18" fmla="+- 0 9750 9684"/>
                                  <a:gd name="T19" fmla="*/ 9750 h 85"/>
                                </a:gdLst>
                                <a:ahLst/>
                                <a:cxnLst>
                                  <a:cxn ang="0">
                                    <a:pos x="T1" y="T3"/>
                                  </a:cxn>
                                  <a:cxn ang="0">
                                    <a:pos x="T5" y="T7"/>
                                  </a:cxn>
                                  <a:cxn ang="0">
                                    <a:pos x="T9" y="T11"/>
                                  </a:cxn>
                                  <a:cxn ang="0">
                                    <a:pos x="T13" y="T15"/>
                                  </a:cxn>
                                  <a:cxn ang="0">
                                    <a:pos x="T17" y="T19"/>
                                  </a:cxn>
                                </a:cxnLst>
                                <a:rect l="0" t="0" r="r" b="b"/>
                                <a:pathLst>
                                  <a:path w="61" h="85">
                                    <a:moveTo>
                                      <a:pt x="60" y="66"/>
                                    </a:moveTo>
                                    <a:lnTo>
                                      <a:pt x="59" y="66"/>
                                    </a:lnTo>
                                    <a:lnTo>
                                      <a:pt x="59" y="67"/>
                                    </a:lnTo>
                                    <a:lnTo>
                                      <a:pt x="60" y="67"/>
                                    </a:lnTo>
                                    <a:lnTo>
                                      <a:pt x="60"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679"/>
                            <wps:cNvSpPr>
                              <a:spLocks/>
                            </wps:cNvSpPr>
                            <wps:spPr bwMode="auto">
                              <a:xfrm>
                                <a:off x="4994" y="9684"/>
                                <a:ext cx="61" cy="85"/>
                              </a:xfrm>
                              <a:custGeom>
                                <a:avLst/>
                                <a:gdLst>
                                  <a:gd name="T0" fmla="+- 0 5038 4994"/>
                                  <a:gd name="T1" fmla="*/ T0 w 61"/>
                                  <a:gd name="T2" fmla="+- 0 9731 9684"/>
                                  <a:gd name="T3" fmla="*/ 9731 h 85"/>
                                  <a:gd name="T4" fmla="+- 0 4996 4994"/>
                                  <a:gd name="T5" fmla="*/ T4 w 61"/>
                                  <a:gd name="T6" fmla="+- 0 9731 9684"/>
                                  <a:gd name="T7" fmla="*/ 9731 h 85"/>
                                  <a:gd name="T8" fmla="+- 0 4996 4994"/>
                                  <a:gd name="T9" fmla="*/ T8 w 61"/>
                                  <a:gd name="T10" fmla="+- 0 9732 9684"/>
                                  <a:gd name="T11" fmla="*/ 9732 h 85"/>
                                  <a:gd name="T12" fmla="+- 0 4994 4994"/>
                                  <a:gd name="T13" fmla="*/ T12 w 61"/>
                                  <a:gd name="T14" fmla="+- 0 9732 9684"/>
                                  <a:gd name="T15" fmla="*/ 9732 h 85"/>
                                  <a:gd name="T16" fmla="+- 0 4994 4994"/>
                                  <a:gd name="T17" fmla="*/ T16 w 61"/>
                                  <a:gd name="T18" fmla="+- 0 9740 9684"/>
                                  <a:gd name="T19" fmla="*/ 9740 h 85"/>
                                  <a:gd name="T20" fmla="+- 0 4996 4994"/>
                                  <a:gd name="T21" fmla="*/ T20 w 61"/>
                                  <a:gd name="T22" fmla="+- 0 9742 9684"/>
                                  <a:gd name="T23" fmla="*/ 9742 h 85"/>
                                  <a:gd name="T24" fmla="+- 0 4996 4994"/>
                                  <a:gd name="T25" fmla="*/ T24 w 61"/>
                                  <a:gd name="T26" fmla="+- 0 9743 9684"/>
                                  <a:gd name="T27" fmla="*/ 9743 h 85"/>
                                  <a:gd name="T28" fmla="+- 0 5039 4994"/>
                                  <a:gd name="T29" fmla="*/ T28 w 61"/>
                                  <a:gd name="T30" fmla="+- 0 9743 9684"/>
                                  <a:gd name="T31" fmla="*/ 9743 h 85"/>
                                  <a:gd name="T32" fmla="+- 0 5039 4994"/>
                                  <a:gd name="T33" fmla="*/ T32 w 61"/>
                                  <a:gd name="T34" fmla="+- 0 9740 9684"/>
                                  <a:gd name="T35" fmla="*/ 9740 h 85"/>
                                  <a:gd name="T36" fmla="+- 0 5040 4994"/>
                                  <a:gd name="T37" fmla="*/ T36 w 61"/>
                                  <a:gd name="T38" fmla="+- 0 9740 9684"/>
                                  <a:gd name="T39" fmla="*/ 9740 h 85"/>
                                  <a:gd name="T40" fmla="+- 0 5040 4994"/>
                                  <a:gd name="T41" fmla="*/ T40 w 61"/>
                                  <a:gd name="T42" fmla="+- 0 9734 9684"/>
                                  <a:gd name="T43" fmla="*/ 9734 h 85"/>
                                  <a:gd name="T44" fmla="+- 0 5039 4994"/>
                                  <a:gd name="T45" fmla="*/ T44 w 61"/>
                                  <a:gd name="T46" fmla="+- 0 9733 9684"/>
                                  <a:gd name="T47" fmla="*/ 9733 h 85"/>
                                  <a:gd name="T48" fmla="+- 0 5039 4994"/>
                                  <a:gd name="T49" fmla="*/ T48 w 61"/>
                                  <a:gd name="T50" fmla="+- 0 9732 9684"/>
                                  <a:gd name="T51" fmla="*/ 9732 h 85"/>
                                  <a:gd name="T52" fmla="+- 0 5038 4994"/>
                                  <a:gd name="T53" fmla="*/ T52 w 61"/>
                                  <a:gd name="T54" fmla="+- 0 9731 9684"/>
                                  <a:gd name="T55" fmla="*/ 973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 h="85">
                                    <a:moveTo>
                                      <a:pt x="44" y="47"/>
                                    </a:moveTo>
                                    <a:lnTo>
                                      <a:pt x="2" y="47"/>
                                    </a:lnTo>
                                    <a:lnTo>
                                      <a:pt x="2" y="48"/>
                                    </a:lnTo>
                                    <a:lnTo>
                                      <a:pt x="0" y="48"/>
                                    </a:lnTo>
                                    <a:lnTo>
                                      <a:pt x="0" y="56"/>
                                    </a:lnTo>
                                    <a:lnTo>
                                      <a:pt x="2" y="58"/>
                                    </a:lnTo>
                                    <a:lnTo>
                                      <a:pt x="2" y="59"/>
                                    </a:lnTo>
                                    <a:lnTo>
                                      <a:pt x="45" y="59"/>
                                    </a:lnTo>
                                    <a:lnTo>
                                      <a:pt x="45" y="56"/>
                                    </a:lnTo>
                                    <a:lnTo>
                                      <a:pt x="46" y="56"/>
                                    </a:lnTo>
                                    <a:lnTo>
                                      <a:pt x="46" y="50"/>
                                    </a:lnTo>
                                    <a:lnTo>
                                      <a:pt x="45" y="49"/>
                                    </a:lnTo>
                                    <a:lnTo>
                                      <a:pt x="45" y="48"/>
                                    </a:lnTo>
                                    <a:lnTo>
                                      <a:pt x="44"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680"/>
                            <wps:cNvSpPr>
                              <a:spLocks/>
                            </wps:cNvSpPr>
                            <wps:spPr bwMode="auto">
                              <a:xfrm>
                                <a:off x="4994" y="9684"/>
                                <a:ext cx="61" cy="85"/>
                              </a:xfrm>
                              <a:custGeom>
                                <a:avLst/>
                                <a:gdLst>
                                  <a:gd name="T0" fmla="+- 0 5018 4994"/>
                                  <a:gd name="T1" fmla="*/ T0 w 61"/>
                                  <a:gd name="T2" fmla="+- 0 9722 9684"/>
                                  <a:gd name="T3" fmla="*/ 9722 h 85"/>
                                  <a:gd name="T4" fmla="+- 0 5002 4994"/>
                                  <a:gd name="T5" fmla="*/ T4 w 61"/>
                                  <a:gd name="T6" fmla="+- 0 9722 9684"/>
                                  <a:gd name="T7" fmla="*/ 9722 h 85"/>
                                  <a:gd name="T8" fmla="+- 0 5002 4994"/>
                                  <a:gd name="T9" fmla="*/ T8 w 61"/>
                                  <a:gd name="T10" fmla="+- 0 9731 9684"/>
                                  <a:gd name="T11" fmla="*/ 9731 h 85"/>
                                  <a:gd name="T12" fmla="+- 0 5018 4994"/>
                                  <a:gd name="T13" fmla="*/ T12 w 61"/>
                                  <a:gd name="T14" fmla="+- 0 9731 9684"/>
                                  <a:gd name="T15" fmla="*/ 9731 h 85"/>
                                  <a:gd name="T16" fmla="+- 0 5018 4994"/>
                                  <a:gd name="T17" fmla="*/ T16 w 61"/>
                                  <a:gd name="T18" fmla="+- 0 9722 9684"/>
                                  <a:gd name="T19" fmla="*/ 9722 h 85"/>
                                </a:gdLst>
                                <a:ahLst/>
                                <a:cxnLst>
                                  <a:cxn ang="0">
                                    <a:pos x="T1" y="T3"/>
                                  </a:cxn>
                                  <a:cxn ang="0">
                                    <a:pos x="T5" y="T7"/>
                                  </a:cxn>
                                  <a:cxn ang="0">
                                    <a:pos x="T9" y="T11"/>
                                  </a:cxn>
                                  <a:cxn ang="0">
                                    <a:pos x="T13" y="T15"/>
                                  </a:cxn>
                                  <a:cxn ang="0">
                                    <a:pos x="T17" y="T19"/>
                                  </a:cxn>
                                </a:cxnLst>
                                <a:rect l="0" t="0" r="r" b="b"/>
                                <a:pathLst>
                                  <a:path w="61" h="85">
                                    <a:moveTo>
                                      <a:pt x="24" y="38"/>
                                    </a:moveTo>
                                    <a:lnTo>
                                      <a:pt x="8" y="38"/>
                                    </a:lnTo>
                                    <a:lnTo>
                                      <a:pt x="8" y="47"/>
                                    </a:lnTo>
                                    <a:lnTo>
                                      <a:pt x="24" y="47"/>
                                    </a:lnTo>
                                    <a:lnTo>
                                      <a:pt x="2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681"/>
                            <wps:cNvSpPr>
                              <a:spLocks/>
                            </wps:cNvSpPr>
                            <wps:spPr bwMode="auto">
                              <a:xfrm>
                                <a:off x="4994" y="9684"/>
                                <a:ext cx="61" cy="85"/>
                              </a:xfrm>
                              <a:custGeom>
                                <a:avLst/>
                                <a:gdLst>
                                  <a:gd name="T0" fmla="+- 0 5039 4994"/>
                                  <a:gd name="T1" fmla="*/ T0 w 61"/>
                                  <a:gd name="T2" fmla="+- 0 9712 9684"/>
                                  <a:gd name="T3" fmla="*/ 9712 h 85"/>
                                  <a:gd name="T4" fmla="+- 0 4996 4994"/>
                                  <a:gd name="T5" fmla="*/ T4 w 61"/>
                                  <a:gd name="T6" fmla="+- 0 9712 9684"/>
                                  <a:gd name="T7" fmla="*/ 9712 h 85"/>
                                  <a:gd name="T8" fmla="+- 0 4994 4994"/>
                                  <a:gd name="T9" fmla="*/ T8 w 61"/>
                                  <a:gd name="T10" fmla="+- 0 9713 9684"/>
                                  <a:gd name="T11" fmla="*/ 9713 h 85"/>
                                  <a:gd name="T12" fmla="+- 0 4994 4994"/>
                                  <a:gd name="T13" fmla="*/ T12 w 61"/>
                                  <a:gd name="T14" fmla="+- 0 9722 9684"/>
                                  <a:gd name="T15" fmla="*/ 9722 h 85"/>
                                  <a:gd name="T16" fmla="+- 0 5039 4994"/>
                                  <a:gd name="T17" fmla="*/ T16 w 61"/>
                                  <a:gd name="T18" fmla="+- 0 9722 9684"/>
                                  <a:gd name="T19" fmla="*/ 9722 h 85"/>
                                  <a:gd name="T20" fmla="+- 0 5039 4994"/>
                                  <a:gd name="T21" fmla="*/ T20 w 61"/>
                                  <a:gd name="T22" fmla="+- 0 9721 9684"/>
                                  <a:gd name="T23" fmla="*/ 9721 h 85"/>
                                  <a:gd name="T24" fmla="+- 0 5040 4994"/>
                                  <a:gd name="T25" fmla="*/ T24 w 61"/>
                                  <a:gd name="T26" fmla="+- 0 9720 9684"/>
                                  <a:gd name="T27" fmla="*/ 9720 h 85"/>
                                  <a:gd name="T28" fmla="+- 0 5040 4994"/>
                                  <a:gd name="T29" fmla="*/ T28 w 61"/>
                                  <a:gd name="T30" fmla="+- 0 9714 9684"/>
                                  <a:gd name="T31" fmla="*/ 9714 h 85"/>
                                  <a:gd name="T32" fmla="+- 0 5039 4994"/>
                                  <a:gd name="T33" fmla="*/ T32 w 61"/>
                                  <a:gd name="T34" fmla="+- 0 9713 9684"/>
                                  <a:gd name="T35" fmla="*/ 9713 h 85"/>
                                  <a:gd name="T36" fmla="+- 0 5039 4994"/>
                                  <a:gd name="T37" fmla="*/ T36 w 61"/>
                                  <a:gd name="T38" fmla="+- 0 9712 9684"/>
                                  <a:gd name="T39" fmla="*/ 971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85">
                                    <a:moveTo>
                                      <a:pt x="45" y="28"/>
                                    </a:moveTo>
                                    <a:lnTo>
                                      <a:pt x="2" y="28"/>
                                    </a:lnTo>
                                    <a:lnTo>
                                      <a:pt x="0" y="29"/>
                                    </a:lnTo>
                                    <a:lnTo>
                                      <a:pt x="0" y="38"/>
                                    </a:lnTo>
                                    <a:lnTo>
                                      <a:pt x="45" y="38"/>
                                    </a:lnTo>
                                    <a:lnTo>
                                      <a:pt x="45" y="37"/>
                                    </a:lnTo>
                                    <a:lnTo>
                                      <a:pt x="46" y="36"/>
                                    </a:lnTo>
                                    <a:lnTo>
                                      <a:pt x="46" y="30"/>
                                    </a:lnTo>
                                    <a:lnTo>
                                      <a:pt x="45" y="29"/>
                                    </a:lnTo>
                                    <a:lnTo>
                                      <a:pt x="45"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682"/>
                            <wps:cNvSpPr>
                              <a:spLocks/>
                            </wps:cNvSpPr>
                            <wps:spPr bwMode="auto">
                              <a:xfrm>
                                <a:off x="4994" y="9684"/>
                                <a:ext cx="61" cy="85"/>
                              </a:xfrm>
                              <a:custGeom>
                                <a:avLst/>
                                <a:gdLst>
                                  <a:gd name="T0" fmla="+- 0 5044 4994"/>
                                  <a:gd name="T1" fmla="*/ T0 w 61"/>
                                  <a:gd name="T2" fmla="+- 0 9684 9684"/>
                                  <a:gd name="T3" fmla="*/ 9684 h 85"/>
                                  <a:gd name="T4" fmla="+- 0 5026 4994"/>
                                  <a:gd name="T5" fmla="*/ T4 w 61"/>
                                  <a:gd name="T6" fmla="+- 0 9684 9684"/>
                                  <a:gd name="T7" fmla="*/ 9684 h 85"/>
                                  <a:gd name="T8" fmla="+- 0 5022 4994"/>
                                  <a:gd name="T9" fmla="*/ T8 w 61"/>
                                  <a:gd name="T10" fmla="+- 0 9686 9684"/>
                                  <a:gd name="T11" fmla="*/ 9686 h 85"/>
                                  <a:gd name="T12" fmla="+- 0 5018 4994"/>
                                  <a:gd name="T13" fmla="*/ T12 w 61"/>
                                  <a:gd name="T14" fmla="+- 0 9688 9684"/>
                                  <a:gd name="T15" fmla="*/ 9688 h 85"/>
                                  <a:gd name="T16" fmla="+- 0 5016 4994"/>
                                  <a:gd name="T17" fmla="*/ T16 w 61"/>
                                  <a:gd name="T18" fmla="+- 0 9689 9684"/>
                                  <a:gd name="T19" fmla="*/ 9689 h 85"/>
                                  <a:gd name="T20" fmla="+- 0 5010 4994"/>
                                  <a:gd name="T21" fmla="*/ T20 w 61"/>
                                  <a:gd name="T22" fmla="+- 0 9695 9684"/>
                                  <a:gd name="T23" fmla="*/ 9695 h 85"/>
                                  <a:gd name="T24" fmla="+- 0 5009 4994"/>
                                  <a:gd name="T25" fmla="*/ T24 w 61"/>
                                  <a:gd name="T26" fmla="+- 0 9697 9684"/>
                                  <a:gd name="T27" fmla="*/ 9697 h 85"/>
                                  <a:gd name="T28" fmla="+- 0 5006 4994"/>
                                  <a:gd name="T29" fmla="*/ T28 w 61"/>
                                  <a:gd name="T30" fmla="+- 0 9701 9684"/>
                                  <a:gd name="T31" fmla="*/ 9701 h 85"/>
                                  <a:gd name="T32" fmla="+- 0 5005 4994"/>
                                  <a:gd name="T33" fmla="*/ T32 w 61"/>
                                  <a:gd name="T34" fmla="+- 0 9703 9684"/>
                                  <a:gd name="T35" fmla="*/ 9703 h 85"/>
                                  <a:gd name="T36" fmla="+- 0 5004 4994"/>
                                  <a:gd name="T37" fmla="*/ T36 w 61"/>
                                  <a:gd name="T38" fmla="+- 0 9708 9684"/>
                                  <a:gd name="T39" fmla="*/ 9708 h 85"/>
                                  <a:gd name="T40" fmla="+- 0 5003 4994"/>
                                  <a:gd name="T41" fmla="*/ T40 w 61"/>
                                  <a:gd name="T42" fmla="+- 0 9712 9684"/>
                                  <a:gd name="T43" fmla="*/ 9712 h 85"/>
                                  <a:gd name="T44" fmla="+- 0 5021 4994"/>
                                  <a:gd name="T45" fmla="*/ T44 w 61"/>
                                  <a:gd name="T46" fmla="+- 0 9712 9684"/>
                                  <a:gd name="T47" fmla="*/ 9712 h 85"/>
                                  <a:gd name="T48" fmla="+- 0 5021 4994"/>
                                  <a:gd name="T49" fmla="*/ T48 w 61"/>
                                  <a:gd name="T50" fmla="+- 0 9707 9684"/>
                                  <a:gd name="T51" fmla="*/ 9707 h 85"/>
                                  <a:gd name="T52" fmla="+- 0 5022 4994"/>
                                  <a:gd name="T53" fmla="*/ T52 w 61"/>
                                  <a:gd name="T54" fmla="+- 0 9706 9684"/>
                                  <a:gd name="T55" fmla="*/ 9706 h 85"/>
                                  <a:gd name="T56" fmla="+- 0 5023 4994"/>
                                  <a:gd name="T57" fmla="*/ T56 w 61"/>
                                  <a:gd name="T58" fmla="+- 0 9703 9684"/>
                                  <a:gd name="T59" fmla="*/ 9703 h 85"/>
                                  <a:gd name="T60" fmla="+- 0 5023 4994"/>
                                  <a:gd name="T61" fmla="*/ T60 w 61"/>
                                  <a:gd name="T62" fmla="+- 0 9702 9684"/>
                                  <a:gd name="T63" fmla="*/ 9702 h 85"/>
                                  <a:gd name="T64" fmla="+- 0 5026 4994"/>
                                  <a:gd name="T65" fmla="*/ T64 w 61"/>
                                  <a:gd name="T66" fmla="+- 0 9701 9684"/>
                                  <a:gd name="T67" fmla="*/ 9701 h 85"/>
                                  <a:gd name="T68" fmla="+- 0 5028 4994"/>
                                  <a:gd name="T69" fmla="*/ T68 w 61"/>
                                  <a:gd name="T70" fmla="+- 0 9698 9684"/>
                                  <a:gd name="T71" fmla="*/ 9698 h 85"/>
                                  <a:gd name="T72" fmla="+- 0 5030 4994"/>
                                  <a:gd name="T73" fmla="*/ T72 w 61"/>
                                  <a:gd name="T74" fmla="+- 0 9698 9684"/>
                                  <a:gd name="T75" fmla="*/ 9698 h 85"/>
                                  <a:gd name="T76" fmla="+- 0 5032 4994"/>
                                  <a:gd name="T77" fmla="*/ T76 w 61"/>
                                  <a:gd name="T78" fmla="+- 0 9697 9684"/>
                                  <a:gd name="T79" fmla="*/ 9697 h 85"/>
                                  <a:gd name="T80" fmla="+- 0 5056 4994"/>
                                  <a:gd name="T81" fmla="*/ T80 w 61"/>
                                  <a:gd name="T82" fmla="+- 0 9697 9684"/>
                                  <a:gd name="T83" fmla="*/ 9697 h 85"/>
                                  <a:gd name="T84" fmla="+- 0 5056 4994"/>
                                  <a:gd name="T85" fmla="*/ T84 w 61"/>
                                  <a:gd name="T86" fmla="+- 0 9691 9684"/>
                                  <a:gd name="T87" fmla="*/ 9691 h 85"/>
                                  <a:gd name="T88" fmla="+- 0 5054 4994"/>
                                  <a:gd name="T89" fmla="*/ T88 w 61"/>
                                  <a:gd name="T90" fmla="+- 0 9691 9684"/>
                                  <a:gd name="T91" fmla="*/ 9691 h 85"/>
                                  <a:gd name="T92" fmla="+- 0 5054 4994"/>
                                  <a:gd name="T93" fmla="*/ T92 w 61"/>
                                  <a:gd name="T94" fmla="+- 0 9689 9684"/>
                                  <a:gd name="T95" fmla="*/ 9689 h 85"/>
                                  <a:gd name="T96" fmla="+- 0 5053 4994"/>
                                  <a:gd name="T97" fmla="*/ T96 w 61"/>
                                  <a:gd name="T98" fmla="+- 0 9689 9684"/>
                                  <a:gd name="T99" fmla="*/ 9689 h 85"/>
                                  <a:gd name="T100" fmla="+- 0 5053 4994"/>
                                  <a:gd name="T101" fmla="*/ T100 w 61"/>
                                  <a:gd name="T102" fmla="+- 0 9688 9684"/>
                                  <a:gd name="T103" fmla="*/ 9688 h 85"/>
                                  <a:gd name="T104" fmla="+- 0 5051 4994"/>
                                  <a:gd name="T105" fmla="*/ T104 w 61"/>
                                  <a:gd name="T106" fmla="+- 0 9688 9684"/>
                                  <a:gd name="T107" fmla="*/ 9688 h 85"/>
                                  <a:gd name="T108" fmla="+- 0 5050 4994"/>
                                  <a:gd name="T109" fmla="*/ T108 w 61"/>
                                  <a:gd name="T110" fmla="+- 0 9686 9684"/>
                                  <a:gd name="T111" fmla="*/ 9686 h 85"/>
                                  <a:gd name="T112" fmla="+- 0 5047 4994"/>
                                  <a:gd name="T113" fmla="*/ T112 w 61"/>
                                  <a:gd name="T114" fmla="+- 0 9686 9684"/>
                                  <a:gd name="T115" fmla="*/ 9686 h 85"/>
                                  <a:gd name="T116" fmla="+- 0 5046 4994"/>
                                  <a:gd name="T117" fmla="*/ T116 w 61"/>
                                  <a:gd name="T118" fmla="+- 0 9685 9684"/>
                                  <a:gd name="T119" fmla="*/ 9685 h 85"/>
                                  <a:gd name="T120" fmla="+- 0 5044 4994"/>
                                  <a:gd name="T121" fmla="*/ T120 w 61"/>
                                  <a:gd name="T122" fmla="+- 0 9684 9684"/>
                                  <a:gd name="T123" fmla="*/ 9684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1" h="85">
                                    <a:moveTo>
                                      <a:pt x="50" y="0"/>
                                    </a:moveTo>
                                    <a:lnTo>
                                      <a:pt x="32" y="0"/>
                                    </a:lnTo>
                                    <a:lnTo>
                                      <a:pt x="28" y="2"/>
                                    </a:lnTo>
                                    <a:lnTo>
                                      <a:pt x="24" y="4"/>
                                    </a:lnTo>
                                    <a:lnTo>
                                      <a:pt x="22" y="5"/>
                                    </a:lnTo>
                                    <a:lnTo>
                                      <a:pt x="16" y="11"/>
                                    </a:lnTo>
                                    <a:lnTo>
                                      <a:pt x="15" y="13"/>
                                    </a:lnTo>
                                    <a:lnTo>
                                      <a:pt x="12" y="17"/>
                                    </a:lnTo>
                                    <a:lnTo>
                                      <a:pt x="11" y="19"/>
                                    </a:lnTo>
                                    <a:lnTo>
                                      <a:pt x="10" y="24"/>
                                    </a:lnTo>
                                    <a:lnTo>
                                      <a:pt x="9" y="28"/>
                                    </a:lnTo>
                                    <a:lnTo>
                                      <a:pt x="27" y="28"/>
                                    </a:lnTo>
                                    <a:lnTo>
                                      <a:pt x="27" y="23"/>
                                    </a:lnTo>
                                    <a:lnTo>
                                      <a:pt x="28" y="22"/>
                                    </a:lnTo>
                                    <a:lnTo>
                                      <a:pt x="29" y="19"/>
                                    </a:lnTo>
                                    <a:lnTo>
                                      <a:pt x="29" y="18"/>
                                    </a:lnTo>
                                    <a:lnTo>
                                      <a:pt x="32" y="17"/>
                                    </a:lnTo>
                                    <a:lnTo>
                                      <a:pt x="34" y="14"/>
                                    </a:lnTo>
                                    <a:lnTo>
                                      <a:pt x="36" y="14"/>
                                    </a:lnTo>
                                    <a:lnTo>
                                      <a:pt x="38" y="13"/>
                                    </a:lnTo>
                                    <a:lnTo>
                                      <a:pt x="62" y="13"/>
                                    </a:lnTo>
                                    <a:lnTo>
                                      <a:pt x="62" y="7"/>
                                    </a:lnTo>
                                    <a:lnTo>
                                      <a:pt x="60" y="7"/>
                                    </a:lnTo>
                                    <a:lnTo>
                                      <a:pt x="60" y="5"/>
                                    </a:lnTo>
                                    <a:lnTo>
                                      <a:pt x="59" y="5"/>
                                    </a:lnTo>
                                    <a:lnTo>
                                      <a:pt x="59" y="4"/>
                                    </a:lnTo>
                                    <a:lnTo>
                                      <a:pt x="57" y="4"/>
                                    </a:lnTo>
                                    <a:lnTo>
                                      <a:pt x="56" y="2"/>
                                    </a:lnTo>
                                    <a:lnTo>
                                      <a:pt x="53" y="2"/>
                                    </a:lnTo>
                                    <a:lnTo>
                                      <a:pt x="52" y="1"/>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683"/>
                            <wps:cNvSpPr>
                              <a:spLocks/>
                            </wps:cNvSpPr>
                            <wps:spPr bwMode="auto">
                              <a:xfrm>
                                <a:off x="4994" y="9684"/>
                                <a:ext cx="61" cy="85"/>
                              </a:xfrm>
                              <a:custGeom>
                                <a:avLst/>
                                <a:gdLst>
                                  <a:gd name="T0" fmla="+- 0 5056 4994"/>
                                  <a:gd name="T1" fmla="*/ T0 w 61"/>
                                  <a:gd name="T2" fmla="+- 0 9697 9684"/>
                                  <a:gd name="T3" fmla="*/ 9697 h 85"/>
                                  <a:gd name="T4" fmla="+- 0 5041 4994"/>
                                  <a:gd name="T5" fmla="*/ T4 w 61"/>
                                  <a:gd name="T6" fmla="+- 0 9697 9684"/>
                                  <a:gd name="T7" fmla="*/ 9697 h 85"/>
                                  <a:gd name="T8" fmla="+- 0 5042 4994"/>
                                  <a:gd name="T9" fmla="*/ T8 w 61"/>
                                  <a:gd name="T10" fmla="+- 0 9698 9684"/>
                                  <a:gd name="T11" fmla="*/ 9698 h 85"/>
                                  <a:gd name="T12" fmla="+- 0 5045 4994"/>
                                  <a:gd name="T13" fmla="*/ T12 w 61"/>
                                  <a:gd name="T14" fmla="+- 0 9698 9684"/>
                                  <a:gd name="T15" fmla="*/ 9698 h 85"/>
                                  <a:gd name="T16" fmla="+- 0 5046 4994"/>
                                  <a:gd name="T17" fmla="*/ T16 w 61"/>
                                  <a:gd name="T18" fmla="+- 0 9700 9684"/>
                                  <a:gd name="T19" fmla="*/ 9700 h 85"/>
                                  <a:gd name="T20" fmla="+- 0 5047 4994"/>
                                  <a:gd name="T21" fmla="*/ T20 w 61"/>
                                  <a:gd name="T22" fmla="+- 0 9700 9684"/>
                                  <a:gd name="T23" fmla="*/ 9700 h 85"/>
                                  <a:gd name="T24" fmla="+- 0 5050 4994"/>
                                  <a:gd name="T25" fmla="*/ T24 w 61"/>
                                  <a:gd name="T26" fmla="+- 0 9701 9684"/>
                                  <a:gd name="T27" fmla="*/ 9701 h 85"/>
                                  <a:gd name="T28" fmla="+- 0 5051 4994"/>
                                  <a:gd name="T29" fmla="*/ T28 w 61"/>
                                  <a:gd name="T30" fmla="+- 0 9702 9684"/>
                                  <a:gd name="T31" fmla="*/ 9702 h 85"/>
                                  <a:gd name="T32" fmla="+- 0 5052 4994"/>
                                  <a:gd name="T33" fmla="*/ T32 w 61"/>
                                  <a:gd name="T34" fmla="+- 0 9702 9684"/>
                                  <a:gd name="T35" fmla="*/ 9702 h 85"/>
                                  <a:gd name="T36" fmla="+- 0 5053 4994"/>
                                  <a:gd name="T37" fmla="*/ T36 w 61"/>
                                  <a:gd name="T38" fmla="+- 0 9703 9684"/>
                                  <a:gd name="T39" fmla="*/ 9703 h 85"/>
                                  <a:gd name="T40" fmla="+- 0 5054 4994"/>
                                  <a:gd name="T41" fmla="*/ T40 w 61"/>
                                  <a:gd name="T42" fmla="+- 0 9703 9684"/>
                                  <a:gd name="T43" fmla="*/ 9703 h 85"/>
                                  <a:gd name="T44" fmla="+- 0 5054 4994"/>
                                  <a:gd name="T45" fmla="*/ T44 w 61"/>
                                  <a:gd name="T46" fmla="+- 0 9701 9684"/>
                                  <a:gd name="T47" fmla="*/ 9701 h 85"/>
                                  <a:gd name="T48" fmla="+- 0 5056 4994"/>
                                  <a:gd name="T49" fmla="*/ T48 w 61"/>
                                  <a:gd name="T50" fmla="+- 0 9701 9684"/>
                                  <a:gd name="T51" fmla="*/ 9701 h 85"/>
                                  <a:gd name="T52" fmla="+- 0 5056 4994"/>
                                  <a:gd name="T53" fmla="*/ T52 w 61"/>
                                  <a:gd name="T54" fmla="+- 0 9697 9684"/>
                                  <a:gd name="T55" fmla="*/ 969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 h="85">
                                    <a:moveTo>
                                      <a:pt x="62" y="13"/>
                                    </a:moveTo>
                                    <a:lnTo>
                                      <a:pt x="47" y="13"/>
                                    </a:lnTo>
                                    <a:lnTo>
                                      <a:pt x="48" y="14"/>
                                    </a:lnTo>
                                    <a:lnTo>
                                      <a:pt x="51" y="14"/>
                                    </a:lnTo>
                                    <a:lnTo>
                                      <a:pt x="52" y="16"/>
                                    </a:lnTo>
                                    <a:lnTo>
                                      <a:pt x="53" y="16"/>
                                    </a:lnTo>
                                    <a:lnTo>
                                      <a:pt x="56" y="17"/>
                                    </a:lnTo>
                                    <a:lnTo>
                                      <a:pt x="57" y="18"/>
                                    </a:lnTo>
                                    <a:lnTo>
                                      <a:pt x="58" y="18"/>
                                    </a:lnTo>
                                    <a:lnTo>
                                      <a:pt x="59" y="19"/>
                                    </a:lnTo>
                                    <a:lnTo>
                                      <a:pt x="60" y="19"/>
                                    </a:lnTo>
                                    <a:lnTo>
                                      <a:pt x="60" y="17"/>
                                    </a:lnTo>
                                    <a:lnTo>
                                      <a:pt x="62" y="17"/>
                                    </a:lnTo>
                                    <a:lnTo>
                                      <a:pt x="6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1" name="Picture 6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15" y="9643"/>
                                <a:ext cx="396"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 name="Picture 6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36" y="9555"/>
                                <a:ext cx="1006" cy="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3" name="Picture 6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35" y="9214"/>
                                <a:ext cx="1005"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4" name="Picture 6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30" y="8932"/>
                                <a:ext cx="2108"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5" name="Picture 6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127" y="8698"/>
                                <a:ext cx="460"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Picture 6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81" y="10006"/>
                                <a:ext cx="105"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 name="Picture 6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32" y="10006"/>
                                <a:ext cx="85" cy="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 name="Picture 6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81" y="10006"/>
                                <a:ext cx="85"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 name="Picture 6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31" y="10006"/>
                                <a:ext cx="103"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 name="Picture 6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278" y="10006"/>
                                <a:ext cx="105"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1" name="Picture 6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825" y="10006"/>
                                <a:ext cx="108"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 name="Picture 6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77" y="10006"/>
                                <a:ext cx="104"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Picture 6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26" y="10011"/>
                                <a:ext cx="105"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Picture 6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475" y="10006"/>
                                <a:ext cx="86"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Picture 6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30" y="10006"/>
                                <a:ext cx="100"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Picture 6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506" y="10006"/>
                                <a:ext cx="218" cy="5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7" name="Group 700"/>
                          <wpg:cNvGrpSpPr>
                            <a:grpSpLocks/>
                          </wpg:cNvGrpSpPr>
                          <wpg:grpSpPr bwMode="auto">
                            <a:xfrm>
                              <a:off x="8132" y="10220"/>
                              <a:ext cx="72" cy="14"/>
                              <a:chOff x="8132" y="10220"/>
                              <a:chExt cx="72" cy="14"/>
                            </a:xfrm>
                          </wpg:grpSpPr>
                          <wps:wsp>
                            <wps:cNvPr id="1188" name="Freeform 701"/>
                            <wps:cNvSpPr>
                              <a:spLocks/>
                            </wps:cNvSpPr>
                            <wps:spPr bwMode="auto">
                              <a:xfrm>
                                <a:off x="8132" y="10220"/>
                                <a:ext cx="72" cy="14"/>
                              </a:xfrm>
                              <a:custGeom>
                                <a:avLst/>
                                <a:gdLst>
                                  <a:gd name="T0" fmla="+- 0 8203 8132"/>
                                  <a:gd name="T1" fmla="*/ T0 w 72"/>
                                  <a:gd name="T2" fmla="+- 0 10220 10220"/>
                                  <a:gd name="T3" fmla="*/ 10220 h 14"/>
                                  <a:gd name="T4" fmla="+- 0 8134 8132"/>
                                  <a:gd name="T5" fmla="*/ T4 w 72"/>
                                  <a:gd name="T6" fmla="+- 0 10220 10220"/>
                                  <a:gd name="T7" fmla="*/ 10220 h 14"/>
                                  <a:gd name="T8" fmla="+- 0 8134 8132"/>
                                  <a:gd name="T9" fmla="*/ T8 w 72"/>
                                  <a:gd name="T10" fmla="+- 0 10222 10220"/>
                                  <a:gd name="T11" fmla="*/ 10222 h 14"/>
                                  <a:gd name="T12" fmla="+- 0 8132 8132"/>
                                  <a:gd name="T13" fmla="*/ T12 w 72"/>
                                  <a:gd name="T14" fmla="+- 0 10222 10220"/>
                                  <a:gd name="T15" fmla="*/ 10222 h 14"/>
                                  <a:gd name="T16" fmla="+- 0 8132 8132"/>
                                  <a:gd name="T17" fmla="*/ T16 w 72"/>
                                  <a:gd name="T18" fmla="+- 0 10234 10220"/>
                                  <a:gd name="T19" fmla="*/ 10234 h 14"/>
                                  <a:gd name="T20" fmla="+- 0 8134 8132"/>
                                  <a:gd name="T21" fmla="*/ T20 w 72"/>
                                  <a:gd name="T22" fmla="+- 0 10234 10220"/>
                                  <a:gd name="T23" fmla="*/ 10234 h 14"/>
                                  <a:gd name="T24" fmla="+- 0 8134 8132"/>
                                  <a:gd name="T25" fmla="*/ T24 w 72"/>
                                  <a:gd name="T26" fmla="+- 0 10235 10220"/>
                                  <a:gd name="T27" fmla="*/ 10235 h 14"/>
                                  <a:gd name="T28" fmla="+- 0 8203 8132"/>
                                  <a:gd name="T29" fmla="*/ T28 w 72"/>
                                  <a:gd name="T30" fmla="+- 0 10235 10220"/>
                                  <a:gd name="T31" fmla="*/ 10235 h 14"/>
                                  <a:gd name="T32" fmla="+- 0 8203 8132"/>
                                  <a:gd name="T33" fmla="*/ T32 w 72"/>
                                  <a:gd name="T34" fmla="+- 0 10232 10220"/>
                                  <a:gd name="T35" fmla="*/ 10232 h 14"/>
                                  <a:gd name="T36" fmla="+- 0 8204 8132"/>
                                  <a:gd name="T37" fmla="*/ T36 w 72"/>
                                  <a:gd name="T38" fmla="+- 0 10231 10220"/>
                                  <a:gd name="T39" fmla="*/ 10231 h 14"/>
                                  <a:gd name="T40" fmla="+- 0 8204 8132"/>
                                  <a:gd name="T41" fmla="*/ T40 w 72"/>
                                  <a:gd name="T42" fmla="+- 0 10224 10220"/>
                                  <a:gd name="T43" fmla="*/ 10224 h 14"/>
                                  <a:gd name="T44" fmla="+- 0 8203 8132"/>
                                  <a:gd name="T45" fmla="*/ T44 w 72"/>
                                  <a:gd name="T46" fmla="+- 0 10223 10220"/>
                                  <a:gd name="T47" fmla="*/ 10223 h 14"/>
                                  <a:gd name="T48" fmla="+- 0 8203 8132"/>
                                  <a:gd name="T49" fmla="*/ T48 w 72"/>
                                  <a:gd name="T50" fmla="+- 0 10220 10220"/>
                                  <a:gd name="T51" fmla="*/ 1022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14">
                                    <a:moveTo>
                                      <a:pt x="71" y="0"/>
                                    </a:moveTo>
                                    <a:lnTo>
                                      <a:pt x="2" y="0"/>
                                    </a:lnTo>
                                    <a:lnTo>
                                      <a:pt x="2" y="2"/>
                                    </a:lnTo>
                                    <a:lnTo>
                                      <a:pt x="0" y="2"/>
                                    </a:lnTo>
                                    <a:lnTo>
                                      <a:pt x="0" y="14"/>
                                    </a:lnTo>
                                    <a:lnTo>
                                      <a:pt x="2" y="14"/>
                                    </a:lnTo>
                                    <a:lnTo>
                                      <a:pt x="2" y="15"/>
                                    </a:lnTo>
                                    <a:lnTo>
                                      <a:pt x="71" y="15"/>
                                    </a:lnTo>
                                    <a:lnTo>
                                      <a:pt x="71" y="12"/>
                                    </a:lnTo>
                                    <a:lnTo>
                                      <a:pt x="72" y="11"/>
                                    </a:lnTo>
                                    <a:lnTo>
                                      <a:pt x="72" y="4"/>
                                    </a:lnTo>
                                    <a:lnTo>
                                      <a:pt x="71" y="3"/>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702"/>
                          <wpg:cNvGrpSpPr>
                            <a:grpSpLocks/>
                          </wpg:cNvGrpSpPr>
                          <wpg:grpSpPr bwMode="auto">
                            <a:xfrm>
                              <a:off x="8138" y="10176"/>
                              <a:ext cx="62" cy="35"/>
                              <a:chOff x="8138" y="10176"/>
                              <a:chExt cx="62" cy="35"/>
                            </a:xfrm>
                          </wpg:grpSpPr>
                          <wps:wsp>
                            <wps:cNvPr id="1190" name="Freeform 703"/>
                            <wps:cNvSpPr>
                              <a:spLocks/>
                            </wps:cNvSpPr>
                            <wps:spPr bwMode="auto">
                              <a:xfrm>
                                <a:off x="8138" y="10176"/>
                                <a:ext cx="62" cy="35"/>
                              </a:xfrm>
                              <a:custGeom>
                                <a:avLst/>
                                <a:gdLst>
                                  <a:gd name="T0" fmla="+- 0 8162 8138"/>
                                  <a:gd name="T1" fmla="*/ T0 w 62"/>
                                  <a:gd name="T2" fmla="+- 0 10204 10176"/>
                                  <a:gd name="T3" fmla="*/ 10204 h 35"/>
                                  <a:gd name="T4" fmla="+- 0 8152 8138"/>
                                  <a:gd name="T5" fmla="*/ T4 w 62"/>
                                  <a:gd name="T6" fmla="+- 0 10204 10176"/>
                                  <a:gd name="T7" fmla="*/ 10204 h 35"/>
                                  <a:gd name="T8" fmla="+- 0 8152 8138"/>
                                  <a:gd name="T9" fmla="*/ T8 w 62"/>
                                  <a:gd name="T10" fmla="+- 0 10211 10176"/>
                                  <a:gd name="T11" fmla="*/ 10211 h 35"/>
                                  <a:gd name="T12" fmla="+- 0 8162 8138"/>
                                  <a:gd name="T13" fmla="*/ T12 w 62"/>
                                  <a:gd name="T14" fmla="+- 0 10211 10176"/>
                                  <a:gd name="T15" fmla="*/ 10211 h 35"/>
                                  <a:gd name="T16" fmla="+- 0 8162 8138"/>
                                  <a:gd name="T17" fmla="*/ T16 w 62"/>
                                  <a:gd name="T18" fmla="+- 0 10204 10176"/>
                                  <a:gd name="T19" fmla="*/ 10204 h 35"/>
                                </a:gdLst>
                                <a:ahLst/>
                                <a:cxnLst>
                                  <a:cxn ang="0">
                                    <a:pos x="T1" y="T3"/>
                                  </a:cxn>
                                  <a:cxn ang="0">
                                    <a:pos x="T5" y="T7"/>
                                  </a:cxn>
                                  <a:cxn ang="0">
                                    <a:pos x="T9" y="T11"/>
                                  </a:cxn>
                                  <a:cxn ang="0">
                                    <a:pos x="T13" y="T15"/>
                                  </a:cxn>
                                  <a:cxn ang="0">
                                    <a:pos x="T17" y="T19"/>
                                  </a:cxn>
                                </a:cxnLst>
                                <a:rect l="0" t="0" r="r" b="b"/>
                                <a:pathLst>
                                  <a:path w="62" h="35">
                                    <a:moveTo>
                                      <a:pt x="24" y="28"/>
                                    </a:moveTo>
                                    <a:lnTo>
                                      <a:pt x="14" y="28"/>
                                    </a:lnTo>
                                    <a:lnTo>
                                      <a:pt x="14" y="35"/>
                                    </a:lnTo>
                                    <a:lnTo>
                                      <a:pt x="24" y="35"/>
                                    </a:lnTo>
                                    <a:lnTo>
                                      <a:pt x="24"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704"/>
                            <wps:cNvSpPr>
                              <a:spLocks/>
                            </wps:cNvSpPr>
                            <wps:spPr bwMode="auto">
                              <a:xfrm>
                                <a:off x="8138" y="10176"/>
                                <a:ext cx="62" cy="35"/>
                              </a:xfrm>
                              <a:custGeom>
                                <a:avLst/>
                                <a:gdLst>
                                  <a:gd name="T0" fmla="+- 0 8195 8138"/>
                                  <a:gd name="T1" fmla="*/ T0 w 62"/>
                                  <a:gd name="T2" fmla="+- 0 10202 10176"/>
                                  <a:gd name="T3" fmla="*/ 10202 h 35"/>
                                  <a:gd name="T4" fmla="+- 0 8140 8138"/>
                                  <a:gd name="T5" fmla="*/ T4 w 62"/>
                                  <a:gd name="T6" fmla="+- 0 10202 10176"/>
                                  <a:gd name="T7" fmla="*/ 10202 h 35"/>
                                  <a:gd name="T8" fmla="+- 0 8140 8138"/>
                                  <a:gd name="T9" fmla="*/ T8 w 62"/>
                                  <a:gd name="T10" fmla="+- 0 10204 10176"/>
                                  <a:gd name="T11" fmla="*/ 10204 h 35"/>
                                  <a:gd name="T12" fmla="+- 0 8192 8138"/>
                                  <a:gd name="T13" fmla="*/ T12 w 62"/>
                                  <a:gd name="T14" fmla="+- 0 10204 10176"/>
                                  <a:gd name="T15" fmla="*/ 10204 h 35"/>
                                  <a:gd name="T16" fmla="+- 0 8195 8138"/>
                                  <a:gd name="T17" fmla="*/ T16 w 62"/>
                                  <a:gd name="T18" fmla="+- 0 10202 10176"/>
                                  <a:gd name="T19" fmla="*/ 10202 h 35"/>
                                </a:gdLst>
                                <a:ahLst/>
                                <a:cxnLst>
                                  <a:cxn ang="0">
                                    <a:pos x="T1" y="T3"/>
                                  </a:cxn>
                                  <a:cxn ang="0">
                                    <a:pos x="T5" y="T7"/>
                                  </a:cxn>
                                  <a:cxn ang="0">
                                    <a:pos x="T9" y="T11"/>
                                  </a:cxn>
                                  <a:cxn ang="0">
                                    <a:pos x="T13" y="T15"/>
                                  </a:cxn>
                                  <a:cxn ang="0">
                                    <a:pos x="T17" y="T19"/>
                                  </a:cxn>
                                </a:cxnLst>
                                <a:rect l="0" t="0" r="r" b="b"/>
                                <a:pathLst>
                                  <a:path w="62" h="35">
                                    <a:moveTo>
                                      <a:pt x="57" y="26"/>
                                    </a:moveTo>
                                    <a:lnTo>
                                      <a:pt x="2" y="26"/>
                                    </a:lnTo>
                                    <a:lnTo>
                                      <a:pt x="2" y="28"/>
                                    </a:lnTo>
                                    <a:lnTo>
                                      <a:pt x="54" y="28"/>
                                    </a:lnTo>
                                    <a:lnTo>
                                      <a:pt x="5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705"/>
                            <wps:cNvSpPr>
                              <a:spLocks/>
                            </wps:cNvSpPr>
                            <wps:spPr bwMode="auto">
                              <a:xfrm>
                                <a:off x="8138" y="10176"/>
                                <a:ext cx="62" cy="35"/>
                              </a:xfrm>
                              <a:custGeom>
                                <a:avLst/>
                                <a:gdLst>
                                  <a:gd name="T0" fmla="+- 0 8202 8138"/>
                                  <a:gd name="T1" fmla="*/ T0 w 62"/>
                                  <a:gd name="T2" fmla="+- 0 10177 10176"/>
                                  <a:gd name="T3" fmla="*/ 10177 h 35"/>
                                  <a:gd name="T4" fmla="+- 0 8192 8138"/>
                                  <a:gd name="T5" fmla="*/ T4 w 62"/>
                                  <a:gd name="T6" fmla="+- 0 10177 10176"/>
                                  <a:gd name="T7" fmla="*/ 10177 h 35"/>
                                  <a:gd name="T8" fmla="+- 0 8192 8138"/>
                                  <a:gd name="T9" fmla="*/ T8 w 62"/>
                                  <a:gd name="T10" fmla="+- 0 10182 10176"/>
                                  <a:gd name="T11" fmla="*/ 10182 h 35"/>
                                  <a:gd name="T12" fmla="+- 0 8194 8138"/>
                                  <a:gd name="T13" fmla="*/ T12 w 62"/>
                                  <a:gd name="T14" fmla="+- 0 10183 10176"/>
                                  <a:gd name="T15" fmla="*/ 10183 h 35"/>
                                  <a:gd name="T16" fmla="+- 0 8194 8138"/>
                                  <a:gd name="T17" fmla="*/ T16 w 62"/>
                                  <a:gd name="T18" fmla="+- 0 10186 10176"/>
                                  <a:gd name="T19" fmla="*/ 10186 h 35"/>
                                  <a:gd name="T20" fmla="+- 0 8192 8138"/>
                                  <a:gd name="T21" fmla="*/ T20 w 62"/>
                                  <a:gd name="T22" fmla="+- 0 10188 10176"/>
                                  <a:gd name="T23" fmla="*/ 10188 h 35"/>
                                  <a:gd name="T24" fmla="+- 0 8191 8138"/>
                                  <a:gd name="T25" fmla="*/ T24 w 62"/>
                                  <a:gd name="T26" fmla="+- 0 10188 10176"/>
                                  <a:gd name="T27" fmla="*/ 10188 h 35"/>
                                  <a:gd name="T28" fmla="+- 0 8190 8138"/>
                                  <a:gd name="T29" fmla="*/ T28 w 62"/>
                                  <a:gd name="T30" fmla="+- 0 10189 10176"/>
                                  <a:gd name="T31" fmla="*/ 10189 h 35"/>
                                  <a:gd name="T32" fmla="+- 0 8140 8138"/>
                                  <a:gd name="T33" fmla="*/ T32 w 62"/>
                                  <a:gd name="T34" fmla="+- 0 10189 10176"/>
                                  <a:gd name="T35" fmla="*/ 10189 h 35"/>
                                  <a:gd name="T36" fmla="+- 0 8140 8138"/>
                                  <a:gd name="T37" fmla="*/ T36 w 62"/>
                                  <a:gd name="T38" fmla="+- 0 10190 10176"/>
                                  <a:gd name="T39" fmla="*/ 10190 h 35"/>
                                  <a:gd name="T40" fmla="+- 0 8138 8138"/>
                                  <a:gd name="T41" fmla="*/ T40 w 62"/>
                                  <a:gd name="T42" fmla="+- 0 10190 10176"/>
                                  <a:gd name="T43" fmla="*/ 10190 h 35"/>
                                  <a:gd name="T44" fmla="+- 0 8138 8138"/>
                                  <a:gd name="T45" fmla="*/ T44 w 62"/>
                                  <a:gd name="T46" fmla="+- 0 10202 10176"/>
                                  <a:gd name="T47" fmla="*/ 10202 h 35"/>
                                  <a:gd name="T48" fmla="+- 0 8197 8138"/>
                                  <a:gd name="T49" fmla="*/ T48 w 62"/>
                                  <a:gd name="T50" fmla="+- 0 10202 10176"/>
                                  <a:gd name="T51" fmla="*/ 10202 h 35"/>
                                  <a:gd name="T52" fmla="+- 0 8200 8138"/>
                                  <a:gd name="T53" fmla="*/ T52 w 62"/>
                                  <a:gd name="T54" fmla="+- 0 10200 10176"/>
                                  <a:gd name="T55" fmla="*/ 10200 h 35"/>
                                  <a:gd name="T56" fmla="+- 0 8201 8138"/>
                                  <a:gd name="T57" fmla="*/ T56 w 62"/>
                                  <a:gd name="T58" fmla="+- 0 10200 10176"/>
                                  <a:gd name="T59" fmla="*/ 10200 h 35"/>
                                  <a:gd name="T60" fmla="+- 0 8202 8138"/>
                                  <a:gd name="T61" fmla="*/ T60 w 62"/>
                                  <a:gd name="T62" fmla="+- 0 10199 10176"/>
                                  <a:gd name="T63" fmla="*/ 10199 h 35"/>
                                  <a:gd name="T64" fmla="+- 0 8203 8138"/>
                                  <a:gd name="T65" fmla="*/ T64 w 62"/>
                                  <a:gd name="T66" fmla="+- 0 10196 10176"/>
                                  <a:gd name="T67" fmla="*/ 10196 h 35"/>
                                  <a:gd name="T68" fmla="+- 0 8203 8138"/>
                                  <a:gd name="T69" fmla="*/ T68 w 62"/>
                                  <a:gd name="T70" fmla="+- 0 10194 10176"/>
                                  <a:gd name="T71" fmla="*/ 10194 h 35"/>
                                  <a:gd name="T72" fmla="+- 0 8204 8138"/>
                                  <a:gd name="T73" fmla="*/ T72 w 62"/>
                                  <a:gd name="T74" fmla="+- 0 10193 10176"/>
                                  <a:gd name="T75" fmla="*/ 10193 h 35"/>
                                  <a:gd name="T76" fmla="+- 0 8204 8138"/>
                                  <a:gd name="T77" fmla="*/ T76 w 62"/>
                                  <a:gd name="T78" fmla="+- 0 10181 10176"/>
                                  <a:gd name="T79" fmla="*/ 10181 h 35"/>
                                  <a:gd name="T80" fmla="+- 0 8203 8138"/>
                                  <a:gd name="T81" fmla="*/ T80 w 62"/>
                                  <a:gd name="T82" fmla="+- 0 10180 10176"/>
                                  <a:gd name="T83" fmla="*/ 10180 h 35"/>
                                  <a:gd name="T84" fmla="+- 0 8203 8138"/>
                                  <a:gd name="T85" fmla="*/ T84 w 62"/>
                                  <a:gd name="T86" fmla="+- 0 10178 10176"/>
                                  <a:gd name="T87" fmla="*/ 10178 h 35"/>
                                  <a:gd name="T88" fmla="+- 0 8202 8138"/>
                                  <a:gd name="T89" fmla="*/ T88 w 62"/>
                                  <a:gd name="T90" fmla="+- 0 10177 10176"/>
                                  <a:gd name="T91" fmla="*/ 1017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 h="35">
                                    <a:moveTo>
                                      <a:pt x="64" y="1"/>
                                    </a:moveTo>
                                    <a:lnTo>
                                      <a:pt x="54" y="1"/>
                                    </a:lnTo>
                                    <a:lnTo>
                                      <a:pt x="54" y="6"/>
                                    </a:lnTo>
                                    <a:lnTo>
                                      <a:pt x="56" y="7"/>
                                    </a:lnTo>
                                    <a:lnTo>
                                      <a:pt x="56" y="10"/>
                                    </a:lnTo>
                                    <a:lnTo>
                                      <a:pt x="54" y="12"/>
                                    </a:lnTo>
                                    <a:lnTo>
                                      <a:pt x="53" y="12"/>
                                    </a:lnTo>
                                    <a:lnTo>
                                      <a:pt x="52" y="13"/>
                                    </a:lnTo>
                                    <a:lnTo>
                                      <a:pt x="2" y="13"/>
                                    </a:lnTo>
                                    <a:lnTo>
                                      <a:pt x="2" y="14"/>
                                    </a:lnTo>
                                    <a:lnTo>
                                      <a:pt x="0" y="14"/>
                                    </a:lnTo>
                                    <a:lnTo>
                                      <a:pt x="0" y="26"/>
                                    </a:lnTo>
                                    <a:lnTo>
                                      <a:pt x="59" y="26"/>
                                    </a:lnTo>
                                    <a:lnTo>
                                      <a:pt x="62" y="24"/>
                                    </a:lnTo>
                                    <a:lnTo>
                                      <a:pt x="63" y="24"/>
                                    </a:lnTo>
                                    <a:lnTo>
                                      <a:pt x="64" y="23"/>
                                    </a:lnTo>
                                    <a:lnTo>
                                      <a:pt x="65" y="20"/>
                                    </a:lnTo>
                                    <a:lnTo>
                                      <a:pt x="65" y="18"/>
                                    </a:lnTo>
                                    <a:lnTo>
                                      <a:pt x="66" y="17"/>
                                    </a:lnTo>
                                    <a:lnTo>
                                      <a:pt x="66" y="5"/>
                                    </a:lnTo>
                                    <a:lnTo>
                                      <a:pt x="65" y="4"/>
                                    </a:lnTo>
                                    <a:lnTo>
                                      <a:pt x="65" y="2"/>
                                    </a:lnTo>
                                    <a:lnTo>
                                      <a:pt x="6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706"/>
                            <wps:cNvSpPr>
                              <a:spLocks/>
                            </wps:cNvSpPr>
                            <wps:spPr bwMode="auto">
                              <a:xfrm>
                                <a:off x="8138" y="10176"/>
                                <a:ext cx="62" cy="35"/>
                              </a:xfrm>
                              <a:custGeom>
                                <a:avLst/>
                                <a:gdLst>
                                  <a:gd name="T0" fmla="+- 0 8161 8138"/>
                                  <a:gd name="T1" fmla="*/ T0 w 62"/>
                                  <a:gd name="T2" fmla="+- 0 10177 10176"/>
                                  <a:gd name="T3" fmla="*/ 10177 h 35"/>
                                  <a:gd name="T4" fmla="+- 0 8152 8138"/>
                                  <a:gd name="T5" fmla="*/ T4 w 62"/>
                                  <a:gd name="T6" fmla="+- 0 10177 10176"/>
                                  <a:gd name="T7" fmla="*/ 10177 h 35"/>
                                  <a:gd name="T8" fmla="+- 0 8152 8138"/>
                                  <a:gd name="T9" fmla="*/ T8 w 62"/>
                                  <a:gd name="T10" fmla="+- 0 10189 10176"/>
                                  <a:gd name="T11" fmla="*/ 10189 h 35"/>
                                  <a:gd name="T12" fmla="+- 0 8162 8138"/>
                                  <a:gd name="T13" fmla="*/ T12 w 62"/>
                                  <a:gd name="T14" fmla="+- 0 10189 10176"/>
                                  <a:gd name="T15" fmla="*/ 10189 h 35"/>
                                  <a:gd name="T16" fmla="+- 0 8162 8138"/>
                                  <a:gd name="T17" fmla="*/ T16 w 62"/>
                                  <a:gd name="T18" fmla="+- 0 10178 10176"/>
                                  <a:gd name="T19" fmla="*/ 10178 h 35"/>
                                  <a:gd name="T20" fmla="+- 0 8161 8138"/>
                                  <a:gd name="T21" fmla="*/ T20 w 62"/>
                                  <a:gd name="T22" fmla="+- 0 10177 10176"/>
                                  <a:gd name="T23" fmla="*/ 10177 h 35"/>
                                </a:gdLst>
                                <a:ahLst/>
                                <a:cxnLst>
                                  <a:cxn ang="0">
                                    <a:pos x="T1" y="T3"/>
                                  </a:cxn>
                                  <a:cxn ang="0">
                                    <a:pos x="T5" y="T7"/>
                                  </a:cxn>
                                  <a:cxn ang="0">
                                    <a:pos x="T9" y="T11"/>
                                  </a:cxn>
                                  <a:cxn ang="0">
                                    <a:pos x="T13" y="T15"/>
                                  </a:cxn>
                                  <a:cxn ang="0">
                                    <a:pos x="T17" y="T19"/>
                                  </a:cxn>
                                  <a:cxn ang="0">
                                    <a:pos x="T21" y="T23"/>
                                  </a:cxn>
                                </a:cxnLst>
                                <a:rect l="0" t="0" r="r" b="b"/>
                                <a:pathLst>
                                  <a:path w="62" h="35">
                                    <a:moveTo>
                                      <a:pt x="23" y="1"/>
                                    </a:moveTo>
                                    <a:lnTo>
                                      <a:pt x="14" y="1"/>
                                    </a:lnTo>
                                    <a:lnTo>
                                      <a:pt x="14" y="13"/>
                                    </a:lnTo>
                                    <a:lnTo>
                                      <a:pt x="24" y="13"/>
                                    </a:lnTo>
                                    <a:lnTo>
                                      <a:pt x="24" y="2"/>
                                    </a:lnTo>
                                    <a:lnTo>
                                      <a:pt x="2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707"/>
                            <wps:cNvSpPr>
                              <a:spLocks/>
                            </wps:cNvSpPr>
                            <wps:spPr bwMode="auto">
                              <a:xfrm>
                                <a:off x="8138" y="10176"/>
                                <a:ext cx="62" cy="35"/>
                              </a:xfrm>
                              <a:custGeom>
                                <a:avLst/>
                                <a:gdLst>
                                  <a:gd name="T0" fmla="+- 0 8159 8138"/>
                                  <a:gd name="T1" fmla="*/ T0 w 62"/>
                                  <a:gd name="T2" fmla="+- 0 10176 10176"/>
                                  <a:gd name="T3" fmla="*/ 10176 h 35"/>
                                  <a:gd name="T4" fmla="+- 0 8155 8138"/>
                                  <a:gd name="T5" fmla="*/ T4 w 62"/>
                                  <a:gd name="T6" fmla="+- 0 10176 10176"/>
                                  <a:gd name="T7" fmla="*/ 10176 h 35"/>
                                  <a:gd name="T8" fmla="+- 0 8154 8138"/>
                                  <a:gd name="T9" fmla="*/ T8 w 62"/>
                                  <a:gd name="T10" fmla="+- 0 10177 10176"/>
                                  <a:gd name="T11" fmla="*/ 10177 h 35"/>
                                  <a:gd name="T12" fmla="+- 0 8160 8138"/>
                                  <a:gd name="T13" fmla="*/ T12 w 62"/>
                                  <a:gd name="T14" fmla="+- 0 10177 10176"/>
                                  <a:gd name="T15" fmla="*/ 10177 h 35"/>
                                  <a:gd name="T16" fmla="+- 0 8159 8138"/>
                                  <a:gd name="T17" fmla="*/ T16 w 62"/>
                                  <a:gd name="T18" fmla="+- 0 10176 10176"/>
                                  <a:gd name="T19" fmla="*/ 10176 h 35"/>
                                </a:gdLst>
                                <a:ahLst/>
                                <a:cxnLst>
                                  <a:cxn ang="0">
                                    <a:pos x="T1" y="T3"/>
                                  </a:cxn>
                                  <a:cxn ang="0">
                                    <a:pos x="T5" y="T7"/>
                                  </a:cxn>
                                  <a:cxn ang="0">
                                    <a:pos x="T9" y="T11"/>
                                  </a:cxn>
                                  <a:cxn ang="0">
                                    <a:pos x="T13" y="T15"/>
                                  </a:cxn>
                                  <a:cxn ang="0">
                                    <a:pos x="T17" y="T19"/>
                                  </a:cxn>
                                </a:cxnLst>
                                <a:rect l="0" t="0" r="r" b="b"/>
                                <a:pathLst>
                                  <a:path w="62" h="35">
                                    <a:moveTo>
                                      <a:pt x="21" y="0"/>
                                    </a:moveTo>
                                    <a:lnTo>
                                      <a:pt x="17" y="0"/>
                                    </a:lnTo>
                                    <a:lnTo>
                                      <a:pt x="16" y="1"/>
                                    </a:lnTo>
                                    <a:lnTo>
                                      <a:pt x="22" y="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708"/>
                            <wps:cNvSpPr>
                              <a:spLocks/>
                            </wps:cNvSpPr>
                            <wps:spPr bwMode="auto">
                              <a:xfrm>
                                <a:off x="8138" y="10176"/>
                                <a:ext cx="62" cy="35"/>
                              </a:xfrm>
                              <a:custGeom>
                                <a:avLst/>
                                <a:gdLst>
                                  <a:gd name="T0" fmla="+- 0 8200 8138"/>
                                  <a:gd name="T1" fmla="*/ T0 w 62"/>
                                  <a:gd name="T2" fmla="+- 0 10176 10176"/>
                                  <a:gd name="T3" fmla="*/ 10176 h 35"/>
                                  <a:gd name="T4" fmla="+- 0 8195 8138"/>
                                  <a:gd name="T5" fmla="*/ T4 w 62"/>
                                  <a:gd name="T6" fmla="+- 0 10176 10176"/>
                                  <a:gd name="T7" fmla="*/ 10176 h 35"/>
                                  <a:gd name="T8" fmla="+- 0 8195 8138"/>
                                  <a:gd name="T9" fmla="*/ T8 w 62"/>
                                  <a:gd name="T10" fmla="+- 0 10177 10176"/>
                                  <a:gd name="T11" fmla="*/ 10177 h 35"/>
                                  <a:gd name="T12" fmla="+- 0 8201 8138"/>
                                  <a:gd name="T13" fmla="*/ T12 w 62"/>
                                  <a:gd name="T14" fmla="+- 0 10177 10176"/>
                                  <a:gd name="T15" fmla="*/ 10177 h 35"/>
                                  <a:gd name="T16" fmla="+- 0 8200 8138"/>
                                  <a:gd name="T17" fmla="*/ T16 w 62"/>
                                  <a:gd name="T18" fmla="+- 0 10176 10176"/>
                                  <a:gd name="T19" fmla="*/ 10176 h 35"/>
                                </a:gdLst>
                                <a:ahLst/>
                                <a:cxnLst>
                                  <a:cxn ang="0">
                                    <a:pos x="T1" y="T3"/>
                                  </a:cxn>
                                  <a:cxn ang="0">
                                    <a:pos x="T5" y="T7"/>
                                  </a:cxn>
                                  <a:cxn ang="0">
                                    <a:pos x="T9" y="T11"/>
                                  </a:cxn>
                                  <a:cxn ang="0">
                                    <a:pos x="T13" y="T15"/>
                                  </a:cxn>
                                  <a:cxn ang="0">
                                    <a:pos x="T17" y="T19"/>
                                  </a:cxn>
                                </a:cxnLst>
                                <a:rect l="0" t="0" r="r" b="b"/>
                                <a:pathLst>
                                  <a:path w="62" h="35">
                                    <a:moveTo>
                                      <a:pt x="62" y="0"/>
                                    </a:moveTo>
                                    <a:lnTo>
                                      <a:pt x="57" y="0"/>
                                    </a:lnTo>
                                    <a:lnTo>
                                      <a:pt x="57" y="1"/>
                                    </a:lnTo>
                                    <a:lnTo>
                                      <a:pt x="63"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709"/>
                          <wpg:cNvGrpSpPr>
                            <a:grpSpLocks/>
                          </wpg:cNvGrpSpPr>
                          <wpg:grpSpPr bwMode="auto">
                            <a:xfrm>
                              <a:off x="8150" y="10124"/>
                              <a:ext cx="54" cy="44"/>
                              <a:chOff x="8150" y="10124"/>
                              <a:chExt cx="54" cy="44"/>
                            </a:xfrm>
                          </wpg:grpSpPr>
                          <wps:wsp>
                            <wps:cNvPr id="1197" name="Freeform 710"/>
                            <wps:cNvSpPr>
                              <a:spLocks/>
                            </wps:cNvSpPr>
                            <wps:spPr bwMode="auto">
                              <a:xfrm>
                                <a:off x="8150" y="10124"/>
                                <a:ext cx="54" cy="44"/>
                              </a:xfrm>
                              <a:custGeom>
                                <a:avLst/>
                                <a:gdLst>
                                  <a:gd name="T0" fmla="+- 0 8180 8150"/>
                                  <a:gd name="T1" fmla="*/ T0 w 54"/>
                                  <a:gd name="T2" fmla="+- 0 10139 10124"/>
                                  <a:gd name="T3" fmla="*/ 10139 h 44"/>
                                  <a:gd name="T4" fmla="+- 0 8172 8150"/>
                                  <a:gd name="T5" fmla="*/ T4 w 54"/>
                                  <a:gd name="T6" fmla="+- 0 10139 10124"/>
                                  <a:gd name="T7" fmla="*/ 10139 h 44"/>
                                  <a:gd name="T8" fmla="+- 0 8172 8150"/>
                                  <a:gd name="T9" fmla="*/ T8 w 54"/>
                                  <a:gd name="T10" fmla="+- 0 10147 10124"/>
                                  <a:gd name="T11" fmla="*/ 10147 h 44"/>
                                  <a:gd name="T12" fmla="+- 0 8173 8150"/>
                                  <a:gd name="T13" fmla="*/ T12 w 54"/>
                                  <a:gd name="T14" fmla="+- 0 10151 10124"/>
                                  <a:gd name="T15" fmla="*/ 10151 h 44"/>
                                  <a:gd name="T16" fmla="+- 0 8173 8150"/>
                                  <a:gd name="T17" fmla="*/ T16 w 54"/>
                                  <a:gd name="T18" fmla="+- 0 10158 10124"/>
                                  <a:gd name="T19" fmla="*/ 10158 h 44"/>
                                  <a:gd name="T20" fmla="+- 0 8176 8150"/>
                                  <a:gd name="T21" fmla="*/ T20 w 54"/>
                                  <a:gd name="T22" fmla="+- 0 10160 10124"/>
                                  <a:gd name="T23" fmla="*/ 10160 h 44"/>
                                  <a:gd name="T24" fmla="+- 0 8178 8150"/>
                                  <a:gd name="T25" fmla="*/ T24 w 54"/>
                                  <a:gd name="T26" fmla="+- 0 10165 10124"/>
                                  <a:gd name="T27" fmla="*/ 10165 h 44"/>
                                  <a:gd name="T28" fmla="+- 0 8179 8150"/>
                                  <a:gd name="T29" fmla="*/ T28 w 54"/>
                                  <a:gd name="T30" fmla="+- 0 10166 10124"/>
                                  <a:gd name="T31" fmla="*/ 10166 h 44"/>
                                  <a:gd name="T32" fmla="+- 0 8184 8150"/>
                                  <a:gd name="T33" fmla="*/ T32 w 54"/>
                                  <a:gd name="T34" fmla="+- 0 10169 10124"/>
                                  <a:gd name="T35" fmla="*/ 10169 h 44"/>
                                  <a:gd name="T36" fmla="+- 0 8195 8150"/>
                                  <a:gd name="T37" fmla="*/ T36 w 54"/>
                                  <a:gd name="T38" fmla="+- 0 10169 10124"/>
                                  <a:gd name="T39" fmla="*/ 10169 h 44"/>
                                  <a:gd name="T40" fmla="+- 0 8196 8150"/>
                                  <a:gd name="T41" fmla="*/ T40 w 54"/>
                                  <a:gd name="T42" fmla="+- 0 10168 10124"/>
                                  <a:gd name="T43" fmla="*/ 10168 h 44"/>
                                  <a:gd name="T44" fmla="+- 0 8197 8150"/>
                                  <a:gd name="T45" fmla="*/ T44 w 54"/>
                                  <a:gd name="T46" fmla="+- 0 10168 10124"/>
                                  <a:gd name="T47" fmla="*/ 10168 h 44"/>
                                  <a:gd name="T48" fmla="+- 0 8200 8150"/>
                                  <a:gd name="T49" fmla="*/ T48 w 54"/>
                                  <a:gd name="T50" fmla="+- 0 10166 10124"/>
                                  <a:gd name="T51" fmla="*/ 10166 h 44"/>
                                  <a:gd name="T52" fmla="+- 0 8201 8150"/>
                                  <a:gd name="T53" fmla="*/ T52 w 54"/>
                                  <a:gd name="T54" fmla="+- 0 10164 10124"/>
                                  <a:gd name="T55" fmla="*/ 10164 h 44"/>
                                  <a:gd name="T56" fmla="+- 0 8202 8150"/>
                                  <a:gd name="T57" fmla="*/ T56 w 54"/>
                                  <a:gd name="T58" fmla="+- 0 10163 10124"/>
                                  <a:gd name="T59" fmla="*/ 10163 h 44"/>
                                  <a:gd name="T60" fmla="+- 0 8203 8150"/>
                                  <a:gd name="T61" fmla="*/ T60 w 54"/>
                                  <a:gd name="T62" fmla="+- 0 10160 10124"/>
                                  <a:gd name="T63" fmla="*/ 10160 h 44"/>
                                  <a:gd name="T64" fmla="+- 0 8204 8150"/>
                                  <a:gd name="T65" fmla="*/ T64 w 54"/>
                                  <a:gd name="T66" fmla="+- 0 10159 10124"/>
                                  <a:gd name="T67" fmla="*/ 10159 h 44"/>
                                  <a:gd name="T68" fmla="+- 0 8204 8150"/>
                                  <a:gd name="T69" fmla="*/ T68 w 54"/>
                                  <a:gd name="T70" fmla="+- 0 10156 10124"/>
                                  <a:gd name="T71" fmla="*/ 10156 h 44"/>
                                  <a:gd name="T72" fmla="+- 0 8185 8150"/>
                                  <a:gd name="T73" fmla="*/ T72 w 54"/>
                                  <a:gd name="T74" fmla="+- 0 10156 10124"/>
                                  <a:gd name="T75" fmla="*/ 10156 h 44"/>
                                  <a:gd name="T76" fmla="+- 0 8183 8150"/>
                                  <a:gd name="T77" fmla="*/ T76 w 54"/>
                                  <a:gd name="T78" fmla="+- 0 10153 10124"/>
                                  <a:gd name="T79" fmla="*/ 10153 h 44"/>
                                  <a:gd name="T80" fmla="+- 0 8183 8150"/>
                                  <a:gd name="T81" fmla="*/ T80 w 54"/>
                                  <a:gd name="T82" fmla="+- 0 10152 10124"/>
                                  <a:gd name="T83" fmla="*/ 10152 h 44"/>
                                  <a:gd name="T84" fmla="+- 0 8182 8150"/>
                                  <a:gd name="T85" fmla="*/ T84 w 54"/>
                                  <a:gd name="T86" fmla="+- 0 10151 10124"/>
                                  <a:gd name="T87" fmla="*/ 10151 h 44"/>
                                  <a:gd name="T88" fmla="+- 0 8182 8150"/>
                                  <a:gd name="T89" fmla="*/ T88 w 54"/>
                                  <a:gd name="T90" fmla="+- 0 10147 10124"/>
                                  <a:gd name="T91" fmla="*/ 10147 h 44"/>
                                  <a:gd name="T92" fmla="+- 0 8180 8150"/>
                                  <a:gd name="T93" fmla="*/ T92 w 54"/>
                                  <a:gd name="T94" fmla="+- 0 10146 10124"/>
                                  <a:gd name="T95" fmla="*/ 10146 h 44"/>
                                  <a:gd name="T96" fmla="+- 0 8180 8150"/>
                                  <a:gd name="T97" fmla="*/ T96 w 54"/>
                                  <a:gd name="T98" fmla="+- 0 10139 10124"/>
                                  <a:gd name="T99" fmla="*/ 101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44">
                                    <a:moveTo>
                                      <a:pt x="30" y="15"/>
                                    </a:moveTo>
                                    <a:lnTo>
                                      <a:pt x="22" y="15"/>
                                    </a:lnTo>
                                    <a:lnTo>
                                      <a:pt x="22" y="23"/>
                                    </a:lnTo>
                                    <a:lnTo>
                                      <a:pt x="23" y="27"/>
                                    </a:lnTo>
                                    <a:lnTo>
                                      <a:pt x="23" y="34"/>
                                    </a:lnTo>
                                    <a:lnTo>
                                      <a:pt x="26" y="36"/>
                                    </a:lnTo>
                                    <a:lnTo>
                                      <a:pt x="28" y="41"/>
                                    </a:lnTo>
                                    <a:lnTo>
                                      <a:pt x="29" y="42"/>
                                    </a:lnTo>
                                    <a:lnTo>
                                      <a:pt x="34" y="45"/>
                                    </a:lnTo>
                                    <a:lnTo>
                                      <a:pt x="45" y="45"/>
                                    </a:lnTo>
                                    <a:lnTo>
                                      <a:pt x="46" y="44"/>
                                    </a:lnTo>
                                    <a:lnTo>
                                      <a:pt x="47" y="44"/>
                                    </a:lnTo>
                                    <a:lnTo>
                                      <a:pt x="50" y="42"/>
                                    </a:lnTo>
                                    <a:lnTo>
                                      <a:pt x="51" y="40"/>
                                    </a:lnTo>
                                    <a:lnTo>
                                      <a:pt x="52" y="39"/>
                                    </a:lnTo>
                                    <a:lnTo>
                                      <a:pt x="53" y="36"/>
                                    </a:lnTo>
                                    <a:lnTo>
                                      <a:pt x="54" y="35"/>
                                    </a:lnTo>
                                    <a:lnTo>
                                      <a:pt x="54" y="32"/>
                                    </a:lnTo>
                                    <a:lnTo>
                                      <a:pt x="35" y="32"/>
                                    </a:lnTo>
                                    <a:lnTo>
                                      <a:pt x="33" y="29"/>
                                    </a:lnTo>
                                    <a:lnTo>
                                      <a:pt x="33" y="28"/>
                                    </a:lnTo>
                                    <a:lnTo>
                                      <a:pt x="32" y="27"/>
                                    </a:lnTo>
                                    <a:lnTo>
                                      <a:pt x="32" y="23"/>
                                    </a:lnTo>
                                    <a:lnTo>
                                      <a:pt x="30" y="22"/>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711"/>
                            <wps:cNvSpPr>
                              <a:spLocks/>
                            </wps:cNvSpPr>
                            <wps:spPr bwMode="auto">
                              <a:xfrm>
                                <a:off x="8150" y="10124"/>
                                <a:ext cx="54" cy="44"/>
                              </a:xfrm>
                              <a:custGeom>
                                <a:avLst/>
                                <a:gdLst>
                                  <a:gd name="T0" fmla="+- 0 8204 8150"/>
                                  <a:gd name="T1" fmla="*/ T0 w 54"/>
                                  <a:gd name="T2" fmla="+- 0 10127 10124"/>
                                  <a:gd name="T3" fmla="*/ 10127 h 44"/>
                                  <a:gd name="T4" fmla="+- 0 8159 8150"/>
                                  <a:gd name="T5" fmla="*/ T4 w 54"/>
                                  <a:gd name="T6" fmla="+- 0 10127 10124"/>
                                  <a:gd name="T7" fmla="*/ 10127 h 44"/>
                                  <a:gd name="T8" fmla="+- 0 8156 8150"/>
                                  <a:gd name="T9" fmla="*/ T8 w 54"/>
                                  <a:gd name="T10" fmla="+- 0 10128 10124"/>
                                  <a:gd name="T11" fmla="*/ 10128 h 44"/>
                                  <a:gd name="T12" fmla="+- 0 8155 8150"/>
                                  <a:gd name="T13" fmla="*/ T12 w 54"/>
                                  <a:gd name="T14" fmla="+- 0 10130 10124"/>
                                  <a:gd name="T15" fmla="*/ 10130 h 44"/>
                                  <a:gd name="T16" fmla="+- 0 8153 8150"/>
                                  <a:gd name="T17" fmla="*/ T16 w 54"/>
                                  <a:gd name="T18" fmla="+- 0 10132 10124"/>
                                  <a:gd name="T19" fmla="*/ 10132 h 44"/>
                                  <a:gd name="T20" fmla="+- 0 8152 8150"/>
                                  <a:gd name="T21" fmla="*/ T20 w 54"/>
                                  <a:gd name="T22" fmla="+- 0 10134 10124"/>
                                  <a:gd name="T23" fmla="*/ 10134 h 44"/>
                                  <a:gd name="T24" fmla="+- 0 8152 8150"/>
                                  <a:gd name="T25" fmla="*/ T24 w 54"/>
                                  <a:gd name="T26" fmla="+- 0 10136 10124"/>
                                  <a:gd name="T27" fmla="*/ 10136 h 44"/>
                                  <a:gd name="T28" fmla="+- 0 8150 8150"/>
                                  <a:gd name="T29" fmla="*/ T28 w 54"/>
                                  <a:gd name="T30" fmla="+- 0 10139 10124"/>
                                  <a:gd name="T31" fmla="*/ 10139 h 44"/>
                                  <a:gd name="T32" fmla="+- 0 8150 8150"/>
                                  <a:gd name="T33" fmla="*/ T32 w 54"/>
                                  <a:gd name="T34" fmla="+- 0 10154 10124"/>
                                  <a:gd name="T35" fmla="*/ 10154 h 44"/>
                                  <a:gd name="T36" fmla="+- 0 8152 8150"/>
                                  <a:gd name="T37" fmla="*/ T36 w 54"/>
                                  <a:gd name="T38" fmla="+- 0 10157 10124"/>
                                  <a:gd name="T39" fmla="*/ 10157 h 44"/>
                                  <a:gd name="T40" fmla="+- 0 8152 8150"/>
                                  <a:gd name="T41" fmla="*/ T40 w 54"/>
                                  <a:gd name="T42" fmla="+- 0 10160 10124"/>
                                  <a:gd name="T43" fmla="*/ 10160 h 44"/>
                                  <a:gd name="T44" fmla="+- 0 8153 8150"/>
                                  <a:gd name="T45" fmla="*/ T44 w 54"/>
                                  <a:gd name="T46" fmla="+- 0 10162 10124"/>
                                  <a:gd name="T47" fmla="*/ 10162 h 44"/>
                                  <a:gd name="T48" fmla="+- 0 8153 8150"/>
                                  <a:gd name="T49" fmla="*/ T48 w 54"/>
                                  <a:gd name="T50" fmla="+- 0 10163 10124"/>
                                  <a:gd name="T51" fmla="*/ 10163 h 44"/>
                                  <a:gd name="T52" fmla="+- 0 8155 8150"/>
                                  <a:gd name="T53" fmla="*/ T52 w 54"/>
                                  <a:gd name="T54" fmla="+- 0 10165 10124"/>
                                  <a:gd name="T55" fmla="*/ 10165 h 44"/>
                                  <a:gd name="T56" fmla="+- 0 8155 8150"/>
                                  <a:gd name="T57" fmla="*/ T56 w 54"/>
                                  <a:gd name="T58" fmla="+- 0 10166 10124"/>
                                  <a:gd name="T59" fmla="*/ 10166 h 44"/>
                                  <a:gd name="T60" fmla="+- 0 8165 8150"/>
                                  <a:gd name="T61" fmla="*/ T60 w 54"/>
                                  <a:gd name="T62" fmla="+- 0 10166 10124"/>
                                  <a:gd name="T63" fmla="*/ 10166 h 44"/>
                                  <a:gd name="T64" fmla="+- 0 8165 8150"/>
                                  <a:gd name="T65" fmla="*/ T64 w 54"/>
                                  <a:gd name="T66" fmla="+- 0 10163 10124"/>
                                  <a:gd name="T67" fmla="*/ 10163 h 44"/>
                                  <a:gd name="T68" fmla="+- 0 8164 8150"/>
                                  <a:gd name="T69" fmla="*/ T68 w 54"/>
                                  <a:gd name="T70" fmla="+- 0 10160 10124"/>
                                  <a:gd name="T71" fmla="*/ 10160 h 44"/>
                                  <a:gd name="T72" fmla="+- 0 8162 8150"/>
                                  <a:gd name="T73" fmla="*/ T72 w 54"/>
                                  <a:gd name="T74" fmla="+- 0 10159 10124"/>
                                  <a:gd name="T75" fmla="*/ 10159 h 44"/>
                                  <a:gd name="T76" fmla="+- 0 8162 8150"/>
                                  <a:gd name="T77" fmla="*/ T76 w 54"/>
                                  <a:gd name="T78" fmla="+- 0 10156 10124"/>
                                  <a:gd name="T79" fmla="*/ 10156 h 44"/>
                                  <a:gd name="T80" fmla="+- 0 8161 8150"/>
                                  <a:gd name="T81" fmla="*/ T80 w 54"/>
                                  <a:gd name="T82" fmla="+- 0 10154 10124"/>
                                  <a:gd name="T83" fmla="*/ 10154 h 44"/>
                                  <a:gd name="T84" fmla="+- 0 8160 8150"/>
                                  <a:gd name="T85" fmla="*/ T84 w 54"/>
                                  <a:gd name="T86" fmla="+- 0 10152 10124"/>
                                  <a:gd name="T87" fmla="*/ 10152 h 44"/>
                                  <a:gd name="T88" fmla="+- 0 8160 8150"/>
                                  <a:gd name="T89" fmla="*/ T88 w 54"/>
                                  <a:gd name="T90" fmla="+- 0 10145 10124"/>
                                  <a:gd name="T91" fmla="*/ 10145 h 44"/>
                                  <a:gd name="T92" fmla="+- 0 8161 8150"/>
                                  <a:gd name="T93" fmla="*/ T92 w 54"/>
                                  <a:gd name="T94" fmla="+- 0 10144 10124"/>
                                  <a:gd name="T95" fmla="*/ 10144 h 44"/>
                                  <a:gd name="T96" fmla="+- 0 8161 8150"/>
                                  <a:gd name="T97" fmla="*/ T96 w 54"/>
                                  <a:gd name="T98" fmla="+- 0 10142 10124"/>
                                  <a:gd name="T99" fmla="*/ 10142 h 44"/>
                                  <a:gd name="T100" fmla="+- 0 8162 8150"/>
                                  <a:gd name="T101" fmla="*/ T100 w 54"/>
                                  <a:gd name="T102" fmla="+- 0 10141 10124"/>
                                  <a:gd name="T103" fmla="*/ 10141 h 44"/>
                                  <a:gd name="T104" fmla="+- 0 8162 8150"/>
                                  <a:gd name="T105" fmla="*/ T104 w 54"/>
                                  <a:gd name="T106" fmla="+- 0 10140 10124"/>
                                  <a:gd name="T107" fmla="*/ 10140 h 44"/>
                                  <a:gd name="T108" fmla="+- 0 8164 8150"/>
                                  <a:gd name="T109" fmla="*/ T108 w 54"/>
                                  <a:gd name="T110" fmla="+- 0 10140 10124"/>
                                  <a:gd name="T111" fmla="*/ 10140 h 44"/>
                                  <a:gd name="T112" fmla="+- 0 8165 8150"/>
                                  <a:gd name="T113" fmla="*/ T112 w 54"/>
                                  <a:gd name="T114" fmla="+- 0 10139 10124"/>
                                  <a:gd name="T115" fmla="*/ 10139 h 44"/>
                                  <a:gd name="T116" fmla="+- 0 8201 8150"/>
                                  <a:gd name="T117" fmla="*/ T116 w 54"/>
                                  <a:gd name="T118" fmla="+- 0 10139 10124"/>
                                  <a:gd name="T119" fmla="*/ 10139 h 44"/>
                                  <a:gd name="T120" fmla="+- 0 8197 8150"/>
                                  <a:gd name="T121" fmla="*/ T120 w 54"/>
                                  <a:gd name="T122" fmla="+- 0 10136 10124"/>
                                  <a:gd name="T123" fmla="*/ 10136 h 44"/>
                                  <a:gd name="T124" fmla="+- 0 8203 8150"/>
                                  <a:gd name="T125" fmla="*/ T124 w 54"/>
                                  <a:gd name="T126" fmla="+- 0 10136 10124"/>
                                  <a:gd name="T127" fmla="*/ 10136 h 44"/>
                                  <a:gd name="T128" fmla="+- 0 8203 8150"/>
                                  <a:gd name="T129" fmla="*/ T128 w 54"/>
                                  <a:gd name="T130" fmla="+- 0 10135 10124"/>
                                  <a:gd name="T131" fmla="*/ 10135 h 44"/>
                                  <a:gd name="T132" fmla="+- 0 8204 8150"/>
                                  <a:gd name="T133" fmla="*/ T132 w 54"/>
                                  <a:gd name="T134" fmla="+- 0 10134 10124"/>
                                  <a:gd name="T135" fmla="*/ 10134 h 44"/>
                                  <a:gd name="T136" fmla="+- 0 8204 8150"/>
                                  <a:gd name="T137" fmla="*/ T136 w 54"/>
                                  <a:gd name="T138" fmla="+- 0 10127 10124"/>
                                  <a:gd name="T139" fmla="*/ 1012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 h="44">
                                    <a:moveTo>
                                      <a:pt x="54" y="3"/>
                                    </a:moveTo>
                                    <a:lnTo>
                                      <a:pt x="9" y="3"/>
                                    </a:lnTo>
                                    <a:lnTo>
                                      <a:pt x="6" y="4"/>
                                    </a:lnTo>
                                    <a:lnTo>
                                      <a:pt x="5" y="6"/>
                                    </a:lnTo>
                                    <a:lnTo>
                                      <a:pt x="3" y="8"/>
                                    </a:lnTo>
                                    <a:lnTo>
                                      <a:pt x="2" y="10"/>
                                    </a:lnTo>
                                    <a:lnTo>
                                      <a:pt x="2" y="12"/>
                                    </a:lnTo>
                                    <a:lnTo>
                                      <a:pt x="0" y="15"/>
                                    </a:lnTo>
                                    <a:lnTo>
                                      <a:pt x="0" y="30"/>
                                    </a:lnTo>
                                    <a:lnTo>
                                      <a:pt x="2" y="33"/>
                                    </a:lnTo>
                                    <a:lnTo>
                                      <a:pt x="2" y="36"/>
                                    </a:lnTo>
                                    <a:lnTo>
                                      <a:pt x="3" y="38"/>
                                    </a:lnTo>
                                    <a:lnTo>
                                      <a:pt x="3" y="39"/>
                                    </a:lnTo>
                                    <a:lnTo>
                                      <a:pt x="5" y="41"/>
                                    </a:lnTo>
                                    <a:lnTo>
                                      <a:pt x="5" y="42"/>
                                    </a:lnTo>
                                    <a:lnTo>
                                      <a:pt x="15" y="42"/>
                                    </a:lnTo>
                                    <a:lnTo>
                                      <a:pt x="15" y="39"/>
                                    </a:lnTo>
                                    <a:lnTo>
                                      <a:pt x="14" y="36"/>
                                    </a:lnTo>
                                    <a:lnTo>
                                      <a:pt x="12" y="35"/>
                                    </a:lnTo>
                                    <a:lnTo>
                                      <a:pt x="12" y="32"/>
                                    </a:lnTo>
                                    <a:lnTo>
                                      <a:pt x="11" y="30"/>
                                    </a:lnTo>
                                    <a:lnTo>
                                      <a:pt x="10" y="28"/>
                                    </a:lnTo>
                                    <a:lnTo>
                                      <a:pt x="10" y="21"/>
                                    </a:lnTo>
                                    <a:lnTo>
                                      <a:pt x="11" y="20"/>
                                    </a:lnTo>
                                    <a:lnTo>
                                      <a:pt x="11" y="18"/>
                                    </a:lnTo>
                                    <a:lnTo>
                                      <a:pt x="12" y="17"/>
                                    </a:lnTo>
                                    <a:lnTo>
                                      <a:pt x="12" y="16"/>
                                    </a:lnTo>
                                    <a:lnTo>
                                      <a:pt x="14" y="16"/>
                                    </a:lnTo>
                                    <a:lnTo>
                                      <a:pt x="15" y="15"/>
                                    </a:lnTo>
                                    <a:lnTo>
                                      <a:pt x="51" y="15"/>
                                    </a:lnTo>
                                    <a:lnTo>
                                      <a:pt x="47" y="12"/>
                                    </a:lnTo>
                                    <a:lnTo>
                                      <a:pt x="53" y="12"/>
                                    </a:lnTo>
                                    <a:lnTo>
                                      <a:pt x="53" y="11"/>
                                    </a:lnTo>
                                    <a:lnTo>
                                      <a:pt x="54" y="10"/>
                                    </a:lnTo>
                                    <a:lnTo>
                                      <a:pt x="5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712"/>
                            <wps:cNvSpPr>
                              <a:spLocks/>
                            </wps:cNvSpPr>
                            <wps:spPr bwMode="auto">
                              <a:xfrm>
                                <a:off x="8150" y="10124"/>
                                <a:ext cx="54" cy="44"/>
                              </a:xfrm>
                              <a:custGeom>
                                <a:avLst/>
                                <a:gdLst>
                                  <a:gd name="T0" fmla="+- 0 8201 8150"/>
                                  <a:gd name="T1" fmla="*/ T0 w 54"/>
                                  <a:gd name="T2" fmla="+- 0 10139 10124"/>
                                  <a:gd name="T3" fmla="*/ 10139 h 44"/>
                                  <a:gd name="T4" fmla="+- 0 8189 8150"/>
                                  <a:gd name="T5" fmla="*/ T4 w 54"/>
                                  <a:gd name="T6" fmla="+- 0 10139 10124"/>
                                  <a:gd name="T7" fmla="*/ 10139 h 44"/>
                                  <a:gd name="T8" fmla="+- 0 8191 8150"/>
                                  <a:gd name="T9" fmla="*/ T8 w 54"/>
                                  <a:gd name="T10" fmla="+- 0 10140 10124"/>
                                  <a:gd name="T11" fmla="*/ 10140 h 44"/>
                                  <a:gd name="T12" fmla="+- 0 8192 8150"/>
                                  <a:gd name="T13" fmla="*/ T12 w 54"/>
                                  <a:gd name="T14" fmla="+- 0 10142 10124"/>
                                  <a:gd name="T15" fmla="*/ 10142 h 44"/>
                                  <a:gd name="T16" fmla="+- 0 8195 8150"/>
                                  <a:gd name="T17" fmla="*/ T16 w 54"/>
                                  <a:gd name="T18" fmla="+- 0 10145 10124"/>
                                  <a:gd name="T19" fmla="*/ 10145 h 44"/>
                                  <a:gd name="T20" fmla="+- 0 8195 8150"/>
                                  <a:gd name="T21" fmla="*/ T20 w 54"/>
                                  <a:gd name="T22" fmla="+- 0 10152 10124"/>
                                  <a:gd name="T23" fmla="*/ 10152 h 44"/>
                                  <a:gd name="T24" fmla="+- 0 8194 8150"/>
                                  <a:gd name="T25" fmla="*/ T24 w 54"/>
                                  <a:gd name="T26" fmla="+- 0 10154 10124"/>
                                  <a:gd name="T27" fmla="*/ 10154 h 44"/>
                                  <a:gd name="T28" fmla="+- 0 8192 8150"/>
                                  <a:gd name="T29" fmla="*/ T28 w 54"/>
                                  <a:gd name="T30" fmla="+- 0 10156 10124"/>
                                  <a:gd name="T31" fmla="*/ 10156 h 44"/>
                                  <a:gd name="T32" fmla="+- 0 8204 8150"/>
                                  <a:gd name="T33" fmla="*/ T32 w 54"/>
                                  <a:gd name="T34" fmla="+- 0 10156 10124"/>
                                  <a:gd name="T35" fmla="*/ 10156 h 44"/>
                                  <a:gd name="T36" fmla="+- 0 8204 8150"/>
                                  <a:gd name="T37" fmla="*/ T36 w 54"/>
                                  <a:gd name="T38" fmla="+- 0 10145 10124"/>
                                  <a:gd name="T39" fmla="*/ 10145 h 44"/>
                                  <a:gd name="T40" fmla="+- 0 8203 8150"/>
                                  <a:gd name="T41" fmla="*/ T40 w 54"/>
                                  <a:gd name="T42" fmla="+- 0 10144 10124"/>
                                  <a:gd name="T43" fmla="*/ 10144 h 44"/>
                                  <a:gd name="T44" fmla="+- 0 8202 8150"/>
                                  <a:gd name="T45" fmla="*/ T44 w 54"/>
                                  <a:gd name="T46" fmla="+- 0 10140 10124"/>
                                  <a:gd name="T47" fmla="*/ 10140 h 44"/>
                                  <a:gd name="T48" fmla="+- 0 8201 8150"/>
                                  <a:gd name="T49" fmla="*/ T48 w 54"/>
                                  <a:gd name="T50" fmla="+- 0 10139 10124"/>
                                  <a:gd name="T51" fmla="*/ 101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44">
                                    <a:moveTo>
                                      <a:pt x="51" y="15"/>
                                    </a:moveTo>
                                    <a:lnTo>
                                      <a:pt x="39" y="15"/>
                                    </a:lnTo>
                                    <a:lnTo>
                                      <a:pt x="41" y="16"/>
                                    </a:lnTo>
                                    <a:lnTo>
                                      <a:pt x="42" y="18"/>
                                    </a:lnTo>
                                    <a:lnTo>
                                      <a:pt x="45" y="21"/>
                                    </a:lnTo>
                                    <a:lnTo>
                                      <a:pt x="45" y="28"/>
                                    </a:lnTo>
                                    <a:lnTo>
                                      <a:pt x="44" y="30"/>
                                    </a:lnTo>
                                    <a:lnTo>
                                      <a:pt x="42" y="32"/>
                                    </a:lnTo>
                                    <a:lnTo>
                                      <a:pt x="54" y="32"/>
                                    </a:lnTo>
                                    <a:lnTo>
                                      <a:pt x="54" y="21"/>
                                    </a:lnTo>
                                    <a:lnTo>
                                      <a:pt x="53" y="20"/>
                                    </a:lnTo>
                                    <a:lnTo>
                                      <a:pt x="52" y="16"/>
                                    </a:lnTo>
                                    <a:lnTo>
                                      <a:pt x="5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713"/>
                            <wps:cNvSpPr>
                              <a:spLocks/>
                            </wps:cNvSpPr>
                            <wps:spPr bwMode="auto">
                              <a:xfrm>
                                <a:off x="8150" y="10124"/>
                                <a:ext cx="54" cy="44"/>
                              </a:xfrm>
                              <a:custGeom>
                                <a:avLst/>
                                <a:gdLst>
                                  <a:gd name="T0" fmla="+- 0 8203 8150"/>
                                  <a:gd name="T1" fmla="*/ T0 w 54"/>
                                  <a:gd name="T2" fmla="+- 0 10124 10124"/>
                                  <a:gd name="T3" fmla="*/ 10124 h 44"/>
                                  <a:gd name="T4" fmla="+- 0 8164 8150"/>
                                  <a:gd name="T5" fmla="*/ T4 w 54"/>
                                  <a:gd name="T6" fmla="+- 0 10124 10124"/>
                                  <a:gd name="T7" fmla="*/ 10124 h 44"/>
                                  <a:gd name="T8" fmla="+- 0 8160 8150"/>
                                  <a:gd name="T9" fmla="*/ T8 w 54"/>
                                  <a:gd name="T10" fmla="+- 0 10127 10124"/>
                                  <a:gd name="T11" fmla="*/ 10127 h 44"/>
                                  <a:gd name="T12" fmla="+- 0 8203 8150"/>
                                  <a:gd name="T13" fmla="*/ T12 w 54"/>
                                  <a:gd name="T14" fmla="+- 0 10127 10124"/>
                                  <a:gd name="T15" fmla="*/ 10127 h 44"/>
                                  <a:gd name="T16" fmla="+- 0 8203 8150"/>
                                  <a:gd name="T17" fmla="*/ T16 w 54"/>
                                  <a:gd name="T18" fmla="+- 0 10124 10124"/>
                                  <a:gd name="T19" fmla="*/ 10124 h 44"/>
                                </a:gdLst>
                                <a:ahLst/>
                                <a:cxnLst>
                                  <a:cxn ang="0">
                                    <a:pos x="T1" y="T3"/>
                                  </a:cxn>
                                  <a:cxn ang="0">
                                    <a:pos x="T5" y="T7"/>
                                  </a:cxn>
                                  <a:cxn ang="0">
                                    <a:pos x="T9" y="T11"/>
                                  </a:cxn>
                                  <a:cxn ang="0">
                                    <a:pos x="T13" y="T15"/>
                                  </a:cxn>
                                  <a:cxn ang="0">
                                    <a:pos x="T17" y="T19"/>
                                  </a:cxn>
                                </a:cxnLst>
                                <a:rect l="0" t="0" r="r" b="b"/>
                                <a:pathLst>
                                  <a:path w="54" h="44">
                                    <a:moveTo>
                                      <a:pt x="53" y="0"/>
                                    </a:moveTo>
                                    <a:lnTo>
                                      <a:pt x="14" y="0"/>
                                    </a:lnTo>
                                    <a:lnTo>
                                      <a:pt x="10" y="3"/>
                                    </a:lnTo>
                                    <a:lnTo>
                                      <a:pt x="53"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714"/>
                          <wpg:cNvGrpSpPr>
                            <a:grpSpLocks/>
                          </wpg:cNvGrpSpPr>
                          <wpg:grpSpPr bwMode="auto">
                            <a:xfrm>
                              <a:off x="8128" y="10097"/>
                              <a:ext cx="77" cy="14"/>
                              <a:chOff x="8128" y="10097"/>
                              <a:chExt cx="77" cy="14"/>
                            </a:xfrm>
                          </wpg:grpSpPr>
                          <wps:wsp>
                            <wps:cNvPr id="1202" name="Freeform 715"/>
                            <wps:cNvSpPr>
                              <a:spLocks/>
                            </wps:cNvSpPr>
                            <wps:spPr bwMode="auto">
                              <a:xfrm>
                                <a:off x="8128" y="10097"/>
                                <a:ext cx="77" cy="14"/>
                              </a:xfrm>
                              <a:custGeom>
                                <a:avLst/>
                                <a:gdLst>
                                  <a:gd name="T0" fmla="+- 0 8203 8128"/>
                                  <a:gd name="T1" fmla="*/ T0 w 77"/>
                                  <a:gd name="T2" fmla="+- 0 10097 10097"/>
                                  <a:gd name="T3" fmla="*/ 10097 h 14"/>
                                  <a:gd name="T4" fmla="+- 0 8129 8128"/>
                                  <a:gd name="T5" fmla="*/ T4 w 77"/>
                                  <a:gd name="T6" fmla="+- 0 10097 10097"/>
                                  <a:gd name="T7" fmla="*/ 10097 h 14"/>
                                  <a:gd name="T8" fmla="+- 0 8128 8128"/>
                                  <a:gd name="T9" fmla="*/ T8 w 77"/>
                                  <a:gd name="T10" fmla="+- 0 10098 10097"/>
                                  <a:gd name="T11" fmla="*/ 10098 h 14"/>
                                  <a:gd name="T12" fmla="+- 0 8128 8128"/>
                                  <a:gd name="T13" fmla="*/ T12 w 77"/>
                                  <a:gd name="T14" fmla="+- 0 10110 10097"/>
                                  <a:gd name="T15" fmla="*/ 10110 h 14"/>
                                  <a:gd name="T16" fmla="+- 0 8129 8128"/>
                                  <a:gd name="T17" fmla="*/ T16 w 77"/>
                                  <a:gd name="T18" fmla="+- 0 10110 10097"/>
                                  <a:gd name="T19" fmla="*/ 10110 h 14"/>
                                  <a:gd name="T20" fmla="+- 0 8130 8128"/>
                                  <a:gd name="T21" fmla="*/ T20 w 77"/>
                                  <a:gd name="T22" fmla="+- 0 10111 10097"/>
                                  <a:gd name="T23" fmla="*/ 10111 h 14"/>
                                  <a:gd name="T24" fmla="+- 0 8203 8128"/>
                                  <a:gd name="T25" fmla="*/ T24 w 77"/>
                                  <a:gd name="T26" fmla="+- 0 10111 10097"/>
                                  <a:gd name="T27" fmla="*/ 10111 h 14"/>
                                  <a:gd name="T28" fmla="+- 0 8203 8128"/>
                                  <a:gd name="T29" fmla="*/ T28 w 77"/>
                                  <a:gd name="T30" fmla="+- 0 10109 10097"/>
                                  <a:gd name="T31" fmla="*/ 10109 h 14"/>
                                  <a:gd name="T32" fmla="+- 0 8204 8128"/>
                                  <a:gd name="T33" fmla="*/ T32 w 77"/>
                                  <a:gd name="T34" fmla="+- 0 10108 10097"/>
                                  <a:gd name="T35" fmla="*/ 10108 h 14"/>
                                  <a:gd name="T36" fmla="+- 0 8204 8128"/>
                                  <a:gd name="T37" fmla="*/ T36 w 77"/>
                                  <a:gd name="T38" fmla="+- 0 10099 10097"/>
                                  <a:gd name="T39" fmla="*/ 10099 h 14"/>
                                  <a:gd name="T40" fmla="+- 0 8203 8128"/>
                                  <a:gd name="T41" fmla="*/ T40 w 77"/>
                                  <a:gd name="T42" fmla="+- 0 10099 10097"/>
                                  <a:gd name="T43" fmla="*/ 10099 h 14"/>
                                  <a:gd name="T44" fmla="+- 0 8203 8128"/>
                                  <a:gd name="T45" fmla="*/ T44 w 77"/>
                                  <a:gd name="T46" fmla="+- 0 10097 10097"/>
                                  <a:gd name="T47" fmla="*/ 1009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4">
                                    <a:moveTo>
                                      <a:pt x="75" y="0"/>
                                    </a:moveTo>
                                    <a:lnTo>
                                      <a:pt x="1" y="0"/>
                                    </a:lnTo>
                                    <a:lnTo>
                                      <a:pt x="0" y="1"/>
                                    </a:lnTo>
                                    <a:lnTo>
                                      <a:pt x="0" y="13"/>
                                    </a:lnTo>
                                    <a:lnTo>
                                      <a:pt x="1" y="13"/>
                                    </a:lnTo>
                                    <a:lnTo>
                                      <a:pt x="2" y="14"/>
                                    </a:lnTo>
                                    <a:lnTo>
                                      <a:pt x="75" y="14"/>
                                    </a:lnTo>
                                    <a:lnTo>
                                      <a:pt x="75" y="12"/>
                                    </a:lnTo>
                                    <a:lnTo>
                                      <a:pt x="76" y="11"/>
                                    </a:lnTo>
                                    <a:lnTo>
                                      <a:pt x="76" y="2"/>
                                    </a:lnTo>
                                    <a:lnTo>
                                      <a:pt x="75" y="2"/>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716"/>
                          <wpg:cNvGrpSpPr>
                            <a:grpSpLocks/>
                          </wpg:cNvGrpSpPr>
                          <wpg:grpSpPr bwMode="auto">
                            <a:xfrm>
                              <a:off x="8130" y="10068"/>
                              <a:ext cx="74" cy="16"/>
                              <a:chOff x="8130" y="10068"/>
                              <a:chExt cx="74" cy="16"/>
                            </a:xfrm>
                          </wpg:grpSpPr>
                          <wps:wsp>
                            <wps:cNvPr id="1204" name="Freeform 717"/>
                            <wps:cNvSpPr>
                              <a:spLocks/>
                            </wps:cNvSpPr>
                            <wps:spPr bwMode="auto">
                              <a:xfrm>
                                <a:off x="8130" y="10068"/>
                                <a:ext cx="74" cy="16"/>
                              </a:xfrm>
                              <a:custGeom>
                                <a:avLst/>
                                <a:gdLst>
                                  <a:gd name="T0" fmla="+- 0 8203 8130"/>
                                  <a:gd name="T1" fmla="*/ T0 w 74"/>
                                  <a:gd name="T2" fmla="+- 0 10069 10068"/>
                                  <a:gd name="T3" fmla="*/ 10069 h 16"/>
                                  <a:gd name="T4" fmla="+- 0 8152 8130"/>
                                  <a:gd name="T5" fmla="*/ T4 w 74"/>
                                  <a:gd name="T6" fmla="+- 0 10069 10068"/>
                                  <a:gd name="T7" fmla="*/ 10069 h 16"/>
                                  <a:gd name="T8" fmla="+- 0 8152 8130"/>
                                  <a:gd name="T9" fmla="*/ T8 w 74"/>
                                  <a:gd name="T10" fmla="+- 0 10073 10068"/>
                                  <a:gd name="T11" fmla="*/ 10073 h 16"/>
                                  <a:gd name="T12" fmla="+- 0 8150 8130"/>
                                  <a:gd name="T13" fmla="*/ T12 w 74"/>
                                  <a:gd name="T14" fmla="+- 0 10073 10068"/>
                                  <a:gd name="T15" fmla="*/ 10073 h 16"/>
                                  <a:gd name="T16" fmla="+- 0 8150 8130"/>
                                  <a:gd name="T17" fmla="*/ T16 w 74"/>
                                  <a:gd name="T18" fmla="+- 0 10079 10068"/>
                                  <a:gd name="T19" fmla="*/ 10079 h 16"/>
                                  <a:gd name="T20" fmla="+- 0 8152 8130"/>
                                  <a:gd name="T21" fmla="*/ T20 w 74"/>
                                  <a:gd name="T22" fmla="+- 0 10080 10068"/>
                                  <a:gd name="T23" fmla="*/ 10080 h 16"/>
                                  <a:gd name="T24" fmla="+- 0 8152 8130"/>
                                  <a:gd name="T25" fmla="*/ T24 w 74"/>
                                  <a:gd name="T26" fmla="+- 0 10082 10068"/>
                                  <a:gd name="T27" fmla="*/ 10082 h 16"/>
                                  <a:gd name="T28" fmla="+- 0 8153 8130"/>
                                  <a:gd name="T29" fmla="*/ T28 w 74"/>
                                  <a:gd name="T30" fmla="+- 0 10082 10068"/>
                                  <a:gd name="T31" fmla="*/ 10082 h 16"/>
                                  <a:gd name="T32" fmla="+- 0 8153 8130"/>
                                  <a:gd name="T33" fmla="*/ T32 w 74"/>
                                  <a:gd name="T34" fmla="+- 0 10084 10068"/>
                                  <a:gd name="T35" fmla="*/ 10084 h 16"/>
                                  <a:gd name="T36" fmla="+- 0 8202 8130"/>
                                  <a:gd name="T37" fmla="*/ T36 w 74"/>
                                  <a:gd name="T38" fmla="+- 0 10084 10068"/>
                                  <a:gd name="T39" fmla="*/ 10084 h 16"/>
                                  <a:gd name="T40" fmla="+- 0 8203 8130"/>
                                  <a:gd name="T41" fmla="*/ T40 w 74"/>
                                  <a:gd name="T42" fmla="+- 0 10082 10068"/>
                                  <a:gd name="T43" fmla="*/ 10082 h 16"/>
                                  <a:gd name="T44" fmla="+- 0 8203 8130"/>
                                  <a:gd name="T45" fmla="*/ T44 w 74"/>
                                  <a:gd name="T46" fmla="+- 0 10081 10068"/>
                                  <a:gd name="T47" fmla="*/ 10081 h 16"/>
                                  <a:gd name="T48" fmla="+- 0 8204 8130"/>
                                  <a:gd name="T49" fmla="*/ T48 w 74"/>
                                  <a:gd name="T50" fmla="+- 0 10080 10068"/>
                                  <a:gd name="T51" fmla="*/ 10080 h 16"/>
                                  <a:gd name="T52" fmla="+- 0 8204 8130"/>
                                  <a:gd name="T53" fmla="*/ T52 w 74"/>
                                  <a:gd name="T54" fmla="+- 0 10072 10068"/>
                                  <a:gd name="T55" fmla="*/ 10072 h 16"/>
                                  <a:gd name="T56" fmla="+- 0 8203 8130"/>
                                  <a:gd name="T57" fmla="*/ T56 w 74"/>
                                  <a:gd name="T58" fmla="+- 0 10072 10068"/>
                                  <a:gd name="T59" fmla="*/ 10072 h 16"/>
                                  <a:gd name="T60" fmla="+- 0 8203 8130"/>
                                  <a:gd name="T61" fmla="*/ T60 w 74"/>
                                  <a:gd name="T62" fmla="+- 0 10069 10068"/>
                                  <a:gd name="T63" fmla="*/ 1006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 h="16">
                                    <a:moveTo>
                                      <a:pt x="73" y="1"/>
                                    </a:moveTo>
                                    <a:lnTo>
                                      <a:pt x="22" y="1"/>
                                    </a:lnTo>
                                    <a:lnTo>
                                      <a:pt x="22" y="5"/>
                                    </a:lnTo>
                                    <a:lnTo>
                                      <a:pt x="20" y="5"/>
                                    </a:lnTo>
                                    <a:lnTo>
                                      <a:pt x="20" y="11"/>
                                    </a:lnTo>
                                    <a:lnTo>
                                      <a:pt x="22" y="12"/>
                                    </a:lnTo>
                                    <a:lnTo>
                                      <a:pt x="22" y="14"/>
                                    </a:lnTo>
                                    <a:lnTo>
                                      <a:pt x="23" y="14"/>
                                    </a:lnTo>
                                    <a:lnTo>
                                      <a:pt x="23" y="16"/>
                                    </a:lnTo>
                                    <a:lnTo>
                                      <a:pt x="72" y="16"/>
                                    </a:lnTo>
                                    <a:lnTo>
                                      <a:pt x="73" y="14"/>
                                    </a:lnTo>
                                    <a:lnTo>
                                      <a:pt x="73" y="13"/>
                                    </a:lnTo>
                                    <a:lnTo>
                                      <a:pt x="74" y="12"/>
                                    </a:lnTo>
                                    <a:lnTo>
                                      <a:pt x="74" y="4"/>
                                    </a:lnTo>
                                    <a:lnTo>
                                      <a:pt x="73" y="4"/>
                                    </a:lnTo>
                                    <a:lnTo>
                                      <a:pt x="7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718"/>
                            <wps:cNvSpPr>
                              <a:spLocks/>
                            </wps:cNvSpPr>
                            <wps:spPr bwMode="auto">
                              <a:xfrm>
                                <a:off x="8130" y="10068"/>
                                <a:ext cx="74" cy="16"/>
                              </a:xfrm>
                              <a:custGeom>
                                <a:avLst/>
                                <a:gdLst>
                                  <a:gd name="T0" fmla="+- 0 8141 8130"/>
                                  <a:gd name="T1" fmla="*/ T0 w 74"/>
                                  <a:gd name="T2" fmla="+- 0 10068 10068"/>
                                  <a:gd name="T3" fmla="*/ 10068 h 16"/>
                                  <a:gd name="T4" fmla="+- 0 8132 8130"/>
                                  <a:gd name="T5" fmla="*/ T4 w 74"/>
                                  <a:gd name="T6" fmla="+- 0 10068 10068"/>
                                  <a:gd name="T7" fmla="*/ 10068 h 16"/>
                                  <a:gd name="T8" fmla="+- 0 8131 8130"/>
                                  <a:gd name="T9" fmla="*/ T8 w 74"/>
                                  <a:gd name="T10" fmla="+- 0 10070 10068"/>
                                  <a:gd name="T11" fmla="*/ 10070 h 16"/>
                                  <a:gd name="T12" fmla="+- 0 8130 8130"/>
                                  <a:gd name="T13" fmla="*/ T12 w 74"/>
                                  <a:gd name="T14" fmla="+- 0 10070 10068"/>
                                  <a:gd name="T15" fmla="*/ 10070 h 16"/>
                                  <a:gd name="T16" fmla="+- 0 8130 8130"/>
                                  <a:gd name="T17" fmla="*/ T16 w 74"/>
                                  <a:gd name="T18" fmla="+- 0 10081 10068"/>
                                  <a:gd name="T19" fmla="*/ 10081 h 16"/>
                                  <a:gd name="T20" fmla="+- 0 8132 8130"/>
                                  <a:gd name="T21" fmla="*/ T20 w 74"/>
                                  <a:gd name="T22" fmla="+- 0 10084 10068"/>
                                  <a:gd name="T23" fmla="*/ 10084 h 16"/>
                                  <a:gd name="T24" fmla="+- 0 8141 8130"/>
                                  <a:gd name="T25" fmla="*/ T24 w 74"/>
                                  <a:gd name="T26" fmla="+- 0 10084 10068"/>
                                  <a:gd name="T27" fmla="*/ 10084 h 16"/>
                                  <a:gd name="T28" fmla="+- 0 8143 8130"/>
                                  <a:gd name="T29" fmla="*/ T28 w 74"/>
                                  <a:gd name="T30" fmla="+- 0 10081 10068"/>
                                  <a:gd name="T31" fmla="*/ 10081 h 16"/>
                                  <a:gd name="T32" fmla="+- 0 8143 8130"/>
                                  <a:gd name="T33" fmla="*/ T32 w 74"/>
                                  <a:gd name="T34" fmla="+- 0 10072 10068"/>
                                  <a:gd name="T35" fmla="*/ 10072 h 16"/>
                                  <a:gd name="T36" fmla="+- 0 8142 8130"/>
                                  <a:gd name="T37" fmla="*/ T36 w 74"/>
                                  <a:gd name="T38" fmla="+- 0 10070 10068"/>
                                  <a:gd name="T39" fmla="*/ 10070 h 16"/>
                                  <a:gd name="T40" fmla="+- 0 8141 8130"/>
                                  <a:gd name="T41" fmla="*/ T40 w 74"/>
                                  <a:gd name="T42" fmla="+- 0 10068 10068"/>
                                  <a:gd name="T43" fmla="*/ 1006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6">
                                    <a:moveTo>
                                      <a:pt x="11" y="0"/>
                                    </a:moveTo>
                                    <a:lnTo>
                                      <a:pt x="2" y="0"/>
                                    </a:lnTo>
                                    <a:lnTo>
                                      <a:pt x="1" y="2"/>
                                    </a:lnTo>
                                    <a:lnTo>
                                      <a:pt x="0" y="2"/>
                                    </a:lnTo>
                                    <a:lnTo>
                                      <a:pt x="0" y="13"/>
                                    </a:lnTo>
                                    <a:lnTo>
                                      <a:pt x="2" y="16"/>
                                    </a:lnTo>
                                    <a:lnTo>
                                      <a:pt x="11" y="16"/>
                                    </a:lnTo>
                                    <a:lnTo>
                                      <a:pt x="13" y="13"/>
                                    </a:lnTo>
                                    <a:lnTo>
                                      <a:pt x="13" y="4"/>
                                    </a:lnTo>
                                    <a:lnTo>
                                      <a:pt x="12"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6" name="Group 719"/>
                          <wpg:cNvGrpSpPr>
                            <a:grpSpLocks/>
                          </wpg:cNvGrpSpPr>
                          <wpg:grpSpPr bwMode="auto">
                            <a:xfrm>
                              <a:off x="8150" y="10010"/>
                              <a:ext cx="54" cy="48"/>
                              <a:chOff x="8150" y="10010"/>
                              <a:chExt cx="54" cy="48"/>
                            </a:xfrm>
                          </wpg:grpSpPr>
                          <wps:wsp>
                            <wps:cNvPr id="1207" name="Freeform 720"/>
                            <wps:cNvSpPr>
                              <a:spLocks/>
                            </wps:cNvSpPr>
                            <wps:spPr bwMode="auto">
                              <a:xfrm>
                                <a:off x="8150" y="10010"/>
                                <a:ext cx="54" cy="48"/>
                              </a:xfrm>
                              <a:custGeom>
                                <a:avLst/>
                                <a:gdLst>
                                  <a:gd name="T0" fmla="+- 0 8180 8150"/>
                                  <a:gd name="T1" fmla="*/ T0 w 54"/>
                                  <a:gd name="T2" fmla="+- 0 10012 10010"/>
                                  <a:gd name="T3" fmla="*/ 10012 h 48"/>
                                  <a:gd name="T4" fmla="+- 0 8161 8150"/>
                                  <a:gd name="T5" fmla="*/ T4 w 54"/>
                                  <a:gd name="T6" fmla="+- 0 10012 10010"/>
                                  <a:gd name="T7" fmla="*/ 10012 h 48"/>
                                  <a:gd name="T8" fmla="+- 0 8159 8150"/>
                                  <a:gd name="T9" fmla="*/ T8 w 54"/>
                                  <a:gd name="T10" fmla="+- 0 10013 10010"/>
                                  <a:gd name="T11" fmla="*/ 10013 h 48"/>
                                  <a:gd name="T12" fmla="+- 0 8156 8150"/>
                                  <a:gd name="T13" fmla="*/ T12 w 54"/>
                                  <a:gd name="T14" fmla="+- 0 10015 10010"/>
                                  <a:gd name="T15" fmla="*/ 10015 h 48"/>
                                  <a:gd name="T16" fmla="+- 0 8155 8150"/>
                                  <a:gd name="T17" fmla="*/ T16 w 54"/>
                                  <a:gd name="T18" fmla="+- 0 10018 10010"/>
                                  <a:gd name="T19" fmla="*/ 10018 h 48"/>
                                  <a:gd name="T20" fmla="+- 0 8153 8150"/>
                                  <a:gd name="T21" fmla="*/ T20 w 54"/>
                                  <a:gd name="T22" fmla="+- 0 10020 10010"/>
                                  <a:gd name="T23" fmla="*/ 10020 h 48"/>
                                  <a:gd name="T24" fmla="+- 0 8150 8150"/>
                                  <a:gd name="T25" fmla="*/ T24 w 54"/>
                                  <a:gd name="T26" fmla="+- 0 10025 10010"/>
                                  <a:gd name="T27" fmla="*/ 10025 h 48"/>
                                  <a:gd name="T28" fmla="+- 0 8150 8150"/>
                                  <a:gd name="T29" fmla="*/ T28 w 54"/>
                                  <a:gd name="T30" fmla="+- 0 10040 10010"/>
                                  <a:gd name="T31" fmla="*/ 10040 h 48"/>
                                  <a:gd name="T32" fmla="+- 0 8166 8150"/>
                                  <a:gd name="T33" fmla="*/ T32 w 54"/>
                                  <a:gd name="T34" fmla="+- 0 10056 10010"/>
                                  <a:gd name="T35" fmla="*/ 10056 h 48"/>
                                  <a:gd name="T36" fmla="+- 0 8170 8150"/>
                                  <a:gd name="T37" fmla="*/ T36 w 54"/>
                                  <a:gd name="T38" fmla="+- 0 10058 10010"/>
                                  <a:gd name="T39" fmla="*/ 10058 h 48"/>
                                  <a:gd name="T40" fmla="+- 0 8186 8150"/>
                                  <a:gd name="T41" fmla="*/ T40 w 54"/>
                                  <a:gd name="T42" fmla="+- 0 10058 10010"/>
                                  <a:gd name="T43" fmla="*/ 10058 h 48"/>
                                  <a:gd name="T44" fmla="+- 0 8190 8150"/>
                                  <a:gd name="T45" fmla="*/ T44 w 54"/>
                                  <a:gd name="T46" fmla="+- 0 10056 10010"/>
                                  <a:gd name="T47" fmla="*/ 10056 h 48"/>
                                  <a:gd name="T48" fmla="+- 0 8194 8150"/>
                                  <a:gd name="T49" fmla="*/ T48 w 54"/>
                                  <a:gd name="T50" fmla="+- 0 10056 10010"/>
                                  <a:gd name="T51" fmla="*/ 10056 h 48"/>
                                  <a:gd name="T52" fmla="+- 0 8201 8150"/>
                                  <a:gd name="T53" fmla="*/ T52 w 54"/>
                                  <a:gd name="T54" fmla="+- 0 10049 10010"/>
                                  <a:gd name="T55" fmla="*/ 10049 h 48"/>
                                  <a:gd name="T56" fmla="+- 0 8202 8150"/>
                                  <a:gd name="T57" fmla="*/ T56 w 54"/>
                                  <a:gd name="T58" fmla="+- 0 10046 10010"/>
                                  <a:gd name="T59" fmla="*/ 10046 h 48"/>
                                  <a:gd name="T60" fmla="+- 0 8203 8150"/>
                                  <a:gd name="T61" fmla="*/ T60 w 54"/>
                                  <a:gd name="T62" fmla="+- 0 10044 10010"/>
                                  <a:gd name="T63" fmla="*/ 10044 h 48"/>
                                  <a:gd name="T64" fmla="+- 0 8168 8150"/>
                                  <a:gd name="T65" fmla="*/ T64 w 54"/>
                                  <a:gd name="T66" fmla="+- 0 10044 10010"/>
                                  <a:gd name="T67" fmla="*/ 10044 h 48"/>
                                  <a:gd name="T68" fmla="+- 0 8167 8150"/>
                                  <a:gd name="T69" fmla="*/ T68 w 54"/>
                                  <a:gd name="T70" fmla="+- 0 10043 10010"/>
                                  <a:gd name="T71" fmla="*/ 10043 h 48"/>
                                  <a:gd name="T72" fmla="+- 0 8165 8150"/>
                                  <a:gd name="T73" fmla="*/ T72 w 54"/>
                                  <a:gd name="T74" fmla="+- 0 10043 10010"/>
                                  <a:gd name="T75" fmla="*/ 10043 h 48"/>
                                  <a:gd name="T76" fmla="+- 0 8160 8150"/>
                                  <a:gd name="T77" fmla="*/ T76 w 54"/>
                                  <a:gd name="T78" fmla="+- 0 10038 10010"/>
                                  <a:gd name="T79" fmla="*/ 10038 h 48"/>
                                  <a:gd name="T80" fmla="+- 0 8160 8150"/>
                                  <a:gd name="T81" fmla="*/ T80 w 54"/>
                                  <a:gd name="T82" fmla="+- 0 10027 10010"/>
                                  <a:gd name="T83" fmla="*/ 10027 h 48"/>
                                  <a:gd name="T84" fmla="+- 0 8164 8150"/>
                                  <a:gd name="T85" fmla="*/ T84 w 54"/>
                                  <a:gd name="T86" fmla="+- 0 10026 10010"/>
                                  <a:gd name="T87" fmla="*/ 10026 h 48"/>
                                  <a:gd name="T88" fmla="+- 0 8165 8150"/>
                                  <a:gd name="T89" fmla="*/ T88 w 54"/>
                                  <a:gd name="T90" fmla="+- 0 10024 10010"/>
                                  <a:gd name="T91" fmla="*/ 10024 h 48"/>
                                  <a:gd name="T92" fmla="+- 0 8180 8150"/>
                                  <a:gd name="T93" fmla="*/ T92 w 54"/>
                                  <a:gd name="T94" fmla="+- 0 10024 10010"/>
                                  <a:gd name="T95" fmla="*/ 10024 h 48"/>
                                  <a:gd name="T96" fmla="+- 0 8180 8150"/>
                                  <a:gd name="T97" fmla="*/ T96 w 54"/>
                                  <a:gd name="T98" fmla="+- 0 10012 10010"/>
                                  <a:gd name="T99" fmla="*/ 1001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48">
                                    <a:moveTo>
                                      <a:pt x="30" y="2"/>
                                    </a:moveTo>
                                    <a:lnTo>
                                      <a:pt x="11" y="2"/>
                                    </a:lnTo>
                                    <a:lnTo>
                                      <a:pt x="9" y="3"/>
                                    </a:lnTo>
                                    <a:lnTo>
                                      <a:pt x="6" y="5"/>
                                    </a:lnTo>
                                    <a:lnTo>
                                      <a:pt x="5" y="8"/>
                                    </a:lnTo>
                                    <a:lnTo>
                                      <a:pt x="3" y="10"/>
                                    </a:lnTo>
                                    <a:lnTo>
                                      <a:pt x="0" y="15"/>
                                    </a:lnTo>
                                    <a:lnTo>
                                      <a:pt x="0" y="30"/>
                                    </a:lnTo>
                                    <a:lnTo>
                                      <a:pt x="16" y="46"/>
                                    </a:lnTo>
                                    <a:lnTo>
                                      <a:pt x="20" y="48"/>
                                    </a:lnTo>
                                    <a:lnTo>
                                      <a:pt x="36" y="48"/>
                                    </a:lnTo>
                                    <a:lnTo>
                                      <a:pt x="40" y="46"/>
                                    </a:lnTo>
                                    <a:lnTo>
                                      <a:pt x="44" y="46"/>
                                    </a:lnTo>
                                    <a:lnTo>
                                      <a:pt x="51" y="39"/>
                                    </a:lnTo>
                                    <a:lnTo>
                                      <a:pt x="52" y="36"/>
                                    </a:lnTo>
                                    <a:lnTo>
                                      <a:pt x="53" y="34"/>
                                    </a:lnTo>
                                    <a:lnTo>
                                      <a:pt x="18" y="34"/>
                                    </a:lnTo>
                                    <a:lnTo>
                                      <a:pt x="17" y="33"/>
                                    </a:lnTo>
                                    <a:lnTo>
                                      <a:pt x="15" y="33"/>
                                    </a:lnTo>
                                    <a:lnTo>
                                      <a:pt x="10" y="28"/>
                                    </a:lnTo>
                                    <a:lnTo>
                                      <a:pt x="10" y="17"/>
                                    </a:lnTo>
                                    <a:lnTo>
                                      <a:pt x="14" y="16"/>
                                    </a:lnTo>
                                    <a:lnTo>
                                      <a:pt x="15" y="14"/>
                                    </a:lnTo>
                                    <a:lnTo>
                                      <a:pt x="30" y="14"/>
                                    </a:lnTo>
                                    <a:lnTo>
                                      <a:pt x="3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721"/>
                            <wps:cNvSpPr>
                              <a:spLocks/>
                            </wps:cNvSpPr>
                            <wps:spPr bwMode="auto">
                              <a:xfrm>
                                <a:off x="8150" y="10010"/>
                                <a:ext cx="54" cy="48"/>
                              </a:xfrm>
                              <a:custGeom>
                                <a:avLst/>
                                <a:gdLst>
                                  <a:gd name="T0" fmla="+- 0 8180 8150"/>
                                  <a:gd name="T1" fmla="*/ T0 w 54"/>
                                  <a:gd name="T2" fmla="+- 0 10024 10010"/>
                                  <a:gd name="T3" fmla="*/ 10024 h 48"/>
                                  <a:gd name="T4" fmla="+- 0 8172 8150"/>
                                  <a:gd name="T5" fmla="*/ T4 w 54"/>
                                  <a:gd name="T6" fmla="+- 0 10024 10010"/>
                                  <a:gd name="T7" fmla="*/ 10024 h 48"/>
                                  <a:gd name="T8" fmla="+- 0 8172 8150"/>
                                  <a:gd name="T9" fmla="*/ T8 w 54"/>
                                  <a:gd name="T10" fmla="+- 0 10044 10010"/>
                                  <a:gd name="T11" fmla="*/ 10044 h 48"/>
                                  <a:gd name="T12" fmla="+- 0 8180 8150"/>
                                  <a:gd name="T13" fmla="*/ T12 w 54"/>
                                  <a:gd name="T14" fmla="+- 0 10044 10010"/>
                                  <a:gd name="T15" fmla="*/ 10044 h 48"/>
                                  <a:gd name="T16" fmla="+- 0 8180 8150"/>
                                  <a:gd name="T17" fmla="*/ T16 w 54"/>
                                  <a:gd name="T18" fmla="+- 0 10024 10010"/>
                                  <a:gd name="T19" fmla="*/ 10024 h 48"/>
                                </a:gdLst>
                                <a:ahLst/>
                                <a:cxnLst>
                                  <a:cxn ang="0">
                                    <a:pos x="T1" y="T3"/>
                                  </a:cxn>
                                  <a:cxn ang="0">
                                    <a:pos x="T5" y="T7"/>
                                  </a:cxn>
                                  <a:cxn ang="0">
                                    <a:pos x="T9" y="T11"/>
                                  </a:cxn>
                                  <a:cxn ang="0">
                                    <a:pos x="T13" y="T15"/>
                                  </a:cxn>
                                  <a:cxn ang="0">
                                    <a:pos x="T17" y="T19"/>
                                  </a:cxn>
                                </a:cxnLst>
                                <a:rect l="0" t="0" r="r" b="b"/>
                                <a:pathLst>
                                  <a:path w="54" h="48">
                                    <a:moveTo>
                                      <a:pt x="30" y="14"/>
                                    </a:moveTo>
                                    <a:lnTo>
                                      <a:pt x="22" y="14"/>
                                    </a:lnTo>
                                    <a:lnTo>
                                      <a:pt x="22" y="34"/>
                                    </a:lnTo>
                                    <a:lnTo>
                                      <a:pt x="30" y="34"/>
                                    </a:lnTo>
                                    <a:lnTo>
                                      <a:pt x="3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722"/>
                            <wps:cNvSpPr>
                              <a:spLocks/>
                            </wps:cNvSpPr>
                            <wps:spPr bwMode="auto">
                              <a:xfrm>
                                <a:off x="8150" y="10010"/>
                                <a:ext cx="54" cy="48"/>
                              </a:xfrm>
                              <a:custGeom>
                                <a:avLst/>
                                <a:gdLst>
                                  <a:gd name="T0" fmla="+- 0 8201 8150"/>
                                  <a:gd name="T1" fmla="*/ T0 w 54"/>
                                  <a:gd name="T2" fmla="+- 0 10013 10010"/>
                                  <a:gd name="T3" fmla="*/ 10013 h 48"/>
                                  <a:gd name="T4" fmla="+- 0 8191 8150"/>
                                  <a:gd name="T5" fmla="*/ T4 w 54"/>
                                  <a:gd name="T6" fmla="+- 0 10013 10010"/>
                                  <a:gd name="T7" fmla="*/ 10013 h 48"/>
                                  <a:gd name="T8" fmla="+- 0 8191 8150"/>
                                  <a:gd name="T9" fmla="*/ T8 w 54"/>
                                  <a:gd name="T10" fmla="+- 0 10016 10010"/>
                                  <a:gd name="T11" fmla="*/ 10016 h 48"/>
                                  <a:gd name="T12" fmla="+- 0 8192 8150"/>
                                  <a:gd name="T13" fmla="*/ T12 w 54"/>
                                  <a:gd name="T14" fmla="+- 0 10016 10010"/>
                                  <a:gd name="T15" fmla="*/ 10016 h 48"/>
                                  <a:gd name="T16" fmla="+- 0 8192 8150"/>
                                  <a:gd name="T17" fmla="*/ T16 w 54"/>
                                  <a:gd name="T18" fmla="+- 0 10020 10010"/>
                                  <a:gd name="T19" fmla="*/ 10020 h 48"/>
                                  <a:gd name="T20" fmla="+- 0 8194 8150"/>
                                  <a:gd name="T21" fmla="*/ T20 w 54"/>
                                  <a:gd name="T22" fmla="+- 0 10021 10010"/>
                                  <a:gd name="T23" fmla="*/ 10021 h 48"/>
                                  <a:gd name="T24" fmla="+- 0 8194 8150"/>
                                  <a:gd name="T25" fmla="*/ T24 w 54"/>
                                  <a:gd name="T26" fmla="+- 0 10022 10010"/>
                                  <a:gd name="T27" fmla="*/ 10022 h 48"/>
                                  <a:gd name="T28" fmla="+- 0 8195 8150"/>
                                  <a:gd name="T29" fmla="*/ T28 w 54"/>
                                  <a:gd name="T30" fmla="+- 0 10025 10010"/>
                                  <a:gd name="T31" fmla="*/ 10025 h 48"/>
                                  <a:gd name="T32" fmla="+- 0 8195 8150"/>
                                  <a:gd name="T33" fmla="*/ T32 w 54"/>
                                  <a:gd name="T34" fmla="+- 0 10036 10010"/>
                                  <a:gd name="T35" fmla="*/ 10036 h 48"/>
                                  <a:gd name="T36" fmla="+- 0 8194 8150"/>
                                  <a:gd name="T37" fmla="*/ T36 w 54"/>
                                  <a:gd name="T38" fmla="+- 0 10037 10010"/>
                                  <a:gd name="T39" fmla="*/ 10037 h 48"/>
                                  <a:gd name="T40" fmla="+- 0 8192 8150"/>
                                  <a:gd name="T41" fmla="*/ T40 w 54"/>
                                  <a:gd name="T42" fmla="+- 0 10039 10010"/>
                                  <a:gd name="T43" fmla="*/ 10039 h 48"/>
                                  <a:gd name="T44" fmla="+- 0 8192 8150"/>
                                  <a:gd name="T45" fmla="*/ T44 w 54"/>
                                  <a:gd name="T46" fmla="+- 0 10040 10010"/>
                                  <a:gd name="T47" fmla="*/ 10040 h 48"/>
                                  <a:gd name="T48" fmla="+- 0 8191 8150"/>
                                  <a:gd name="T49" fmla="*/ T48 w 54"/>
                                  <a:gd name="T50" fmla="+- 0 10040 10010"/>
                                  <a:gd name="T51" fmla="*/ 10040 h 48"/>
                                  <a:gd name="T52" fmla="+- 0 8190 8150"/>
                                  <a:gd name="T53" fmla="*/ T52 w 54"/>
                                  <a:gd name="T54" fmla="+- 0 10043 10010"/>
                                  <a:gd name="T55" fmla="*/ 10043 h 48"/>
                                  <a:gd name="T56" fmla="+- 0 8186 8150"/>
                                  <a:gd name="T57" fmla="*/ T56 w 54"/>
                                  <a:gd name="T58" fmla="+- 0 10043 10010"/>
                                  <a:gd name="T59" fmla="*/ 10043 h 48"/>
                                  <a:gd name="T60" fmla="+- 0 8185 8150"/>
                                  <a:gd name="T61" fmla="*/ T60 w 54"/>
                                  <a:gd name="T62" fmla="+- 0 10044 10010"/>
                                  <a:gd name="T63" fmla="*/ 10044 h 48"/>
                                  <a:gd name="T64" fmla="+- 0 8203 8150"/>
                                  <a:gd name="T65" fmla="*/ T64 w 54"/>
                                  <a:gd name="T66" fmla="+- 0 10044 10010"/>
                                  <a:gd name="T67" fmla="*/ 10044 h 48"/>
                                  <a:gd name="T68" fmla="+- 0 8203 8150"/>
                                  <a:gd name="T69" fmla="*/ T68 w 54"/>
                                  <a:gd name="T70" fmla="+- 0 10043 10010"/>
                                  <a:gd name="T71" fmla="*/ 10043 h 48"/>
                                  <a:gd name="T72" fmla="+- 0 8204 8150"/>
                                  <a:gd name="T73" fmla="*/ T72 w 54"/>
                                  <a:gd name="T74" fmla="+- 0 10040 10010"/>
                                  <a:gd name="T75" fmla="*/ 10040 h 48"/>
                                  <a:gd name="T76" fmla="+- 0 8204 8150"/>
                                  <a:gd name="T77" fmla="*/ T76 w 54"/>
                                  <a:gd name="T78" fmla="+- 0 10021 10010"/>
                                  <a:gd name="T79" fmla="*/ 10021 h 48"/>
                                  <a:gd name="T80" fmla="+- 0 8203 8150"/>
                                  <a:gd name="T81" fmla="*/ T80 w 54"/>
                                  <a:gd name="T82" fmla="+- 0 10020 10010"/>
                                  <a:gd name="T83" fmla="*/ 10020 h 48"/>
                                  <a:gd name="T84" fmla="+- 0 8203 8150"/>
                                  <a:gd name="T85" fmla="*/ T84 w 54"/>
                                  <a:gd name="T86" fmla="+- 0 10016 10010"/>
                                  <a:gd name="T87" fmla="*/ 10016 h 48"/>
                                  <a:gd name="T88" fmla="+- 0 8202 8150"/>
                                  <a:gd name="T89" fmla="*/ T88 w 54"/>
                                  <a:gd name="T90" fmla="+- 0 10015 10010"/>
                                  <a:gd name="T91" fmla="*/ 10015 h 48"/>
                                  <a:gd name="T92" fmla="+- 0 8202 8150"/>
                                  <a:gd name="T93" fmla="*/ T92 w 54"/>
                                  <a:gd name="T94" fmla="+- 0 10014 10010"/>
                                  <a:gd name="T95" fmla="*/ 10014 h 48"/>
                                  <a:gd name="T96" fmla="+- 0 8201 8150"/>
                                  <a:gd name="T97" fmla="*/ T96 w 54"/>
                                  <a:gd name="T98" fmla="+- 0 10014 10010"/>
                                  <a:gd name="T99" fmla="*/ 10014 h 48"/>
                                  <a:gd name="T100" fmla="+- 0 8201 8150"/>
                                  <a:gd name="T101" fmla="*/ T100 w 54"/>
                                  <a:gd name="T102" fmla="+- 0 10013 10010"/>
                                  <a:gd name="T103" fmla="*/ 1001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4" h="48">
                                    <a:moveTo>
                                      <a:pt x="51" y="3"/>
                                    </a:moveTo>
                                    <a:lnTo>
                                      <a:pt x="41" y="3"/>
                                    </a:lnTo>
                                    <a:lnTo>
                                      <a:pt x="41" y="6"/>
                                    </a:lnTo>
                                    <a:lnTo>
                                      <a:pt x="42" y="6"/>
                                    </a:lnTo>
                                    <a:lnTo>
                                      <a:pt x="42" y="10"/>
                                    </a:lnTo>
                                    <a:lnTo>
                                      <a:pt x="44" y="11"/>
                                    </a:lnTo>
                                    <a:lnTo>
                                      <a:pt x="44" y="12"/>
                                    </a:lnTo>
                                    <a:lnTo>
                                      <a:pt x="45" y="15"/>
                                    </a:lnTo>
                                    <a:lnTo>
                                      <a:pt x="45" y="26"/>
                                    </a:lnTo>
                                    <a:lnTo>
                                      <a:pt x="44" y="27"/>
                                    </a:lnTo>
                                    <a:lnTo>
                                      <a:pt x="42" y="29"/>
                                    </a:lnTo>
                                    <a:lnTo>
                                      <a:pt x="42" y="30"/>
                                    </a:lnTo>
                                    <a:lnTo>
                                      <a:pt x="41" y="30"/>
                                    </a:lnTo>
                                    <a:lnTo>
                                      <a:pt x="40" y="33"/>
                                    </a:lnTo>
                                    <a:lnTo>
                                      <a:pt x="36" y="33"/>
                                    </a:lnTo>
                                    <a:lnTo>
                                      <a:pt x="35" y="34"/>
                                    </a:lnTo>
                                    <a:lnTo>
                                      <a:pt x="53" y="34"/>
                                    </a:lnTo>
                                    <a:lnTo>
                                      <a:pt x="53" y="33"/>
                                    </a:lnTo>
                                    <a:lnTo>
                                      <a:pt x="54" y="30"/>
                                    </a:lnTo>
                                    <a:lnTo>
                                      <a:pt x="54" y="11"/>
                                    </a:lnTo>
                                    <a:lnTo>
                                      <a:pt x="53" y="10"/>
                                    </a:lnTo>
                                    <a:lnTo>
                                      <a:pt x="53" y="6"/>
                                    </a:lnTo>
                                    <a:lnTo>
                                      <a:pt x="52" y="5"/>
                                    </a:lnTo>
                                    <a:lnTo>
                                      <a:pt x="52" y="4"/>
                                    </a:lnTo>
                                    <a:lnTo>
                                      <a:pt x="51" y="4"/>
                                    </a:lnTo>
                                    <a:lnTo>
                                      <a:pt x="5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723"/>
                            <wps:cNvSpPr>
                              <a:spLocks/>
                            </wps:cNvSpPr>
                            <wps:spPr bwMode="auto">
                              <a:xfrm>
                                <a:off x="8150" y="10010"/>
                                <a:ext cx="54" cy="48"/>
                              </a:xfrm>
                              <a:custGeom>
                                <a:avLst/>
                                <a:gdLst>
                                  <a:gd name="T0" fmla="+- 0 8179 8150"/>
                                  <a:gd name="T1" fmla="*/ T0 w 54"/>
                                  <a:gd name="T2" fmla="+- 0 10010 10010"/>
                                  <a:gd name="T3" fmla="*/ 10010 h 48"/>
                                  <a:gd name="T4" fmla="+- 0 8167 8150"/>
                                  <a:gd name="T5" fmla="*/ T4 w 54"/>
                                  <a:gd name="T6" fmla="+- 0 10010 10010"/>
                                  <a:gd name="T7" fmla="*/ 10010 h 48"/>
                                  <a:gd name="T8" fmla="+- 0 8164 8150"/>
                                  <a:gd name="T9" fmla="*/ T8 w 54"/>
                                  <a:gd name="T10" fmla="+- 0 10012 10010"/>
                                  <a:gd name="T11" fmla="*/ 10012 h 48"/>
                                  <a:gd name="T12" fmla="+- 0 8179 8150"/>
                                  <a:gd name="T13" fmla="*/ T12 w 54"/>
                                  <a:gd name="T14" fmla="+- 0 10012 10010"/>
                                  <a:gd name="T15" fmla="*/ 10012 h 48"/>
                                  <a:gd name="T16" fmla="+- 0 8179 8150"/>
                                  <a:gd name="T17" fmla="*/ T16 w 54"/>
                                  <a:gd name="T18" fmla="+- 0 10010 10010"/>
                                  <a:gd name="T19" fmla="*/ 10010 h 48"/>
                                </a:gdLst>
                                <a:ahLst/>
                                <a:cxnLst>
                                  <a:cxn ang="0">
                                    <a:pos x="T1" y="T3"/>
                                  </a:cxn>
                                  <a:cxn ang="0">
                                    <a:pos x="T5" y="T7"/>
                                  </a:cxn>
                                  <a:cxn ang="0">
                                    <a:pos x="T9" y="T11"/>
                                  </a:cxn>
                                  <a:cxn ang="0">
                                    <a:pos x="T13" y="T15"/>
                                  </a:cxn>
                                  <a:cxn ang="0">
                                    <a:pos x="T17" y="T19"/>
                                  </a:cxn>
                                </a:cxnLst>
                                <a:rect l="0" t="0" r="r" b="b"/>
                                <a:pathLst>
                                  <a:path w="54" h="48">
                                    <a:moveTo>
                                      <a:pt x="29" y="0"/>
                                    </a:moveTo>
                                    <a:lnTo>
                                      <a:pt x="17" y="0"/>
                                    </a:lnTo>
                                    <a:lnTo>
                                      <a:pt x="14" y="2"/>
                                    </a:lnTo>
                                    <a:lnTo>
                                      <a:pt x="29"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724"/>
                          <wpg:cNvGrpSpPr>
                            <a:grpSpLocks/>
                          </wpg:cNvGrpSpPr>
                          <wpg:grpSpPr bwMode="auto">
                            <a:xfrm>
                              <a:off x="8682" y="10271"/>
                              <a:ext cx="71" cy="40"/>
                              <a:chOff x="8682" y="10271"/>
                              <a:chExt cx="71" cy="40"/>
                            </a:xfrm>
                          </wpg:grpSpPr>
                          <wps:wsp>
                            <wps:cNvPr id="1212" name="Freeform 725"/>
                            <wps:cNvSpPr>
                              <a:spLocks/>
                            </wps:cNvSpPr>
                            <wps:spPr bwMode="auto">
                              <a:xfrm>
                                <a:off x="8682" y="10271"/>
                                <a:ext cx="71" cy="40"/>
                              </a:xfrm>
                              <a:custGeom>
                                <a:avLst/>
                                <a:gdLst>
                                  <a:gd name="T0" fmla="+- 0 8694 8682"/>
                                  <a:gd name="T1" fmla="*/ T0 w 71"/>
                                  <a:gd name="T2" fmla="+- 0 10271 10271"/>
                                  <a:gd name="T3" fmla="*/ 10271 h 40"/>
                                  <a:gd name="T4" fmla="+- 0 8683 8682"/>
                                  <a:gd name="T5" fmla="*/ T4 w 71"/>
                                  <a:gd name="T6" fmla="+- 0 10271 10271"/>
                                  <a:gd name="T7" fmla="*/ 10271 h 40"/>
                                  <a:gd name="T8" fmla="+- 0 8682 8682"/>
                                  <a:gd name="T9" fmla="*/ T8 w 71"/>
                                  <a:gd name="T10" fmla="+- 0 10272 10271"/>
                                  <a:gd name="T11" fmla="*/ 10272 h 40"/>
                                  <a:gd name="T12" fmla="+- 0 8682 8682"/>
                                  <a:gd name="T13" fmla="*/ T12 w 71"/>
                                  <a:gd name="T14" fmla="+- 0 10308 10271"/>
                                  <a:gd name="T15" fmla="*/ 10308 h 40"/>
                                  <a:gd name="T16" fmla="+- 0 8683 8682"/>
                                  <a:gd name="T17" fmla="*/ T16 w 71"/>
                                  <a:gd name="T18" fmla="+- 0 10308 10271"/>
                                  <a:gd name="T19" fmla="*/ 10308 h 40"/>
                                  <a:gd name="T20" fmla="+- 0 8683 8682"/>
                                  <a:gd name="T21" fmla="*/ T20 w 71"/>
                                  <a:gd name="T22" fmla="+- 0 10310 10271"/>
                                  <a:gd name="T23" fmla="*/ 10310 h 40"/>
                                  <a:gd name="T24" fmla="+- 0 8752 8682"/>
                                  <a:gd name="T25" fmla="*/ T24 w 71"/>
                                  <a:gd name="T26" fmla="+- 0 10310 10271"/>
                                  <a:gd name="T27" fmla="*/ 10310 h 40"/>
                                  <a:gd name="T28" fmla="+- 0 8752 8682"/>
                                  <a:gd name="T29" fmla="*/ T28 w 71"/>
                                  <a:gd name="T30" fmla="+- 0 10309 10271"/>
                                  <a:gd name="T31" fmla="*/ 10309 h 40"/>
                                  <a:gd name="T32" fmla="+- 0 8753 8682"/>
                                  <a:gd name="T33" fmla="*/ T32 w 71"/>
                                  <a:gd name="T34" fmla="+- 0 10309 10271"/>
                                  <a:gd name="T35" fmla="*/ 10309 h 40"/>
                                  <a:gd name="T36" fmla="+- 0 8753 8682"/>
                                  <a:gd name="T37" fmla="*/ T36 w 71"/>
                                  <a:gd name="T38" fmla="+- 0 10296 10271"/>
                                  <a:gd name="T39" fmla="*/ 10296 h 40"/>
                                  <a:gd name="T40" fmla="+- 0 8694 8682"/>
                                  <a:gd name="T41" fmla="*/ T40 w 71"/>
                                  <a:gd name="T42" fmla="+- 0 10296 10271"/>
                                  <a:gd name="T43" fmla="*/ 10296 h 40"/>
                                  <a:gd name="T44" fmla="+- 0 8694 8682"/>
                                  <a:gd name="T45" fmla="*/ T44 w 71"/>
                                  <a:gd name="T46" fmla="+- 0 10271 10271"/>
                                  <a:gd name="T47" fmla="*/ 1027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40">
                                    <a:moveTo>
                                      <a:pt x="12" y="0"/>
                                    </a:moveTo>
                                    <a:lnTo>
                                      <a:pt x="1" y="0"/>
                                    </a:lnTo>
                                    <a:lnTo>
                                      <a:pt x="0" y="1"/>
                                    </a:lnTo>
                                    <a:lnTo>
                                      <a:pt x="0" y="37"/>
                                    </a:lnTo>
                                    <a:lnTo>
                                      <a:pt x="1" y="37"/>
                                    </a:lnTo>
                                    <a:lnTo>
                                      <a:pt x="1" y="39"/>
                                    </a:lnTo>
                                    <a:lnTo>
                                      <a:pt x="70" y="39"/>
                                    </a:lnTo>
                                    <a:lnTo>
                                      <a:pt x="70" y="38"/>
                                    </a:lnTo>
                                    <a:lnTo>
                                      <a:pt x="71" y="38"/>
                                    </a:lnTo>
                                    <a:lnTo>
                                      <a:pt x="71" y="25"/>
                                    </a:lnTo>
                                    <a:lnTo>
                                      <a:pt x="12" y="2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726"/>
                            <wps:cNvSpPr>
                              <a:spLocks/>
                            </wps:cNvSpPr>
                            <wps:spPr bwMode="auto">
                              <a:xfrm>
                                <a:off x="8682" y="10271"/>
                                <a:ext cx="71" cy="40"/>
                              </a:xfrm>
                              <a:custGeom>
                                <a:avLst/>
                                <a:gdLst>
                                  <a:gd name="T0" fmla="+- 0 8724 8682"/>
                                  <a:gd name="T1" fmla="*/ T0 w 71"/>
                                  <a:gd name="T2" fmla="+- 0 10272 10271"/>
                                  <a:gd name="T3" fmla="*/ 10272 h 40"/>
                                  <a:gd name="T4" fmla="+- 0 8713 8682"/>
                                  <a:gd name="T5" fmla="*/ T4 w 71"/>
                                  <a:gd name="T6" fmla="+- 0 10272 10271"/>
                                  <a:gd name="T7" fmla="*/ 10272 h 40"/>
                                  <a:gd name="T8" fmla="+- 0 8713 8682"/>
                                  <a:gd name="T9" fmla="*/ T8 w 71"/>
                                  <a:gd name="T10" fmla="+- 0 10296 10271"/>
                                  <a:gd name="T11" fmla="*/ 10296 h 40"/>
                                  <a:gd name="T12" fmla="+- 0 8724 8682"/>
                                  <a:gd name="T13" fmla="*/ T12 w 71"/>
                                  <a:gd name="T14" fmla="+- 0 10296 10271"/>
                                  <a:gd name="T15" fmla="*/ 10296 h 40"/>
                                  <a:gd name="T16" fmla="+- 0 8724 8682"/>
                                  <a:gd name="T17" fmla="*/ T16 w 71"/>
                                  <a:gd name="T18" fmla="+- 0 10272 10271"/>
                                  <a:gd name="T19" fmla="*/ 10272 h 40"/>
                                </a:gdLst>
                                <a:ahLst/>
                                <a:cxnLst>
                                  <a:cxn ang="0">
                                    <a:pos x="T1" y="T3"/>
                                  </a:cxn>
                                  <a:cxn ang="0">
                                    <a:pos x="T5" y="T7"/>
                                  </a:cxn>
                                  <a:cxn ang="0">
                                    <a:pos x="T9" y="T11"/>
                                  </a:cxn>
                                  <a:cxn ang="0">
                                    <a:pos x="T13" y="T15"/>
                                  </a:cxn>
                                  <a:cxn ang="0">
                                    <a:pos x="T17" y="T19"/>
                                  </a:cxn>
                                </a:cxnLst>
                                <a:rect l="0" t="0" r="r" b="b"/>
                                <a:pathLst>
                                  <a:path w="71" h="40">
                                    <a:moveTo>
                                      <a:pt x="42" y="1"/>
                                    </a:moveTo>
                                    <a:lnTo>
                                      <a:pt x="31" y="1"/>
                                    </a:lnTo>
                                    <a:lnTo>
                                      <a:pt x="31" y="25"/>
                                    </a:lnTo>
                                    <a:lnTo>
                                      <a:pt x="42" y="25"/>
                                    </a:lnTo>
                                    <a:lnTo>
                                      <a:pt x="4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727"/>
                          <wpg:cNvGrpSpPr>
                            <a:grpSpLocks/>
                          </wpg:cNvGrpSpPr>
                          <wpg:grpSpPr bwMode="auto">
                            <a:xfrm>
                              <a:off x="8699" y="10228"/>
                              <a:ext cx="54" cy="31"/>
                              <a:chOff x="8699" y="10228"/>
                              <a:chExt cx="54" cy="31"/>
                            </a:xfrm>
                          </wpg:grpSpPr>
                          <wps:wsp>
                            <wps:cNvPr id="1215" name="Freeform 728"/>
                            <wps:cNvSpPr>
                              <a:spLocks/>
                            </wps:cNvSpPr>
                            <wps:spPr bwMode="auto">
                              <a:xfrm>
                                <a:off x="8699" y="10228"/>
                                <a:ext cx="54" cy="31"/>
                              </a:xfrm>
                              <a:custGeom>
                                <a:avLst/>
                                <a:gdLst>
                                  <a:gd name="T0" fmla="+- 0 8716 8699"/>
                                  <a:gd name="T1" fmla="*/ T0 w 54"/>
                                  <a:gd name="T2" fmla="+- 0 10241 10228"/>
                                  <a:gd name="T3" fmla="*/ 10241 h 31"/>
                                  <a:gd name="T4" fmla="+- 0 8702 8699"/>
                                  <a:gd name="T5" fmla="*/ T4 w 54"/>
                                  <a:gd name="T6" fmla="+- 0 10241 10228"/>
                                  <a:gd name="T7" fmla="*/ 10241 h 31"/>
                                  <a:gd name="T8" fmla="+- 0 8702 8699"/>
                                  <a:gd name="T9" fmla="*/ T8 w 54"/>
                                  <a:gd name="T10" fmla="+- 0 10243 10228"/>
                                  <a:gd name="T11" fmla="*/ 10243 h 31"/>
                                  <a:gd name="T12" fmla="+- 0 8704 8699"/>
                                  <a:gd name="T13" fmla="*/ T12 w 54"/>
                                  <a:gd name="T14" fmla="+- 0 10243 10228"/>
                                  <a:gd name="T15" fmla="*/ 10243 h 31"/>
                                  <a:gd name="T16" fmla="+- 0 8706 8699"/>
                                  <a:gd name="T17" fmla="*/ T16 w 54"/>
                                  <a:gd name="T18" fmla="+- 0 10246 10228"/>
                                  <a:gd name="T19" fmla="*/ 10246 h 31"/>
                                  <a:gd name="T20" fmla="+- 0 8708 8699"/>
                                  <a:gd name="T21" fmla="*/ T20 w 54"/>
                                  <a:gd name="T22" fmla="+- 0 10247 10228"/>
                                  <a:gd name="T23" fmla="*/ 10247 h 31"/>
                                  <a:gd name="T24" fmla="+- 0 8701 8699"/>
                                  <a:gd name="T25" fmla="*/ T24 w 54"/>
                                  <a:gd name="T26" fmla="+- 0 10247 10228"/>
                                  <a:gd name="T27" fmla="*/ 10247 h 31"/>
                                  <a:gd name="T28" fmla="+- 0 8701 8699"/>
                                  <a:gd name="T29" fmla="*/ T28 w 54"/>
                                  <a:gd name="T30" fmla="+- 0 10248 10228"/>
                                  <a:gd name="T31" fmla="*/ 10248 h 31"/>
                                  <a:gd name="T32" fmla="+- 0 8700 8699"/>
                                  <a:gd name="T33" fmla="*/ T32 w 54"/>
                                  <a:gd name="T34" fmla="+- 0 10248 10228"/>
                                  <a:gd name="T35" fmla="*/ 10248 h 31"/>
                                  <a:gd name="T36" fmla="+- 0 8700 8699"/>
                                  <a:gd name="T37" fmla="*/ T36 w 54"/>
                                  <a:gd name="T38" fmla="+- 0 10259 10228"/>
                                  <a:gd name="T39" fmla="*/ 10259 h 31"/>
                                  <a:gd name="T40" fmla="+- 0 8753 8699"/>
                                  <a:gd name="T41" fmla="*/ T40 w 54"/>
                                  <a:gd name="T42" fmla="+- 0 10259 10228"/>
                                  <a:gd name="T43" fmla="*/ 10259 h 31"/>
                                  <a:gd name="T44" fmla="+- 0 8753 8699"/>
                                  <a:gd name="T45" fmla="*/ T44 w 54"/>
                                  <a:gd name="T46" fmla="+- 0 10247 10228"/>
                                  <a:gd name="T47" fmla="*/ 10247 h 31"/>
                                  <a:gd name="T48" fmla="+- 0 8752 8699"/>
                                  <a:gd name="T49" fmla="*/ T48 w 54"/>
                                  <a:gd name="T50" fmla="+- 0 10246 10228"/>
                                  <a:gd name="T51" fmla="*/ 10246 h 31"/>
                                  <a:gd name="T52" fmla="+- 0 8752 8699"/>
                                  <a:gd name="T53" fmla="*/ T52 w 54"/>
                                  <a:gd name="T54" fmla="+- 0 10244 10228"/>
                                  <a:gd name="T55" fmla="*/ 10244 h 31"/>
                                  <a:gd name="T56" fmla="+- 0 8719 8699"/>
                                  <a:gd name="T57" fmla="*/ T56 w 54"/>
                                  <a:gd name="T58" fmla="+- 0 10244 10228"/>
                                  <a:gd name="T59" fmla="*/ 10244 h 31"/>
                                  <a:gd name="T60" fmla="+- 0 8716 8699"/>
                                  <a:gd name="T61" fmla="*/ T60 w 54"/>
                                  <a:gd name="T62" fmla="+- 0 10241 10228"/>
                                  <a:gd name="T63" fmla="*/ 1024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 h="31">
                                    <a:moveTo>
                                      <a:pt x="17" y="13"/>
                                    </a:moveTo>
                                    <a:lnTo>
                                      <a:pt x="3" y="13"/>
                                    </a:lnTo>
                                    <a:lnTo>
                                      <a:pt x="3" y="15"/>
                                    </a:lnTo>
                                    <a:lnTo>
                                      <a:pt x="5" y="15"/>
                                    </a:lnTo>
                                    <a:lnTo>
                                      <a:pt x="7" y="18"/>
                                    </a:lnTo>
                                    <a:lnTo>
                                      <a:pt x="9" y="19"/>
                                    </a:lnTo>
                                    <a:lnTo>
                                      <a:pt x="2" y="19"/>
                                    </a:lnTo>
                                    <a:lnTo>
                                      <a:pt x="2" y="20"/>
                                    </a:lnTo>
                                    <a:lnTo>
                                      <a:pt x="1" y="20"/>
                                    </a:lnTo>
                                    <a:lnTo>
                                      <a:pt x="1" y="31"/>
                                    </a:lnTo>
                                    <a:lnTo>
                                      <a:pt x="54" y="31"/>
                                    </a:lnTo>
                                    <a:lnTo>
                                      <a:pt x="54" y="19"/>
                                    </a:lnTo>
                                    <a:lnTo>
                                      <a:pt x="53" y="18"/>
                                    </a:lnTo>
                                    <a:lnTo>
                                      <a:pt x="53" y="16"/>
                                    </a:lnTo>
                                    <a:lnTo>
                                      <a:pt x="20" y="16"/>
                                    </a:lnTo>
                                    <a:lnTo>
                                      <a:pt x="1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729"/>
                            <wps:cNvSpPr>
                              <a:spLocks/>
                            </wps:cNvSpPr>
                            <wps:spPr bwMode="auto">
                              <a:xfrm>
                                <a:off x="8699" y="10228"/>
                                <a:ext cx="54" cy="31"/>
                              </a:xfrm>
                              <a:custGeom>
                                <a:avLst/>
                                <a:gdLst>
                                  <a:gd name="T0" fmla="+- 0 8712 8699"/>
                                  <a:gd name="T1" fmla="*/ T0 w 54"/>
                                  <a:gd name="T2" fmla="+- 0 10231 10228"/>
                                  <a:gd name="T3" fmla="*/ 10231 h 31"/>
                                  <a:gd name="T4" fmla="+- 0 8699 8699"/>
                                  <a:gd name="T5" fmla="*/ T4 w 54"/>
                                  <a:gd name="T6" fmla="+- 0 10231 10228"/>
                                  <a:gd name="T7" fmla="*/ 10231 h 31"/>
                                  <a:gd name="T8" fmla="+- 0 8699 8699"/>
                                  <a:gd name="T9" fmla="*/ T8 w 54"/>
                                  <a:gd name="T10" fmla="+- 0 10236 10228"/>
                                  <a:gd name="T11" fmla="*/ 10236 h 31"/>
                                  <a:gd name="T12" fmla="+- 0 8700 8699"/>
                                  <a:gd name="T13" fmla="*/ T12 w 54"/>
                                  <a:gd name="T14" fmla="+- 0 10237 10228"/>
                                  <a:gd name="T15" fmla="*/ 10237 h 31"/>
                                  <a:gd name="T16" fmla="+- 0 8700 8699"/>
                                  <a:gd name="T17" fmla="*/ T16 w 54"/>
                                  <a:gd name="T18" fmla="+- 0 10240 10228"/>
                                  <a:gd name="T19" fmla="*/ 10240 h 31"/>
                                  <a:gd name="T20" fmla="+- 0 8701 8699"/>
                                  <a:gd name="T21" fmla="*/ T20 w 54"/>
                                  <a:gd name="T22" fmla="+- 0 10241 10228"/>
                                  <a:gd name="T23" fmla="*/ 10241 h 31"/>
                                  <a:gd name="T24" fmla="+- 0 8714 8699"/>
                                  <a:gd name="T25" fmla="*/ T24 w 54"/>
                                  <a:gd name="T26" fmla="+- 0 10241 10228"/>
                                  <a:gd name="T27" fmla="*/ 10241 h 31"/>
                                  <a:gd name="T28" fmla="+- 0 8714 8699"/>
                                  <a:gd name="T29" fmla="*/ T28 w 54"/>
                                  <a:gd name="T30" fmla="+- 0 10240 10228"/>
                                  <a:gd name="T31" fmla="*/ 10240 h 31"/>
                                  <a:gd name="T32" fmla="+- 0 8713 8699"/>
                                  <a:gd name="T33" fmla="*/ T32 w 54"/>
                                  <a:gd name="T34" fmla="+- 0 10240 10228"/>
                                  <a:gd name="T35" fmla="*/ 10240 h 31"/>
                                  <a:gd name="T36" fmla="+- 0 8712 8699"/>
                                  <a:gd name="T37" fmla="*/ T36 w 54"/>
                                  <a:gd name="T38" fmla="+- 0 10238 10228"/>
                                  <a:gd name="T39" fmla="*/ 10238 h 31"/>
                                  <a:gd name="T40" fmla="+- 0 8712 8699"/>
                                  <a:gd name="T41" fmla="*/ T40 w 54"/>
                                  <a:gd name="T42" fmla="+- 0 10231 10228"/>
                                  <a:gd name="T43" fmla="*/ 1023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31">
                                    <a:moveTo>
                                      <a:pt x="13" y="3"/>
                                    </a:moveTo>
                                    <a:lnTo>
                                      <a:pt x="0" y="3"/>
                                    </a:lnTo>
                                    <a:lnTo>
                                      <a:pt x="0" y="8"/>
                                    </a:lnTo>
                                    <a:lnTo>
                                      <a:pt x="1" y="9"/>
                                    </a:lnTo>
                                    <a:lnTo>
                                      <a:pt x="1" y="12"/>
                                    </a:lnTo>
                                    <a:lnTo>
                                      <a:pt x="2" y="13"/>
                                    </a:lnTo>
                                    <a:lnTo>
                                      <a:pt x="15" y="13"/>
                                    </a:lnTo>
                                    <a:lnTo>
                                      <a:pt x="15" y="12"/>
                                    </a:lnTo>
                                    <a:lnTo>
                                      <a:pt x="14" y="12"/>
                                    </a:lnTo>
                                    <a:lnTo>
                                      <a:pt x="13" y="10"/>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730"/>
                            <wps:cNvSpPr>
                              <a:spLocks/>
                            </wps:cNvSpPr>
                            <wps:spPr bwMode="auto">
                              <a:xfrm>
                                <a:off x="8699" y="10228"/>
                                <a:ext cx="54" cy="31"/>
                              </a:xfrm>
                              <a:custGeom>
                                <a:avLst/>
                                <a:gdLst>
                                  <a:gd name="T0" fmla="+- 0 8712 8699"/>
                                  <a:gd name="T1" fmla="*/ T0 w 54"/>
                                  <a:gd name="T2" fmla="+- 0 10228 10228"/>
                                  <a:gd name="T3" fmla="*/ 10228 h 31"/>
                                  <a:gd name="T4" fmla="+- 0 8700 8699"/>
                                  <a:gd name="T5" fmla="*/ T4 w 54"/>
                                  <a:gd name="T6" fmla="+- 0 10228 10228"/>
                                  <a:gd name="T7" fmla="*/ 10228 h 31"/>
                                  <a:gd name="T8" fmla="+- 0 8700 8699"/>
                                  <a:gd name="T9" fmla="*/ T8 w 54"/>
                                  <a:gd name="T10" fmla="+- 0 10231 10228"/>
                                  <a:gd name="T11" fmla="*/ 10231 h 31"/>
                                  <a:gd name="T12" fmla="+- 0 8713 8699"/>
                                  <a:gd name="T13" fmla="*/ T12 w 54"/>
                                  <a:gd name="T14" fmla="+- 0 10231 10228"/>
                                  <a:gd name="T15" fmla="*/ 10231 h 31"/>
                                  <a:gd name="T16" fmla="+- 0 8713 8699"/>
                                  <a:gd name="T17" fmla="*/ T16 w 54"/>
                                  <a:gd name="T18" fmla="+- 0 10229 10228"/>
                                  <a:gd name="T19" fmla="*/ 10229 h 31"/>
                                  <a:gd name="T20" fmla="+- 0 8712 8699"/>
                                  <a:gd name="T21" fmla="*/ T20 w 54"/>
                                  <a:gd name="T22" fmla="+- 0 10229 10228"/>
                                  <a:gd name="T23" fmla="*/ 10229 h 31"/>
                                  <a:gd name="T24" fmla="+- 0 8712 8699"/>
                                  <a:gd name="T25" fmla="*/ T24 w 54"/>
                                  <a:gd name="T26" fmla="+- 0 10228 10228"/>
                                  <a:gd name="T27" fmla="*/ 10228 h 31"/>
                                </a:gdLst>
                                <a:ahLst/>
                                <a:cxnLst>
                                  <a:cxn ang="0">
                                    <a:pos x="T1" y="T3"/>
                                  </a:cxn>
                                  <a:cxn ang="0">
                                    <a:pos x="T5" y="T7"/>
                                  </a:cxn>
                                  <a:cxn ang="0">
                                    <a:pos x="T9" y="T11"/>
                                  </a:cxn>
                                  <a:cxn ang="0">
                                    <a:pos x="T13" y="T15"/>
                                  </a:cxn>
                                  <a:cxn ang="0">
                                    <a:pos x="T17" y="T19"/>
                                  </a:cxn>
                                  <a:cxn ang="0">
                                    <a:pos x="T21" y="T23"/>
                                  </a:cxn>
                                  <a:cxn ang="0">
                                    <a:pos x="T25" y="T27"/>
                                  </a:cxn>
                                </a:cxnLst>
                                <a:rect l="0" t="0" r="r" b="b"/>
                                <a:pathLst>
                                  <a:path w="54" h="31">
                                    <a:moveTo>
                                      <a:pt x="13" y="0"/>
                                    </a:moveTo>
                                    <a:lnTo>
                                      <a:pt x="1" y="0"/>
                                    </a:lnTo>
                                    <a:lnTo>
                                      <a:pt x="1" y="3"/>
                                    </a:lnTo>
                                    <a:lnTo>
                                      <a:pt x="14" y="3"/>
                                    </a:lnTo>
                                    <a:lnTo>
                                      <a:pt x="14" y="1"/>
                                    </a:lnTo>
                                    <a:lnTo>
                                      <a:pt x="13"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731"/>
                          <wpg:cNvGrpSpPr>
                            <a:grpSpLocks/>
                          </wpg:cNvGrpSpPr>
                          <wpg:grpSpPr bwMode="auto">
                            <a:xfrm>
                              <a:off x="8699" y="10177"/>
                              <a:ext cx="55" cy="44"/>
                              <a:chOff x="8699" y="10177"/>
                              <a:chExt cx="55" cy="44"/>
                            </a:xfrm>
                          </wpg:grpSpPr>
                          <wps:wsp>
                            <wps:cNvPr id="1219" name="Freeform 732"/>
                            <wps:cNvSpPr>
                              <a:spLocks/>
                            </wps:cNvSpPr>
                            <wps:spPr bwMode="auto">
                              <a:xfrm>
                                <a:off x="8699" y="10177"/>
                                <a:ext cx="55" cy="44"/>
                              </a:xfrm>
                              <a:custGeom>
                                <a:avLst/>
                                <a:gdLst>
                                  <a:gd name="T0" fmla="+- 0 8730 8699"/>
                                  <a:gd name="T1" fmla="*/ T0 w 55"/>
                                  <a:gd name="T2" fmla="+- 0 10190 10177"/>
                                  <a:gd name="T3" fmla="*/ 10190 h 44"/>
                                  <a:gd name="T4" fmla="+- 0 8722 8699"/>
                                  <a:gd name="T5" fmla="*/ T4 w 55"/>
                                  <a:gd name="T6" fmla="+- 0 10190 10177"/>
                                  <a:gd name="T7" fmla="*/ 10190 h 44"/>
                                  <a:gd name="T8" fmla="+- 0 8722 8699"/>
                                  <a:gd name="T9" fmla="*/ T8 w 55"/>
                                  <a:gd name="T10" fmla="+- 0 10204 10177"/>
                                  <a:gd name="T11" fmla="*/ 10204 h 44"/>
                                  <a:gd name="T12" fmla="+- 0 8723 8699"/>
                                  <a:gd name="T13" fmla="*/ T12 w 55"/>
                                  <a:gd name="T14" fmla="+- 0 10207 10177"/>
                                  <a:gd name="T15" fmla="*/ 10207 h 44"/>
                                  <a:gd name="T16" fmla="+- 0 8723 8699"/>
                                  <a:gd name="T17" fmla="*/ T16 w 55"/>
                                  <a:gd name="T18" fmla="+- 0 10211 10177"/>
                                  <a:gd name="T19" fmla="*/ 10211 h 44"/>
                                  <a:gd name="T20" fmla="+- 0 8724 8699"/>
                                  <a:gd name="T21" fmla="*/ T20 w 55"/>
                                  <a:gd name="T22" fmla="+- 0 10213 10177"/>
                                  <a:gd name="T23" fmla="*/ 10213 h 44"/>
                                  <a:gd name="T24" fmla="+- 0 8728 8699"/>
                                  <a:gd name="T25" fmla="*/ T24 w 55"/>
                                  <a:gd name="T26" fmla="+- 0 10217 10177"/>
                                  <a:gd name="T27" fmla="*/ 10217 h 44"/>
                                  <a:gd name="T28" fmla="+- 0 8729 8699"/>
                                  <a:gd name="T29" fmla="*/ T28 w 55"/>
                                  <a:gd name="T30" fmla="+- 0 10219 10177"/>
                                  <a:gd name="T31" fmla="*/ 10219 h 44"/>
                                  <a:gd name="T32" fmla="+- 0 8731 8699"/>
                                  <a:gd name="T33" fmla="*/ T32 w 55"/>
                                  <a:gd name="T34" fmla="+- 0 10220 10177"/>
                                  <a:gd name="T35" fmla="*/ 10220 h 44"/>
                                  <a:gd name="T36" fmla="+- 0 8732 8699"/>
                                  <a:gd name="T37" fmla="*/ T36 w 55"/>
                                  <a:gd name="T38" fmla="+- 0 10222 10177"/>
                                  <a:gd name="T39" fmla="*/ 10222 h 44"/>
                                  <a:gd name="T40" fmla="+- 0 8743 8699"/>
                                  <a:gd name="T41" fmla="*/ T40 w 55"/>
                                  <a:gd name="T42" fmla="+- 0 10222 10177"/>
                                  <a:gd name="T43" fmla="*/ 10222 h 44"/>
                                  <a:gd name="T44" fmla="+- 0 8744 8699"/>
                                  <a:gd name="T45" fmla="*/ T44 w 55"/>
                                  <a:gd name="T46" fmla="+- 0 10220 10177"/>
                                  <a:gd name="T47" fmla="*/ 10220 h 44"/>
                                  <a:gd name="T48" fmla="+- 0 8749 8699"/>
                                  <a:gd name="T49" fmla="*/ T48 w 55"/>
                                  <a:gd name="T50" fmla="+- 0 10218 10177"/>
                                  <a:gd name="T51" fmla="*/ 10218 h 44"/>
                                  <a:gd name="T52" fmla="+- 0 8752 8699"/>
                                  <a:gd name="T53" fmla="*/ T52 w 55"/>
                                  <a:gd name="T54" fmla="+- 0 10216 10177"/>
                                  <a:gd name="T55" fmla="*/ 10216 h 44"/>
                                  <a:gd name="T56" fmla="+- 0 8753 8699"/>
                                  <a:gd name="T57" fmla="*/ T56 w 55"/>
                                  <a:gd name="T58" fmla="+- 0 10213 10177"/>
                                  <a:gd name="T59" fmla="*/ 10213 h 44"/>
                                  <a:gd name="T60" fmla="+- 0 8753 8699"/>
                                  <a:gd name="T61" fmla="*/ T60 w 55"/>
                                  <a:gd name="T62" fmla="+- 0 10211 10177"/>
                                  <a:gd name="T63" fmla="*/ 10211 h 44"/>
                                  <a:gd name="T64" fmla="+- 0 8754 8699"/>
                                  <a:gd name="T65" fmla="*/ T64 w 55"/>
                                  <a:gd name="T66" fmla="+- 0 10208 10177"/>
                                  <a:gd name="T67" fmla="*/ 10208 h 44"/>
                                  <a:gd name="T68" fmla="+- 0 8736 8699"/>
                                  <a:gd name="T69" fmla="*/ T68 w 55"/>
                                  <a:gd name="T70" fmla="+- 0 10208 10177"/>
                                  <a:gd name="T71" fmla="*/ 10208 h 44"/>
                                  <a:gd name="T72" fmla="+- 0 8735 8699"/>
                                  <a:gd name="T73" fmla="*/ T72 w 55"/>
                                  <a:gd name="T74" fmla="+- 0 10207 10177"/>
                                  <a:gd name="T75" fmla="*/ 10207 h 44"/>
                                  <a:gd name="T76" fmla="+- 0 8732 8699"/>
                                  <a:gd name="T77" fmla="*/ T76 w 55"/>
                                  <a:gd name="T78" fmla="+- 0 10207 10177"/>
                                  <a:gd name="T79" fmla="*/ 10207 h 44"/>
                                  <a:gd name="T80" fmla="+- 0 8732 8699"/>
                                  <a:gd name="T81" fmla="*/ T80 w 55"/>
                                  <a:gd name="T82" fmla="+- 0 10205 10177"/>
                                  <a:gd name="T83" fmla="*/ 10205 h 44"/>
                                  <a:gd name="T84" fmla="+- 0 8731 8699"/>
                                  <a:gd name="T85" fmla="*/ T84 w 55"/>
                                  <a:gd name="T86" fmla="+- 0 10205 10177"/>
                                  <a:gd name="T87" fmla="*/ 10205 h 44"/>
                                  <a:gd name="T88" fmla="+- 0 8731 8699"/>
                                  <a:gd name="T89" fmla="*/ T88 w 55"/>
                                  <a:gd name="T90" fmla="+- 0 10200 10177"/>
                                  <a:gd name="T91" fmla="*/ 10200 h 44"/>
                                  <a:gd name="T92" fmla="+- 0 8730 8699"/>
                                  <a:gd name="T93" fmla="*/ T92 w 55"/>
                                  <a:gd name="T94" fmla="+- 0 10199 10177"/>
                                  <a:gd name="T95" fmla="*/ 10199 h 44"/>
                                  <a:gd name="T96" fmla="+- 0 8730 8699"/>
                                  <a:gd name="T97" fmla="*/ T96 w 55"/>
                                  <a:gd name="T98" fmla="+- 0 10190 10177"/>
                                  <a:gd name="T99" fmla="*/ 101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44">
                                    <a:moveTo>
                                      <a:pt x="31" y="13"/>
                                    </a:moveTo>
                                    <a:lnTo>
                                      <a:pt x="23" y="13"/>
                                    </a:lnTo>
                                    <a:lnTo>
                                      <a:pt x="23" y="27"/>
                                    </a:lnTo>
                                    <a:lnTo>
                                      <a:pt x="24" y="30"/>
                                    </a:lnTo>
                                    <a:lnTo>
                                      <a:pt x="24" y="34"/>
                                    </a:lnTo>
                                    <a:lnTo>
                                      <a:pt x="25" y="36"/>
                                    </a:lnTo>
                                    <a:lnTo>
                                      <a:pt x="29" y="40"/>
                                    </a:lnTo>
                                    <a:lnTo>
                                      <a:pt x="30" y="42"/>
                                    </a:lnTo>
                                    <a:lnTo>
                                      <a:pt x="32" y="43"/>
                                    </a:lnTo>
                                    <a:lnTo>
                                      <a:pt x="33" y="45"/>
                                    </a:lnTo>
                                    <a:lnTo>
                                      <a:pt x="44" y="45"/>
                                    </a:lnTo>
                                    <a:lnTo>
                                      <a:pt x="45" y="43"/>
                                    </a:lnTo>
                                    <a:lnTo>
                                      <a:pt x="50" y="41"/>
                                    </a:lnTo>
                                    <a:lnTo>
                                      <a:pt x="53" y="39"/>
                                    </a:lnTo>
                                    <a:lnTo>
                                      <a:pt x="54" y="36"/>
                                    </a:lnTo>
                                    <a:lnTo>
                                      <a:pt x="54" y="34"/>
                                    </a:lnTo>
                                    <a:lnTo>
                                      <a:pt x="55" y="31"/>
                                    </a:lnTo>
                                    <a:lnTo>
                                      <a:pt x="37" y="31"/>
                                    </a:lnTo>
                                    <a:lnTo>
                                      <a:pt x="36" y="30"/>
                                    </a:lnTo>
                                    <a:lnTo>
                                      <a:pt x="33" y="30"/>
                                    </a:lnTo>
                                    <a:lnTo>
                                      <a:pt x="33" y="28"/>
                                    </a:lnTo>
                                    <a:lnTo>
                                      <a:pt x="32" y="28"/>
                                    </a:lnTo>
                                    <a:lnTo>
                                      <a:pt x="32" y="23"/>
                                    </a:lnTo>
                                    <a:lnTo>
                                      <a:pt x="31" y="22"/>
                                    </a:lnTo>
                                    <a:lnTo>
                                      <a:pt x="3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733"/>
                            <wps:cNvSpPr>
                              <a:spLocks/>
                            </wps:cNvSpPr>
                            <wps:spPr bwMode="auto">
                              <a:xfrm>
                                <a:off x="8699" y="10177"/>
                                <a:ext cx="55" cy="44"/>
                              </a:xfrm>
                              <a:custGeom>
                                <a:avLst/>
                                <a:gdLst>
                                  <a:gd name="T0" fmla="+- 0 8752 8699"/>
                                  <a:gd name="T1" fmla="*/ T0 w 55"/>
                                  <a:gd name="T2" fmla="+- 0 10177 10177"/>
                                  <a:gd name="T3" fmla="*/ 10177 h 44"/>
                                  <a:gd name="T4" fmla="+- 0 8716 8699"/>
                                  <a:gd name="T5" fmla="*/ T4 w 55"/>
                                  <a:gd name="T6" fmla="+- 0 10177 10177"/>
                                  <a:gd name="T7" fmla="*/ 10177 h 44"/>
                                  <a:gd name="T8" fmla="+- 0 8712 8699"/>
                                  <a:gd name="T9" fmla="*/ T8 w 55"/>
                                  <a:gd name="T10" fmla="+- 0 10178 10177"/>
                                  <a:gd name="T11" fmla="*/ 10178 h 44"/>
                                  <a:gd name="T12" fmla="+- 0 8710 8699"/>
                                  <a:gd name="T13" fmla="*/ T12 w 55"/>
                                  <a:gd name="T14" fmla="+- 0 10178 10177"/>
                                  <a:gd name="T15" fmla="*/ 10178 h 44"/>
                                  <a:gd name="T16" fmla="+- 0 8707 8699"/>
                                  <a:gd name="T17" fmla="*/ T16 w 55"/>
                                  <a:gd name="T18" fmla="+- 0 10180 10177"/>
                                  <a:gd name="T19" fmla="*/ 10180 h 44"/>
                                  <a:gd name="T20" fmla="+- 0 8706 8699"/>
                                  <a:gd name="T21" fmla="*/ T20 w 55"/>
                                  <a:gd name="T22" fmla="+- 0 10181 10177"/>
                                  <a:gd name="T23" fmla="*/ 10181 h 44"/>
                                  <a:gd name="T24" fmla="+- 0 8704 8699"/>
                                  <a:gd name="T25" fmla="*/ T24 w 55"/>
                                  <a:gd name="T26" fmla="+- 0 10182 10177"/>
                                  <a:gd name="T27" fmla="*/ 10182 h 44"/>
                                  <a:gd name="T28" fmla="+- 0 8700 8699"/>
                                  <a:gd name="T29" fmla="*/ T28 w 55"/>
                                  <a:gd name="T30" fmla="+- 0 10189 10177"/>
                                  <a:gd name="T31" fmla="*/ 10189 h 44"/>
                                  <a:gd name="T32" fmla="+- 0 8700 8699"/>
                                  <a:gd name="T33" fmla="*/ T32 w 55"/>
                                  <a:gd name="T34" fmla="+- 0 10192 10177"/>
                                  <a:gd name="T35" fmla="*/ 10192 h 44"/>
                                  <a:gd name="T36" fmla="+- 0 8699 8699"/>
                                  <a:gd name="T37" fmla="*/ T36 w 55"/>
                                  <a:gd name="T38" fmla="+- 0 10195 10177"/>
                                  <a:gd name="T39" fmla="*/ 10195 h 44"/>
                                  <a:gd name="T40" fmla="+- 0 8699 8699"/>
                                  <a:gd name="T41" fmla="*/ T40 w 55"/>
                                  <a:gd name="T42" fmla="+- 0 10204 10177"/>
                                  <a:gd name="T43" fmla="*/ 10204 h 44"/>
                                  <a:gd name="T44" fmla="+- 0 8700 8699"/>
                                  <a:gd name="T45" fmla="*/ T44 w 55"/>
                                  <a:gd name="T46" fmla="+- 0 10205 10177"/>
                                  <a:gd name="T47" fmla="*/ 10205 h 44"/>
                                  <a:gd name="T48" fmla="+- 0 8700 8699"/>
                                  <a:gd name="T49" fmla="*/ T48 w 55"/>
                                  <a:gd name="T50" fmla="+- 0 10208 10177"/>
                                  <a:gd name="T51" fmla="*/ 10208 h 44"/>
                                  <a:gd name="T52" fmla="+- 0 8701 8699"/>
                                  <a:gd name="T53" fmla="*/ T52 w 55"/>
                                  <a:gd name="T54" fmla="+- 0 10211 10177"/>
                                  <a:gd name="T55" fmla="*/ 10211 h 44"/>
                                  <a:gd name="T56" fmla="+- 0 8701 8699"/>
                                  <a:gd name="T57" fmla="*/ T56 w 55"/>
                                  <a:gd name="T58" fmla="+- 0 10212 10177"/>
                                  <a:gd name="T59" fmla="*/ 10212 h 44"/>
                                  <a:gd name="T60" fmla="+- 0 8702 8699"/>
                                  <a:gd name="T61" fmla="*/ T60 w 55"/>
                                  <a:gd name="T62" fmla="+- 0 10214 10177"/>
                                  <a:gd name="T63" fmla="*/ 10214 h 44"/>
                                  <a:gd name="T64" fmla="+- 0 8702 8699"/>
                                  <a:gd name="T65" fmla="*/ T64 w 55"/>
                                  <a:gd name="T66" fmla="+- 0 10216 10177"/>
                                  <a:gd name="T67" fmla="*/ 10216 h 44"/>
                                  <a:gd name="T68" fmla="+- 0 8706 8699"/>
                                  <a:gd name="T69" fmla="*/ T68 w 55"/>
                                  <a:gd name="T70" fmla="+- 0 10219 10177"/>
                                  <a:gd name="T71" fmla="*/ 10219 h 44"/>
                                  <a:gd name="T72" fmla="+- 0 8713 8699"/>
                                  <a:gd name="T73" fmla="*/ T72 w 55"/>
                                  <a:gd name="T74" fmla="+- 0 10219 10177"/>
                                  <a:gd name="T75" fmla="*/ 10219 h 44"/>
                                  <a:gd name="T76" fmla="+- 0 8713 8699"/>
                                  <a:gd name="T77" fmla="*/ T76 w 55"/>
                                  <a:gd name="T78" fmla="+- 0 10218 10177"/>
                                  <a:gd name="T79" fmla="*/ 10218 h 44"/>
                                  <a:gd name="T80" fmla="+- 0 8714 8699"/>
                                  <a:gd name="T81" fmla="*/ T80 w 55"/>
                                  <a:gd name="T82" fmla="+- 0 10218 10177"/>
                                  <a:gd name="T83" fmla="*/ 10218 h 44"/>
                                  <a:gd name="T84" fmla="+- 0 8714 8699"/>
                                  <a:gd name="T85" fmla="*/ T84 w 55"/>
                                  <a:gd name="T86" fmla="+- 0 10214 10177"/>
                                  <a:gd name="T87" fmla="*/ 10214 h 44"/>
                                  <a:gd name="T88" fmla="+- 0 8713 8699"/>
                                  <a:gd name="T89" fmla="*/ T88 w 55"/>
                                  <a:gd name="T90" fmla="+- 0 10214 10177"/>
                                  <a:gd name="T91" fmla="*/ 10214 h 44"/>
                                  <a:gd name="T92" fmla="+- 0 8712 8699"/>
                                  <a:gd name="T93" fmla="*/ T92 w 55"/>
                                  <a:gd name="T94" fmla="+- 0 10212 10177"/>
                                  <a:gd name="T95" fmla="*/ 10212 h 44"/>
                                  <a:gd name="T96" fmla="+- 0 8712 8699"/>
                                  <a:gd name="T97" fmla="*/ T96 w 55"/>
                                  <a:gd name="T98" fmla="+- 0 10211 10177"/>
                                  <a:gd name="T99" fmla="*/ 10211 h 44"/>
                                  <a:gd name="T100" fmla="+- 0 8711 8699"/>
                                  <a:gd name="T101" fmla="*/ T100 w 55"/>
                                  <a:gd name="T102" fmla="+- 0 10210 10177"/>
                                  <a:gd name="T103" fmla="*/ 10210 h 44"/>
                                  <a:gd name="T104" fmla="+- 0 8711 8699"/>
                                  <a:gd name="T105" fmla="*/ T104 w 55"/>
                                  <a:gd name="T106" fmla="+- 0 10206 10177"/>
                                  <a:gd name="T107" fmla="*/ 10206 h 44"/>
                                  <a:gd name="T108" fmla="+- 0 8710 8699"/>
                                  <a:gd name="T109" fmla="*/ T108 w 55"/>
                                  <a:gd name="T110" fmla="+- 0 10205 10177"/>
                                  <a:gd name="T111" fmla="*/ 10205 h 44"/>
                                  <a:gd name="T112" fmla="+- 0 8710 8699"/>
                                  <a:gd name="T113" fmla="*/ T112 w 55"/>
                                  <a:gd name="T114" fmla="+- 0 10196 10177"/>
                                  <a:gd name="T115" fmla="*/ 10196 h 44"/>
                                  <a:gd name="T116" fmla="+- 0 8711 8699"/>
                                  <a:gd name="T117" fmla="*/ T116 w 55"/>
                                  <a:gd name="T118" fmla="+- 0 10195 10177"/>
                                  <a:gd name="T119" fmla="*/ 10195 h 44"/>
                                  <a:gd name="T120" fmla="+- 0 8711 8699"/>
                                  <a:gd name="T121" fmla="*/ T120 w 55"/>
                                  <a:gd name="T122" fmla="+- 0 10193 10177"/>
                                  <a:gd name="T123" fmla="*/ 10193 h 44"/>
                                  <a:gd name="T124" fmla="+- 0 8712 8699"/>
                                  <a:gd name="T125" fmla="*/ T124 w 55"/>
                                  <a:gd name="T126" fmla="+- 0 10193 10177"/>
                                  <a:gd name="T127" fmla="*/ 10193 h 44"/>
                                  <a:gd name="T128" fmla="+- 0 8712 8699"/>
                                  <a:gd name="T129" fmla="*/ T128 w 55"/>
                                  <a:gd name="T130" fmla="+- 0 10192 10177"/>
                                  <a:gd name="T131" fmla="*/ 10192 h 44"/>
                                  <a:gd name="T132" fmla="+- 0 8714 8699"/>
                                  <a:gd name="T133" fmla="*/ T132 w 55"/>
                                  <a:gd name="T134" fmla="+- 0 10192 10177"/>
                                  <a:gd name="T135" fmla="*/ 10192 h 44"/>
                                  <a:gd name="T136" fmla="+- 0 8716 8699"/>
                                  <a:gd name="T137" fmla="*/ T136 w 55"/>
                                  <a:gd name="T138" fmla="+- 0 10190 10177"/>
                                  <a:gd name="T139" fmla="*/ 10190 h 44"/>
                                  <a:gd name="T140" fmla="+- 0 8749 8699"/>
                                  <a:gd name="T141" fmla="*/ T140 w 55"/>
                                  <a:gd name="T142" fmla="+- 0 10190 10177"/>
                                  <a:gd name="T143" fmla="*/ 10190 h 44"/>
                                  <a:gd name="T144" fmla="+- 0 8747 8699"/>
                                  <a:gd name="T145" fmla="*/ T144 w 55"/>
                                  <a:gd name="T146" fmla="+- 0 10188 10177"/>
                                  <a:gd name="T147" fmla="*/ 10188 h 44"/>
                                  <a:gd name="T148" fmla="+- 0 8753 8699"/>
                                  <a:gd name="T149" fmla="*/ T148 w 55"/>
                                  <a:gd name="T150" fmla="+- 0 10188 10177"/>
                                  <a:gd name="T151" fmla="*/ 10188 h 44"/>
                                  <a:gd name="T152" fmla="+- 0 8753 8699"/>
                                  <a:gd name="T153" fmla="*/ T152 w 55"/>
                                  <a:gd name="T154" fmla="+- 0 10178 10177"/>
                                  <a:gd name="T155" fmla="*/ 10178 h 44"/>
                                  <a:gd name="T156" fmla="+- 0 8752 8699"/>
                                  <a:gd name="T157" fmla="*/ T156 w 55"/>
                                  <a:gd name="T158" fmla="+- 0 10177 10177"/>
                                  <a:gd name="T159" fmla="*/ 101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 h="44">
                                    <a:moveTo>
                                      <a:pt x="53" y="0"/>
                                    </a:moveTo>
                                    <a:lnTo>
                                      <a:pt x="17" y="0"/>
                                    </a:lnTo>
                                    <a:lnTo>
                                      <a:pt x="13" y="1"/>
                                    </a:lnTo>
                                    <a:lnTo>
                                      <a:pt x="11" y="1"/>
                                    </a:lnTo>
                                    <a:lnTo>
                                      <a:pt x="8" y="3"/>
                                    </a:lnTo>
                                    <a:lnTo>
                                      <a:pt x="7" y="4"/>
                                    </a:lnTo>
                                    <a:lnTo>
                                      <a:pt x="5" y="5"/>
                                    </a:lnTo>
                                    <a:lnTo>
                                      <a:pt x="1" y="12"/>
                                    </a:lnTo>
                                    <a:lnTo>
                                      <a:pt x="1" y="15"/>
                                    </a:lnTo>
                                    <a:lnTo>
                                      <a:pt x="0" y="18"/>
                                    </a:lnTo>
                                    <a:lnTo>
                                      <a:pt x="0" y="27"/>
                                    </a:lnTo>
                                    <a:lnTo>
                                      <a:pt x="1" y="28"/>
                                    </a:lnTo>
                                    <a:lnTo>
                                      <a:pt x="1" y="31"/>
                                    </a:lnTo>
                                    <a:lnTo>
                                      <a:pt x="2" y="34"/>
                                    </a:lnTo>
                                    <a:lnTo>
                                      <a:pt x="2" y="35"/>
                                    </a:lnTo>
                                    <a:lnTo>
                                      <a:pt x="3" y="37"/>
                                    </a:lnTo>
                                    <a:lnTo>
                                      <a:pt x="3" y="39"/>
                                    </a:lnTo>
                                    <a:lnTo>
                                      <a:pt x="7" y="42"/>
                                    </a:lnTo>
                                    <a:lnTo>
                                      <a:pt x="14" y="42"/>
                                    </a:lnTo>
                                    <a:lnTo>
                                      <a:pt x="14" y="41"/>
                                    </a:lnTo>
                                    <a:lnTo>
                                      <a:pt x="15" y="41"/>
                                    </a:lnTo>
                                    <a:lnTo>
                                      <a:pt x="15" y="37"/>
                                    </a:lnTo>
                                    <a:lnTo>
                                      <a:pt x="14" y="37"/>
                                    </a:lnTo>
                                    <a:lnTo>
                                      <a:pt x="13" y="35"/>
                                    </a:lnTo>
                                    <a:lnTo>
                                      <a:pt x="13" y="34"/>
                                    </a:lnTo>
                                    <a:lnTo>
                                      <a:pt x="12" y="33"/>
                                    </a:lnTo>
                                    <a:lnTo>
                                      <a:pt x="12" y="29"/>
                                    </a:lnTo>
                                    <a:lnTo>
                                      <a:pt x="11" y="28"/>
                                    </a:lnTo>
                                    <a:lnTo>
                                      <a:pt x="11" y="19"/>
                                    </a:lnTo>
                                    <a:lnTo>
                                      <a:pt x="12" y="18"/>
                                    </a:lnTo>
                                    <a:lnTo>
                                      <a:pt x="12" y="16"/>
                                    </a:lnTo>
                                    <a:lnTo>
                                      <a:pt x="13" y="16"/>
                                    </a:lnTo>
                                    <a:lnTo>
                                      <a:pt x="13" y="15"/>
                                    </a:lnTo>
                                    <a:lnTo>
                                      <a:pt x="15" y="15"/>
                                    </a:lnTo>
                                    <a:lnTo>
                                      <a:pt x="17" y="13"/>
                                    </a:lnTo>
                                    <a:lnTo>
                                      <a:pt x="50" y="13"/>
                                    </a:lnTo>
                                    <a:lnTo>
                                      <a:pt x="48" y="11"/>
                                    </a:lnTo>
                                    <a:lnTo>
                                      <a:pt x="54" y="11"/>
                                    </a:lnTo>
                                    <a:lnTo>
                                      <a:pt x="54" y="1"/>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734"/>
                            <wps:cNvSpPr>
                              <a:spLocks/>
                            </wps:cNvSpPr>
                            <wps:spPr bwMode="auto">
                              <a:xfrm>
                                <a:off x="8699" y="10177"/>
                                <a:ext cx="55" cy="44"/>
                              </a:xfrm>
                              <a:custGeom>
                                <a:avLst/>
                                <a:gdLst>
                                  <a:gd name="T0" fmla="+- 0 8749 8699"/>
                                  <a:gd name="T1" fmla="*/ T0 w 55"/>
                                  <a:gd name="T2" fmla="+- 0 10190 10177"/>
                                  <a:gd name="T3" fmla="*/ 10190 h 44"/>
                                  <a:gd name="T4" fmla="+- 0 8738 8699"/>
                                  <a:gd name="T5" fmla="*/ T4 w 55"/>
                                  <a:gd name="T6" fmla="+- 0 10190 10177"/>
                                  <a:gd name="T7" fmla="*/ 10190 h 44"/>
                                  <a:gd name="T8" fmla="+- 0 8743 8699"/>
                                  <a:gd name="T9" fmla="*/ T8 w 55"/>
                                  <a:gd name="T10" fmla="+- 0 10195 10177"/>
                                  <a:gd name="T11" fmla="*/ 10195 h 44"/>
                                  <a:gd name="T12" fmla="+- 0 8744 8699"/>
                                  <a:gd name="T13" fmla="*/ T12 w 55"/>
                                  <a:gd name="T14" fmla="+- 0 10198 10177"/>
                                  <a:gd name="T15" fmla="*/ 10198 h 44"/>
                                  <a:gd name="T16" fmla="+- 0 8744 8699"/>
                                  <a:gd name="T17" fmla="*/ T16 w 55"/>
                                  <a:gd name="T18" fmla="+- 0 10204 10177"/>
                                  <a:gd name="T19" fmla="*/ 10204 h 44"/>
                                  <a:gd name="T20" fmla="+- 0 8743 8699"/>
                                  <a:gd name="T21" fmla="*/ T20 w 55"/>
                                  <a:gd name="T22" fmla="+- 0 10205 10177"/>
                                  <a:gd name="T23" fmla="*/ 10205 h 44"/>
                                  <a:gd name="T24" fmla="+- 0 8743 8699"/>
                                  <a:gd name="T25" fmla="*/ T24 w 55"/>
                                  <a:gd name="T26" fmla="+- 0 10206 10177"/>
                                  <a:gd name="T27" fmla="*/ 10206 h 44"/>
                                  <a:gd name="T28" fmla="+- 0 8741 8699"/>
                                  <a:gd name="T29" fmla="*/ T28 w 55"/>
                                  <a:gd name="T30" fmla="+- 0 10207 10177"/>
                                  <a:gd name="T31" fmla="*/ 10207 h 44"/>
                                  <a:gd name="T32" fmla="+- 0 8740 8699"/>
                                  <a:gd name="T33" fmla="*/ T32 w 55"/>
                                  <a:gd name="T34" fmla="+- 0 10208 10177"/>
                                  <a:gd name="T35" fmla="*/ 10208 h 44"/>
                                  <a:gd name="T36" fmla="+- 0 8754 8699"/>
                                  <a:gd name="T37" fmla="*/ T36 w 55"/>
                                  <a:gd name="T38" fmla="+- 0 10208 10177"/>
                                  <a:gd name="T39" fmla="*/ 10208 h 44"/>
                                  <a:gd name="T40" fmla="+- 0 8754 8699"/>
                                  <a:gd name="T41" fmla="*/ T40 w 55"/>
                                  <a:gd name="T42" fmla="+- 0 10201 10177"/>
                                  <a:gd name="T43" fmla="*/ 10201 h 44"/>
                                  <a:gd name="T44" fmla="+- 0 8753 8699"/>
                                  <a:gd name="T45" fmla="*/ T44 w 55"/>
                                  <a:gd name="T46" fmla="+- 0 10199 10177"/>
                                  <a:gd name="T47" fmla="*/ 10199 h 44"/>
                                  <a:gd name="T48" fmla="+- 0 8753 8699"/>
                                  <a:gd name="T49" fmla="*/ T48 w 55"/>
                                  <a:gd name="T50" fmla="+- 0 10195 10177"/>
                                  <a:gd name="T51" fmla="*/ 10195 h 44"/>
                                  <a:gd name="T52" fmla="+- 0 8752 8699"/>
                                  <a:gd name="T53" fmla="*/ T52 w 55"/>
                                  <a:gd name="T54" fmla="+- 0 10193 10177"/>
                                  <a:gd name="T55" fmla="*/ 10193 h 44"/>
                                  <a:gd name="T56" fmla="+- 0 8749 8699"/>
                                  <a:gd name="T57" fmla="*/ T56 w 55"/>
                                  <a:gd name="T58" fmla="+- 0 10190 10177"/>
                                  <a:gd name="T59" fmla="*/ 101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 h="44">
                                    <a:moveTo>
                                      <a:pt x="50" y="13"/>
                                    </a:moveTo>
                                    <a:lnTo>
                                      <a:pt x="39" y="13"/>
                                    </a:lnTo>
                                    <a:lnTo>
                                      <a:pt x="44" y="18"/>
                                    </a:lnTo>
                                    <a:lnTo>
                                      <a:pt x="45" y="21"/>
                                    </a:lnTo>
                                    <a:lnTo>
                                      <a:pt x="45" y="27"/>
                                    </a:lnTo>
                                    <a:lnTo>
                                      <a:pt x="44" y="28"/>
                                    </a:lnTo>
                                    <a:lnTo>
                                      <a:pt x="44" y="29"/>
                                    </a:lnTo>
                                    <a:lnTo>
                                      <a:pt x="42" y="30"/>
                                    </a:lnTo>
                                    <a:lnTo>
                                      <a:pt x="41" y="31"/>
                                    </a:lnTo>
                                    <a:lnTo>
                                      <a:pt x="55" y="31"/>
                                    </a:lnTo>
                                    <a:lnTo>
                                      <a:pt x="55" y="24"/>
                                    </a:lnTo>
                                    <a:lnTo>
                                      <a:pt x="54" y="22"/>
                                    </a:lnTo>
                                    <a:lnTo>
                                      <a:pt x="54" y="18"/>
                                    </a:lnTo>
                                    <a:lnTo>
                                      <a:pt x="53" y="16"/>
                                    </a:lnTo>
                                    <a:lnTo>
                                      <a:pt x="5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735"/>
                          <wpg:cNvGrpSpPr>
                            <a:grpSpLocks/>
                          </wpg:cNvGrpSpPr>
                          <wpg:grpSpPr bwMode="auto">
                            <a:xfrm>
                              <a:off x="8699" y="10116"/>
                              <a:ext cx="54" cy="47"/>
                              <a:chOff x="8699" y="10116"/>
                              <a:chExt cx="54" cy="47"/>
                            </a:xfrm>
                          </wpg:grpSpPr>
                          <wps:wsp>
                            <wps:cNvPr id="1223" name="Freeform 736"/>
                            <wps:cNvSpPr>
                              <a:spLocks/>
                            </wps:cNvSpPr>
                            <wps:spPr bwMode="auto">
                              <a:xfrm>
                                <a:off x="8699" y="10116"/>
                                <a:ext cx="54" cy="47"/>
                              </a:xfrm>
                              <a:custGeom>
                                <a:avLst/>
                                <a:gdLst>
                                  <a:gd name="T0" fmla="+- 0 8752 8699"/>
                                  <a:gd name="T1" fmla="*/ T0 w 54"/>
                                  <a:gd name="T2" fmla="+- 0 10116 10116"/>
                                  <a:gd name="T3" fmla="*/ 10116 h 47"/>
                                  <a:gd name="T4" fmla="+- 0 8714 8699"/>
                                  <a:gd name="T5" fmla="*/ T4 w 54"/>
                                  <a:gd name="T6" fmla="+- 0 10116 10116"/>
                                  <a:gd name="T7" fmla="*/ 10116 h 47"/>
                                  <a:gd name="T8" fmla="+- 0 8707 8699"/>
                                  <a:gd name="T9" fmla="*/ T8 w 54"/>
                                  <a:gd name="T10" fmla="+- 0 10120 10116"/>
                                  <a:gd name="T11" fmla="*/ 10120 h 47"/>
                                  <a:gd name="T12" fmla="+- 0 8706 8699"/>
                                  <a:gd name="T13" fmla="*/ T12 w 54"/>
                                  <a:gd name="T14" fmla="+- 0 10121 10116"/>
                                  <a:gd name="T15" fmla="*/ 10121 h 47"/>
                                  <a:gd name="T16" fmla="+- 0 8704 8699"/>
                                  <a:gd name="T17" fmla="*/ T16 w 54"/>
                                  <a:gd name="T18" fmla="+- 0 10122 10116"/>
                                  <a:gd name="T19" fmla="*/ 10122 h 47"/>
                                  <a:gd name="T20" fmla="+- 0 8700 8699"/>
                                  <a:gd name="T21" fmla="*/ T20 w 54"/>
                                  <a:gd name="T22" fmla="+- 0 10126 10116"/>
                                  <a:gd name="T23" fmla="*/ 10126 h 47"/>
                                  <a:gd name="T24" fmla="+- 0 8700 8699"/>
                                  <a:gd name="T25" fmla="*/ T24 w 54"/>
                                  <a:gd name="T26" fmla="+- 0 10128 10116"/>
                                  <a:gd name="T27" fmla="*/ 10128 h 47"/>
                                  <a:gd name="T28" fmla="+- 0 8699 8699"/>
                                  <a:gd name="T29" fmla="*/ T28 w 54"/>
                                  <a:gd name="T30" fmla="+- 0 10132 10116"/>
                                  <a:gd name="T31" fmla="*/ 10132 h 47"/>
                                  <a:gd name="T32" fmla="+- 0 8699 8699"/>
                                  <a:gd name="T33" fmla="*/ T32 w 54"/>
                                  <a:gd name="T34" fmla="+- 0 10138 10116"/>
                                  <a:gd name="T35" fmla="*/ 10138 h 47"/>
                                  <a:gd name="T36" fmla="+- 0 8700 8699"/>
                                  <a:gd name="T37" fmla="*/ T36 w 54"/>
                                  <a:gd name="T38" fmla="+- 0 10140 10116"/>
                                  <a:gd name="T39" fmla="*/ 10140 h 47"/>
                                  <a:gd name="T40" fmla="+- 0 8701 8699"/>
                                  <a:gd name="T41" fmla="*/ T40 w 54"/>
                                  <a:gd name="T42" fmla="+- 0 10144 10116"/>
                                  <a:gd name="T43" fmla="*/ 10144 h 47"/>
                                  <a:gd name="T44" fmla="+- 0 8702 8699"/>
                                  <a:gd name="T45" fmla="*/ T44 w 54"/>
                                  <a:gd name="T46" fmla="+- 0 10146 10116"/>
                                  <a:gd name="T47" fmla="*/ 10146 h 47"/>
                                  <a:gd name="T48" fmla="+- 0 8707 8699"/>
                                  <a:gd name="T49" fmla="*/ T48 w 54"/>
                                  <a:gd name="T50" fmla="+- 0 10151 10116"/>
                                  <a:gd name="T51" fmla="*/ 10151 h 47"/>
                                  <a:gd name="T52" fmla="+- 0 8702 8699"/>
                                  <a:gd name="T53" fmla="*/ T52 w 54"/>
                                  <a:gd name="T54" fmla="+- 0 10151 10116"/>
                                  <a:gd name="T55" fmla="*/ 10151 h 47"/>
                                  <a:gd name="T56" fmla="+- 0 8701 8699"/>
                                  <a:gd name="T57" fmla="*/ T56 w 54"/>
                                  <a:gd name="T58" fmla="+- 0 10152 10116"/>
                                  <a:gd name="T59" fmla="*/ 10152 h 47"/>
                                  <a:gd name="T60" fmla="+- 0 8700 8699"/>
                                  <a:gd name="T61" fmla="*/ T60 w 54"/>
                                  <a:gd name="T62" fmla="+- 0 10152 10116"/>
                                  <a:gd name="T63" fmla="*/ 10152 h 47"/>
                                  <a:gd name="T64" fmla="+- 0 8700 8699"/>
                                  <a:gd name="T65" fmla="*/ T64 w 54"/>
                                  <a:gd name="T66" fmla="+- 0 10163 10116"/>
                                  <a:gd name="T67" fmla="*/ 10163 h 47"/>
                                  <a:gd name="T68" fmla="+- 0 8753 8699"/>
                                  <a:gd name="T69" fmla="*/ T68 w 54"/>
                                  <a:gd name="T70" fmla="+- 0 10163 10116"/>
                                  <a:gd name="T71" fmla="*/ 10163 h 47"/>
                                  <a:gd name="T72" fmla="+- 0 8753 8699"/>
                                  <a:gd name="T73" fmla="*/ T72 w 54"/>
                                  <a:gd name="T74" fmla="+- 0 10151 10116"/>
                                  <a:gd name="T75" fmla="*/ 10151 h 47"/>
                                  <a:gd name="T76" fmla="+- 0 8752 8699"/>
                                  <a:gd name="T77" fmla="*/ T76 w 54"/>
                                  <a:gd name="T78" fmla="+- 0 10150 10116"/>
                                  <a:gd name="T79" fmla="*/ 10150 h 47"/>
                                  <a:gd name="T80" fmla="+- 0 8719 8699"/>
                                  <a:gd name="T81" fmla="*/ T80 w 54"/>
                                  <a:gd name="T82" fmla="+- 0 10150 10116"/>
                                  <a:gd name="T83" fmla="*/ 10150 h 47"/>
                                  <a:gd name="T84" fmla="+- 0 8716 8699"/>
                                  <a:gd name="T85" fmla="*/ T84 w 54"/>
                                  <a:gd name="T86" fmla="+- 0 10147 10116"/>
                                  <a:gd name="T87" fmla="*/ 10147 h 47"/>
                                  <a:gd name="T88" fmla="+- 0 8714 8699"/>
                                  <a:gd name="T89" fmla="*/ T88 w 54"/>
                                  <a:gd name="T90" fmla="+- 0 10145 10116"/>
                                  <a:gd name="T91" fmla="*/ 10145 h 47"/>
                                  <a:gd name="T92" fmla="+- 0 8712 8699"/>
                                  <a:gd name="T93" fmla="*/ T92 w 54"/>
                                  <a:gd name="T94" fmla="+- 0 10142 10116"/>
                                  <a:gd name="T95" fmla="*/ 10142 h 47"/>
                                  <a:gd name="T96" fmla="+- 0 8711 8699"/>
                                  <a:gd name="T97" fmla="*/ T96 w 54"/>
                                  <a:gd name="T98" fmla="+- 0 10140 10116"/>
                                  <a:gd name="T99" fmla="*/ 10140 h 47"/>
                                  <a:gd name="T100" fmla="+- 0 8711 8699"/>
                                  <a:gd name="T101" fmla="*/ T100 w 54"/>
                                  <a:gd name="T102" fmla="+- 0 10135 10116"/>
                                  <a:gd name="T103" fmla="*/ 10135 h 47"/>
                                  <a:gd name="T104" fmla="+- 0 8712 8699"/>
                                  <a:gd name="T105" fmla="*/ T104 w 54"/>
                                  <a:gd name="T106" fmla="+- 0 10135 10116"/>
                                  <a:gd name="T107" fmla="*/ 10135 h 47"/>
                                  <a:gd name="T108" fmla="+- 0 8712 8699"/>
                                  <a:gd name="T109" fmla="*/ T108 w 54"/>
                                  <a:gd name="T110" fmla="+- 0 10133 10116"/>
                                  <a:gd name="T111" fmla="*/ 10133 h 47"/>
                                  <a:gd name="T112" fmla="+- 0 8713 8699"/>
                                  <a:gd name="T113" fmla="*/ T112 w 54"/>
                                  <a:gd name="T114" fmla="+- 0 10133 10116"/>
                                  <a:gd name="T115" fmla="*/ 10133 h 47"/>
                                  <a:gd name="T116" fmla="+- 0 8714 8699"/>
                                  <a:gd name="T117" fmla="*/ T116 w 54"/>
                                  <a:gd name="T118" fmla="+- 0 10132 10116"/>
                                  <a:gd name="T119" fmla="*/ 10132 h 47"/>
                                  <a:gd name="T120" fmla="+- 0 8716 8699"/>
                                  <a:gd name="T121" fmla="*/ T120 w 54"/>
                                  <a:gd name="T122" fmla="+- 0 10132 10116"/>
                                  <a:gd name="T123" fmla="*/ 10132 h 47"/>
                                  <a:gd name="T124" fmla="+- 0 8718 8699"/>
                                  <a:gd name="T125" fmla="*/ T124 w 54"/>
                                  <a:gd name="T126" fmla="+- 0 10130 10116"/>
                                  <a:gd name="T127" fmla="*/ 10130 h 47"/>
                                  <a:gd name="T128" fmla="+- 0 8752 8699"/>
                                  <a:gd name="T129" fmla="*/ T128 w 54"/>
                                  <a:gd name="T130" fmla="+- 0 10130 10116"/>
                                  <a:gd name="T131" fmla="*/ 10130 h 47"/>
                                  <a:gd name="T132" fmla="+- 0 8753 8699"/>
                                  <a:gd name="T133" fmla="*/ T132 w 54"/>
                                  <a:gd name="T134" fmla="+- 0 10129 10116"/>
                                  <a:gd name="T135" fmla="*/ 10129 h 47"/>
                                  <a:gd name="T136" fmla="+- 0 8753 8699"/>
                                  <a:gd name="T137" fmla="*/ T136 w 54"/>
                                  <a:gd name="T138" fmla="+- 0 10117 10116"/>
                                  <a:gd name="T139" fmla="*/ 10117 h 47"/>
                                  <a:gd name="T140" fmla="+- 0 8752 8699"/>
                                  <a:gd name="T141" fmla="*/ T140 w 54"/>
                                  <a:gd name="T142" fmla="+- 0 10117 10116"/>
                                  <a:gd name="T143" fmla="*/ 10117 h 47"/>
                                  <a:gd name="T144" fmla="+- 0 8752 8699"/>
                                  <a:gd name="T145" fmla="*/ T144 w 54"/>
                                  <a:gd name="T146" fmla="+- 0 10116 10116"/>
                                  <a:gd name="T147" fmla="*/ 1011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 h="47">
                                    <a:moveTo>
                                      <a:pt x="53" y="0"/>
                                    </a:moveTo>
                                    <a:lnTo>
                                      <a:pt x="15" y="0"/>
                                    </a:lnTo>
                                    <a:lnTo>
                                      <a:pt x="8" y="4"/>
                                    </a:lnTo>
                                    <a:lnTo>
                                      <a:pt x="7" y="5"/>
                                    </a:lnTo>
                                    <a:lnTo>
                                      <a:pt x="5" y="6"/>
                                    </a:lnTo>
                                    <a:lnTo>
                                      <a:pt x="1" y="10"/>
                                    </a:lnTo>
                                    <a:lnTo>
                                      <a:pt x="1" y="12"/>
                                    </a:lnTo>
                                    <a:lnTo>
                                      <a:pt x="0" y="16"/>
                                    </a:lnTo>
                                    <a:lnTo>
                                      <a:pt x="0" y="22"/>
                                    </a:lnTo>
                                    <a:lnTo>
                                      <a:pt x="1" y="24"/>
                                    </a:lnTo>
                                    <a:lnTo>
                                      <a:pt x="2" y="28"/>
                                    </a:lnTo>
                                    <a:lnTo>
                                      <a:pt x="3" y="30"/>
                                    </a:lnTo>
                                    <a:lnTo>
                                      <a:pt x="8" y="35"/>
                                    </a:lnTo>
                                    <a:lnTo>
                                      <a:pt x="3" y="35"/>
                                    </a:lnTo>
                                    <a:lnTo>
                                      <a:pt x="2" y="36"/>
                                    </a:lnTo>
                                    <a:lnTo>
                                      <a:pt x="1" y="36"/>
                                    </a:lnTo>
                                    <a:lnTo>
                                      <a:pt x="1" y="47"/>
                                    </a:lnTo>
                                    <a:lnTo>
                                      <a:pt x="54" y="47"/>
                                    </a:lnTo>
                                    <a:lnTo>
                                      <a:pt x="54" y="35"/>
                                    </a:lnTo>
                                    <a:lnTo>
                                      <a:pt x="53" y="34"/>
                                    </a:lnTo>
                                    <a:lnTo>
                                      <a:pt x="20" y="34"/>
                                    </a:lnTo>
                                    <a:lnTo>
                                      <a:pt x="17" y="31"/>
                                    </a:lnTo>
                                    <a:lnTo>
                                      <a:pt x="15" y="29"/>
                                    </a:lnTo>
                                    <a:lnTo>
                                      <a:pt x="13" y="26"/>
                                    </a:lnTo>
                                    <a:lnTo>
                                      <a:pt x="12" y="24"/>
                                    </a:lnTo>
                                    <a:lnTo>
                                      <a:pt x="12" y="19"/>
                                    </a:lnTo>
                                    <a:lnTo>
                                      <a:pt x="13" y="19"/>
                                    </a:lnTo>
                                    <a:lnTo>
                                      <a:pt x="13" y="17"/>
                                    </a:lnTo>
                                    <a:lnTo>
                                      <a:pt x="14" y="17"/>
                                    </a:lnTo>
                                    <a:lnTo>
                                      <a:pt x="15" y="16"/>
                                    </a:lnTo>
                                    <a:lnTo>
                                      <a:pt x="17" y="16"/>
                                    </a:lnTo>
                                    <a:lnTo>
                                      <a:pt x="19" y="14"/>
                                    </a:lnTo>
                                    <a:lnTo>
                                      <a:pt x="53" y="14"/>
                                    </a:lnTo>
                                    <a:lnTo>
                                      <a:pt x="54" y="13"/>
                                    </a:lnTo>
                                    <a:lnTo>
                                      <a:pt x="54" y="1"/>
                                    </a:lnTo>
                                    <a:lnTo>
                                      <a:pt x="53" y="1"/>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737"/>
                          <wpg:cNvGrpSpPr>
                            <a:grpSpLocks/>
                          </wpg:cNvGrpSpPr>
                          <wpg:grpSpPr bwMode="auto">
                            <a:xfrm>
                              <a:off x="8699" y="10066"/>
                              <a:ext cx="55" cy="40"/>
                              <a:chOff x="8699" y="10066"/>
                              <a:chExt cx="55" cy="40"/>
                            </a:xfrm>
                          </wpg:grpSpPr>
                          <wps:wsp>
                            <wps:cNvPr id="1225" name="Freeform 738"/>
                            <wps:cNvSpPr>
                              <a:spLocks/>
                            </wps:cNvSpPr>
                            <wps:spPr bwMode="auto">
                              <a:xfrm>
                                <a:off x="8699" y="10066"/>
                                <a:ext cx="55" cy="40"/>
                              </a:xfrm>
                              <a:custGeom>
                                <a:avLst/>
                                <a:gdLst>
                                  <a:gd name="T0" fmla="+- 0 8716 8699"/>
                                  <a:gd name="T1" fmla="*/ T0 w 55"/>
                                  <a:gd name="T2" fmla="+- 0 10067 10066"/>
                                  <a:gd name="T3" fmla="*/ 10067 h 40"/>
                                  <a:gd name="T4" fmla="+- 0 8704 8699"/>
                                  <a:gd name="T5" fmla="*/ T4 w 55"/>
                                  <a:gd name="T6" fmla="+- 0 10067 10066"/>
                                  <a:gd name="T7" fmla="*/ 10067 h 40"/>
                                  <a:gd name="T8" fmla="+- 0 8704 8699"/>
                                  <a:gd name="T9" fmla="*/ T8 w 55"/>
                                  <a:gd name="T10" fmla="+- 0 10068 10066"/>
                                  <a:gd name="T11" fmla="*/ 10068 h 40"/>
                                  <a:gd name="T12" fmla="+- 0 8702 8699"/>
                                  <a:gd name="T13" fmla="*/ T12 w 55"/>
                                  <a:gd name="T14" fmla="+- 0 10068 10066"/>
                                  <a:gd name="T15" fmla="*/ 10068 h 40"/>
                                  <a:gd name="T16" fmla="+- 0 8702 8699"/>
                                  <a:gd name="T17" fmla="*/ T16 w 55"/>
                                  <a:gd name="T18" fmla="+- 0 10069 10066"/>
                                  <a:gd name="T19" fmla="*/ 10069 h 40"/>
                                  <a:gd name="T20" fmla="+- 0 8701 8699"/>
                                  <a:gd name="T21" fmla="*/ T20 w 55"/>
                                  <a:gd name="T22" fmla="+- 0 10070 10066"/>
                                  <a:gd name="T23" fmla="*/ 10070 h 40"/>
                                  <a:gd name="T24" fmla="+- 0 8701 8699"/>
                                  <a:gd name="T25" fmla="*/ T24 w 55"/>
                                  <a:gd name="T26" fmla="+- 0 10072 10066"/>
                                  <a:gd name="T27" fmla="*/ 10072 h 40"/>
                                  <a:gd name="T28" fmla="+- 0 8700 8699"/>
                                  <a:gd name="T29" fmla="*/ T28 w 55"/>
                                  <a:gd name="T30" fmla="+- 0 10073 10066"/>
                                  <a:gd name="T31" fmla="*/ 10073 h 40"/>
                                  <a:gd name="T32" fmla="+- 0 8700 8699"/>
                                  <a:gd name="T33" fmla="*/ T32 w 55"/>
                                  <a:gd name="T34" fmla="+- 0 10076 10066"/>
                                  <a:gd name="T35" fmla="*/ 10076 h 40"/>
                                  <a:gd name="T36" fmla="+- 0 8699 8699"/>
                                  <a:gd name="T37" fmla="*/ T36 w 55"/>
                                  <a:gd name="T38" fmla="+- 0 10078 10066"/>
                                  <a:gd name="T39" fmla="*/ 10078 h 40"/>
                                  <a:gd name="T40" fmla="+- 0 8699 8699"/>
                                  <a:gd name="T41" fmla="*/ T40 w 55"/>
                                  <a:gd name="T42" fmla="+- 0 10085 10066"/>
                                  <a:gd name="T43" fmla="*/ 10085 h 40"/>
                                  <a:gd name="T44" fmla="+- 0 8700 8699"/>
                                  <a:gd name="T45" fmla="*/ T44 w 55"/>
                                  <a:gd name="T46" fmla="+- 0 10087 10066"/>
                                  <a:gd name="T47" fmla="*/ 10087 h 40"/>
                                  <a:gd name="T48" fmla="+- 0 8702 8699"/>
                                  <a:gd name="T49" fmla="*/ T48 w 55"/>
                                  <a:gd name="T50" fmla="+- 0 10094 10066"/>
                                  <a:gd name="T51" fmla="*/ 10094 h 40"/>
                                  <a:gd name="T52" fmla="+- 0 8704 8699"/>
                                  <a:gd name="T53" fmla="*/ T52 w 55"/>
                                  <a:gd name="T54" fmla="+- 0 10096 10066"/>
                                  <a:gd name="T55" fmla="*/ 10096 h 40"/>
                                  <a:gd name="T56" fmla="+- 0 8706 8699"/>
                                  <a:gd name="T57" fmla="*/ T56 w 55"/>
                                  <a:gd name="T58" fmla="+- 0 10099 10066"/>
                                  <a:gd name="T59" fmla="*/ 10099 h 40"/>
                                  <a:gd name="T60" fmla="+- 0 8708 8699"/>
                                  <a:gd name="T61" fmla="*/ T60 w 55"/>
                                  <a:gd name="T62" fmla="+- 0 10100 10066"/>
                                  <a:gd name="T63" fmla="*/ 10100 h 40"/>
                                  <a:gd name="T64" fmla="+- 0 8711 8699"/>
                                  <a:gd name="T65" fmla="*/ T64 w 55"/>
                                  <a:gd name="T66" fmla="+- 0 10103 10066"/>
                                  <a:gd name="T67" fmla="*/ 10103 h 40"/>
                                  <a:gd name="T68" fmla="+- 0 8718 8699"/>
                                  <a:gd name="T69" fmla="*/ T68 w 55"/>
                                  <a:gd name="T70" fmla="+- 0 10105 10066"/>
                                  <a:gd name="T71" fmla="*/ 10105 h 40"/>
                                  <a:gd name="T72" fmla="+- 0 8736 8699"/>
                                  <a:gd name="T73" fmla="*/ T72 w 55"/>
                                  <a:gd name="T74" fmla="+- 0 10105 10066"/>
                                  <a:gd name="T75" fmla="*/ 10105 h 40"/>
                                  <a:gd name="T76" fmla="+- 0 8738 8699"/>
                                  <a:gd name="T77" fmla="*/ T76 w 55"/>
                                  <a:gd name="T78" fmla="+- 0 10104 10066"/>
                                  <a:gd name="T79" fmla="*/ 10104 h 40"/>
                                  <a:gd name="T80" fmla="+- 0 8742 8699"/>
                                  <a:gd name="T81" fmla="*/ T80 w 55"/>
                                  <a:gd name="T82" fmla="+- 0 10103 10066"/>
                                  <a:gd name="T83" fmla="*/ 10103 h 40"/>
                                  <a:gd name="T84" fmla="+- 0 8744 8699"/>
                                  <a:gd name="T85" fmla="*/ T84 w 55"/>
                                  <a:gd name="T86" fmla="+- 0 10102 10066"/>
                                  <a:gd name="T87" fmla="*/ 10102 h 40"/>
                                  <a:gd name="T88" fmla="+- 0 8749 8699"/>
                                  <a:gd name="T89" fmla="*/ T88 w 55"/>
                                  <a:gd name="T90" fmla="+- 0 10097 10066"/>
                                  <a:gd name="T91" fmla="*/ 10097 h 40"/>
                                  <a:gd name="T92" fmla="+- 0 8752 8699"/>
                                  <a:gd name="T93" fmla="*/ T92 w 55"/>
                                  <a:gd name="T94" fmla="+- 0 10096 10066"/>
                                  <a:gd name="T95" fmla="*/ 10096 h 40"/>
                                  <a:gd name="T96" fmla="+- 0 8753 8699"/>
                                  <a:gd name="T97" fmla="*/ T96 w 55"/>
                                  <a:gd name="T98" fmla="+- 0 10092 10066"/>
                                  <a:gd name="T99" fmla="*/ 10092 h 40"/>
                                  <a:gd name="T100" fmla="+- 0 8753 8699"/>
                                  <a:gd name="T101" fmla="*/ T100 w 55"/>
                                  <a:gd name="T102" fmla="+- 0 10091 10066"/>
                                  <a:gd name="T103" fmla="*/ 10091 h 40"/>
                                  <a:gd name="T104" fmla="+- 0 8718 8699"/>
                                  <a:gd name="T105" fmla="*/ T104 w 55"/>
                                  <a:gd name="T106" fmla="+- 0 10091 10066"/>
                                  <a:gd name="T107" fmla="*/ 10091 h 40"/>
                                  <a:gd name="T108" fmla="+- 0 8714 8699"/>
                                  <a:gd name="T109" fmla="*/ T108 w 55"/>
                                  <a:gd name="T110" fmla="+- 0 10088 10066"/>
                                  <a:gd name="T111" fmla="*/ 10088 h 40"/>
                                  <a:gd name="T112" fmla="+- 0 8712 8699"/>
                                  <a:gd name="T113" fmla="*/ T112 w 55"/>
                                  <a:gd name="T114" fmla="+- 0 10087 10066"/>
                                  <a:gd name="T115" fmla="*/ 10087 h 40"/>
                                  <a:gd name="T116" fmla="+- 0 8711 8699"/>
                                  <a:gd name="T117" fmla="*/ T116 w 55"/>
                                  <a:gd name="T118" fmla="+- 0 10084 10066"/>
                                  <a:gd name="T119" fmla="*/ 10084 h 40"/>
                                  <a:gd name="T120" fmla="+- 0 8711 8699"/>
                                  <a:gd name="T121" fmla="*/ T120 w 55"/>
                                  <a:gd name="T122" fmla="+- 0 10075 10066"/>
                                  <a:gd name="T123" fmla="*/ 10075 h 40"/>
                                  <a:gd name="T124" fmla="+- 0 8712 8699"/>
                                  <a:gd name="T125" fmla="*/ T124 w 55"/>
                                  <a:gd name="T126" fmla="+- 0 10074 10066"/>
                                  <a:gd name="T127" fmla="*/ 10074 h 40"/>
                                  <a:gd name="T128" fmla="+- 0 8712 8699"/>
                                  <a:gd name="T129" fmla="*/ T128 w 55"/>
                                  <a:gd name="T130" fmla="+- 0 10072 10066"/>
                                  <a:gd name="T131" fmla="*/ 10072 h 40"/>
                                  <a:gd name="T132" fmla="+- 0 8713 8699"/>
                                  <a:gd name="T133" fmla="*/ T132 w 55"/>
                                  <a:gd name="T134" fmla="+- 0 10072 10066"/>
                                  <a:gd name="T135" fmla="*/ 10072 h 40"/>
                                  <a:gd name="T136" fmla="+- 0 8716 8699"/>
                                  <a:gd name="T137" fmla="*/ T136 w 55"/>
                                  <a:gd name="T138" fmla="+- 0 10069 10066"/>
                                  <a:gd name="T139" fmla="*/ 10069 h 40"/>
                                  <a:gd name="T140" fmla="+- 0 8716 8699"/>
                                  <a:gd name="T141" fmla="*/ T140 w 55"/>
                                  <a:gd name="T142" fmla="+- 0 10067 10066"/>
                                  <a:gd name="T143" fmla="*/ 1006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5" h="40">
                                    <a:moveTo>
                                      <a:pt x="17" y="1"/>
                                    </a:moveTo>
                                    <a:lnTo>
                                      <a:pt x="5" y="1"/>
                                    </a:lnTo>
                                    <a:lnTo>
                                      <a:pt x="5" y="2"/>
                                    </a:lnTo>
                                    <a:lnTo>
                                      <a:pt x="3" y="2"/>
                                    </a:lnTo>
                                    <a:lnTo>
                                      <a:pt x="3" y="3"/>
                                    </a:lnTo>
                                    <a:lnTo>
                                      <a:pt x="2" y="4"/>
                                    </a:lnTo>
                                    <a:lnTo>
                                      <a:pt x="2" y="6"/>
                                    </a:lnTo>
                                    <a:lnTo>
                                      <a:pt x="1" y="7"/>
                                    </a:lnTo>
                                    <a:lnTo>
                                      <a:pt x="1" y="10"/>
                                    </a:lnTo>
                                    <a:lnTo>
                                      <a:pt x="0" y="12"/>
                                    </a:lnTo>
                                    <a:lnTo>
                                      <a:pt x="0" y="19"/>
                                    </a:lnTo>
                                    <a:lnTo>
                                      <a:pt x="1" y="21"/>
                                    </a:lnTo>
                                    <a:lnTo>
                                      <a:pt x="3" y="28"/>
                                    </a:lnTo>
                                    <a:lnTo>
                                      <a:pt x="5" y="30"/>
                                    </a:lnTo>
                                    <a:lnTo>
                                      <a:pt x="7" y="33"/>
                                    </a:lnTo>
                                    <a:lnTo>
                                      <a:pt x="9" y="34"/>
                                    </a:lnTo>
                                    <a:lnTo>
                                      <a:pt x="12" y="37"/>
                                    </a:lnTo>
                                    <a:lnTo>
                                      <a:pt x="19" y="39"/>
                                    </a:lnTo>
                                    <a:lnTo>
                                      <a:pt x="37" y="39"/>
                                    </a:lnTo>
                                    <a:lnTo>
                                      <a:pt x="39" y="38"/>
                                    </a:lnTo>
                                    <a:lnTo>
                                      <a:pt x="43" y="37"/>
                                    </a:lnTo>
                                    <a:lnTo>
                                      <a:pt x="45" y="36"/>
                                    </a:lnTo>
                                    <a:lnTo>
                                      <a:pt x="50" y="31"/>
                                    </a:lnTo>
                                    <a:lnTo>
                                      <a:pt x="53" y="30"/>
                                    </a:lnTo>
                                    <a:lnTo>
                                      <a:pt x="54" y="26"/>
                                    </a:lnTo>
                                    <a:lnTo>
                                      <a:pt x="54" y="25"/>
                                    </a:lnTo>
                                    <a:lnTo>
                                      <a:pt x="19" y="25"/>
                                    </a:lnTo>
                                    <a:lnTo>
                                      <a:pt x="15" y="22"/>
                                    </a:lnTo>
                                    <a:lnTo>
                                      <a:pt x="13" y="21"/>
                                    </a:lnTo>
                                    <a:lnTo>
                                      <a:pt x="12" y="18"/>
                                    </a:lnTo>
                                    <a:lnTo>
                                      <a:pt x="12" y="9"/>
                                    </a:lnTo>
                                    <a:lnTo>
                                      <a:pt x="13" y="8"/>
                                    </a:lnTo>
                                    <a:lnTo>
                                      <a:pt x="13" y="6"/>
                                    </a:lnTo>
                                    <a:lnTo>
                                      <a:pt x="14" y="6"/>
                                    </a:lnTo>
                                    <a:lnTo>
                                      <a:pt x="17" y="3"/>
                                    </a:lnTo>
                                    <a:lnTo>
                                      <a:pt x="1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739"/>
                            <wps:cNvSpPr>
                              <a:spLocks/>
                            </wps:cNvSpPr>
                            <wps:spPr bwMode="auto">
                              <a:xfrm>
                                <a:off x="8699" y="10066"/>
                                <a:ext cx="55" cy="40"/>
                              </a:xfrm>
                              <a:custGeom>
                                <a:avLst/>
                                <a:gdLst>
                                  <a:gd name="T0" fmla="+- 0 8749 8699"/>
                                  <a:gd name="T1" fmla="*/ T0 w 55"/>
                                  <a:gd name="T2" fmla="+- 0 10067 10066"/>
                                  <a:gd name="T3" fmla="*/ 10067 h 40"/>
                                  <a:gd name="T4" fmla="+- 0 8737 8699"/>
                                  <a:gd name="T5" fmla="*/ T4 w 55"/>
                                  <a:gd name="T6" fmla="+- 0 10067 10066"/>
                                  <a:gd name="T7" fmla="*/ 10067 h 40"/>
                                  <a:gd name="T8" fmla="+- 0 8737 8699"/>
                                  <a:gd name="T9" fmla="*/ T8 w 55"/>
                                  <a:gd name="T10" fmla="+- 0 10068 10066"/>
                                  <a:gd name="T11" fmla="*/ 10068 h 40"/>
                                  <a:gd name="T12" fmla="+- 0 8738 8699"/>
                                  <a:gd name="T13" fmla="*/ T12 w 55"/>
                                  <a:gd name="T14" fmla="+- 0 10069 10066"/>
                                  <a:gd name="T15" fmla="*/ 10069 h 40"/>
                                  <a:gd name="T16" fmla="+- 0 8738 8699"/>
                                  <a:gd name="T17" fmla="*/ T16 w 55"/>
                                  <a:gd name="T18" fmla="+- 0 10070 10066"/>
                                  <a:gd name="T19" fmla="*/ 10070 h 40"/>
                                  <a:gd name="T20" fmla="+- 0 8740 8699"/>
                                  <a:gd name="T21" fmla="*/ T20 w 55"/>
                                  <a:gd name="T22" fmla="+- 0 10070 10066"/>
                                  <a:gd name="T23" fmla="*/ 10070 h 40"/>
                                  <a:gd name="T24" fmla="+- 0 8740 8699"/>
                                  <a:gd name="T25" fmla="*/ T24 w 55"/>
                                  <a:gd name="T26" fmla="+- 0 10072 10066"/>
                                  <a:gd name="T27" fmla="*/ 10072 h 40"/>
                                  <a:gd name="T28" fmla="+- 0 8741 8699"/>
                                  <a:gd name="T29" fmla="*/ T28 w 55"/>
                                  <a:gd name="T30" fmla="+- 0 10073 10066"/>
                                  <a:gd name="T31" fmla="*/ 10073 h 40"/>
                                  <a:gd name="T32" fmla="+- 0 8741 8699"/>
                                  <a:gd name="T33" fmla="*/ T32 w 55"/>
                                  <a:gd name="T34" fmla="+- 0 10074 10066"/>
                                  <a:gd name="T35" fmla="*/ 10074 h 40"/>
                                  <a:gd name="T36" fmla="+- 0 8742 8699"/>
                                  <a:gd name="T37" fmla="*/ T36 w 55"/>
                                  <a:gd name="T38" fmla="+- 0 10075 10066"/>
                                  <a:gd name="T39" fmla="*/ 10075 h 40"/>
                                  <a:gd name="T40" fmla="+- 0 8742 8699"/>
                                  <a:gd name="T41" fmla="*/ T40 w 55"/>
                                  <a:gd name="T42" fmla="+- 0 10076 10066"/>
                                  <a:gd name="T43" fmla="*/ 10076 h 40"/>
                                  <a:gd name="T44" fmla="+- 0 8743 8699"/>
                                  <a:gd name="T45" fmla="*/ T44 w 55"/>
                                  <a:gd name="T46" fmla="+- 0 10079 10066"/>
                                  <a:gd name="T47" fmla="*/ 10079 h 40"/>
                                  <a:gd name="T48" fmla="+- 0 8743 8699"/>
                                  <a:gd name="T49" fmla="*/ T48 w 55"/>
                                  <a:gd name="T50" fmla="+- 0 10082 10066"/>
                                  <a:gd name="T51" fmla="*/ 10082 h 40"/>
                                  <a:gd name="T52" fmla="+- 0 8741 8699"/>
                                  <a:gd name="T53" fmla="*/ T52 w 55"/>
                                  <a:gd name="T54" fmla="+- 0 10085 10066"/>
                                  <a:gd name="T55" fmla="*/ 10085 h 40"/>
                                  <a:gd name="T56" fmla="+- 0 8741 8699"/>
                                  <a:gd name="T57" fmla="*/ T56 w 55"/>
                                  <a:gd name="T58" fmla="+- 0 10086 10066"/>
                                  <a:gd name="T59" fmla="*/ 10086 h 40"/>
                                  <a:gd name="T60" fmla="+- 0 8736 8699"/>
                                  <a:gd name="T61" fmla="*/ T60 w 55"/>
                                  <a:gd name="T62" fmla="+- 0 10091 10066"/>
                                  <a:gd name="T63" fmla="*/ 10091 h 40"/>
                                  <a:gd name="T64" fmla="+- 0 8753 8699"/>
                                  <a:gd name="T65" fmla="*/ T64 w 55"/>
                                  <a:gd name="T66" fmla="+- 0 10091 10066"/>
                                  <a:gd name="T67" fmla="*/ 10091 h 40"/>
                                  <a:gd name="T68" fmla="+- 0 8753 8699"/>
                                  <a:gd name="T69" fmla="*/ T68 w 55"/>
                                  <a:gd name="T70" fmla="+- 0 10088 10066"/>
                                  <a:gd name="T71" fmla="*/ 10088 h 40"/>
                                  <a:gd name="T72" fmla="+- 0 8754 8699"/>
                                  <a:gd name="T73" fmla="*/ T72 w 55"/>
                                  <a:gd name="T74" fmla="+- 0 10086 10066"/>
                                  <a:gd name="T75" fmla="*/ 10086 h 40"/>
                                  <a:gd name="T76" fmla="+- 0 8754 8699"/>
                                  <a:gd name="T77" fmla="*/ T76 w 55"/>
                                  <a:gd name="T78" fmla="+- 0 10079 10066"/>
                                  <a:gd name="T79" fmla="*/ 10079 h 40"/>
                                  <a:gd name="T80" fmla="+- 0 8753 8699"/>
                                  <a:gd name="T81" fmla="*/ T80 w 55"/>
                                  <a:gd name="T82" fmla="+- 0 10076 10066"/>
                                  <a:gd name="T83" fmla="*/ 10076 h 40"/>
                                  <a:gd name="T84" fmla="+- 0 8753 8699"/>
                                  <a:gd name="T85" fmla="*/ T84 w 55"/>
                                  <a:gd name="T86" fmla="+- 0 10073 10066"/>
                                  <a:gd name="T87" fmla="*/ 10073 h 40"/>
                                  <a:gd name="T88" fmla="+- 0 8752 8699"/>
                                  <a:gd name="T89" fmla="*/ T88 w 55"/>
                                  <a:gd name="T90" fmla="+- 0 10072 10066"/>
                                  <a:gd name="T91" fmla="*/ 10072 h 40"/>
                                  <a:gd name="T92" fmla="+- 0 8752 8699"/>
                                  <a:gd name="T93" fmla="*/ T92 w 55"/>
                                  <a:gd name="T94" fmla="+- 0 10069 10066"/>
                                  <a:gd name="T95" fmla="*/ 10069 h 40"/>
                                  <a:gd name="T96" fmla="+- 0 8749 8699"/>
                                  <a:gd name="T97" fmla="*/ T96 w 55"/>
                                  <a:gd name="T98" fmla="+- 0 10067 10066"/>
                                  <a:gd name="T99" fmla="*/ 1006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40">
                                    <a:moveTo>
                                      <a:pt x="50" y="1"/>
                                    </a:moveTo>
                                    <a:lnTo>
                                      <a:pt x="38" y="1"/>
                                    </a:lnTo>
                                    <a:lnTo>
                                      <a:pt x="38" y="2"/>
                                    </a:lnTo>
                                    <a:lnTo>
                                      <a:pt x="39" y="3"/>
                                    </a:lnTo>
                                    <a:lnTo>
                                      <a:pt x="39" y="4"/>
                                    </a:lnTo>
                                    <a:lnTo>
                                      <a:pt x="41" y="4"/>
                                    </a:lnTo>
                                    <a:lnTo>
                                      <a:pt x="41" y="6"/>
                                    </a:lnTo>
                                    <a:lnTo>
                                      <a:pt x="42" y="7"/>
                                    </a:lnTo>
                                    <a:lnTo>
                                      <a:pt x="42" y="8"/>
                                    </a:lnTo>
                                    <a:lnTo>
                                      <a:pt x="43" y="9"/>
                                    </a:lnTo>
                                    <a:lnTo>
                                      <a:pt x="43" y="10"/>
                                    </a:lnTo>
                                    <a:lnTo>
                                      <a:pt x="44" y="13"/>
                                    </a:lnTo>
                                    <a:lnTo>
                                      <a:pt x="44" y="16"/>
                                    </a:lnTo>
                                    <a:lnTo>
                                      <a:pt x="42" y="19"/>
                                    </a:lnTo>
                                    <a:lnTo>
                                      <a:pt x="42" y="20"/>
                                    </a:lnTo>
                                    <a:lnTo>
                                      <a:pt x="37" y="25"/>
                                    </a:lnTo>
                                    <a:lnTo>
                                      <a:pt x="54" y="25"/>
                                    </a:lnTo>
                                    <a:lnTo>
                                      <a:pt x="54" y="22"/>
                                    </a:lnTo>
                                    <a:lnTo>
                                      <a:pt x="55" y="20"/>
                                    </a:lnTo>
                                    <a:lnTo>
                                      <a:pt x="55" y="13"/>
                                    </a:lnTo>
                                    <a:lnTo>
                                      <a:pt x="54" y="10"/>
                                    </a:lnTo>
                                    <a:lnTo>
                                      <a:pt x="54" y="7"/>
                                    </a:lnTo>
                                    <a:lnTo>
                                      <a:pt x="53" y="6"/>
                                    </a:lnTo>
                                    <a:lnTo>
                                      <a:pt x="53" y="3"/>
                                    </a:lnTo>
                                    <a:lnTo>
                                      <a:pt x="5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740"/>
                            <wps:cNvSpPr>
                              <a:spLocks/>
                            </wps:cNvSpPr>
                            <wps:spPr bwMode="auto">
                              <a:xfrm>
                                <a:off x="8699" y="10066"/>
                                <a:ext cx="55" cy="40"/>
                              </a:xfrm>
                              <a:custGeom>
                                <a:avLst/>
                                <a:gdLst>
                                  <a:gd name="T0" fmla="+- 0 8713 8699"/>
                                  <a:gd name="T1" fmla="*/ T0 w 55"/>
                                  <a:gd name="T2" fmla="+- 0 10066 10066"/>
                                  <a:gd name="T3" fmla="*/ 10066 h 40"/>
                                  <a:gd name="T4" fmla="+- 0 8706 8699"/>
                                  <a:gd name="T5" fmla="*/ T4 w 55"/>
                                  <a:gd name="T6" fmla="+- 0 10066 10066"/>
                                  <a:gd name="T7" fmla="*/ 10066 h 40"/>
                                  <a:gd name="T8" fmla="+- 0 8706 8699"/>
                                  <a:gd name="T9" fmla="*/ T8 w 55"/>
                                  <a:gd name="T10" fmla="+- 0 10067 10066"/>
                                  <a:gd name="T11" fmla="*/ 10067 h 40"/>
                                  <a:gd name="T12" fmla="+- 0 8714 8699"/>
                                  <a:gd name="T13" fmla="*/ T12 w 55"/>
                                  <a:gd name="T14" fmla="+- 0 10067 10066"/>
                                  <a:gd name="T15" fmla="*/ 10067 h 40"/>
                                  <a:gd name="T16" fmla="+- 0 8713 8699"/>
                                  <a:gd name="T17" fmla="*/ T16 w 55"/>
                                  <a:gd name="T18" fmla="+- 0 10066 10066"/>
                                  <a:gd name="T19" fmla="*/ 10066 h 40"/>
                                </a:gdLst>
                                <a:ahLst/>
                                <a:cxnLst>
                                  <a:cxn ang="0">
                                    <a:pos x="T1" y="T3"/>
                                  </a:cxn>
                                  <a:cxn ang="0">
                                    <a:pos x="T5" y="T7"/>
                                  </a:cxn>
                                  <a:cxn ang="0">
                                    <a:pos x="T9" y="T11"/>
                                  </a:cxn>
                                  <a:cxn ang="0">
                                    <a:pos x="T13" y="T15"/>
                                  </a:cxn>
                                  <a:cxn ang="0">
                                    <a:pos x="T17" y="T19"/>
                                  </a:cxn>
                                </a:cxnLst>
                                <a:rect l="0" t="0" r="r" b="b"/>
                                <a:pathLst>
                                  <a:path w="55" h="40">
                                    <a:moveTo>
                                      <a:pt x="14" y="0"/>
                                    </a:moveTo>
                                    <a:lnTo>
                                      <a:pt x="7" y="0"/>
                                    </a:lnTo>
                                    <a:lnTo>
                                      <a:pt x="7" y="1"/>
                                    </a:lnTo>
                                    <a:lnTo>
                                      <a:pt x="15"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741"/>
                            <wps:cNvSpPr>
                              <a:spLocks/>
                            </wps:cNvSpPr>
                            <wps:spPr bwMode="auto">
                              <a:xfrm>
                                <a:off x="8699" y="10066"/>
                                <a:ext cx="55" cy="40"/>
                              </a:xfrm>
                              <a:custGeom>
                                <a:avLst/>
                                <a:gdLst>
                                  <a:gd name="T0" fmla="+- 0 8748 8699"/>
                                  <a:gd name="T1" fmla="*/ T0 w 55"/>
                                  <a:gd name="T2" fmla="+- 0 10066 10066"/>
                                  <a:gd name="T3" fmla="*/ 10066 h 40"/>
                                  <a:gd name="T4" fmla="+- 0 8738 8699"/>
                                  <a:gd name="T5" fmla="*/ T4 w 55"/>
                                  <a:gd name="T6" fmla="+- 0 10066 10066"/>
                                  <a:gd name="T7" fmla="*/ 10066 h 40"/>
                                  <a:gd name="T8" fmla="+- 0 8738 8699"/>
                                  <a:gd name="T9" fmla="*/ T8 w 55"/>
                                  <a:gd name="T10" fmla="+- 0 10067 10066"/>
                                  <a:gd name="T11" fmla="*/ 10067 h 40"/>
                                  <a:gd name="T12" fmla="+- 0 8748 8699"/>
                                  <a:gd name="T13" fmla="*/ T12 w 55"/>
                                  <a:gd name="T14" fmla="+- 0 10067 10066"/>
                                  <a:gd name="T15" fmla="*/ 10067 h 40"/>
                                  <a:gd name="T16" fmla="+- 0 8748 8699"/>
                                  <a:gd name="T17" fmla="*/ T16 w 55"/>
                                  <a:gd name="T18" fmla="+- 0 10066 10066"/>
                                  <a:gd name="T19" fmla="*/ 10066 h 40"/>
                                </a:gdLst>
                                <a:ahLst/>
                                <a:cxnLst>
                                  <a:cxn ang="0">
                                    <a:pos x="T1" y="T3"/>
                                  </a:cxn>
                                  <a:cxn ang="0">
                                    <a:pos x="T5" y="T7"/>
                                  </a:cxn>
                                  <a:cxn ang="0">
                                    <a:pos x="T9" y="T11"/>
                                  </a:cxn>
                                  <a:cxn ang="0">
                                    <a:pos x="T13" y="T15"/>
                                  </a:cxn>
                                  <a:cxn ang="0">
                                    <a:pos x="T17" y="T19"/>
                                  </a:cxn>
                                </a:cxnLst>
                                <a:rect l="0" t="0" r="r" b="b"/>
                                <a:pathLst>
                                  <a:path w="55" h="40">
                                    <a:moveTo>
                                      <a:pt x="49" y="0"/>
                                    </a:moveTo>
                                    <a:lnTo>
                                      <a:pt x="39" y="0"/>
                                    </a:lnTo>
                                    <a:lnTo>
                                      <a:pt x="39" y="1"/>
                                    </a:lnTo>
                                    <a:lnTo>
                                      <a:pt x="49" y="1"/>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742"/>
                          <wpg:cNvGrpSpPr>
                            <a:grpSpLocks/>
                          </wpg:cNvGrpSpPr>
                          <wpg:grpSpPr bwMode="auto">
                            <a:xfrm>
                              <a:off x="8699" y="10010"/>
                              <a:ext cx="55" cy="48"/>
                              <a:chOff x="8699" y="10010"/>
                              <a:chExt cx="55" cy="48"/>
                            </a:xfrm>
                          </wpg:grpSpPr>
                          <wps:wsp>
                            <wps:cNvPr id="1230" name="Freeform 743"/>
                            <wps:cNvSpPr>
                              <a:spLocks/>
                            </wps:cNvSpPr>
                            <wps:spPr bwMode="auto">
                              <a:xfrm>
                                <a:off x="8699" y="10010"/>
                                <a:ext cx="55" cy="48"/>
                              </a:xfrm>
                              <a:custGeom>
                                <a:avLst/>
                                <a:gdLst>
                                  <a:gd name="T0" fmla="+- 0 8730 8699"/>
                                  <a:gd name="T1" fmla="*/ T0 w 55"/>
                                  <a:gd name="T2" fmla="+- 0 10012 10010"/>
                                  <a:gd name="T3" fmla="*/ 10012 h 48"/>
                                  <a:gd name="T4" fmla="+- 0 8711 8699"/>
                                  <a:gd name="T5" fmla="*/ T4 w 55"/>
                                  <a:gd name="T6" fmla="+- 0 10012 10010"/>
                                  <a:gd name="T7" fmla="*/ 10012 h 48"/>
                                  <a:gd name="T8" fmla="+- 0 8708 8699"/>
                                  <a:gd name="T9" fmla="*/ T8 w 55"/>
                                  <a:gd name="T10" fmla="+- 0 10013 10010"/>
                                  <a:gd name="T11" fmla="*/ 10013 h 48"/>
                                  <a:gd name="T12" fmla="+- 0 8704 8699"/>
                                  <a:gd name="T13" fmla="*/ T12 w 55"/>
                                  <a:gd name="T14" fmla="+- 0 10018 10010"/>
                                  <a:gd name="T15" fmla="*/ 10018 h 48"/>
                                  <a:gd name="T16" fmla="+- 0 8700 8699"/>
                                  <a:gd name="T17" fmla="*/ T16 w 55"/>
                                  <a:gd name="T18" fmla="+- 0 10025 10010"/>
                                  <a:gd name="T19" fmla="*/ 10025 h 48"/>
                                  <a:gd name="T20" fmla="+- 0 8699 8699"/>
                                  <a:gd name="T21" fmla="*/ T20 w 55"/>
                                  <a:gd name="T22" fmla="+- 0 10028 10010"/>
                                  <a:gd name="T23" fmla="*/ 10028 h 48"/>
                                  <a:gd name="T24" fmla="+- 0 8699 8699"/>
                                  <a:gd name="T25" fmla="*/ T24 w 55"/>
                                  <a:gd name="T26" fmla="+- 0 10037 10010"/>
                                  <a:gd name="T27" fmla="*/ 10037 h 48"/>
                                  <a:gd name="T28" fmla="+- 0 8701 8699"/>
                                  <a:gd name="T29" fmla="*/ T28 w 55"/>
                                  <a:gd name="T30" fmla="+- 0 10044 10010"/>
                                  <a:gd name="T31" fmla="*/ 10044 h 48"/>
                                  <a:gd name="T32" fmla="+- 0 8704 8699"/>
                                  <a:gd name="T33" fmla="*/ T32 w 55"/>
                                  <a:gd name="T34" fmla="+- 0 10049 10010"/>
                                  <a:gd name="T35" fmla="*/ 10049 h 48"/>
                                  <a:gd name="T36" fmla="+- 0 8707 8699"/>
                                  <a:gd name="T37" fmla="*/ T36 w 55"/>
                                  <a:gd name="T38" fmla="+- 0 10051 10010"/>
                                  <a:gd name="T39" fmla="*/ 10051 h 48"/>
                                  <a:gd name="T40" fmla="+- 0 8710 8699"/>
                                  <a:gd name="T41" fmla="*/ T40 w 55"/>
                                  <a:gd name="T42" fmla="+- 0 10054 10010"/>
                                  <a:gd name="T43" fmla="*/ 10054 h 48"/>
                                  <a:gd name="T44" fmla="+- 0 8712 8699"/>
                                  <a:gd name="T45" fmla="*/ T44 w 55"/>
                                  <a:gd name="T46" fmla="+- 0 10055 10010"/>
                                  <a:gd name="T47" fmla="*/ 10055 h 48"/>
                                  <a:gd name="T48" fmla="+- 0 8723 8699"/>
                                  <a:gd name="T49" fmla="*/ T48 w 55"/>
                                  <a:gd name="T50" fmla="+- 0 10058 10010"/>
                                  <a:gd name="T51" fmla="*/ 10058 h 48"/>
                                  <a:gd name="T52" fmla="+- 0 8736 8699"/>
                                  <a:gd name="T53" fmla="*/ T52 w 55"/>
                                  <a:gd name="T54" fmla="+- 0 10058 10010"/>
                                  <a:gd name="T55" fmla="*/ 10058 h 48"/>
                                  <a:gd name="T56" fmla="+- 0 8740 8699"/>
                                  <a:gd name="T57" fmla="*/ T56 w 55"/>
                                  <a:gd name="T58" fmla="+- 0 10056 10010"/>
                                  <a:gd name="T59" fmla="*/ 10056 h 48"/>
                                  <a:gd name="T60" fmla="+- 0 8743 8699"/>
                                  <a:gd name="T61" fmla="*/ T60 w 55"/>
                                  <a:gd name="T62" fmla="+- 0 10055 10010"/>
                                  <a:gd name="T63" fmla="*/ 10055 h 48"/>
                                  <a:gd name="T64" fmla="+- 0 8746 8699"/>
                                  <a:gd name="T65" fmla="*/ T64 w 55"/>
                                  <a:gd name="T66" fmla="+- 0 10054 10010"/>
                                  <a:gd name="T67" fmla="*/ 10054 h 48"/>
                                  <a:gd name="T68" fmla="+- 0 8750 8699"/>
                                  <a:gd name="T69" fmla="*/ T68 w 55"/>
                                  <a:gd name="T70" fmla="+- 0 10049 10010"/>
                                  <a:gd name="T71" fmla="*/ 10049 h 48"/>
                                  <a:gd name="T72" fmla="+- 0 8752 8699"/>
                                  <a:gd name="T73" fmla="*/ T72 w 55"/>
                                  <a:gd name="T74" fmla="+- 0 10046 10010"/>
                                  <a:gd name="T75" fmla="*/ 10046 h 48"/>
                                  <a:gd name="T76" fmla="+- 0 8752 8699"/>
                                  <a:gd name="T77" fmla="*/ T76 w 55"/>
                                  <a:gd name="T78" fmla="+- 0 10044 10010"/>
                                  <a:gd name="T79" fmla="*/ 10044 h 48"/>
                                  <a:gd name="T80" fmla="+- 0 8718 8699"/>
                                  <a:gd name="T81" fmla="*/ T80 w 55"/>
                                  <a:gd name="T82" fmla="+- 0 10044 10010"/>
                                  <a:gd name="T83" fmla="*/ 10044 h 48"/>
                                  <a:gd name="T84" fmla="+- 0 8717 8699"/>
                                  <a:gd name="T85" fmla="*/ T84 w 55"/>
                                  <a:gd name="T86" fmla="+- 0 10043 10010"/>
                                  <a:gd name="T87" fmla="*/ 10043 h 48"/>
                                  <a:gd name="T88" fmla="+- 0 8714 8699"/>
                                  <a:gd name="T89" fmla="*/ T88 w 55"/>
                                  <a:gd name="T90" fmla="+- 0 10043 10010"/>
                                  <a:gd name="T91" fmla="*/ 10043 h 48"/>
                                  <a:gd name="T92" fmla="+- 0 8712 8699"/>
                                  <a:gd name="T93" fmla="*/ T92 w 55"/>
                                  <a:gd name="T94" fmla="+- 0 10042 10010"/>
                                  <a:gd name="T95" fmla="*/ 10042 h 48"/>
                                  <a:gd name="T96" fmla="+- 0 8711 8699"/>
                                  <a:gd name="T97" fmla="*/ T96 w 55"/>
                                  <a:gd name="T98" fmla="+- 0 10040 10010"/>
                                  <a:gd name="T99" fmla="*/ 10040 h 48"/>
                                  <a:gd name="T100" fmla="+- 0 8711 8699"/>
                                  <a:gd name="T101" fmla="*/ T100 w 55"/>
                                  <a:gd name="T102" fmla="+- 0 10039 10010"/>
                                  <a:gd name="T103" fmla="*/ 10039 h 48"/>
                                  <a:gd name="T104" fmla="+- 0 8710 8699"/>
                                  <a:gd name="T105" fmla="*/ T104 w 55"/>
                                  <a:gd name="T106" fmla="+- 0 10038 10010"/>
                                  <a:gd name="T107" fmla="*/ 10038 h 48"/>
                                  <a:gd name="T108" fmla="+- 0 8710 8699"/>
                                  <a:gd name="T109" fmla="*/ T108 w 55"/>
                                  <a:gd name="T110" fmla="+- 0 10027 10010"/>
                                  <a:gd name="T111" fmla="*/ 10027 h 48"/>
                                  <a:gd name="T112" fmla="+- 0 8712 8699"/>
                                  <a:gd name="T113" fmla="*/ T112 w 55"/>
                                  <a:gd name="T114" fmla="+- 0 10026 10010"/>
                                  <a:gd name="T115" fmla="*/ 10026 h 48"/>
                                  <a:gd name="T116" fmla="+- 0 8714 8699"/>
                                  <a:gd name="T117" fmla="*/ T116 w 55"/>
                                  <a:gd name="T118" fmla="+- 0 10024 10010"/>
                                  <a:gd name="T119" fmla="*/ 10024 h 48"/>
                                  <a:gd name="T120" fmla="+- 0 8730 8699"/>
                                  <a:gd name="T121" fmla="*/ T120 w 55"/>
                                  <a:gd name="T122" fmla="+- 0 10024 10010"/>
                                  <a:gd name="T123" fmla="*/ 10024 h 48"/>
                                  <a:gd name="T124" fmla="+- 0 8730 8699"/>
                                  <a:gd name="T125" fmla="*/ T124 w 55"/>
                                  <a:gd name="T126" fmla="+- 0 10012 10010"/>
                                  <a:gd name="T127" fmla="*/ 1001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48">
                                    <a:moveTo>
                                      <a:pt x="31" y="2"/>
                                    </a:moveTo>
                                    <a:lnTo>
                                      <a:pt x="12" y="2"/>
                                    </a:lnTo>
                                    <a:lnTo>
                                      <a:pt x="9" y="3"/>
                                    </a:lnTo>
                                    <a:lnTo>
                                      <a:pt x="5" y="8"/>
                                    </a:lnTo>
                                    <a:lnTo>
                                      <a:pt x="1" y="15"/>
                                    </a:lnTo>
                                    <a:lnTo>
                                      <a:pt x="0" y="18"/>
                                    </a:lnTo>
                                    <a:lnTo>
                                      <a:pt x="0" y="27"/>
                                    </a:lnTo>
                                    <a:lnTo>
                                      <a:pt x="2" y="34"/>
                                    </a:lnTo>
                                    <a:lnTo>
                                      <a:pt x="5" y="39"/>
                                    </a:lnTo>
                                    <a:lnTo>
                                      <a:pt x="8" y="41"/>
                                    </a:lnTo>
                                    <a:lnTo>
                                      <a:pt x="11" y="44"/>
                                    </a:lnTo>
                                    <a:lnTo>
                                      <a:pt x="13" y="45"/>
                                    </a:lnTo>
                                    <a:lnTo>
                                      <a:pt x="24" y="48"/>
                                    </a:lnTo>
                                    <a:lnTo>
                                      <a:pt x="37" y="48"/>
                                    </a:lnTo>
                                    <a:lnTo>
                                      <a:pt x="41" y="46"/>
                                    </a:lnTo>
                                    <a:lnTo>
                                      <a:pt x="44" y="45"/>
                                    </a:lnTo>
                                    <a:lnTo>
                                      <a:pt x="47" y="44"/>
                                    </a:lnTo>
                                    <a:lnTo>
                                      <a:pt x="51" y="39"/>
                                    </a:lnTo>
                                    <a:lnTo>
                                      <a:pt x="53" y="36"/>
                                    </a:lnTo>
                                    <a:lnTo>
                                      <a:pt x="53" y="34"/>
                                    </a:lnTo>
                                    <a:lnTo>
                                      <a:pt x="19" y="34"/>
                                    </a:lnTo>
                                    <a:lnTo>
                                      <a:pt x="18" y="33"/>
                                    </a:lnTo>
                                    <a:lnTo>
                                      <a:pt x="15" y="33"/>
                                    </a:lnTo>
                                    <a:lnTo>
                                      <a:pt x="13" y="32"/>
                                    </a:lnTo>
                                    <a:lnTo>
                                      <a:pt x="12" y="30"/>
                                    </a:lnTo>
                                    <a:lnTo>
                                      <a:pt x="12" y="29"/>
                                    </a:lnTo>
                                    <a:lnTo>
                                      <a:pt x="11" y="28"/>
                                    </a:lnTo>
                                    <a:lnTo>
                                      <a:pt x="11" y="17"/>
                                    </a:lnTo>
                                    <a:lnTo>
                                      <a:pt x="13" y="16"/>
                                    </a:lnTo>
                                    <a:lnTo>
                                      <a:pt x="15" y="14"/>
                                    </a:lnTo>
                                    <a:lnTo>
                                      <a:pt x="31" y="14"/>
                                    </a:lnTo>
                                    <a:lnTo>
                                      <a:pt x="3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744"/>
                            <wps:cNvSpPr>
                              <a:spLocks/>
                            </wps:cNvSpPr>
                            <wps:spPr bwMode="auto">
                              <a:xfrm>
                                <a:off x="8699" y="10010"/>
                                <a:ext cx="55" cy="48"/>
                              </a:xfrm>
                              <a:custGeom>
                                <a:avLst/>
                                <a:gdLst>
                                  <a:gd name="T0" fmla="+- 0 8730 8699"/>
                                  <a:gd name="T1" fmla="*/ T0 w 55"/>
                                  <a:gd name="T2" fmla="+- 0 10024 10010"/>
                                  <a:gd name="T3" fmla="*/ 10024 h 48"/>
                                  <a:gd name="T4" fmla="+- 0 8720 8699"/>
                                  <a:gd name="T5" fmla="*/ T4 w 55"/>
                                  <a:gd name="T6" fmla="+- 0 10024 10010"/>
                                  <a:gd name="T7" fmla="*/ 10024 h 48"/>
                                  <a:gd name="T8" fmla="+- 0 8720 8699"/>
                                  <a:gd name="T9" fmla="*/ T8 w 55"/>
                                  <a:gd name="T10" fmla="+- 0 10044 10010"/>
                                  <a:gd name="T11" fmla="*/ 10044 h 48"/>
                                  <a:gd name="T12" fmla="+- 0 8730 8699"/>
                                  <a:gd name="T13" fmla="*/ T12 w 55"/>
                                  <a:gd name="T14" fmla="+- 0 10044 10010"/>
                                  <a:gd name="T15" fmla="*/ 10044 h 48"/>
                                  <a:gd name="T16" fmla="+- 0 8730 8699"/>
                                  <a:gd name="T17" fmla="*/ T16 w 55"/>
                                  <a:gd name="T18" fmla="+- 0 10024 10010"/>
                                  <a:gd name="T19" fmla="*/ 10024 h 48"/>
                                </a:gdLst>
                                <a:ahLst/>
                                <a:cxnLst>
                                  <a:cxn ang="0">
                                    <a:pos x="T1" y="T3"/>
                                  </a:cxn>
                                  <a:cxn ang="0">
                                    <a:pos x="T5" y="T7"/>
                                  </a:cxn>
                                  <a:cxn ang="0">
                                    <a:pos x="T9" y="T11"/>
                                  </a:cxn>
                                  <a:cxn ang="0">
                                    <a:pos x="T13" y="T15"/>
                                  </a:cxn>
                                  <a:cxn ang="0">
                                    <a:pos x="T17" y="T19"/>
                                  </a:cxn>
                                </a:cxnLst>
                                <a:rect l="0" t="0" r="r" b="b"/>
                                <a:pathLst>
                                  <a:path w="55" h="48">
                                    <a:moveTo>
                                      <a:pt x="31" y="14"/>
                                    </a:moveTo>
                                    <a:lnTo>
                                      <a:pt x="21" y="14"/>
                                    </a:lnTo>
                                    <a:lnTo>
                                      <a:pt x="21" y="34"/>
                                    </a:lnTo>
                                    <a:lnTo>
                                      <a:pt x="31" y="34"/>
                                    </a:lnTo>
                                    <a:lnTo>
                                      <a:pt x="3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745"/>
                            <wps:cNvSpPr>
                              <a:spLocks/>
                            </wps:cNvSpPr>
                            <wps:spPr bwMode="auto">
                              <a:xfrm>
                                <a:off x="8699" y="10010"/>
                                <a:ext cx="55" cy="48"/>
                              </a:xfrm>
                              <a:custGeom>
                                <a:avLst/>
                                <a:gdLst>
                                  <a:gd name="T0" fmla="+- 0 8750 8699"/>
                                  <a:gd name="T1" fmla="*/ T0 w 55"/>
                                  <a:gd name="T2" fmla="+- 0 10013 10010"/>
                                  <a:gd name="T3" fmla="*/ 10013 h 48"/>
                                  <a:gd name="T4" fmla="+- 0 8741 8699"/>
                                  <a:gd name="T5" fmla="*/ T4 w 55"/>
                                  <a:gd name="T6" fmla="+- 0 10013 10010"/>
                                  <a:gd name="T7" fmla="*/ 10013 h 48"/>
                                  <a:gd name="T8" fmla="+- 0 8741 8699"/>
                                  <a:gd name="T9" fmla="*/ T8 w 55"/>
                                  <a:gd name="T10" fmla="+- 0 10019 10010"/>
                                  <a:gd name="T11" fmla="*/ 10019 h 48"/>
                                  <a:gd name="T12" fmla="+- 0 8743 8699"/>
                                  <a:gd name="T13" fmla="*/ T12 w 55"/>
                                  <a:gd name="T14" fmla="+- 0 10021 10010"/>
                                  <a:gd name="T15" fmla="*/ 10021 h 48"/>
                                  <a:gd name="T16" fmla="+- 0 8743 8699"/>
                                  <a:gd name="T17" fmla="*/ T16 w 55"/>
                                  <a:gd name="T18" fmla="+- 0 10037 10010"/>
                                  <a:gd name="T19" fmla="*/ 10037 h 48"/>
                                  <a:gd name="T20" fmla="+- 0 8742 8699"/>
                                  <a:gd name="T21" fmla="*/ T20 w 55"/>
                                  <a:gd name="T22" fmla="+- 0 10039 10010"/>
                                  <a:gd name="T23" fmla="*/ 10039 h 48"/>
                                  <a:gd name="T24" fmla="+- 0 8741 8699"/>
                                  <a:gd name="T25" fmla="*/ T24 w 55"/>
                                  <a:gd name="T26" fmla="+- 0 10040 10010"/>
                                  <a:gd name="T27" fmla="*/ 10040 h 48"/>
                                  <a:gd name="T28" fmla="+- 0 8740 8699"/>
                                  <a:gd name="T29" fmla="*/ T28 w 55"/>
                                  <a:gd name="T30" fmla="+- 0 10040 10010"/>
                                  <a:gd name="T31" fmla="*/ 10040 h 48"/>
                                  <a:gd name="T32" fmla="+- 0 8740 8699"/>
                                  <a:gd name="T33" fmla="*/ T32 w 55"/>
                                  <a:gd name="T34" fmla="+- 0 10043 10010"/>
                                  <a:gd name="T35" fmla="*/ 10043 h 48"/>
                                  <a:gd name="T36" fmla="+- 0 8736 8699"/>
                                  <a:gd name="T37" fmla="*/ T36 w 55"/>
                                  <a:gd name="T38" fmla="+- 0 10043 10010"/>
                                  <a:gd name="T39" fmla="*/ 10043 h 48"/>
                                  <a:gd name="T40" fmla="+- 0 8735 8699"/>
                                  <a:gd name="T41" fmla="*/ T40 w 55"/>
                                  <a:gd name="T42" fmla="+- 0 10044 10010"/>
                                  <a:gd name="T43" fmla="*/ 10044 h 48"/>
                                  <a:gd name="T44" fmla="+- 0 8752 8699"/>
                                  <a:gd name="T45" fmla="*/ T44 w 55"/>
                                  <a:gd name="T46" fmla="+- 0 10044 10010"/>
                                  <a:gd name="T47" fmla="*/ 10044 h 48"/>
                                  <a:gd name="T48" fmla="+- 0 8753 8699"/>
                                  <a:gd name="T49" fmla="*/ T48 w 55"/>
                                  <a:gd name="T50" fmla="+- 0 10043 10010"/>
                                  <a:gd name="T51" fmla="*/ 10043 h 48"/>
                                  <a:gd name="T52" fmla="+- 0 8753 8699"/>
                                  <a:gd name="T53" fmla="*/ T52 w 55"/>
                                  <a:gd name="T54" fmla="+- 0 10040 10010"/>
                                  <a:gd name="T55" fmla="*/ 10040 h 48"/>
                                  <a:gd name="T56" fmla="+- 0 8754 8699"/>
                                  <a:gd name="T57" fmla="*/ T56 w 55"/>
                                  <a:gd name="T58" fmla="+- 0 10036 10010"/>
                                  <a:gd name="T59" fmla="*/ 10036 h 48"/>
                                  <a:gd name="T60" fmla="+- 0 8754 8699"/>
                                  <a:gd name="T61" fmla="*/ T60 w 55"/>
                                  <a:gd name="T62" fmla="+- 0 10027 10010"/>
                                  <a:gd name="T63" fmla="*/ 10027 h 48"/>
                                  <a:gd name="T64" fmla="+- 0 8753 8699"/>
                                  <a:gd name="T65" fmla="*/ T64 w 55"/>
                                  <a:gd name="T66" fmla="+- 0 10025 10010"/>
                                  <a:gd name="T67" fmla="*/ 10025 h 48"/>
                                  <a:gd name="T68" fmla="+- 0 8753 8699"/>
                                  <a:gd name="T69" fmla="*/ T68 w 55"/>
                                  <a:gd name="T70" fmla="+- 0 10020 10010"/>
                                  <a:gd name="T71" fmla="*/ 10020 h 48"/>
                                  <a:gd name="T72" fmla="+- 0 8752 8699"/>
                                  <a:gd name="T73" fmla="*/ T72 w 55"/>
                                  <a:gd name="T74" fmla="+- 0 10018 10010"/>
                                  <a:gd name="T75" fmla="*/ 10018 h 48"/>
                                  <a:gd name="T76" fmla="+- 0 8752 8699"/>
                                  <a:gd name="T77" fmla="*/ T76 w 55"/>
                                  <a:gd name="T78" fmla="+- 0 10015 10010"/>
                                  <a:gd name="T79" fmla="*/ 10015 h 48"/>
                                  <a:gd name="T80" fmla="+- 0 8750 8699"/>
                                  <a:gd name="T81" fmla="*/ T80 w 55"/>
                                  <a:gd name="T82" fmla="+- 0 10014 10010"/>
                                  <a:gd name="T83" fmla="*/ 10014 h 48"/>
                                  <a:gd name="T84" fmla="+- 0 8750 8699"/>
                                  <a:gd name="T85" fmla="*/ T84 w 55"/>
                                  <a:gd name="T86" fmla="+- 0 10013 10010"/>
                                  <a:gd name="T87" fmla="*/ 1001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 h="48">
                                    <a:moveTo>
                                      <a:pt x="51" y="3"/>
                                    </a:moveTo>
                                    <a:lnTo>
                                      <a:pt x="42" y="3"/>
                                    </a:lnTo>
                                    <a:lnTo>
                                      <a:pt x="42" y="9"/>
                                    </a:lnTo>
                                    <a:lnTo>
                                      <a:pt x="44" y="11"/>
                                    </a:lnTo>
                                    <a:lnTo>
                                      <a:pt x="44" y="27"/>
                                    </a:lnTo>
                                    <a:lnTo>
                                      <a:pt x="43" y="29"/>
                                    </a:lnTo>
                                    <a:lnTo>
                                      <a:pt x="42" y="30"/>
                                    </a:lnTo>
                                    <a:lnTo>
                                      <a:pt x="41" y="30"/>
                                    </a:lnTo>
                                    <a:lnTo>
                                      <a:pt x="41" y="33"/>
                                    </a:lnTo>
                                    <a:lnTo>
                                      <a:pt x="37" y="33"/>
                                    </a:lnTo>
                                    <a:lnTo>
                                      <a:pt x="36" y="34"/>
                                    </a:lnTo>
                                    <a:lnTo>
                                      <a:pt x="53" y="34"/>
                                    </a:lnTo>
                                    <a:lnTo>
                                      <a:pt x="54" y="33"/>
                                    </a:lnTo>
                                    <a:lnTo>
                                      <a:pt x="54" y="30"/>
                                    </a:lnTo>
                                    <a:lnTo>
                                      <a:pt x="55" y="26"/>
                                    </a:lnTo>
                                    <a:lnTo>
                                      <a:pt x="55" y="17"/>
                                    </a:lnTo>
                                    <a:lnTo>
                                      <a:pt x="54" y="15"/>
                                    </a:lnTo>
                                    <a:lnTo>
                                      <a:pt x="54" y="10"/>
                                    </a:lnTo>
                                    <a:lnTo>
                                      <a:pt x="53" y="8"/>
                                    </a:lnTo>
                                    <a:lnTo>
                                      <a:pt x="53" y="5"/>
                                    </a:lnTo>
                                    <a:lnTo>
                                      <a:pt x="51" y="4"/>
                                    </a:lnTo>
                                    <a:lnTo>
                                      <a:pt x="5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746"/>
                            <wps:cNvSpPr>
                              <a:spLocks/>
                            </wps:cNvSpPr>
                            <wps:spPr bwMode="auto">
                              <a:xfrm>
                                <a:off x="8699" y="10010"/>
                                <a:ext cx="55" cy="48"/>
                              </a:xfrm>
                              <a:custGeom>
                                <a:avLst/>
                                <a:gdLst>
                                  <a:gd name="T0" fmla="+- 0 8728 8699"/>
                                  <a:gd name="T1" fmla="*/ T0 w 55"/>
                                  <a:gd name="T2" fmla="+- 0 10010 10010"/>
                                  <a:gd name="T3" fmla="*/ 10010 h 48"/>
                                  <a:gd name="T4" fmla="+- 0 8717 8699"/>
                                  <a:gd name="T5" fmla="*/ T4 w 55"/>
                                  <a:gd name="T6" fmla="+- 0 10010 10010"/>
                                  <a:gd name="T7" fmla="*/ 10010 h 48"/>
                                  <a:gd name="T8" fmla="+- 0 8713 8699"/>
                                  <a:gd name="T9" fmla="*/ T8 w 55"/>
                                  <a:gd name="T10" fmla="+- 0 10012 10010"/>
                                  <a:gd name="T11" fmla="*/ 10012 h 48"/>
                                  <a:gd name="T12" fmla="+- 0 8729 8699"/>
                                  <a:gd name="T13" fmla="*/ T12 w 55"/>
                                  <a:gd name="T14" fmla="+- 0 10012 10010"/>
                                  <a:gd name="T15" fmla="*/ 10012 h 48"/>
                                  <a:gd name="T16" fmla="+- 0 8728 8699"/>
                                  <a:gd name="T17" fmla="*/ T16 w 55"/>
                                  <a:gd name="T18" fmla="+- 0 10010 10010"/>
                                  <a:gd name="T19" fmla="*/ 10010 h 48"/>
                                </a:gdLst>
                                <a:ahLst/>
                                <a:cxnLst>
                                  <a:cxn ang="0">
                                    <a:pos x="T1" y="T3"/>
                                  </a:cxn>
                                  <a:cxn ang="0">
                                    <a:pos x="T5" y="T7"/>
                                  </a:cxn>
                                  <a:cxn ang="0">
                                    <a:pos x="T9" y="T11"/>
                                  </a:cxn>
                                  <a:cxn ang="0">
                                    <a:pos x="T13" y="T15"/>
                                  </a:cxn>
                                  <a:cxn ang="0">
                                    <a:pos x="T17" y="T19"/>
                                  </a:cxn>
                                </a:cxnLst>
                                <a:rect l="0" t="0" r="r" b="b"/>
                                <a:pathLst>
                                  <a:path w="55" h="48">
                                    <a:moveTo>
                                      <a:pt x="29" y="0"/>
                                    </a:moveTo>
                                    <a:lnTo>
                                      <a:pt x="18" y="0"/>
                                    </a:lnTo>
                                    <a:lnTo>
                                      <a:pt x="14" y="2"/>
                                    </a:lnTo>
                                    <a:lnTo>
                                      <a:pt x="30"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4" name="Picture 7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221" y="10006"/>
                                <a:ext cx="106" cy="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5" name="Picture 7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703" y="10006"/>
                                <a:ext cx="218" cy="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 name="Picture 7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320" y="10007"/>
                                <a:ext cx="105" cy="584"/>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245" name="Zone de texte 1245"/>
                        <wps:cNvSpPr txBox="1"/>
                        <wps:spPr>
                          <a:xfrm>
                            <a:off x="4513" y="-78708"/>
                            <a:ext cx="621030" cy="1711290"/>
                          </a:xfrm>
                          <a:prstGeom prst="rect">
                            <a:avLst/>
                          </a:prstGeom>
                          <a:solidFill>
                            <a:sysClr val="window" lastClr="FFFFFF"/>
                          </a:solidFill>
                          <a:ln w="6350">
                            <a:noFill/>
                          </a:ln>
                          <a:effectLst/>
                        </wps:spPr>
                        <wps:txbx>
                          <w:txbxContent>
                            <w:p w:rsidR="002E0E08" w:rsidRPr="00F953DE" w:rsidRDefault="002E0E08" w:rsidP="002E0E08">
                              <w:pPr>
                                <w:spacing w:line="384" w:lineRule="auto"/>
                                <w:jc w:val="right"/>
                                <w:rPr>
                                  <w:sz w:val="16"/>
                                  <w:szCs w:val="16"/>
                                </w:rPr>
                              </w:pPr>
                              <w:r w:rsidRPr="00F953DE">
                                <w:rPr>
                                  <w:sz w:val="16"/>
                                  <w:szCs w:val="16"/>
                                </w:rPr>
                                <w:t>40 000 €</w:t>
                              </w:r>
                            </w:p>
                            <w:p w:rsidR="002E0E08" w:rsidRPr="00002758" w:rsidRDefault="002E0E08" w:rsidP="002E0E08">
                              <w:pPr>
                                <w:spacing w:line="384" w:lineRule="auto"/>
                                <w:jc w:val="right"/>
                                <w:rPr>
                                  <w:sz w:val="16"/>
                                  <w:szCs w:val="16"/>
                                </w:rPr>
                              </w:pPr>
                              <w:r w:rsidRPr="00002758">
                                <w:rPr>
                                  <w:sz w:val="16"/>
                                  <w:szCs w:val="16"/>
                                </w:rPr>
                                <w:t>35 000 €</w:t>
                              </w:r>
                            </w:p>
                            <w:p w:rsidR="002E0E08" w:rsidRPr="00F953DE" w:rsidRDefault="002E0E08" w:rsidP="002E0E08">
                              <w:pPr>
                                <w:spacing w:line="384" w:lineRule="auto"/>
                                <w:jc w:val="right"/>
                                <w:rPr>
                                  <w:sz w:val="16"/>
                                  <w:szCs w:val="16"/>
                                </w:rPr>
                              </w:pPr>
                              <w:r w:rsidRPr="00F953DE">
                                <w:rPr>
                                  <w:sz w:val="16"/>
                                  <w:szCs w:val="16"/>
                                </w:rPr>
                                <w:t>30 000 €</w:t>
                              </w:r>
                            </w:p>
                            <w:p w:rsidR="002E0E08" w:rsidRPr="00F953DE" w:rsidRDefault="002E0E08" w:rsidP="002E0E08">
                              <w:pPr>
                                <w:spacing w:line="384" w:lineRule="auto"/>
                                <w:jc w:val="right"/>
                                <w:rPr>
                                  <w:sz w:val="16"/>
                                  <w:szCs w:val="16"/>
                                </w:rPr>
                              </w:pPr>
                              <w:r w:rsidRPr="00F953DE">
                                <w:rPr>
                                  <w:sz w:val="16"/>
                                  <w:szCs w:val="16"/>
                                </w:rPr>
                                <w:t>25 000 €</w:t>
                              </w:r>
                            </w:p>
                            <w:p w:rsidR="002E0E08" w:rsidRPr="00F953DE" w:rsidRDefault="002E0E08" w:rsidP="002E0E08">
                              <w:pPr>
                                <w:spacing w:line="384" w:lineRule="auto"/>
                                <w:jc w:val="right"/>
                                <w:rPr>
                                  <w:sz w:val="16"/>
                                  <w:szCs w:val="16"/>
                                </w:rPr>
                              </w:pPr>
                              <w:r w:rsidRPr="00F953DE">
                                <w:rPr>
                                  <w:sz w:val="16"/>
                                  <w:szCs w:val="16"/>
                                </w:rPr>
                                <w:t>20 000 €</w:t>
                              </w:r>
                            </w:p>
                            <w:p w:rsidR="002E0E08" w:rsidRPr="00F953DE" w:rsidRDefault="002E0E08" w:rsidP="002E0E08">
                              <w:pPr>
                                <w:spacing w:line="384" w:lineRule="auto"/>
                                <w:jc w:val="right"/>
                                <w:rPr>
                                  <w:sz w:val="16"/>
                                  <w:szCs w:val="16"/>
                                </w:rPr>
                              </w:pPr>
                              <w:r w:rsidRPr="00F953DE">
                                <w:rPr>
                                  <w:sz w:val="16"/>
                                  <w:szCs w:val="16"/>
                                </w:rPr>
                                <w:t>15 000 €</w:t>
                              </w:r>
                            </w:p>
                            <w:p w:rsidR="002E0E08" w:rsidRPr="00F953DE" w:rsidRDefault="002E0E08" w:rsidP="002E0E08">
                              <w:pPr>
                                <w:spacing w:line="384" w:lineRule="auto"/>
                                <w:jc w:val="right"/>
                                <w:rPr>
                                  <w:sz w:val="16"/>
                                  <w:szCs w:val="16"/>
                                </w:rPr>
                              </w:pPr>
                              <w:r w:rsidRPr="00F953DE">
                                <w:rPr>
                                  <w:sz w:val="16"/>
                                  <w:szCs w:val="16"/>
                                </w:rPr>
                                <w:t>10 000 €</w:t>
                              </w:r>
                            </w:p>
                            <w:p w:rsidR="002E0E08" w:rsidRPr="00F953DE" w:rsidRDefault="002E0E08" w:rsidP="002E0E08">
                              <w:pPr>
                                <w:spacing w:line="384" w:lineRule="auto"/>
                                <w:jc w:val="right"/>
                                <w:rPr>
                                  <w:sz w:val="16"/>
                                  <w:szCs w:val="16"/>
                                </w:rPr>
                              </w:pPr>
                              <w:r w:rsidRPr="00F953DE">
                                <w:rPr>
                                  <w:sz w:val="16"/>
                                  <w:szCs w:val="16"/>
                                </w:rPr>
                                <w:t>5 000 €</w:t>
                              </w:r>
                            </w:p>
                            <w:p w:rsidR="002E0E08" w:rsidRPr="00F953DE" w:rsidRDefault="002E0E08" w:rsidP="002E0E08">
                              <w:pPr>
                                <w:spacing w:line="384" w:lineRule="auto"/>
                                <w:jc w:val="right"/>
                                <w:rPr>
                                  <w:sz w:val="16"/>
                                  <w:szCs w:val="16"/>
                                </w:rPr>
                              </w:pPr>
                              <w:r w:rsidRPr="00F953DE">
                                <w:rPr>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46" o:spid="_x0000_s1026" style="position:absolute;left:0;text-align:left;margin-left:-29.75pt;margin-top:12.1pt;width:488.4pt;height:161.55pt;z-index:251659264;mso-width-relative:margin;mso-height-relative:margin" coordorigin="45,-787" coordsize="62026,20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">
                <v:group id="Groupe 1104" o:spid="_x0000_s1027" style="position:absolute;left:6211;width:55860;height:19735" coordorigin="1837,7513" coordsize="8797,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group id="Group 618" o:spid="_x0000_s1028" style="position:absolute;left:1880;top:9710;width:479;height:223" coordorigin="1880,9710" coordsize="479,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619" o:spid="_x0000_s1029" style="position:absolute;left:1880;top:9710;width:479;height:223;visibility:visible;mso-wrap-style:square;v-text-anchor:top" coordsize="479,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mH8UA&#10;AADdAAAADwAAAGRycy9kb3ducmV2LnhtbERPTWsCMRC9F/wPYYReSk3sQWRrlKKIVqngdg/tbdhM&#10;d5cmk2WT6vrvTUHwNo/3ObNF76w4URcazxrGIwWCuPSm4UpD8bl+noIIEdmg9UwaLhRgMR88zDAz&#10;/sxHOuWxEimEQ4Ya6hjbTMpQ1uQwjHxLnLgf3zmMCXaVNB2eU7iz8kWpiXTYcGqosaVlTeVv/uc0&#10;fKivwj5tjqtVflh+c0F2v3tfa/047N9eQUTq4118c29Nmj9WE/j/Jp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mYfxQAAAN0AAAAPAAAAAAAAAAAAAAAAAJgCAABkcnMv&#10;ZG93bnJldi54bWxQSwUGAAAAAAQABAD1AAAAigMAAAAA&#10;" path="m479,l,,,224r479,l479,xe" fillcolor="#4f81bd" stroked="f">
                      <v:path arrowok="t" o:connecttype="custom" o:connectlocs="479,9710;0,9710;0,9934;479,9934;479,9710" o:connectangles="0,0,0,0,0"/>
                    </v:shape>
                  </v:group>
                  <v:group id="Group 620" o:spid="_x0000_s1030" style="position:absolute;left:2425;top:9625;width:479;height:308" coordorigin="2425,9625" coordsize="479,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621" o:spid="_x0000_s1031" style="position:absolute;left:2425;top:9625;width:479;height:308;visibility:visible;mso-wrap-style:square;v-text-anchor:top" coordsize="47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LMUA&#10;AADdAAAADwAAAGRycy9kb3ducmV2LnhtbESPQUvDQBCF7wX/wzKCt3YT0aKxmxIqggdBbP0BQ3ZM&#10;Nu7Ohuyaxn/vHITeZnhv3vtmt1+CVzNNyUU2UG4KUMRttI47A5+nl/UDqJSRLfrIZOCXEuzrq9UO&#10;KxvP/EHzMXdKQjhVaKDPeay0Tm1PAdMmjsSifcUpYJZ16rSd8CzhwevbotjqgI6loceRDj2138ef&#10;YOAO8/DmfHMY7v3zY+ma+T02szE310vzBCrTki/m/+tXK/hlIbjyjYyg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4sxQAAAN0AAAAPAAAAAAAAAAAAAAAAAJgCAABkcnMv&#10;ZG93bnJldi54bWxQSwUGAAAAAAQABAD1AAAAigMAAAAA&#10;" path="m479,l,,,309r479,l479,xe" fillcolor="#4f81bd" stroked="f">
                      <v:path arrowok="t" o:connecttype="custom" o:connectlocs="479,9625;0,9625;0,9934;479,9934;479,9625" o:connectangles="0,0,0,0,0"/>
                    </v:shape>
                  </v:group>
                  <v:group id="Group 622" o:spid="_x0000_s1032" style="position:absolute;left:2980;top:9587;width:479;height:347" coordorigin="2980,9587" coordsize="479,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623" o:spid="_x0000_s1033" style="position:absolute;left:2980;top:9587;width:479;height:347;visibility:visible;mso-wrap-style:square;v-text-anchor:top" coordsize="47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AacUA&#10;AADdAAAADwAAAGRycy9kb3ducmV2LnhtbESPQWvDMAyF74P+B6PCbquTHraS1i2lpbDdtqzQq4jV&#10;xCSWQ+wm2b+fDoPdJN7Te592h9l3aqQhusAG8lUGirgK1nFt4Pp9edmAignZYheYDPxQhMN+8bTD&#10;woaJv2gsU60khGOBBpqU+kLrWDXkMa5CTyzaPQwek6xDre2Ak4T7Tq+z7FV7dCwNDfZ0aqhqy4c3&#10;0J7d26kdP+prd27vDzdtbuVnZczzcj5uQSWa07/57/rdCn6eC798Iy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wBpxQAAAN0AAAAPAAAAAAAAAAAAAAAAAJgCAABkcnMv&#10;ZG93bnJldi54bWxQSwUGAAAAAAQABAD1AAAAigMAAAAA&#10;" path="m478,l,,,347r478,l478,xe" fillcolor="#4f81bd" stroked="f">
                      <v:path arrowok="t" o:connecttype="custom" o:connectlocs="478,9587;0,9587;0,9934;478,9934;478,9587" o:connectangles="0,0,0,0,0"/>
                    </v:shape>
                  </v:group>
                  <v:group id="Group 624" o:spid="_x0000_s1034" style="position:absolute;left:3523;top:9550;width:480;height:384" coordorigin="3523,9550" coordsize="480,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25" o:spid="_x0000_s1035" style="position:absolute;left:3523;top:9550;width:480;height:384;visibility:visible;mso-wrap-style:square;v-text-anchor:top" coordsize="48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hmMMA&#10;AADdAAAADwAAAGRycy9kb3ducmV2LnhtbERPTWsCMRC9C/0PYQq9SM2u1FK3RhGh4KFQXNv7sJlu&#10;QjeTsIm6+utNQfA2j/c5i9XgOnGkPlrPCspJAYK48dpyq+B7//H8BiImZI2dZ1Jwpgir5cNogZX2&#10;J97RsU6tyCEcK1RgUgqVlLEx5DBOfCDO3K/vHaYM+1bqHk853HVyWhSv0qHl3GAw0MZQ81cfnIKX&#10;3Xi4mKC/ZnM7v2xnh/oz/Filnh6H9TuIREO6i2/urc7zy3IK/9/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hmMMAAADdAAAADwAAAAAAAAAAAAAAAACYAgAAZHJzL2Rv&#10;d25yZXYueG1sUEsFBgAAAAAEAAQA9QAAAIgDAAAAAA==&#10;" path="m480,l,,,384r480,l480,xe" fillcolor="#4f81bd" stroked="f">
                      <v:path arrowok="t" o:connecttype="custom" o:connectlocs="480,9550;0,9550;0,9934;480,9934;480,9550" o:connectangles="0,0,0,0,0"/>
                    </v:shape>
                  </v:group>
                  <v:group id="Group 626" o:spid="_x0000_s1036" style="position:absolute;left:4078;top:9540;width:479;height:394" coordorigin="4078,9540" coordsize="479,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627" o:spid="_x0000_s1037" style="position:absolute;left:4078;top:9540;width:479;height:394;visibility:visible;mso-wrap-style:square;v-text-anchor:top" coordsize="47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NT8IA&#10;AADdAAAADwAAAGRycy9kb3ducmV2LnhtbERPTUsDMRC9C/0PYQRvNrsiVdamRUoFvSjWQq/TzbhZ&#10;mkyWZNyu/94Igrd5vM9Zrqfg1Ugp95EN1PMKFHEbbc+dgf3H0/U9qCzIFn1kMvBNGdar2cUSGxvP&#10;/E7jTjpVQjg3aMCJDI3WuXUUMM/jQFy4z5gCSoGp0zbhuYQHr2+qaqED9lwaHA60cdSedl/BwKLd&#10;b+X4KmmTX97i6TB6V995Y64up8cHUEKT/Iv/3M+2zK/rW/j9pp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1PwgAAAN0AAAAPAAAAAAAAAAAAAAAAAJgCAABkcnMvZG93&#10;bnJldi54bWxQSwUGAAAAAAQABAD1AAAAhwMAAAAA&#10;" path="m478,l,,,394r478,l478,xe" fillcolor="#4f81bd" stroked="f">
                      <v:path arrowok="t" o:connecttype="custom" o:connectlocs="478,9540;0,9540;0,9934;478,9934;478,9540" o:connectangles="0,0,0,0,0"/>
                    </v:shape>
                  </v:group>
                  <v:group id="Group 628" o:spid="_x0000_s1038" style="position:absolute;left:4622;top:9493;width:479;height:440" coordorigin="4622,9493" coordsize="479,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29" o:spid="_x0000_s1039" style="position:absolute;left:4622;top:9493;width:479;height:440;visibility:visible;mso-wrap-style:square;v-text-anchor:top" coordsize="47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VvcMA&#10;AADdAAAADwAAAGRycy9kb3ducmV2LnhtbERPS2rDMBDdB3oHMYHuEtmlmNSJEkJpjLqskwNMrYlt&#10;Yo2MpdpuT18VCtnN431nd5htJ0YafOtYQbpOQBBXzrRcK7icT6sNCB+QDXaOScE3eTjsHxY7zI2b&#10;+IPGMtQihrDPUUETQp9L6auGLPq164kjd3WDxRDhUEsz4BTDbSefkiSTFluODQ329NpQdSu/rIK3&#10;Szady6v8Kd+1fkn0yX4Wz4VSj8v5uAURaA538b9bmzg/TTP4+ya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VvcMAAADdAAAADwAAAAAAAAAAAAAAAACYAgAAZHJzL2Rv&#10;d25yZXYueG1sUEsFBgAAAAAEAAQA9QAAAIgDAAAAAA==&#10;" path="m479,l,,,441r479,l479,xe" fillcolor="#4f81bd" stroked="f">
                      <v:path arrowok="t" o:connecttype="custom" o:connectlocs="479,9493;0,9493;0,9934;479,9934;479,9493" o:connectangles="0,0,0,0,0"/>
                    </v:shape>
                  </v:group>
                  <v:group id="Group 630" o:spid="_x0000_s1040" style="position:absolute;left:5177;top:9427;width:479;height:506" coordorigin="5177,9427" coordsize="479,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631" o:spid="_x0000_s1041" style="position:absolute;left:5177;top:9427;width:479;height:506;visibility:visible;mso-wrap-style:square;v-text-anchor:top" coordsize="479,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pMMcA&#10;AADdAAAADwAAAGRycy9kb3ducmV2LnhtbESPQUvDQBCF74L/YRmhF7GbVFAbuy0iFHpQqjWX3obd&#10;abI0Oxuyaxr/vXMQvM3w3rz3zWozhU6NNCQf2UA5L0AR2+g8Nwbqr+3dE6iUkR12kcnADyXYrK+v&#10;Vli5eOFPGg+5URLCqUIDbc59pXWyLQVM89gTi3aKQ8As69BoN+BFwkOnF0XxoAN6loYWe3ptyZ4P&#10;38HAbVjenz/e/MmP752tH4/72u61MbOb6eUZVKYp/5v/rndO8MtS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qTDHAAAA3QAAAA8AAAAAAAAAAAAAAAAAmAIAAGRy&#10;cy9kb3ducmV2LnhtbFBLBQYAAAAABAAEAPUAAACMAwAAAAA=&#10;" path="m479,l,,,507r479,l479,xe" fillcolor="#4f81bd" stroked="f">
                      <v:path arrowok="t" o:connecttype="custom" o:connectlocs="479,9427;0,9427;0,9934;479,9934;479,9427" o:connectangles="0,0,0,0,0"/>
                    </v:shape>
                  </v:group>
                  <v:group id="Group 632" o:spid="_x0000_s1042" style="position:absolute;left:5720;top:9248;width:480;height:685" coordorigin="5720,9248" coordsize="48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633" o:spid="_x0000_s1043" style="position:absolute;left:5720;top:9248;width:480;height:685;visibility:visible;mso-wrap-style:square;v-text-anchor:top" coordsize="48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LF8UA&#10;AADdAAAADwAAAGRycy9kb3ducmV2LnhtbESPT4vCQAzF74LfYYiwN53qQbTrVETwz2lhVcRj6GTb&#10;YidTOtNav/3msLC3hPfy3i+b7eBq1VMbKs8G5rMEFHHubcWFgdv1MF2BChHZYu2ZDLwpwDYbjzaY&#10;Wv/ib+ovsVASwiFFA2WMTap1yEtyGGa+IRbtx7cOo6xtoW2LLwl3tV4kyVI7rFgaSmxoX1L+vHTO&#10;wLN/78ke10Pnl4fT47SL99WXNeZjMuw+QUUa4r/57/psBX++EH75Rk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EsXxQAAAN0AAAAPAAAAAAAAAAAAAAAAAJgCAABkcnMv&#10;ZG93bnJldi54bWxQSwUGAAAAAAQABAD1AAAAigMAAAAA&#10;" path="m480,l,,,686r480,l480,xe" fillcolor="#4f81bd" stroked="f">
                      <v:path arrowok="t" o:connecttype="custom" o:connectlocs="480,9248;0,9248;0,9934;480,9934;480,9248" o:connectangles="0,0,0,0,0"/>
                    </v:shape>
                  </v:group>
                  <v:group id="Group 634" o:spid="_x0000_s1044" style="position:absolute;left:6275;top:9248;width:479;height:685" coordorigin="6275,9248" coordsize="479,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635" o:spid="_x0000_s1045" style="position:absolute;left:6275;top:9248;width:479;height:685;visibility:visible;mso-wrap-style:square;v-text-anchor:top" coordsize="47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3IsIA&#10;AADdAAAADwAAAGRycy9kb3ducmV2LnhtbERPS4vCMBC+C/sfwgh7EU1bxEc1yiIueBJsF/Y6NGNb&#10;bCalibX77zeC4G0+vuds94NpRE+dqy0riGcRCOLC6ppLBT/593QFwnlkjY1lUvBHDva7j9EWU20f&#10;fKE+86UIIexSVFB536ZSuqIig25mW+LAXW1n0AfYlVJ3+AjhppFJFC2kwZpDQ4UtHSoqbtndKCik&#10;zaL1Ml71/Xl+nPwe89u6yZX6HA9fGxCeBv8Wv9wnHebHSQLPb8IJ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nciwgAAAN0AAAAPAAAAAAAAAAAAAAAAAJgCAABkcnMvZG93&#10;bnJldi54bWxQSwUGAAAAAAQABAD1AAAAhwMAAAAA&#10;" path="m479,l,,,686r479,l479,xe" fillcolor="#4f81bd" stroked="f">
                      <v:path arrowok="t" o:connecttype="custom" o:connectlocs="479,9248;0,9248;0,9934;479,9934;479,9248" o:connectangles="0,0,0,0,0"/>
                    </v:shape>
                  </v:group>
                  <v:group id="Group 636" o:spid="_x0000_s1046" style="position:absolute;left:6820;top:8731;width:479;height:1202" coordorigin="6820,8731" coordsize="479,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637" o:spid="_x0000_s1047" style="position:absolute;left:6820;top:8731;width:479;height:1202;visibility:visible;mso-wrap-style:square;v-text-anchor:top" coordsize="47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C5sIA&#10;AADdAAAADwAAAGRycy9kb3ducmV2LnhtbERP3WrCMBS+H/gO4QjezTQydFSj6ECYeOOcD3Bojm21&#10;OSlJ1ta3N4PB7s7H93tWm8E2oiMfasca1DQDQVw4U3Op4fK9f30HESKywcYxaXhQgM169LLC3Lie&#10;v6g7x1KkEA45aqhibHMpQ1GRxTB1LXHirs5bjAn6UhqPfQq3jZxl2VxarDk1VNjSR0XF/fxjNRz8&#10;TXVK7lx/KI+L60k9Tot9rfVkPGyXICIN8V/85/40ab6avcH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0LmwgAAAN0AAAAPAAAAAAAAAAAAAAAAAJgCAABkcnMvZG93&#10;bnJldi54bWxQSwUGAAAAAAQABAD1AAAAhwMAAAAA&#10;" path="m478,l,,,1203r478,l478,xe" fillcolor="#4f81bd" stroked="f">
                      <v:path arrowok="t" o:connecttype="custom" o:connectlocs="478,8731;0,8731;0,9934;478,9934;478,8731" o:connectangles="0,0,0,0,0"/>
                    </v:shape>
                  </v:group>
                  <v:group id="Group 638" o:spid="_x0000_s1048" style="position:absolute;left:7374;top:8562;width:479;height:1372" coordorigin="7374,8562" coordsize="479,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639" o:spid="_x0000_s1049" style="position:absolute;left:7374;top:8562;width:479;height:1372;visibility:visible;mso-wrap-style:square;v-text-anchor:top" coordsize="479,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O+cMA&#10;AADdAAAADwAAAGRycy9kb3ducmV2LnhtbERPTWvCQBC9C/0PyxR6001UgqSuIoJSCj1UI+1xmh2z&#10;wexsyK4a/71bELzN433OfNnbRlyo87VjBekoAUFcOl1zpaDYb4YzED4ga2wck4IbeVguXgZzzLW7&#10;8jdddqESMYR9jgpMCG0upS8NWfQj1xJH7ug6iyHCrpK6w2sMt40cJ0kmLdYcGwy2tDZUnnZnq+D0&#10;9ZMVxXHyOUn/Vu72e7A4NVul3l771TuIQH14ih/uDx3np+MM/r+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qO+cMAAADdAAAADwAAAAAAAAAAAAAAAACYAgAAZHJzL2Rv&#10;d25yZXYueG1sUEsFBgAAAAAEAAQA9QAAAIgDAAAAAA==&#10;" path="m479,l,,,1372r479,l479,xe" fillcolor="#4f81bd" stroked="f">
                      <v:path arrowok="t" o:connecttype="custom" o:connectlocs="479,8562;0,8562;0,9934;479,9934;479,8562" o:connectangles="0,0,0,0,0"/>
                    </v:shape>
                  </v:group>
                  <v:group id="Group 640" o:spid="_x0000_s1050" style="position:absolute;left:7918;top:8166;width:480;height:1768" coordorigin="7918,8166" coordsize="480,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641" o:spid="_x0000_s1051" style="position:absolute;left:7918;top:8166;width:480;height:1768;visibility:visible;mso-wrap-style:square;v-text-anchor:top" coordsize="480,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5hMcA&#10;AADdAAAADwAAAGRycy9kb3ducmV2LnhtbESPT2vCQBDF74V+h2WEXopukoOW6CpSsPZSQS2CtyE7&#10;+YPZ2ZDdavz2nYPgbYb35r3fLFaDa9WV+tB4NpBOElDEhbcNVwZ+j5vxB6gQkS22nsnAnQKslq8v&#10;C8ytv/GerodYKQnhkKOBOsYu1zoUNTkME98Ri1b63mGUta+07fEm4a7VWZJMtcOGpaHGjj5rKi6H&#10;P2fg6ycrynPcX8ptuZ2dNvd3N0t3xryNhvUcVKQhPs2P628r+Gkm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T+YTHAAAA3QAAAA8AAAAAAAAAAAAAAAAAmAIAAGRy&#10;cy9kb3ducmV2LnhtbFBLBQYAAAAABAAEAPUAAACMAwAAAAA=&#10;" path="m480,l,,,1768r480,l480,xe" fillcolor="#4f81bd" stroked="f">
                      <v:path arrowok="t" o:connecttype="custom" o:connectlocs="480,8166;0,8166;0,9934;480,9934;480,8166" o:connectangles="0,0,0,0,0"/>
                    </v:shape>
                  </v:group>
                  <v:group id="Group 642" o:spid="_x0000_s1052" style="position:absolute;left:8472;top:8138;width:470;height:1795" coordorigin="8472,8138" coordsize="470,1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643" o:spid="_x0000_s1053" style="position:absolute;left:8472;top:8138;width:470;height:1795;visibility:visible;mso-wrap-style:square;v-text-anchor:top" coordsize="470,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H3McA&#10;AADdAAAADwAAAGRycy9kb3ducmV2LnhtbESPQWvCQBCF70L/wzJCb7qxgi3RVUQQ2lJKtUU8Dtkx&#10;G8zOptmNxn/vHAq9zfDevPfNYtX7Wl2ojVVgA5NxBoq4CLbi0sDP93b0AiomZIt1YDJwowir5cNg&#10;gbkNV97RZZ9KJSEcczTgUmpyrWPhyGMch4ZYtFNoPSZZ21LbFq8S7mv9lGUz7bFiaXDY0MZRcd53&#10;3sD0+e20+/h9P7rQffnPeNhsb11lzOOwX89BJerTv/nv+tUK/mQq/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h9zHAAAA3QAAAA8AAAAAAAAAAAAAAAAAmAIAAGRy&#10;cy9kb3ducmV2LnhtbFBLBQYAAAAABAAEAPUAAACMAwAAAAA=&#10;" path="m470,l,,,1796r470,l470,xe" fillcolor="#4f81bd" stroked="f">
                      <v:path arrowok="t" o:connecttype="custom" o:connectlocs="470,8138;0,8138;0,9934;470,9934;470,8138" o:connectangles="0,0,0,0,0"/>
                    </v:shape>
                  </v:group>
                  <v:group id="Group 644" o:spid="_x0000_s1054" style="position:absolute;left:9017;top:8034;width:479;height:1900" coordorigin="9017,8034" coordsize="479,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645" o:spid="_x0000_s1055" style="position:absolute;left:9017;top:8034;width:479;height:1900;visibility:visible;mso-wrap-style:square;v-text-anchor:top" coordsize="479,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LosAA&#10;AADdAAAADwAAAGRycy9kb3ducmV2LnhtbERPS4vCMBC+L/gfwgje1rQVFqlGEUXx6GNhPY7N2Bab&#10;SUlirf/eLCzsbT6+58yXvWlER87XlhWk4wQEcWF1zaWC7/P2cwrCB2SNjWVS8CIPy8XgY465tk8+&#10;UncKpYgh7HNUUIXQ5lL6oiKDfmxb4sjdrDMYInSl1A6fMdw0MkuSL2mw5thQYUvrior76WEU7Lps&#10;J9Py4H6umbw6e2ncpk2VGg371QxEoD78i//cex3np5MMfr+JJ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gLosAAAADdAAAADwAAAAAAAAAAAAAAAACYAgAAZHJzL2Rvd25y&#10;ZXYueG1sUEsFBgAAAAAEAAQA9QAAAIUDAAAAAA==&#10;" path="m479,l,,,1900r479,l479,xe" fillcolor="#4f81bd" stroked="f">
                      <v:path arrowok="t" o:connecttype="custom" o:connectlocs="479,8034;0,8034;0,9934;479,9934;479,8034" o:connectangles="0,0,0,0,0"/>
                    </v:shape>
                  </v:group>
                  <v:group id="Group 646" o:spid="_x0000_s1056" style="position:absolute;left:9571;top:8006;width:469;height:1927" coordorigin="9571,8006" coordsize="469,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647" o:spid="_x0000_s1057" style="position:absolute;left:9571;top:8006;width:469;height:1927;visibility:visible;mso-wrap-style:square;v-text-anchor:top" coordsize="469,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YhsIA&#10;AADdAAAADwAAAGRycy9kb3ducmV2LnhtbERP22rCQBB9L/gPywh9q5toKhJdRQqKFCxo/IAhO7lg&#10;djZmtzH9+64g+DaHc53VZjCN6KlztWUF8SQCQZxbXXOp4JLtPhYgnEfW2FgmBX/kYLMeva0w1fbO&#10;J+rPvhQhhF2KCirv21RKl1dk0E1sSxy4wnYGfYBdKXWH9xBuGjmNork0WHNoqLClr4ry6/nXKDje&#10;ppnmn+9t8nlI9C7riyjeF0q9j4ftEoSnwb/ET/dBh/nxLIHH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ZiGwgAAAN0AAAAPAAAAAAAAAAAAAAAAAJgCAABkcnMvZG93&#10;bnJldi54bWxQSwUGAAAAAAQABAD1AAAAhwMAAAAA&#10;" path="m469,l,,,1928r469,l469,xe" fillcolor="#4f81bd" stroked="f">
                      <v:path arrowok="t" o:connecttype="custom" o:connectlocs="469,8006;0,8006;0,9934;469,9934;469,8006" o:connectangles="0,0,0,0,0"/>
                    </v:shape>
                  </v:group>
                  <v:group id="Group 648" o:spid="_x0000_s1058" style="position:absolute;left:10115;top:7536;width:480;height:2398" coordorigin="10115,7536" coordsize="480,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649" o:spid="_x0000_s1059" style="position:absolute;left:10115;top:7536;width:480;height:2398;visibility:visible;mso-wrap-style:square;v-text-anchor:top" coordsize="480,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JtsIA&#10;AADdAAAADwAAAGRycy9kb3ducmV2LnhtbERPTYvCMBC9C/6HMIKXoqkrVqlGWRaEetiDrXgemrEt&#10;NpPSZLX++83Cgrd5vM/ZHQbTigf1rrGsYDGPQRCXVjdcKbgUx9kGhPPIGlvLpOBFDg778WiHqbZP&#10;PtMj95UIIexSVFB736VSurImg25uO+LA3Wxv0AfYV1L3+AzhppUfcZxIgw2Hhho7+qqpvOc/RsEp&#10;10VUrK5ZtDktj813QtnaR0pNJ8PnFoSnwb/F/+5Mh/mLZQJ/34QT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m2wgAAAN0AAAAPAAAAAAAAAAAAAAAAAJgCAABkcnMvZG93&#10;bnJldi54bWxQSwUGAAAAAAQABAD1AAAAhwMAAAAA&#10;" path="m480,l,,,2398r480,l480,xe" fillcolor="#4f81bd" stroked="f">
                      <v:path arrowok="t" o:connecttype="custom" o:connectlocs="480,7536;0,7536;0,9934;480,9934;480,7536" o:connectangles="0,0,0,0,0"/>
                    </v:shape>
                  </v:group>
                  <v:group id="Group 650" o:spid="_x0000_s1060" style="position:absolute;left:1842;top:7518;width:2;height:2416" coordorigin="1842,7518" coordsize="2,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651" o:spid="_x0000_s1061" style="position:absolute;left:1842;top:7518;width:2;height:2416;visibility:visible;mso-wrap-style:square;v-text-anchor:top" coordsize="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Ck8gA&#10;AADdAAAADwAAAGRycy9kb3ducmV2LnhtbESPQWvCQBCF74X+h2UEb3VjLW2NrlLEQi0UrIrgbciO&#10;SWh2NuyuMf33zqHQ2wzvzXvfzJe9a1RHIdaeDYxHGSjiwtuaSwOH/fvDK6iYkC02nsnAL0VYLu7v&#10;5phbf+Vv6napVBLCMUcDVUptrnUsKnIYR74lFu3sg8Mkayi1DXiVcNfoxyx71g5rloYKW1pVVPzs&#10;Ls7A03H/Ne22289Lu3qZxEN/iuuwMWY46N9moBL16d/8d/1hBX88EVz5Rk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kKTyAAAAN0AAAAPAAAAAAAAAAAAAAAAAJgCAABk&#10;cnMvZG93bnJldi54bWxQSwUGAAAAAAQABAD1AAAAjQMAAAAA&#10;" path="m,2416l,e" filled="f" strokecolor="#868686" strokeweight=".16158mm">
                      <v:path arrowok="t" o:connecttype="custom" o:connectlocs="0,9934;0,7518" o:connectangles="0,0"/>
                    </v:shape>
                  </v:group>
                  <v:group id="Group 652" o:spid="_x0000_s1062" style="position:absolute;left:1842;top:9934;width:8788;height:2" coordorigin="1842,9934" coordsize="87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653" o:spid="_x0000_s1063" style="position:absolute;left:1842;top:9934;width:8788;height:2;visibility:visible;mso-wrap-style:square;v-text-anchor:top" coordsize="8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GrMkA&#10;AADdAAAADwAAAGRycy9kb3ducmV2LnhtbESPT0sDMRDF74LfIYzgRWy2ImLXpsU/FZR62bXQHsfN&#10;uFncTJYktls/vXMQvM3w3rz3m/ly9L3aU0xdYAPTSQGKuAm249bA5v358hZUysgW+8Bk4EgJlovT&#10;kzmWNhy4on2dWyUhnEo04HIeSq1T48hjmoSBWLTPED1mWWOrbcSDhPteXxXFjfbYsTQ4HOjRUfNV&#10;f3sDbxfrn+3Darc7riqO9WzmPp5eK2POz8b7O1CZxvxv/rt+sYI/vRZ++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gGrMkAAADdAAAADwAAAAAAAAAAAAAAAACYAgAA&#10;ZHJzL2Rvd25yZXYueG1sUEsFBgAAAAAEAAQA9QAAAI4DAAAAAA==&#10;" path="m,l8788,e" filled="f" strokecolor="#868686" strokeweight=".16158mm">
                      <v:path arrowok="t" o:connecttype="custom" o:connectlocs="0,0;8788,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 o:spid="_x0000_s1064" type="#_x0000_t75" style="position:absolute;left:1921;top:9787;width:393;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NA/zEAAAA3QAAAA8AAABkcnMvZG93bnJldi54bWxET0trwkAQvgv+h2WE3uomIhJSVxFBKBVa&#10;fBzMbZqdZkOzszG7avrvXaHgbT6+58yXvW3ElTpfO1aQjhMQxKXTNVcKjofNawbCB2SNjWNS8Ece&#10;lovhYI65djfe0XUfKhFD2OeowITQ5lL60pBFP3YtceR+XGcxRNhVUnd4i+G2kZMkmUmLNccGgy2t&#10;DZW/+4tVsC0+vTld6vPXd5Ft1hnNJrviQ6mXUb96AxGoD0/xv/tdx/npNIXHN/EE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NA/zEAAAA3QAAAA8AAAAAAAAAAAAAAAAA&#10;nwIAAGRycy9kb3ducmV2LnhtbFBLBQYAAAAABAAEAPcAAACQAwAAAAA=&#10;">
                      <v:imagedata r:id="rId34" o:title=""/>
                    </v:shape>
                    <v:shape id="Picture 655" o:spid="_x0000_s1065" type="#_x0000_t75" style="position:absolute;left:2471;top:9742;width:392;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yCuTBAAAA3QAAAA8AAABkcnMvZG93bnJldi54bWxET02LwjAQvQv7H8IseNO0VWSpRlkKK4Ky&#10;oK73oRnbYjMpSdT6742w4G0e73MWq9604kbON5YVpOMEBHFpdcOVgr/jz+gLhA/IGlvLpOBBHlbL&#10;j8ECc23vvKfbIVQihrDPUUEdQpdL6cuaDPqx7Ygjd7bOYIjQVVI7vMdw08osSWbSYMOxocaOiprK&#10;y+FqFJwmrtrui8dvW2CaGbme+l25UWr42X/PQQTqw1v8797oOD+dZvD6Jp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yCuTBAAAA3QAAAA8AAAAAAAAAAAAAAAAAnwIA&#10;AGRycy9kb3ducmV2LnhtbFBLBQYAAAAABAAEAPcAAACNAwAAAAA=&#10;">
                      <v:imagedata r:id="rId35" o:title=""/>
                    </v:shape>
                    <v:shape id="Picture 656" o:spid="_x0000_s1066" type="#_x0000_t75" style="position:absolute;left:3019;top:9724;width:393;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RVTEAAAA3QAAAA8AAABkcnMvZG93bnJldi54bWxET0trwkAQvhf8D8sIvdXNtlYkugm2UFqp&#10;Fx8Hj2N2TILZ2ZDdxvTfdwuCt/n4nrPMB9uInjpfO9agJgkI4sKZmksNh/3H0xyED8gGG8ek4Zc8&#10;5NnoYYmpcVfeUr8LpYgh7FPUUIXQplL6oiKLfuJa4sidXWcxRNiV0nR4jeG2kc9JMpMWa44NFbb0&#10;XlFx2f1YDd883faboN6UOuGs+DyuX2mz1vpxPKwWIAIN4S6+ub9MnK+mL/D/TTx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fRVTEAAAA3QAAAA8AAAAAAAAAAAAAAAAA&#10;nwIAAGRycy9kb3ducmV2LnhtbFBLBQYAAAAABAAEAPcAAACQAwAAAAA=&#10;">
                      <v:imagedata r:id="rId36" o:title=""/>
                    </v:shape>
                    <v:shape id="Picture 657" o:spid="_x0000_s1067" type="#_x0000_t75" style="position:absolute;left:3569;top:9703;width:393;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F+SnFAAAA3QAAAA8AAABkcnMvZG93bnJldi54bWxET0trAjEQvgv+hzBCb5rViujWKFootpf6&#10;BNvbdDPuBjeTZZPq2l/fFAre5uN7znTe2FJcqPbGsYJ+LwFBnDltOFdw2L90xyB8QNZYOiYFN/Iw&#10;n7VbU0y1u/KWLruQixjCPkUFRQhVKqXPCrLoe64ijtzJ1RZDhHUudY3XGG5LOUiSkbRoODYUWNFz&#10;Qdl5920VLEaT26cx9LNeLb+Szfvban/8eFTqodMsnkAEasJd/O9+1XF+fziEv2/iC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BfkpxQAAAN0AAAAPAAAAAAAAAAAAAAAA&#10;AJ8CAABkcnMvZG93bnJldi54bWxQSwUGAAAAAAQABAD3AAAAkQMAAAAA&#10;">
                      <v:imagedata r:id="rId37" o:title=""/>
                    </v:shape>
                    <v:shape id="Picture 658" o:spid="_x0000_s1068" type="#_x0000_t75" style="position:absolute;left:4117;top:9700;width:394;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fATFAAAA3QAAAA8AAABkcnMvZG93bnJldi54bWxET01rwkAQvRf8D8sI3uomxYpEV7EVaSm0&#10;YKLgccyOSWx2NmS3Sfrvu4VCb/N4n7PaDKYWHbWusqwgnkYgiHOrKy4UHLP9/QKE88gaa8uk4Jsc&#10;bNajuxUm2vZ8oC71hQgh7BJUUHrfJFK6vCSDbmob4sBdbWvQB9gWUrfYh3BTy4comkuDFYeGEht6&#10;Lin/TL+Mgv5pt32P52/ZKesuLn05Z/b0cVNqMh62SxCeBv8v/nO/6jA/nj3C7zfhB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LnwExQAAAN0AAAAPAAAAAAAAAAAAAAAA&#10;AJ8CAABkcnMvZG93bnJldi54bWxQSwUGAAAAAAQABAD3AAAAkQMAAAAA&#10;">
                      <v:imagedata r:id="rId38" o:title=""/>
                    </v:shape>
                  </v:group>
                  <v:group id="Group 659" o:spid="_x0000_s1069" style="position:absolute;left:4672;top:9685;width:55;height:83" coordorigin="4672,9685" coordsize="5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660" o:spid="_x0000_s1070" style="position:absolute;left:4672;top:9685;width:55;height:83;visibility:visible;mso-wrap-style:square;v-text-anchor:top" coordsize="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eMsMA&#10;AADdAAAADwAAAGRycy9kb3ducmV2LnhtbERP24rCMBB9F/Yfwiz4ImuqeFm6RlFhYUV88PIBQzPb&#10;VJtJaWKtf28Ewbc5nOvMFq0tRUO1LxwrGPQTEMSZ0wXnCk7H369vED4gaywdk4I7eVjMPzozTLW7&#10;8Z6aQ8hFDGGfogITQpVK6TNDFn3fVcSR+3e1xRBhnUtd4y2G21IOk2QiLRYcGwxWtDaUXQ5Xq+B8&#10;LM6ne29Jl2Y6Xu02WzPUzijV/WyXPyACteEtfrn/dJw/GE3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eMsMAAADdAAAADwAAAAAAAAAAAAAAAACYAgAAZHJzL2Rv&#10;d25yZXYueG1sUEsFBgAAAAAEAAQA9QAAAIgDAAAAAA==&#10;" path="m54,l2,,1,1r,2l,3r,9l1,13r,2l37,15,8,79r,4l25,83r,-1l26,82r,-1l54,18r,-2l55,16,55,1r-1,l54,xe" stroked="f">
                      <v:path arrowok="t" o:connecttype="custom" o:connectlocs="54,9685;2,9685;1,9686;1,9688;0,9688;0,9697;1,9698;1,9700;37,9700;8,9764;8,9768;25,9768;25,9767;26,9767;26,9766;54,9703;54,9701;55,9701;55,9686;54,9686;54,9685" o:connectangles="0,0,0,0,0,0,0,0,0,0,0,0,0,0,0,0,0,0,0,0,0"/>
                    </v:shape>
                  </v:group>
                  <v:group id="Group 661" o:spid="_x0000_s1071" style="position:absolute;left:4768;top:9684;width:55;height:84" coordorigin="4768,9684" coordsize="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662" o:spid="_x0000_s1072" style="position:absolute;left:4768;top:9684;width:55;height:84;visibility:visible;mso-wrap-style:square;v-text-anchor:top" coordsize="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w6McA&#10;AADdAAAADwAAAGRycy9kb3ducmV2LnhtbERPTWvCQBC9F/oflin0InVjldpEVxGL6EEPpgX1NmSn&#10;SWp2NmRXjf76bkHobR7vc8bT1lTiTI0rLSvodSMQxJnVJecKvj4XL+8gnEfWWFkmBVdyMJ08Powx&#10;0fbCWzqnPhchhF2CCgrv60RKlxVk0HVtTRy4b9sY9AE2udQNXkK4qeRrFL1JgyWHhgJrmheUHdOT&#10;UbDqnPqbdbxsd7fbx89ws/ez/iFW6vmpnY1AeGr9v/juXukwvzeI4e+bcIK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sOjHAAAA3QAAAA8AAAAAAAAAAAAAAAAAmAIAAGRy&#10;cy9kb3ducmV2LnhtbFBLBQYAAAAABAAEAPUAAACMAwAAAAA=&#10;" path="m55,83l2,83r,1l55,84r,-1xe" stroked="f">
                      <v:path arrowok="t" o:connecttype="custom" o:connectlocs="55,9767;2,9767;2,9768;55,9768;55,9767" o:connectangles="0,0,0,0,0"/>
                    </v:shape>
                    <v:shape id="Freeform 663" o:spid="_x0000_s1073" style="position:absolute;left:4768;top:9684;width:55;height:84;visibility:visible;mso-wrap-style:square;v-text-anchor:top" coordsize="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PqMoA&#10;AADdAAAADwAAAGRycy9kb3ducmV2LnhtbESPQWvCQBCF74X+h2UKvUjdqNhqdBWxSD3oobZgexuy&#10;Y5I2Oxuyq6b+eucg9DbDe/PeN9N56yp1oiaUng30ugko4szbknMDnx+rpxGoEJEtVp7JwB8FmM/u&#10;76aYWn/mdzrtYq4khEOKBooY61TrkBXkMHR9TSzawTcOo6xNrm2DZwl3le4nybN2WLI0FFjTsqDs&#10;d3d0Btad42C7Gb+1+8vl9edl+xUXg++xMY8P7WICKlIb/82367UV/N5Q+OUbGUHP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6yj6jKAAAA3QAAAA8AAAAAAAAAAAAAAAAAmAIA&#10;AGRycy9kb3ducmV2LnhtbFBLBQYAAAAABAAEAPUAAACPAwAAAAA=&#10;" path="m52,14r-28,l26,16r1,l30,17r,1l31,19r,1l32,20r,11l30,36r,2l27,40r-1,3l24,44r-2,4l19,50,4,66,2,68r,3l1,72r,1l,74r,5l1,80r,3l56,83r,-10l55,72r,-1l20,71,30,60r4,-5l39,52r5,-8l48,41r1,-3l50,35r1,-3l51,29r1,-3l52,16r,-2xe" stroked="f">
                      <v:path arrowok="t" o:connecttype="custom" o:connectlocs="52,9698;24,9698;26,9700;27,9700;30,9701;30,9702;31,9703;31,9704;32,9704;32,9715;30,9720;30,9722;27,9724;26,9727;24,9728;22,9732;19,9734;4,9750;2,9752;2,9755;1,9756;1,9757;0,9758;0,9763;1,9764;1,9767;56,9767;56,9757;55,9756;55,9755;20,9755;30,9744;34,9739;39,9736;44,9728;48,9725;49,9722;50,9719;51,9716;51,9713;52,9710;52,9700;52,9698" o:connectangles="0,0,0,0,0,0,0,0,0,0,0,0,0,0,0,0,0,0,0,0,0,0,0,0,0,0,0,0,0,0,0,0,0,0,0,0,0,0,0,0,0,0,0"/>
                    </v:shape>
                    <v:shape id="Freeform 664" o:spid="_x0000_s1074" style="position:absolute;left:4768;top:9684;width:55;height:84;visibility:visible;mso-wrap-style:square;v-text-anchor:top" coordsize="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qM8cA&#10;AADdAAAADwAAAGRycy9kb3ducmV2LnhtbERPS2vCQBC+F/oflhG8FN1EqY/oKlIp9aAHH9B6G7Jj&#10;kjY7G7Krpv56Vyj0Nh/fc6bzxpTiQrUrLCuIuxEI4tTqgjMFh/17ZwTCeWSNpWVS8EsO5rPnpykm&#10;2l55S5edz0QIYZeggtz7KpHSpTkZdF1bEQfuZGuDPsA6k7rGawg3pexF0UAaLDg05FjRW07pz+5s&#10;FKxezv3NevzRfN5uy+/h5ssv+sexUu1Ws5iA8NT4f/Gfe6XD/Pg1hsc34QQ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KjPHAAAA3QAAAA8AAAAAAAAAAAAAAAAAmAIAAGRy&#10;cy9kb3ducmV2LnhtbFBLBQYAAAAABAAEAPUAAACMAwAAAAA=&#10;" path="m34,l19,,14,2r-2,l10,4,8,4,7,5,6,5,3,7r,1l2,8r,11l3,20r4,l7,19r1,l10,18r2,-1l14,17r1,-1l18,16r1,-2l52,14,50,11,48,7,44,4,42,2,34,xe" stroked="f">
                      <v:path arrowok="t" o:connecttype="custom" o:connectlocs="34,9684;19,9684;14,9686;12,9686;10,9688;8,9688;7,9689;6,9689;3,9691;3,9692;2,9692;2,9703;3,9704;7,9704;7,9703;8,9703;10,9702;12,9701;14,9701;15,9700;18,9700;19,9698;52,9698;50,9695;48,9691;44,9688;42,9686;34,9684" o:connectangles="0,0,0,0,0,0,0,0,0,0,0,0,0,0,0,0,0,0,0,0,0,0,0,0,0,0,0,0"/>
                    </v:shape>
                  </v:group>
                  <v:group id="Group 665" o:spid="_x0000_s1075" style="position:absolute;left:4835;top:9684;width:56;height:84" coordorigin="4835,9684" coordsize="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666" o:spid="_x0000_s1076" style="position:absolute;left:4835;top:9684;width:56;height:84;visibility:visible;mso-wrap-style:square;v-text-anchor:top" coordsize="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dtsEA&#10;AADdAAAADwAAAGRycy9kb3ducmV2LnhtbERPyWrDMBC9F/IPYgK5NXIcsuBECaFQCL3VyQcM1ngh&#10;1kiWVMf9+6pQ6G0eb53jeTK9GMmHzrKC1TIDQVxZ3XGj4H57f92DCBFZY2+ZFHxTgPNp9nLEQtsn&#10;f9JYxkakEA4FKmhjdIWUoWrJYFhaR5y42nqDMUHfSO3xmcJNL/Ms20qDHaeGFh29tVQ9yi+jYMjd&#10;ut7lu31wXtebj3HgshuUWsynywFEpCn+i//cV53mrzZr+P0mnSB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hnbbBAAAA3QAAAA8AAAAAAAAAAAAAAAAAmAIAAGRycy9kb3du&#10;cmV2LnhtbFBLBQYAAAAABAAEAPUAAACGAwAAAAA=&#10;" path="m55,72l,72r,8l1,82r,2l54,84r1,-1l55,82r1,-2l56,76,55,74r,-2xe" stroked="f">
                      <v:path arrowok="t" o:connecttype="custom" o:connectlocs="55,9756;0,9756;0,9764;1,9766;1,9768;54,9768;55,9767;55,9766;56,9764;56,9760;55,9758;55,9756" o:connectangles="0,0,0,0,0,0,0,0,0,0,0,0"/>
                    </v:shape>
                    <v:shape id="Freeform 667" o:spid="_x0000_s1077" style="position:absolute;left:4835;top:9684;width:56;height:84;visibility:visible;mso-wrap-style:square;v-text-anchor:top" coordsize="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FwsEA&#10;AADdAAAADwAAAGRycy9kb3ducmV2LnhtbERP22oCMRB9L/Qfwgi+1axbrbI1SikUpG9u+wHDZvaC&#10;m0k2Sdf1701B8G0O5zq7w2R6MZIPnWUFy0UGgriyuuNGwe/P18sWRIjIGnvLpOBKAQ7756cdFtpe&#10;+ERjGRuRQjgUqKCN0RVShqolg2FhHXHiausNxgR9I7XHSwo3vcyz7E0a7Dg1tOjos6XqXP4ZBUPu&#10;XutNvtkG53W9/h4HLrtBqfls+ngHEWmKD/HdfdRp/nK9gv9v0gl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IBcLBAAAA3QAAAA8AAAAAAAAAAAAAAAAAmAIAAGRycy9kb3du&#10;cmV2LnhtbFBLBQYAAAAABAAEAPUAAACGAwAAAAA=&#10;" path="m51,14r-27,l25,16r2,l30,18r,1l31,20r1,l32,30r-1,1l30,34r,2l29,38r-2,2l25,43r-1,1l21,48r-3,2l5,66,2,68r-1,l1,72r53,l54,71r-34,l30,60,42,48r5,-7l48,38r2,-3l50,32r1,-3l53,26r,-8l51,14xe" stroked="f">
                      <v:path arrowok="t" o:connecttype="custom" o:connectlocs="51,9698;24,9698;25,9700;27,9700;30,9702;30,9703;31,9704;32,9704;32,9714;31,9715;30,9718;30,9720;29,9722;27,9724;25,9727;24,9728;21,9732;18,9734;5,9750;2,9752;1,9752;1,9756;54,9756;54,9755;20,9755;30,9744;42,9732;47,9725;48,9722;50,9719;50,9716;51,9713;53,9710;53,9702;51,9698" o:connectangles="0,0,0,0,0,0,0,0,0,0,0,0,0,0,0,0,0,0,0,0,0,0,0,0,0,0,0,0,0,0,0,0,0,0,0"/>
                    </v:shape>
                    <v:shape id="Freeform 668" o:spid="_x0000_s1078" style="position:absolute;left:4835;top:9684;width:56;height:84;visibility:visible;mso-wrap-style:square;v-text-anchor:top" coordsize="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WcEA&#10;AADdAAAADwAAAGRycy9kb3ducmV2LnhtbERPS2rDMBDdB3oHMYXuEjkuToIbJZRAoHQXJwcYrPGH&#10;WiNZUh339lWhkN083nf2x9kMYiIfessK1qsMBHFtdc+tgtv1vNyBCBFZ42CZFPxQgOPhabHHUts7&#10;X2iqYitSCIcSFXQxulLKUHdkMKysI05cY73BmKBvpfZ4T+FmkHmWbaTBnlNDh45OHdVf1bdRMObu&#10;tdnm211wXjfF5zRy1Y9KvTzP728gIs3xIf53f+g0f10U8PdNOkE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oFnBAAAA3QAAAA8AAAAAAAAAAAAAAAAAmAIAAGRycy9kb3du&#10;cmV2LnhtbFBLBQYAAAAABAAEAPUAAACGAwAAAAA=&#10;" path="m35,l18,,17,1,14,2r-2,l9,4,8,4,6,5,5,5r,1l1,10r,8l2,19r,1l6,20,7,19r1,l9,18r3,-1l13,17r2,-1l17,16r2,-2l51,14,49,11,48,7,45,6,44,4,41,2,38,1,35,xe" stroked="f">
                      <v:path arrowok="t" o:connecttype="custom" o:connectlocs="35,9684;18,9684;17,9685;14,9686;12,9686;9,9688;8,9688;6,9689;5,9689;5,9690;1,9694;1,9702;2,9703;2,9704;6,9704;7,9703;8,9703;9,9702;12,9701;13,9701;15,9700;17,9700;19,9698;51,9698;49,9695;48,9691;45,9690;44,9688;41,9686;38,9685;35,9684" o:connectangles="0,0,0,0,0,0,0,0,0,0,0,0,0,0,0,0,0,0,0,0,0,0,0,0,0,0,0,0,0,0,0"/>
                    </v:shape>
                  </v:group>
                  <v:group id="Group 669" o:spid="_x0000_s1079" style="position:absolute;left:4898;top:9685;width:52;height:83" coordorigin="4898,9685"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670" o:spid="_x0000_s1080" style="position:absolute;left:4898;top:9685;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o+sQA&#10;AADdAAAADwAAAGRycy9kb3ducmV2LnhtbERPTWvCQBC9C/6HZYTedKNSlTQbkUKlpadG8TzNTrOp&#10;2dmQXWPaX98tCN7m8T4n2w62ET11vnasYD5LQBCXTtdcKTgeXqYbED4ga2wck4If8rDNx6MMU+2u&#10;/EF9ESoRQ9inqMCE0KZS+tKQRT9zLXHkvlxnMUTYVVJ3eI3htpGLJFlJizXHBoMtPRsqz8XFKtgX&#10;snyvwyFp+7fT79LsF9+fx5NSD5Nh9wQi0BDu4pv7Vcf588c1/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aPrEAAAA3QAAAA8AAAAAAAAAAAAAAAAAmAIAAGRycy9k&#10;b3ducmV2LnhtbFBLBQYAAAAABAAEAPUAAACJAwAAAAA=&#10;" path="m51,82r-15,l36,83r15,l51,82xe" stroked="f">
                      <v:path arrowok="t" o:connecttype="custom" o:connectlocs="51,9767;36,9767;36,9768;51,9768;51,9767" o:connectangles="0,0,0,0,0"/>
                    </v:shape>
                    <v:shape id="Freeform 671" o:spid="_x0000_s1081" style="position:absolute;left:4898;top:9685;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8iMYA&#10;AADdAAAADwAAAGRycy9kb3ducmV2LnhtbESPQWvCQBCF7wX/wzJCb3WjpUWiq5RCpcWTUTyP2TEb&#10;m50N2W1M/fWdg9DbDO/Ne98s14NvVE9drAMbmE4yUMRlsDVXBg77j6c5qJiQLTaBycAvRVivRg9L&#10;zG248o76IlVKQjjmaMCl1OZax9KRxzgJLbFo59B5TLJ2lbYdXiXcN3qWZa/aY83S4LCld0fld/Hj&#10;DWwKXW7rtM/a/ut4e3ab2eV0OBrzOB7eFqASDenffL/+tII/fRF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8iMYAAADdAAAADwAAAAAAAAAAAAAAAACYAgAAZHJz&#10;L2Rvd25yZXYueG1sUEsFBgAAAAAEAAQA9QAAAIsDAAAAAA==&#10;" path="m52,66r-17,l35,82r17,l52,66xe" stroked="f">
                      <v:path arrowok="t" o:connecttype="custom" o:connectlocs="52,9751;35,9751;35,9767;52,9767;52,9751" o:connectangles="0,0,0,0,0"/>
                    </v:shape>
                    <v:shape id="Freeform 672" o:spid="_x0000_s1082" style="position:absolute;left:4898;top:9685;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ZE8QA&#10;AADdAAAADwAAAGRycy9kb3ducmV2LnhtbERPTWvCQBC9C/6HZYTedKNS0TQbkUKlpadG8TzNTrOp&#10;2dmQXWPaX98tCN7m8T4n2w62ET11vnasYD5LQBCXTtdcKTgeXqZrED4ga2wck4If8rDNx6MMU+2u&#10;/EF9ESoRQ9inqMCE0KZS+tKQRT9zLXHkvlxnMUTYVVJ3eI3htpGLJFlJizXHBoMtPRsqz8XFKtgX&#10;snyvwyFp+7fT79LsF9+fx5NSD5Nh9wQi0BDu4pv7Vcf588cN/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WRPEAAAA3QAAAA8AAAAAAAAAAAAAAAAAmAIAAGRycy9k&#10;b3ducmV2LnhtbFBLBQYAAAAABAAEAPUAAACJAwAAAAA=&#10;" path="m52,1l28,1r,2l3,47,2,48r,3l,52,,64r2,l2,66r58,l60,64r2,-1l62,55,60,54r,-1l59,52r-45,l35,15r17,l52,1xe" stroked="f">
                      <v:path arrowok="t" o:connecttype="custom" o:connectlocs="52,9686;28,9686;28,9688;3,9732;2,9733;2,9736;0,9737;0,9749;2,9749;2,9751;60,9751;60,9749;62,9748;62,9740;60,9739;60,9738;59,9737;14,9737;35,9700;52,9700;52,9686" o:connectangles="0,0,0,0,0,0,0,0,0,0,0,0,0,0,0,0,0,0,0,0,0"/>
                    </v:shape>
                    <v:shape id="Freeform 673" o:spid="_x0000_s1083" style="position:absolute;left:4898;top:9685;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6M8YA&#10;AADdAAAADwAAAGRycy9kb3ducmV2LnhtbESPQWvCQBCF70L/wzKF3nSjBZHUVUqh0tJTY/A8ZqfZ&#10;aHY2ZLcx9dc7h4K3Gd6b975Zb0ffqoH62AQ2MJ9loIirYBuuDZT79+kKVEzIFtvAZOCPImw3D5M1&#10;5jZc+JuGItVKQjjmaMCl1OVax8qRxzgLHbFoP6H3mGTta217vEi4b/Uiy5baY8PS4LCjN0fVufj1&#10;BnaFrr6atM+64fNwfXa7xelYHox5ehxfX0AlGtPd/H/9YQV/vhR++UZG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6M8YAAADdAAAADwAAAAAAAAAAAAAAAACYAgAAZHJz&#10;L2Rvd25yZXYueG1sUEsFBgAAAAAEAAQA9QAAAIsDAAAAAA==&#10;" path="m52,15r-17,l35,52r17,l52,15xe" stroked="f">
                      <v:path arrowok="t" o:connecttype="custom" o:connectlocs="52,9700;35,9700;35,9737;52,9737;52,9700" o:connectangles="0,0,0,0,0"/>
                    </v:shape>
                    <v:shape id="Freeform 674" o:spid="_x0000_s1084" style="position:absolute;left:4898;top:9685;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fqMMA&#10;AADdAAAADwAAAGRycy9kb3ducmV2LnhtbERPTWvCQBC9F/wPywi91U0iiKSuQQSl0lOjeJ5mx2w0&#10;Oxuy25j213cLBW/zeJ+zKkbbioF63zhWkM4SEMSV0w3XCk7H3csShA/IGlvHpOCbPBTrydMKc+3u&#10;/EFDGWoRQ9jnqMCE0OVS+sqQRT9zHXHkLq63GCLsa6l7vMdw28osSRbSYsOxwWBHW0PVrfyyCval&#10;rN6bcEy64XD+mZt9dv08nZV6no6bVxCBxvAQ/7vfdJyfLlL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fqMMAAADdAAAADwAAAAAAAAAAAAAAAACYAgAAZHJzL2Rv&#10;d25yZXYueG1sUEsFBgAAAAAEAAQA9QAAAIgDAAAAAA==&#10;" path="m50,l32,,30,1r21,l50,xe" stroked="f">
                      <v:path arrowok="t" o:connecttype="custom" o:connectlocs="50,9685;32,9685;30,9686;51,9686;50,9685" o:connectangles="0,0,0,0,0"/>
                    </v:shape>
                  </v:group>
                  <v:group id="Group 675" o:spid="_x0000_s1085" style="position:absolute;left:4994;top:9684;width:61;height:85" coordorigin="4994,9684" coordsize="6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676" o:spid="_x0000_s1086" style="position:absolute;left:4994;top:9684;width:61;height:85;visibility:visible;mso-wrap-style:square;v-text-anchor:top" coordsize="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juMIA&#10;AADdAAAADwAAAGRycy9kb3ducmV2LnhtbERPS4vCMBC+L/gfwgje1tRXWbpGEVH0JqsePA7NbNu1&#10;mdQmtvXfG2HB23x8z5kvO1OKhmpXWFYwGkYgiFOrC84UnE/bzy8QziNrLC2Tggc5WC56H3NMtG35&#10;h5qjz0QIYZeggtz7KpHSpTkZdENbEQfu19YGfYB1JnWNbQg3pRxHUSwNFhwacqxonVN6Pd6NAp2u&#10;V81hS5vZ7PbXtrsqmvLlrNSg362+QXjq/Fv8797rMH8UT+D1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GO4wgAAAN0AAAAPAAAAAAAAAAAAAAAAAJgCAABkcnMvZG93&#10;bnJldi54bWxQSwUGAAAAAAQABAD1AAAAhwMAAAAA&#10;" path="m27,59l9,59r,3l11,66r3,7l21,80r3,3l32,85r16,l50,84r3,l56,83r1,l58,82r1,l59,80r1,l60,79r2,l62,72r-23,l36,71r-2,l32,68,29,67,28,65r,-1l27,62r,-3xe" stroked="f">
                      <v:path arrowok="t" o:connecttype="custom" o:connectlocs="27,9743;9,9743;9,9746;11,9750;14,9757;21,9764;24,9767;32,9769;48,9769;50,9768;53,9768;56,9767;57,9767;58,9766;59,9766;59,9764;60,9764;60,9763;62,9763;62,9756;39,9756;36,9755;34,9755;32,9752;29,9751;28,9749;28,9748;27,9746;27,9743" o:connectangles="0,0,0,0,0,0,0,0,0,0,0,0,0,0,0,0,0,0,0,0,0,0,0,0,0,0,0,0,0"/>
                    </v:shape>
                    <v:shape id="Freeform 677" o:spid="_x0000_s1087" style="position:absolute;left:4994;top:9684;width:61;height:85;visibility:visible;mso-wrap-style:square;v-text-anchor:top" coordsize="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7zMMA&#10;AADdAAAADwAAAGRycy9kb3ducmV2LnhtbERPTWvCQBC9F/wPywi9NRtFRaKrhFCpt1LNweOQHZNo&#10;djbNrkn8991Cobd5vM/Z7kfTiJ46V1tWMItiEMSF1TWXCvLz4W0NwnlkjY1lUvAkB/vd5GWLibYD&#10;f1F/8qUIIewSVFB53yZSuqIigy6yLXHgrrYz6APsSqk7HEK4aeQ8jlfSYM2hocKWsoqK++lhFOgi&#10;S/vPA70vl9+3Yfho4wVfcqVep2O6AeFp9P/iP/dRh/mz1QJ+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7zMMAAADdAAAADwAAAAAAAAAAAAAAAACYAgAAZHJzL2Rv&#10;d25yZXYueG1sUEsFBgAAAAAEAAQA9QAAAIgDAAAAAA==&#10;" path="m62,67r-5,l56,68r-2,l52,71r-2,l47,72r15,l62,67xe" stroked="f">
                      <v:path arrowok="t" o:connecttype="custom" o:connectlocs="62,9751;57,9751;56,9752;54,9752;52,9755;50,9755;47,9756;62,9756;62,9751" o:connectangles="0,0,0,0,0,0,0,0,0"/>
                    </v:shape>
                    <v:shape id="Freeform 678" o:spid="_x0000_s1088" style="position:absolute;left:4994;top:9684;width:61;height:85;visibility:visible;mso-wrap-style:square;v-text-anchor:top" coordsize="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eV8EA&#10;AADdAAAADwAAAGRycy9kb3ducmV2LnhtbERPTYvCMBC9C/6HMII3TV2sLNUoIit6W3Q9eByasa02&#10;k9rEtv77jSB4m8f7nMWqM6VoqHaFZQWTcQSCOLW64EzB6W87+gbhPLLG0jIpeJKD1bLfW2CibcsH&#10;ao4+EyGEXYIKcu+rREqX5mTQjW1FHLiLrQ36AOtM6hrbEG5K+RVFM2mw4NCQY0WbnNLb8WEU6HSz&#10;bn639BPH92vb7qpoyueTUsNBt56D8NT5j/jt3uswfzKL4fVNO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ZXlfBAAAA3QAAAA8AAAAAAAAAAAAAAAAAmAIAAGRycy9kb3du&#10;cmV2LnhtbFBLBQYAAAAABAAEAPUAAACGAwAAAAA=&#10;" path="m60,66r-1,l59,67r1,l60,66xe" stroked="f">
                      <v:path arrowok="t" o:connecttype="custom" o:connectlocs="60,9750;59,9750;59,9751;60,9751;60,9750" o:connectangles="0,0,0,0,0"/>
                    </v:shape>
                    <v:shape id="Freeform 679" o:spid="_x0000_s1089" style="position:absolute;left:4994;top:9684;width:61;height:85;visibility:visible;mso-wrap-style:square;v-text-anchor:top" coordsize="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IMIA&#10;AADdAAAADwAAAGRycy9kb3ducmV2LnhtbERPTYvCMBC9C/6HMAveNFW0SDWKiOLeZLUHj0Mz23a3&#10;mdQmtt1/bxYEb/N4n7Pe9qYSLTWutKxgOolAEGdWl5wrSK/H8RKE88gaK8uk4I8cbDfDwRoTbTv+&#10;ovbicxFC2CWooPC+TqR0WUEG3cTWxIH7to1BH2CTS91gF8JNJWdRFEuDJYeGAmvaF5T9Xh5Ggc72&#10;u/Z8pMNicf/pulMdzfmWKjX66HcrEJ56/xa/3J86zJ/GMfx/E0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8AgwgAAAN0AAAAPAAAAAAAAAAAAAAAAAJgCAABkcnMvZG93&#10;bnJldi54bWxQSwUGAAAAAAQABAD1AAAAhwMAAAAA&#10;" path="m44,47l2,47r,1l,48r,8l2,58r,1l45,59r,-3l46,56r,-6l45,49r,-1l44,47xe" stroked="f">
                      <v:path arrowok="t" o:connecttype="custom" o:connectlocs="44,9731;2,9731;2,9732;0,9732;0,9740;2,9742;2,9743;45,9743;45,9740;46,9740;46,9734;45,9733;45,9732;44,9731" o:connectangles="0,0,0,0,0,0,0,0,0,0,0,0,0,0"/>
                    </v:shape>
                    <v:shape id="Freeform 680" o:spid="_x0000_s1090" style="position:absolute;left:4994;top:9684;width:61;height:85;visibility:visible;mso-wrap-style:square;v-text-anchor:top" coordsize="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lu8EA&#10;AADdAAAADwAAAGRycy9kb3ducmV2LnhtbERPS4vCMBC+C/6HMII3TRUfS9coIoreZNXDHodmtq02&#10;k9rEtv57Iyx4m4/vOYtVawpRU+VyywpGwwgEcWJ1zqmCy3k3+ALhPLLGwjIpeJKD1bLbWWCsbcM/&#10;VJ98KkIIuxgVZN6XsZQuycigG9qSOHB/tjLoA6xSqStsQrgp5DiKZtJgzqEhw5I2GSW308Mo0Mlm&#10;XR93tJ1O79em2ZfRhH8vSvV77fobhKfWf8T/7oMO80ezOby/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HZbvBAAAA3QAAAA8AAAAAAAAAAAAAAAAAmAIAAGRycy9kb3du&#10;cmV2LnhtbFBLBQYAAAAABAAEAPUAAACGAwAAAAA=&#10;" path="m24,38l8,38r,9l24,47r,-9xe" stroked="f">
                      <v:path arrowok="t" o:connecttype="custom" o:connectlocs="24,9722;8,9722;8,9731;24,9731;24,9722" o:connectangles="0,0,0,0,0"/>
                    </v:shape>
                    <v:shape id="Freeform 681" o:spid="_x0000_s1091" style="position:absolute;left:4994;top:9684;width:61;height:85;visibility:visible;mso-wrap-style:square;v-text-anchor:top" coordsize="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xycUA&#10;AADdAAAADwAAAGRycy9kb3ducmV2LnhtbESPzW7CQAyE75X6DitX6q1sQAWhlAUhBGpviJ8DRyvr&#10;JoGsN2SXJLw9PiBxszXjmc+zRe8q1VITSs8GhoMEFHHmbcm5geNh8zUFFSKyxcozGbhTgMX8/W2G&#10;qfUd76jdx1xJCIcUDRQx1qnWISvIYRj4mli0f984jLI2ubYNdhLuKj1Kkol2WLI0FFjTqqDssr85&#10;AzZbLdvthtbj8fXcdb918s2nozGfH/3yB1SkPr7Mz+s/K/jDieDKNzKC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PHJxQAAAN0AAAAPAAAAAAAAAAAAAAAAAJgCAABkcnMv&#10;ZG93bnJldi54bWxQSwUGAAAAAAQABAD1AAAAigMAAAAA&#10;" path="m45,28l2,28,,29r,9l45,38r,-1l46,36r,-6l45,29r,-1xe" stroked="f">
                      <v:path arrowok="t" o:connecttype="custom" o:connectlocs="45,9712;2,9712;0,9713;0,9722;45,9722;45,9721;46,9720;46,9714;45,9713;45,9712" o:connectangles="0,0,0,0,0,0,0,0,0,0"/>
                    </v:shape>
                    <v:shape id="Freeform 682" o:spid="_x0000_s1092" style="position:absolute;left:4994;top:9684;width:61;height:85;visibility:visible;mso-wrap-style:square;v-text-anchor:top" coordsize="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UUsEA&#10;AADdAAAADwAAAGRycy9kb3ducmV2LnhtbERPTYvCMBC9C/6HMII3TRUVt2sUEUVvsuphj0Mz21ab&#10;SW1iW/+9ERa8zeN9zmLVmkLUVLncsoLRMAJBnFidc6rgct4N5iCcR9ZYWCYFT3KwWnY7C4y1bfiH&#10;6pNPRQhhF6OCzPsyltIlGRl0Q1sSB+7PVgZ9gFUqdYVNCDeFHEfRTBrMOTRkWNImo+R2ehgFOtms&#10;6+OOttPp/do0+zKa8O9FqX6vXX+D8NT6j/jffdBh/mj2Be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UVFLBAAAA3QAAAA8AAAAAAAAAAAAAAAAAmAIAAGRycy9kb3du&#10;cmV2LnhtbFBLBQYAAAAABAAEAPUAAACGAwAAAAA=&#10;" path="m50,l32,,28,2,24,4,22,5r-6,6l15,13r-3,4l11,19r-1,5l9,28r18,l27,23r1,-1l29,19r,-1l32,17r2,-3l36,14r2,-1l62,13r,-6l60,7r,-2l59,5r,-1l57,4,56,2r-3,l52,1,50,xe" stroked="f">
                      <v:path arrowok="t" o:connecttype="custom" o:connectlocs="50,9684;32,9684;28,9686;24,9688;22,9689;16,9695;15,9697;12,9701;11,9703;10,9708;9,9712;27,9712;27,9707;28,9706;29,9703;29,9702;32,9701;34,9698;36,9698;38,9697;62,9697;62,9691;60,9691;60,9689;59,9689;59,9688;57,9688;56,9686;53,9686;52,9685;50,9684" o:connectangles="0,0,0,0,0,0,0,0,0,0,0,0,0,0,0,0,0,0,0,0,0,0,0,0,0,0,0,0,0,0,0"/>
                    </v:shape>
                    <v:shape id="Freeform 683" o:spid="_x0000_s1093" style="position:absolute;left:4994;top:9684;width:61;height:85;visibility:visible;mso-wrap-style:square;v-text-anchor:top" coordsize="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rEsUA&#10;AADdAAAADwAAAGRycy9kb3ducmV2LnhtbESPzW7CQAyE75V4h5UrcSsbqgJVyoIQKqI3xM+Bo5U1&#10;SWjWG7LbJH17fEDiZmvGM5/ny95VqqUmlJ4NjEcJKOLM25JzA6fj5u0TVIjIFivPZOCfAiwXg5c5&#10;ptZ3vKf2EHMlIRxSNFDEWKdah6wgh2Hka2LRLr5xGGVtcm0b7CTcVfo9SabaYcnSUGBN64Ky38Of&#10;M2Cz9ardbeh7Mrldu25bJx98PhkzfO1XX6Ai9fFpflz/WMEfz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2sSxQAAAN0AAAAPAAAAAAAAAAAAAAAAAJgCAABkcnMv&#10;ZG93bnJldi54bWxQSwUGAAAAAAQABAD1AAAAigMAAAAA&#10;" path="m62,13r-15,l48,14r3,l52,16r1,l56,17r1,1l58,18r1,1l60,19r,-2l62,17r,-4xe" stroked="f">
                      <v:path arrowok="t" o:connecttype="custom" o:connectlocs="62,9697;47,9697;48,9698;51,9698;52,9700;53,9700;56,9701;57,9702;58,9702;59,9703;60,9703;60,9701;62,9701;62,9697" o:connectangles="0,0,0,0,0,0,0,0,0,0,0,0,0,0"/>
                    </v:shape>
                    <v:shape id="Picture 684" o:spid="_x0000_s1094" type="#_x0000_t75" style="position:absolute;left:5215;top:9643;width:396;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lefBAAAA3QAAAA8AAABkcnMvZG93bnJldi54bWxET02LwjAQvQv7H8Is7E3T7mGVahQRBE+y&#10;Vut5bMa2bDKpTdTuvzeC4G0e73Nmi94acaPON44VpKMEBHHpdMOVgsN+PZyA8AFZo3FMCv7Jw2L+&#10;MZhhpt2dd3TLQyViCPsMFdQhtJmUvqzJoh+5ljhyZ9dZDBF2ldQd3mO4NfI7SX6kxYZjQ40trWoq&#10;//KrVbD6vdDlaJZ9fl7TZluczLg6FUp9ffbLKYhAfXiLX+6NjvPTcQrPb+IJ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QlefBAAAA3QAAAA8AAAAAAAAAAAAAAAAAnwIA&#10;AGRycy9kb3ducmV2LnhtbFBLBQYAAAAABAAEAPcAAACNAwAAAAA=&#10;">
                      <v:imagedata r:id="rId39" o:title=""/>
                    </v:shape>
                    <v:shape id="Picture 685" o:spid="_x0000_s1095" type="#_x0000_t75" style="position:absolute;left:5736;top:9555;width:1006;height: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2DCAAAA3QAAAA8AAABkcnMvZG93bnJldi54bWxET81qwkAQvhf6DssUvBTdKLXG6CoiRLz0&#10;UPUBhuyYBLOzaXaq8e3dgtDbfHy/s1z3rlFX6kLt2cB4lIAiLrytuTRwOubDFFQQZIuNZzJwpwDr&#10;1evLEjPrb/xN14OUKoZwyNBAJdJmWoeiIodh5FviyJ1951Ai7EptO7zFcNfoSZJ8aoc1x4YKW9pW&#10;VFwOv84ATtPyfTdN7x+5+E0/ly/3k1tjBm/9ZgFKqJd/8dO9t3H+eDaBv2/iCXr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mNgwgAAAN0AAAAPAAAAAAAAAAAAAAAAAJ8C&#10;AABkcnMvZG93bnJldi54bWxQSwUGAAAAAAQABAD3AAAAjgMAAAAA&#10;">
                      <v:imagedata r:id="rId40" o:title=""/>
                    </v:shape>
                    <v:shape id="Picture 686" o:spid="_x0000_s1096" type="#_x0000_t75" style="position:absolute;left:6835;top:9214;width:100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YZ7FAAAA3QAAAA8AAABkcnMvZG93bnJldi54bWxET0trAjEQvhf8D2EKvUjNWkuVrVFEkFo8&#10;lPoAj8NmulmaTHY3qbv996Yg9DYf33Pmy95ZcaE2VJ4VjEcZCOLC64pLBcfD5nEGIkRkjdYzKfil&#10;AMvF4G6OufYdf9JlH0uRQjjkqMDEWOdShsKQwzDyNXHivnzrMCbYllK32KVwZ+VTlr1IhxWnBoM1&#10;rQ0V3/sfp+BQNvWuWxl8bt5s82GHp/P0faPUw32/egURqY//4pt7q9P88XQCf9+kE+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F2GexQAAAN0AAAAPAAAAAAAAAAAAAAAA&#10;AJ8CAABkcnMvZG93bnJldi54bWxQSwUGAAAAAAQABAD3AAAAkQMAAAAA&#10;">
                      <v:imagedata r:id="rId41" o:title=""/>
                    </v:shape>
                    <v:shape id="Picture 687" o:spid="_x0000_s1097" type="#_x0000_t75" style="position:absolute;left:7930;top:8932;width:2108;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xwLEAAAA3QAAAA8AAABkcnMvZG93bnJldi54bWxET0trwkAQvhf8D8sIvTUbi9WQuoqWlHop&#10;+Aiep7tjEszOhuxW47/vFgq9zcf3nMVqsK24Uu8bxwomSQqCWDvTcKWgPL4/ZSB8QDbYOiYFd/Kw&#10;Wo4eFpgbd+M9XQ+hEjGEfY4K6hC6XEqva7LoE9cRR+7seoshwr6SpsdbDLetfE7TmbTYcGyosaO3&#10;mvTl8G0V6K/t7HPzcjrydFf4DyqKe6ZLpR7Hw/oVRKAh/Iv/3FsT50/mU/j9Jp4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txwLEAAAA3QAAAA8AAAAAAAAAAAAAAAAA&#10;nwIAAGRycy9kb3ducmV2LnhtbFBLBQYAAAAABAAEAPcAAACQAwAAAAA=&#10;">
                      <v:imagedata r:id="rId42" o:title=""/>
                    </v:shape>
                    <v:shape id="Picture 688" o:spid="_x0000_s1098" type="#_x0000_t75" style="position:absolute;left:10127;top:8698;width:46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TdbCAAAA3QAAAA8AAABkcnMvZG93bnJldi54bWxET9uKwjAQfRf2H8Is+CKaquwq1SheEARR&#10;vH3A0My2XZtJbaLWvzfCwr7N4VxnPK1NIe5Uudyygm4nAkGcWJ1zquB8WrWHIJxH1lhYJgVPcjCd&#10;fDTGGGv74APdjz4VIYRdjAoy78tYSpdkZNB1bEkcuB9bGfQBVqnUFT5CuClkL4q+pcGcQ0OGJS0y&#10;Si7Hm1GAu+UO9/MNbn792pgW8fZq+0o1P+vZCISn2v+L/9xrHeZ3B1/w/iacIC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kk3WwgAAAN0AAAAPAAAAAAAAAAAAAAAAAJ8C&#10;AABkcnMvZG93bnJldi54bWxQSwUGAAAAAAQABAD3AAAAjgMAAAAA&#10;">
                      <v:imagedata r:id="rId43" o:title=""/>
                    </v:shape>
                    <v:shape id="Picture 689" o:spid="_x0000_s1099" type="#_x0000_t75" style="position:absolute;left:2081;top:10006;width:105;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fh7EAAAA3QAAAA8AAABkcnMvZG93bnJldi54bWxET01rwkAQvQv+h2UK3nRjkFRSVymiInix&#10;Wmh7m2anSWh2NmbXGP+9Kwje5vE+Z7boTCVaalxpWcF4FIEgzqwuOVfweVwPpyCcR9ZYWSYFV3Kw&#10;mPd7M0y1vfAHtQefixDCLkUFhfd1KqXLCjLoRrYmDtyfbQz6AJtc6gYvIdxUMo6iRBosOTQUWNOy&#10;oOz/cDYKVrHMTvv9ZL1Jrr9T8xO3X9+7VqnBS/f+BsJT55/ih3urw/zxawL3b8IJ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jfh7EAAAA3QAAAA8AAAAAAAAAAAAAAAAA&#10;nwIAAGRycy9kb3ducmV2LnhtbFBLBQYAAAAABAAEAPcAAACQAwAAAAA=&#10;">
                      <v:imagedata r:id="rId44" o:title=""/>
                    </v:shape>
                    <v:shape id="Picture 690" o:spid="_x0000_s1100" type="#_x0000_t75" style="position:absolute;left:2632;top:10006;width:85;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d23EAAAA3QAAAA8AAABkcnMvZG93bnJldi54bWxETztvwjAQ3pH6H6yrxFacMABKMRG0QrAh&#10;Qod2O8XXPBqfQ2xC6K+vkSqx3afvect0MI3oqXOVZQXxJAJBnFtdcaHg47R9WYBwHlljY5kU3MhB&#10;unoaLTHR9spH6jNfiBDCLkEFpfdtIqXLSzLoJrYlDty37Qz6ALtC6g6vIdw0chpFM2mw4tBQYktv&#10;JeU/2cUoiDaffPuq493OufPhmJ3r3/17rdT4eVi/gvA0+If4373XYX48n8P9m3CC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rd23EAAAA3QAAAA8AAAAAAAAAAAAAAAAA&#10;nwIAAGRycy9kb3ducmV2LnhtbFBLBQYAAAAABAAEAPcAAACQAwAAAAA=&#10;">
                      <v:imagedata r:id="rId45" o:title=""/>
                    </v:shape>
                    <v:shape id="Picture 691" o:spid="_x0000_s1101" type="#_x0000_t75" style="position:absolute;left:3181;top:10006;width:85;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rxnHAAAA3QAAAA8AAABkcnMvZG93bnJldi54bWxEj0FPwzAMhe9I/IfISNxYOqbB1C2bBtKk&#10;ncbodthuVmOaQuNUTWjLv8cHJG623vN7n1eb0Teqpy7WgQ1MJxko4jLYmisD59PuYQEqJmSLTWAy&#10;8EMRNuvbmxXmNgz8Tn2RKiUhHHM04FJqc61j6chjnISWWLSP0HlMsnaVth0OEu4b/ZhlT9pjzdLg&#10;sKVXR+VX8e0NzOvP6hxnx5fFoegdzo/b6+VtMOb+btwuQSUa07/573pvBX/6LLj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rxnHAAAA3QAAAA8AAAAAAAAAAAAA&#10;AAAAnwIAAGRycy9kb3ducmV2LnhtbFBLBQYAAAAABAAEAPcAAACTAwAAAAA=&#10;">
                      <v:imagedata r:id="rId46" o:title=""/>
                    </v:shape>
                    <v:shape id="Picture 692" o:spid="_x0000_s1102" type="#_x0000_t75" style="position:absolute;left:3731;top:10006;width:103;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HqvDAAAA3QAAAA8AAABkcnMvZG93bnJldi54bWxET81qg0AQvgf6DssUeotrhJrUZBNCSsFT&#10;Em0fYOpOVOrOirtV+/bdQKG3+fh+Z3eYTSdGGlxrWcEqikEQV1a3XCv4eH9bbkA4j6yxs0wKfsjB&#10;Yf+w2GGm7cQFjaWvRQhhl6GCxvs+k9JVDRl0ke2JA3ezg0Ef4FBLPeAUwk0nkzhOpcGWQ0ODPZ0a&#10;qr7Kb6Pgcnm+zinWR2uTz+mU5FS85melnh7n4xaEp9n/i//cuQ7zV+sXuH8TTp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eq8MAAADdAAAADwAAAAAAAAAAAAAAAACf&#10;AgAAZHJzL2Rvd25yZXYueG1sUEsFBgAAAAAEAAQA9wAAAI8DAAAAAA==&#10;">
                      <v:imagedata r:id="rId47" o:title=""/>
                    </v:shape>
                    <v:shape id="Picture 693" o:spid="_x0000_s1103" type="#_x0000_t75" style="position:absolute;left:4278;top:10006;width:105;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ZB7fHAAAA3QAAAA8AAABkcnMvZG93bnJldi54bWxEj0FrwkAQhe+F/odlhF5K3dhDidFVrCD0&#10;UmpVqMdpdpqNZmdDdmvSf+8cCt5meG/e+2a+HHyjLtTFOrCByTgDRVwGW3Nl4LDfPOWgYkK22AQm&#10;A38UYbm4v5tjYUPPn3TZpUpJCMcCDbiU2kLrWDryGMehJRbtJ3Qek6xdpW2HvYT7Rj9n2Yv2WLM0&#10;OGxp7ag87369gS2u34+HKb0+fny5zbfv44mr3JiH0bCagUo0pJv5//rNCv4kF375Rkb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ZB7fHAAAA3QAAAA8AAAAAAAAAAAAA&#10;AAAAnwIAAGRycy9kb3ducmV2LnhtbFBLBQYAAAAABAAEAPcAAACTAwAAAAA=&#10;">
                      <v:imagedata r:id="rId48" o:title=""/>
                    </v:shape>
                    <v:shape id="Picture 694" o:spid="_x0000_s1104" type="#_x0000_t75" style="position:absolute;left:4825;top:10006;width:108;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948TBAAAA3QAAAA8AAABkcnMvZG93bnJldi54bWxET82KwjAQvgv7DmEWvGlaBbFdo5SFBcFT&#10;rQ8wNLNN12ZSm6zWtzeC4G0+vt/Z7EbbiSsNvnWsIJ0nIIhrp1tuFJyqn9kahA/IGjvHpOBOHnbb&#10;j8kGc+1uXNL1GBoRQ9jnqMCE0OdS+tqQRT93PXHkft1gMUQ4NFIPeIvhtpOLJFlJiy3HBoM9fRuq&#10;z8d/q6C63IuqLLPDKeNzZv6KZXapWanp51h8gQg0hrf45d7rOD9dp/D8Jp4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948TBAAAA3QAAAA8AAAAAAAAAAAAAAAAAnwIA&#10;AGRycy9kb3ducmV2LnhtbFBLBQYAAAAABAAEAPcAAACNAwAAAAA=&#10;">
                      <v:imagedata r:id="rId49" o:title=""/>
                    </v:shape>
                    <v:shape id="Picture 695" o:spid="_x0000_s1105" type="#_x0000_t75" style="position:absolute;left:5377;top:10006;width:104;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zcPCAAAA3QAAAA8AAABkcnMvZG93bnJldi54bWxET02LwjAQvS/4H8II3tZUD2upRimCIAir&#10;1V28Ds3YFptJaaK2/94Igrd5vM9ZrDpTizu1rrKsYDKOQBDnVldcKPg7bb5jEM4ja6wtk4KeHKyW&#10;g68FJto+OKP70RcihLBLUEHpfZNI6fKSDLqxbYgDd7GtQR9gW0jd4iOEm1pOo+hHGqw4NJTY0Lqk&#10;/Hq8GQXXc7xbby7btE9P/7+zQ7/PMiOVGg27dA7CU+c/4rd7q8P8STyF1zfhB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cc3DwgAAAN0AAAAPAAAAAAAAAAAAAAAAAJ8C&#10;AABkcnMvZG93bnJldi54bWxQSwUGAAAAAAQABAD3AAAAjgMAAAAA&#10;">
                      <v:imagedata r:id="rId50" o:title=""/>
                    </v:shape>
                    <v:shape id="Picture 696" o:spid="_x0000_s1106" type="#_x0000_t75" style="position:absolute;left:5926;top:10011;width:105;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I47DAAAA3QAAAA8AAABkcnMvZG93bnJldi54bWxET01rwkAQvQv+h2UEb3VjbUWiq0hB7K2t&#10;inocs2MSzc6G7BqT/vquUPA2j/c5s0VjClFT5XLLCoaDCARxYnXOqYLddvUyAeE8ssbCMiloycFi&#10;3u3MMNb2zj9Ub3wqQgi7GBVk3pexlC7JyKAb2JI4cGdbGfQBVqnUFd5DuCnkaxSNpcGcQ0OGJX1k&#10;lFw3N6NgXe9/R3h8O9n31n215pCeo8u3Uv1es5yC8NT4p/jf/anD/OFkBI9vwgl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8jjsMAAADdAAAADwAAAAAAAAAAAAAAAACf&#10;AgAAZHJzL2Rvd25yZXYueG1sUEsFBgAAAAAEAAQA9wAAAI8DAAAAAA==&#10;">
                      <v:imagedata r:id="rId51" o:title=""/>
                    </v:shape>
                    <v:shape id="Picture 697" o:spid="_x0000_s1107" type="#_x0000_t75" style="position:absolute;left:6475;top:10006;width:86;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CIDPDAAAA3QAAAA8AAABkcnMvZG93bnJldi54bWxET01rwkAQvQv9D8sUejOblGrT1DVIIVAv&#10;BW0reBuyYxLMzsbsNsZ/3xUEb/N4n7PIR9OKgXrXWFaQRDEI4tLqhisFP9/FNAXhPLLG1jIpuJCD&#10;fPkwWWCm7Zk3NGx9JUIIuwwV1N53mZSurMmgi2xHHLiD7Q36APtK6h7PIdy08jmO59Jgw6Ghxo4+&#10;aiqP2z+jYL3+kqsTO47f0tnvjiW+FvuTUk+P4+odhKfR38U396cO85P0Ba7fhB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IgM8MAAADdAAAADwAAAAAAAAAAAAAAAACf&#10;AgAAZHJzL2Rvd25yZXYueG1sUEsFBgAAAAAEAAQA9wAAAI8DAAAAAA==&#10;">
                      <v:imagedata r:id="rId52" o:title=""/>
                    </v:shape>
                    <v:shape id="Picture 698" o:spid="_x0000_s1108" type="#_x0000_t75" style="position:absolute;left:7030;top:10006;width:100;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DL3IAAAA3QAAAA8AAABkcnMvZG93bnJldi54bWxEj0FrwkAQhe+F/odlCr2IbhQUja6iloKC&#10;tDWRnMfsNAnNzobsVtP+elco9DbDe/O+N4tVZ2pxodZVlhUMBxEI4tzqigsFp/S1PwXhPLLG2jIp&#10;+CEHq+XjwwJjba98pEviCxFC2MWooPS+iaV0eUkG3cA2xEH7tK1BH9a2kLrFawg3tRxF0UQarDgQ&#10;SmxoW1L+lXybADn/9rJNog/8ss72H+l7NqO3kVLPT916DsJT5//Nf9c7HeoPp2O4fxNGk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bAy9yAAAAN0AAAAPAAAAAAAAAAAA&#10;AAAAAJ8CAABkcnMvZG93bnJldi54bWxQSwUGAAAAAAQABAD3AAAAlAMAAAAA&#10;">
                      <v:imagedata r:id="rId53" o:title=""/>
                    </v:shape>
                    <v:shape id="Picture 699" o:spid="_x0000_s1109" type="#_x0000_t75" style="position:absolute;left:7506;top:10006;width:218;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zY3DAAAA3QAAAA8AAABkcnMvZG93bnJldi54bWxET99rwjAQfh/sfwg32NtMVSjaGWUTBEH2&#10;sOrej+Zsq82lJrFm//0yEHy7j+/nLVbRdGIg51vLCsajDARxZXXLtYLDfvM2A+EDssbOMin4JQ+r&#10;5fPTAgttb/xNQxlqkULYF6igCaEvpPRVQwb9yPbEiTtaZzAk6GqpHd5SuOnkJMtyabDl1NBgT+uG&#10;qnN5NQou8/izm3+6mGdf+e40TPfllk9Kvb7Ej3cQgWJ4iO/urU7zx7Mc/r9JJ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nNjcMAAADdAAAADwAAAAAAAAAAAAAAAACf&#10;AgAAZHJzL2Rvd25yZXYueG1sUEsFBgAAAAAEAAQA9wAAAI8DAAAAAA==&#10;">
                      <v:imagedata r:id="rId54" o:title=""/>
                    </v:shape>
                  </v:group>
                  <v:group id="Group 700" o:spid="_x0000_s1110" style="position:absolute;left:8132;top:10220;width:72;height:14" coordorigin="8132,10220" coordsize="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701" o:spid="_x0000_s1111" style="position:absolute;left:8132;top:10220;width:72;height:14;visibility:visible;mso-wrap-style:square;v-text-anchor:top" coordsize="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KwccA&#10;AADdAAAADwAAAGRycy9kb3ducmV2LnhtbESP0WrCQBBF3wv9h2UKfSl1o4KV6CoqLVgEpakfMGSn&#10;SWh2NmS3cf1756Hg2wz3zr1nluvkWjVQHxrPBsajDBRx6W3DlYHz98frHFSIyBZbz2TgSgHWq8eH&#10;JebWX/iLhiJWSkI45GigjrHLtQ5lTQ7DyHfEov343mGUta+07fEi4a7VkyybaYcNS0ONHe1qKn+L&#10;P2fgrWs/Z8O22J7Shl7S4VhM3qc7Y56f0mYBKlKKd/P/9d4K/ngu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gysHHAAAA3QAAAA8AAAAAAAAAAAAAAAAAmAIAAGRy&#10;cy9kb3ducmV2LnhtbFBLBQYAAAAABAAEAPUAAACMAwAAAAA=&#10;" path="m71,l2,r,2l,2,,14r2,l2,15r69,l71,12r1,-1l72,4,71,3,71,xe" fillcolor="black" stroked="f">
                      <v:path arrowok="t" o:connecttype="custom" o:connectlocs="71,10220;2,10220;2,10222;0,10222;0,10234;2,10234;2,10235;71,10235;71,10232;72,10231;72,10224;71,10223;71,10220" o:connectangles="0,0,0,0,0,0,0,0,0,0,0,0,0"/>
                    </v:shape>
                  </v:group>
                  <v:group id="Group 702" o:spid="_x0000_s1112" style="position:absolute;left:8138;top:10176;width:62;height:35" coordorigin="8138,10176" coordsize="6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703" o:spid="_x0000_s1113" style="position:absolute;left:8138;top:10176;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qzsYA&#10;AADdAAAADwAAAGRycy9kb3ducmV2LnhtbESPQW/CMAyF75P2HyJP4jYSekBQCAiYJnHYDnTTdjWN&#10;aSsap2oCdP9+PiBxs/We3/u8XA++VVfqYxPYwmRsQBGXwTVcWfj+en+dgYoJ2WEbmCz8UYT16vlp&#10;ibkLNz7QtUiVkhCOOVqoU+pyrWNZk8c4Dh2xaKfQe0yy9pV2Pd4k3Lc6M2aqPTYsDTV2tKupPBcX&#10;b+H4YX5MU7zFQ3vZbT/PIdv87jNrRy/DZgEq0ZAe5vv13gn+ZC7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UqzsYAAADdAAAADwAAAAAAAAAAAAAAAACYAgAAZHJz&#10;L2Rvd25yZXYueG1sUEsFBgAAAAAEAAQA9QAAAIsDAAAAAA==&#10;" path="m24,28r-10,l14,35r10,l24,28xe" fillcolor="black" stroked="f">
                      <v:path arrowok="t" o:connecttype="custom" o:connectlocs="24,10204;14,10204;14,10211;24,10211;24,10204" o:connectangles="0,0,0,0,0"/>
                    </v:shape>
                    <v:shape id="Freeform 704" o:spid="_x0000_s1114" style="position:absolute;left:8138;top:10176;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PVcQA&#10;AADdAAAADwAAAGRycy9kb3ducmV2LnhtbERPTWvCQBC9C/6HZQq96W5ykDZ1DVYRPLQHo9jrmB2T&#10;kOxsyK6a/vtuodDbPN7nLPPRduJOg28ca0jmCgRx6UzDlYbTcTd7AeEDssHOMWn4Jg/5ajpZYmbc&#10;gw90L0IlYgj7DDXUIfSZlL6syaKfu544clc3WAwRDpU0Az5iuO1kqtRCWmw4NtTY06amsi1uVsPl&#10;Q51VU2z9obtt3j9bl66/9qnWz0/j+g1EoDH8i//cexPnJ68J/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5j1XEAAAA3QAAAA8AAAAAAAAAAAAAAAAAmAIAAGRycy9k&#10;b3ducmV2LnhtbFBLBQYAAAAABAAEAPUAAACJAwAAAAA=&#10;" path="m57,26l2,26r,2l54,28r3,-2xe" fillcolor="black" stroked="f">
                      <v:path arrowok="t" o:connecttype="custom" o:connectlocs="57,10202;2,10202;2,10204;54,10204;57,10202" o:connectangles="0,0,0,0,0"/>
                    </v:shape>
                    <v:shape id="Freeform 705" o:spid="_x0000_s1115" style="position:absolute;left:8138;top:10176;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RIsMA&#10;AADdAAAADwAAAGRycy9kb3ducmV2LnhtbERPS4vCMBC+L/gfwgje1sQeZLcaxQeCB/dgFb2OzdgW&#10;m0lponb//UYQ9jYf33Om887W4kGtrxxrGA0VCOLcmYoLDcfD5vMLhA/IBmvHpOGXPMxnvY8ppsY9&#10;eU+PLBQihrBPUUMZQpNK6fOSLPqha4gjd3WtxRBhW0jT4jOG21omSo2lxYpjQ4kNrUrKb9ndarjs&#10;1ElV2drv6/tq+XNzyeK8TbQe9LvFBESgLvyL3+6tifNH3wm8vo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RIsMAAADdAAAADwAAAAAAAAAAAAAAAACYAgAAZHJzL2Rv&#10;d25yZXYueG1sUEsFBgAAAAAEAAQA9QAAAIgDAAAAAA==&#10;" path="m64,1l54,1r,5l56,7r,3l54,12r-1,l52,13,2,13r,1l,14,,26r59,l62,24r1,l64,23r1,-3l65,18r1,-1l66,5,65,4r,-2l64,1xe" fillcolor="black" stroked="f">
                      <v:path arrowok="t" o:connecttype="custom" o:connectlocs="64,10177;54,10177;54,10182;56,10183;56,10186;54,10188;53,10188;52,10189;2,10189;2,10190;0,10190;0,10202;59,10202;62,10200;63,10200;64,10199;65,10196;65,10194;66,10193;66,10181;65,10180;65,10178;64,10177" o:connectangles="0,0,0,0,0,0,0,0,0,0,0,0,0,0,0,0,0,0,0,0,0,0,0"/>
                    </v:shape>
                    <v:shape id="Freeform 706" o:spid="_x0000_s1116" style="position:absolute;left:8138;top:10176;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0ucQA&#10;AADdAAAADwAAAGRycy9kb3ducmV2LnhtbERPTWvCQBC9C/0PyxR6M7umIDa6BmspeGgPpkWvY3aa&#10;hGRnQ3bV9N+7BaG3ebzPWeWj7cSFBt841jBLFAji0pmGKw3fX+/TBQgfkA12jknDL3nI1w+TFWbG&#10;XXlPlyJUIoawz1BDHUKfSenLmiz6xPXEkftxg8UQ4VBJM+A1httOpkrNpcWGY0ONPW1rKtvibDWc&#10;PtRBNcWb33fn7etn69LNcZdq/fQ4bpYgAo3hX3x370ycP3t5hr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tLnEAAAA3QAAAA8AAAAAAAAAAAAAAAAAmAIAAGRycy9k&#10;b3ducmV2LnhtbFBLBQYAAAAABAAEAPUAAACJAwAAAAA=&#10;" path="m23,1r-9,l14,13r10,l24,2,23,1xe" fillcolor="black" stroked="f">
                      <v:path arrowok="t" o:connecttype="custom" o:connectlocs="23,10177;14,10177;14,10189;24,10189;24,10178;23,10177" o:connectangles="0,0,0,0,0,0"/>
                    </v:shape>
                    <v:shape id="Freeform 707" o:spid="_x0000_s1117" style="position:absolute;left:8138;top:10176;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szcQA&#10;AADdAAAADwAAAGRycy9kb3ducmV2LnhtbERPTWvCQBC9C/0PyxR6M7uGIja6BmspeGgPpkWvY3aa&#10;hGRnQ3bV9N+7BaG3ebzPWeWj7cSFBt841jBLFAji0pmGKw3fX+/TBQgfkA12jknDL3nI1w+TFWbG&#10;XXlPlyJUIoawz1BDHUKfSenLmiz6xPXEkftxg8UQ4VBJM+A1httOpkrNpcWGY0ONPW1rKtvibDWc&#10;PtRBNcWb33fn7etn69LNcZdq/fQ4bpYgAo3hX3x370ycP3t5hr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LM3EAAAA3QAAAA8AAAAAAAAAAAAAAAAAmAIAAGRycy9k&#10;b3ducmV2LnhtbFBLBQYAAAAABAAEAPUAAACJAwAAAAA=&#10;" path="m21,l17,,16,1r6,l21,xe" fillcolor="black" stroked="f">
                      <v:path arrowok="t" o:connecttype="custom" o:connectlocs="21,10176;17,10176;16,10177;22,10177;21,10176" o:connectangles="0,0,0,0,0"/>
                    </v:shape>
                    <v:shape id="Freeform 708" o:spid="_x0000_s1118" style="position:absolute;left:8138;top:10176;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JVsQA&#10;AADdAAAADwAAAGRycy9kb3ducmV2LnhtbERPTWvCQBC9C/0PyxR6M7sGKja6BmspeGgPpkWvY3aa&#10;hGRnQ3bV9N+7BaG3ebzPWeWj7cSFBt841jBLFAji0pmGKw3fX+/TBQgfkA12jknDL3nI1w+TFWbG&#10;XXlPlyJUIoawz1BDHUKfSenLmiz6xPXEkftxg8UQ4VBJM+A1httOpkrNpcWGY0ONPW1rKtvibDWc&#10;PtRBNcWb33fn7etn69LNcZdq/fQ4bpYgAo3hX3x370ycP3t5hr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iVbEAAAA3QAAAA8AAAAAAAAAAAAAAAAAmAIAAGRycy9k&#10;b3ducmV2LnhtbFBLBQYAAAAABAAEAPUAAACJAwAAAAA=&#10;" path="m62,l57,r,1l63,1,62,xe" fillcolor="black" stroked="f">
                      <v:path arrowok="t" o:connecttype="custom" o:connectlocs="62,10176;57,10176;57,10177;63,10177;62,10176" o:connectangles="0,0,0,0,0"/>
                    </v:shape>
                  </v:group>
                  <v:group id="Group 709" o:spid="_x0000_s1119" style="position:absolute;left:8150;top:10124;width:54;height:44" coordorigin="8150,10124" coordsize="5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710" o:spid="_x0000_s1120" style="position:absolute;left:8150;top:10124;width:54;height:44;visibility:visible;mso-wrap-style:square;v-text-anchor:top" coordsize="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ClMMA&#10;AADdAAAADwAAAGRycy9kb3ducmV2LnhtbERPTYvCMBC9L+x/CLPgTVM9qFuNIguLiiKuevA4NmNT&#10;bCalibb77zeCsLd5vM+ZzltbigfVvnCsoN9LQBBnThecKzgdv7tjED4gaywdk4Jf8jCfvb9NMdWu&#10;4R96HEIuYgj7FBWYEKpUSp8Zsuh7riKO3NXVFkOEdS51jU0Mt6UcJMlQWiw4Nhis6MtQdjvcrYJr&#10;szzzzmbG7bfD8+2+qdaX41qpzke7mIAI1IZ/8cu90nF+/3MEz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xClMMAAADdAAAADwAAAAAAAAAAAAAAAACYAgAAZHJzL2Rv&#10;d25yZXYueG1sUEsFBgAAAAAEAAQA9QAAAIgDAAAAAA==&#10;" path="m30,15r-8,l22,23r1,4l23,34r3,2l28,41r1,1l34,45r11,l46,44r1,l50,42r1,-2l52,39r1,-3l54,35r,-3l35,32,33,29r,-1l32,27r,-4l30,22r,-7xe" fillcolor="black" stroked="f">
                      <v:path arrowok="t" o:connecttype="custom" o:connectlocs="30,10139;22,10139;22,10147;23,10151;23,10158;26,10160;28,10165;29,10166;34,10169;45,10169;46,10168;47,10168;50,10166;51,10164;52,10163;53,10160;54,10159;54,10156;35,10156;33,10153;33,10152;32,10151;32,10147;30,10146;30,10139" o:connectangles="0,0,0,0,0,0,0,0,0,0,0,0,0,0,0,0,0,0,0,0,0,0,0,0,0"/>
                    </v:shape>
                    <v:shape id="Freeform 711" o:spid="_x0000_s1121" style="position:absolute;left:8150;top:10124;width:54;height:44;visibility:visible;mso-wrap-style:square;v-text-anchor:top" coordsize="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W5sYA&#10;AADdAAAADwAAAGRycy9kb3ducmV2LnhtbESPQWvCQBCF74X+h2UK3urGHsSmriKFUqUiVXvwOGbH&#10;bDA7G7KrSf+9cxC8zfDevPfNdN77Wl2pjVVgA6NhBoq4CLbi0sDf/ut1AiomZIt1YDLwTxHms+en&#10;KeY2dLyl6y6VSkI45mjApdTkWsfCkcc4DA2xaKfQekyytqW2LXYS7mv9lmVj7bFiaXDY0Kej4ry7&#10;eAOn7vvAG1+48LseH86Xn2Z13K+MGbz0iw9Qifr0MN+vl1bwR++CK9/IC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W5sYAAADdAAAADwAAAAAAAAAAAAAAAACYAgAAZHJz&#10;L2Rvd25yZXYueG1sUEsFBgAAAAAEAAQA9QAAAIsDAAAAAA==&#10;" path="m54,3l9,3,6,4,5,6,3,8,2,10r,2l,15,,30r2,3l2,36r1,2l3,39r2,2l5,42r10,l15,39,14,36,12,35r,-3l11,30,10,28r,-7l11,20r,-2l12,17r,-1l14,16r1,-1l51,15,47,12r6,l53,11r1,-1l54,3xe" fillcolor="black" stroked="f">
                      <v:path arrowok="t" o:connecttype="custom" o:connectlocs="54,10127;9,10127;6,10128;5,10130;3,10132;2,10134;2,10136;0,10139;0,10154;2,10157;2,10160;3,10162;3,10163;5,10165;5,10166;15,10166;15,10163;14,10160;12,10159;12,10156;11,10154;10,10152;10,10145;11,10144;11,10142;12,10141;12,10140;14,10140;15,10139;51,10139;47,10136;53,10136;53,10135;54,10134;54,10127" o:connectangles="0,0,0,0,0,0,0,0,0,0,0,0,0,0,0,0,0,0,0,0,0,0,0,0,0,0,0,0,0,0,0,0,0,0,0"/>
                    </v:shape>
                    <v:shape id="Freeform 712" o:spid="_x0000_s1122" style="position:absolute;left:8150;top:10124;width:54;height:44;visibility:visible;mso-wrap-style:square;v-text-anchor:top" coordsize="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zfcQA&#10;AADdAAAADwAAAGRycy9kb3ducmV2LnhtbERPTWvCQBC9C/0PyxR60409SI2uIkJpQ0uxSQ8ex+yY&#10;DWZnQ3ZN0n/fLQje5vE+Z70dbSN66nztWMF8loAgLp2uuVLwU7xOX0D4gKyxcUwKfsnDdvMwWWOq&#10;3cDf1OehEjGEfYoKTAhtKqUvDVn0M9cSR+7sOoshwq6SusMhhttGPifJQlqsOTYYbGlvqLzkV6vg&#10;PLwd+cuWxh0+F8fL9aPNTkWm1NPjuFuBCDSGu/jmftdx/ny5hP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c33EAAAA3QAAAA8AAAAAAAAAAAAAAAAAmAIAAGRycy9k&#10;b3ducmV2LnhtbFBLBQYAAAAABAAEAPUAAACJAwAAAAA=&#10;" path="m51,15r-12,l41,16r1,2l45,21r,7l44,30r-2,2l54,32r,-11l53,20,52,16,51,15xe" fillcolor="black" stroked="f">
                      <v:path arrowok="t" o:connecttype="custom" o:connectlocs="51,10139;39,10139;41,10140;42,10142;45,10145;45,10152;44,10154;42,10156;54,10156;54,10145;53,10144;52,10140;51,10139" o:connectangles="0,0,0,0,0,0,0,0,0,0,0,0,0"/>
                    </v:shape>
                    <v:shape id="Freeform 713" o:spid="_x0000_s1123" style="position:absolute;left:8150;top:10124;width:54;height:44;visibility:visible;mso-wrap-style:square;v-text-anchor:top" coordsize="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G8QA&#10;AADdAAAADwAAAGRycy9kb3ducmV2LnhtbESPT4vCMBDF74LfIYzgTVM9yFKNIoKoKMv65+BxbMam&#10;2ExKE2399puFBW8zvPd+82a2aG0pXlT7wrGC0TABQZw5XXCu4HJeD75A+ICssXRMCt7kYTHvdmaY&#10;atfwkV6nkIsIYZ+iAhNClUrpM0MW/dBVxFG7u9piiGudS11jE+G2lOMkmUiLBccLBitaGcoep6dV&#10;cG82V/62mXE/h8n18dxXu9t5p1S/1y6nIAK14WP+T291rB+R8PdNH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hvEAAAA3QAAAA8AAAAAAAAAAAAAAAAAmAIAAGRycy9k&#10;b3ducmV2LnhtbFBLBQYAAAAABAAEAPUAAACJAwAAAAA=&#10;" path="m53,l14,,10,3r43,l53,xe" fillcolor="black" stroked="f">
                      <v:path arrowok="t" o:connecttype="custom" o:connectlocs="53,10124;14,10124;10,10127;53,10127;53,10124" o:connectangles="0,0,0,0,0"/>
                    </v:shape>
                  </v:group>
                  <v:group id="Group 714" o:spid="_x0000_s1124" style="position:absolute;left:8128;top:10097;width:77;height:14" coordorigin="8128,10097" coordsize="7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715" o:spid="_x0000_s1125" style="position:absolute;left:8128;top:10097;width:77;height:14;visibility:visible;mso-wrap-style:square;v-text-anchor:top" coordsize="7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Kg8UA&#10;AADdAAAADwAAAGRycy9kb3ducmV2LnhtbERPS0sDMRC+F/wPYQRvbdI9+FibFi1UKj2IW0GP42bc&#10;LG4mSxK32/76RhC8zcf3nMVqdJ0YKMTWs4b5TIEgrr1pudHwtt9Mb0HEhGyw80wajhRhtbyYLLA0&#10;/sCvNFSpETmEY4kabEp9KWWsLTmMM98TZ+7LB4cpw9BIE/CQw10nC6WupcOWc4PFntaW6u/qx2l4&#10;en8+qflH92irIfB2f7d7iTefWl9djg/3IBKN6V/8596aPL9QBfx+k0+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wqDxQAAAN0AAAAPAAAAAAAAAAAAAAAAAJgCAABkcnMv&#10;ZG93bnJldi54bWxQSwUGAAAAAAQABAD1AAAAigMAAAAA&#10;" path="m75,l1,,,1,,13r1,l2,14r73,l75,12r1,-1l76,2r-1,l75,xe" fillcolor="black" stroked="f">
                      <v:path arrowok="t" o:connecttype="custom" o:connectlocs="75,10097;1,10097;0,10098;0,10110;1,10110;2,10111;75,10111;75,10109;76,10108;76,10099;75,10099;75,10097" o:connectangles="0,0,0,0,0,0,0,0,0,0,0,0"/>
                    </v:shape>
                  </v:group>
                  <v:group id="Group 716" o:spid="_x0000_s1126" style="position:absolute;left:8130;top:10068;width:74;height:16" coordorigin="8130,10068" coordsize="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717" o:spid="_x0000_s1127" style="position:absolute;left:8130;top:10068;width:74;height:16;visibility:visible;mso-wrap-style:square;v-text-anchor:top" coordsize="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niMEA&#10;AADdAAAADwAAAGRycy9kb3ducmV2LnhtbERPTWsCMRC9F/ofwhS81UTtim6NIoJSj1XxPG6mm8XN&#10;ZNlEd/33plDobR7vcxar3tXiTm2oPGsYDRUI4sKbiksNp+P2fQYiRGSDtWfS8KAAq+XrywJz4zv+&#10;pvshliKFcMhRg42xyaUMhSWHYegb4sT9+NZhTLAtpWmxS+GulmOlptJhxanBYkMbS8X1cHMajrvz&#10;5XS2k32WKb7Mu1umYrfXevDWrz9BROrjv/jP/WXS/LH6gN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Z4jBAAAA3QAAAA8AAAAAAAAAAAAAAAAAmAIAAGRycy9kb3du&#10;cmV2LnhtbFBLBQYAAAAABAAEAPUAAACGAwAAAAA=&#10;" path="m73,1l22,1r,4l20,5r,6l22,12r,2l23,14r,2l72,16r1,-2l73,13r1,-1l74,4r-1,l73,1xe" fillcolor="black" stroked="f">
                      <v:path arrowok="t" o:connecttype="custom" o:connectlocs="73,10069;22,10069;22,10073;20,10073;20,10079;22,10080;22,10082;23,10082;23,10084;72,10084;73,10082;73,10081;74,10080;74,10072;73,10072;73,10069" o:connectangles="0,0,0,0,0,0,0,0,0,0,0,0,0,0,0,0"/>
                    </v:shape>
                    <v:shape id="Freeform 718" o:spid="_x0000_s1128" style="position:absolute;left:8130;top:10068;width:74;height:16;visibility:visible;mso-wrap-style:square;v-text-anchor:top" coordsize="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E8EA&#10;AADdAAAADwAAAGRycy9kb3ducmV2LnhtbERPTYvCMBC9L/gfwgje1kSly241igiKHlfF89iMTbGZ&#10;lCba+u83Cwt7m8f7nMWqd7V4UhsqzxomYwWCuPCm4lLD+bR9/wQRIrLB2jNpeFGA1XLwtsDc+I6/&#10;6XmMpUghHHLUYGNscilDYclhGPuGOHE33zqMCbalNC12KdzVcqrUh3RYcWqw2NDGUnE/PpyG0+5y&#10;PV/s7JBliq9f3SNTsTtoPRr26zmISH38F/+59ybNn6oMfr9JJ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zwhPBAAAA3QAAAA8AAAAAAAAAAAAAAAAAmAIAAGRycy9kb3du&#10;cmV2LnhtbFBLBQYAAAAABAAEAPUAAACGAwAAAAA=&#10;" path="m11,l2,,1,2,,2,,13r2,3l11,16r2,-3l13,4,12,2,11,xe" fillcolor="black" stroked="f">
                      <v:path arrowok="t" o:connecttype="custom" o:connectlocs="11,10068;2,10068;1,10070;0,10070;0,10081;2,10084;11,10084;13,10081;13,10072;12,10070;11,10068" o:connectangles="0,0,0,0,0,0,0,0,0,0,0"/>
                    </v:shape>
                  </v:group>
                  <v:group id="Group 719" o:spid="_x0000_s1129" style="position:absolute;left:8150;top:10010;width:54;height:48" coordorigin="8150,10010" coordsize="5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720" o:spid="_x0000_s1130" style="position:absolute;left:8150;top:10010;width:54;height:48;visibility:visible;mso-wrap-style:square;v-text-anchor:top" coordsize="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6bsIA&#10;AADdAAAADwAAAGRycy9kb3ducmV2LnhtbERPS4vCMBC+C/sfwix401QPq3SNIguLQlXwsfehGdNq&#10;MylN1tZ/bwTB23x8z5ktOluJGzW+dKxgNExAEOdOl2wUnI6/gykIH5A1Vo5JwZ08LOYfvRmm2rW8&#10;p9shGBFD2KeooAihTqX0eUEW/dDVxJE7u8ZiiLAxUjfYxnBbyXGSfEmLJceGAmv6KSi/Hv6tgkzm&#10;G2+uZrofZdvd2a6q7NL+KdX/7JbfIAJ14S1+udc6zh8nE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TpuwgAAAN0AAAAPAAAAAAAAAAAAAAAAAJgCAABkcnMvZG93&#10;bnJldi54bWxQSwUGAAAAAAQABAD1AAAAhwMAAAAA&#10;" path="m30,2l11,2,9,3,6,5,5,8,3,10,,15,,30,16,46r4,2l36,48r4,-2l44,46r7,-7l52,36r1,-2l18,34,17,33r-2,l10,28r,-11l14,16r1,-2l30,14,30,2xe" fillcolor="black" stroked="f">
                      <v:path arrowok="t" o:connecttype="custom" o:connectlocs="30,10012;11,10012;9,10013;6,10015;5,10018;3,10020;0,10025;0,10040;16,10056;20,10058;36,10058;40,10056;44,10056;51,10049;52,10046;53,10044;18,10044;17,10043;15,10043;10,10038;10,10027;14,10026;15,10024;30,10024;30,10012" o:connectangles="0,0,0,0,0,0,0,0,0,0,0,0,0,0,0,0,0,0,0,0,0,0,0,0,0"/>
                    </v:shape>
                    <v:shape id="Freeform 721" o:spid="_x0000_s1131" style="position:absolute;left:8150;top:10010;width:54;height:48;visibility:visible;mso-wrap-style:square;v-text-anchor:top" coordsize="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uHMQA&#10;AADdAAAADwAAAGRycy9kb3ducmV2LnhtbESPQWvCQBCF74L/YRnBm270IJK6ShFEIW1B296H7LhJ&#10;zc6G7Nak/75zELzN8N68981mN/hG3amLdWADi3kGirgMtmZn4OvzMFuDignZYhOYDPxRhN12PNpg&#10;bkPPZ7pfklMSwjFHA1VKba51LCvyGOehJRbtGjqPSdbOadthL+G+0cssW2mPNUtDhS3tKypvl19v&#10;oNDlW3Q3tz4vivePqz82xU//bcx0Mry+gEo0pKf5cX2ygr/MBFe+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rhzEAAAA3QAAAA8AAAAAAAAAAAAAAAAAmAIAAGRycy9k&#10;b3ducmV2LnhtbFBLBQYAAAAABAAEAPUAAACJAwAAAAA=&#10;" path="m30,14r-8,l22,34r8,l30,14xe" fillcolor="black" stroked="f">
                      <v:path arrowok="t" o:connecttype="custom" o:connectlocs="30,10024;22,10024;22,10044;30,10044;30,10024" o:connectangles="0,0,0,0,0"/>
                    </v:shape>
                    <v:shape id="Freeform 722" o:spid="_x0000_s1132" style="position:absolute;left:8150;top:10010;width:54;height:48;visibility:visible;mso-wrap-style:square;v-text-anchor:top" coordsize="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Lh8IA&#10;AADdAAAADwAAAGRycy9kb3ducmV2LnhtbERPS4vCMBC+C/sfwix401QPi3aNIguLQlXwsfehGdNq&#10;MylN1tZ/bwTB23x8z5ktOluJGzW+dKxgNExAEOdOl2wUnI6/gwkIH5A1Vo5JwZ08LOYfvRmm2rW8&#10;p9shGBFD2KeooAihTqX0eUEW/dDVxJE7u8ZiiLAxUjfYxnBbyXGSfEmLJceGAmv6KSi/Hv6tgkzm&#10;G2+uZrIfZdvd2a6q7NL+KdX/7JbfIAJ14S1+udc6zh8nU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guHwgAAAN0AAAAPAAAAAAAAAAAAAAAAAJgCAABkcnMvZG93&#10;bnJldi54bWxQSwUGAAAAAAQABAD1AAAAhwMAAAAA&#10;" path="m51,3l41,3r,3l42,6r,4l44,11r,1l45,15r,11l44,27r-2,2l42,30r-1,l40,33r-4,l35,34r18,l53,33r1,-3l54,11,53,10r,-4l52,5r,-1l51,4r,-1xe" fillcolor="black" stroked="f">
                      <v:path arrowok="t" o:connecttype="custom" o:connectlocs="51,10013;41,10013;41,10016;42,10016;42,10020;44,10021;44,10022;45,10025;45,10036;44,10037;42,10039;42,10040;41,10040;40,10043;36,10043;35,10044;53,10044;53,10043;54,10040;54,10021;53,10020;53,10016;52,10015;52,10014;51,10014;51,10013" o:connectangles="0,0,0,0,0,0,0,0,0,0,0,0,0,0,0,0,0,0,0,0,0,0,0,0,0,0"/>
                    </v:shape>
                    <v:shape id="Freeform 723" o:spid="_x0000_s1133" style="position:absolute;left:8150;top:10010;width:54;height:48;visibility:visible;mso-wrap-style:square;v-text-anchor:top" coordsize="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x8UA&#10;AADdAAAADwAAAGRycy9kb3ducmV2LnhtbESPQWvCQBCF7wX/wzJCb3UTD0Wiq4ggCmkL2nofsuMm&#10;mp0N2a1J/33nUOhthvfmvW9Wm9G36kF9bAIbyGcZKOIq2Iadga/P/csCVEzIFtvAZOCHImzWk6cV&#10;FjYMfKLHOTklIRwLNFCn1BVax6omj3EWOmLRrqH3mGTtnbY9DhLuWz3PslftsWFpqLGjXU3V/fzt&#10;DZS6eovu7hanvHz/uPpDW96GizHP03G7BJVoTP/mv+ujFfx5Lv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THxQAAAN0AAAAPAAAAAAAAAAAAAAAAAJgCAABkcnMv&#10;ZG93bnJldi54bWxQSwUGAAAAAAQABAD1AAAAigMAAAAA&#10;" path="m29,l17,,14,2r15,l29,xe" fillcolor="black" stroked="f">
                      <v:path arrowok="t" o:connecttype="custom" o:connectlocs="29,10010;17,10010;14,10012;29,10012;29,10010" o:connectangles="0,0,0,0,0"/>
                    </v:shape>
                  </v:group>
                  <v:group id="Group 724" o:spid="_x0000_s1134" style="position:absolute;left:8682;top:10271;width:71;height:40" coordorigin="8682,10271" coordsize="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725" o:spid="_x0000_s1135" style="position:absolute;left:8682;top:10271;width:71;height:40;visibility:visible;mso-wrap-style:square;v-text-anchor:top" coordsize="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CQsIA&#10;AADdAAAADwAAAGRycy9kb3ducmV2LnhtbERPTYvCMBC9C/sfwix4kTW1B5Fuo7iygh61wrK3sRnb&#10;YjMpSdT6740geJvH+5x80ZtWXMn5xrKCyTgBQVxa3XCl4FCsv2YgfEDW2FomBXfysJh/DHLMtL3x&#10;jq77UIkYwj5DBXUIXSalL2sy6Me2I47cyTqDIUJXSe3wFsNNK9MkmUqDDceGGjta1VSe9xejgEb/&#10;x+rXFeUfrX6a+zZZT/uiVWr42S+/QQTqw1v8cm90nJ9OUn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oJCwgAAAN0AAAAPAAAAAAAAAAAAAAAAAJgCAABkcnMvZG93&#10;bnJldi54bWxQSwUGAAAAAAQABAD1AAAAhwMAAAAA&#10;" path="m12,l1,,,1,,37r1,l1,39r69,l70,38r1,l71,25r-59,l12,xe" fillcolor="black" stroked="f">
                      <v:path arrowok="t" o:connecttype="custom" o:connectlocs="12,10271;1,10271;0,10272;0,10308;1,10308;1,10310;70,10310;70,10309;71,10309;71,10296;12,10296;12,10271" o:connectangles="0,0,0,0,0,0,0,0,0,0,0,0"/>
                    </v:shape>
                    <v:shape id="Freeform 726" o:spid="_x0000_s1136" style="position:absolute;left:8682;top:10271;width:71;height:40;visibility:visible;mso-wrap-style:square;v-text-anchor:top" coordsize="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n2cMA&#10;AADdAAAADwAAAGRycy9kb3ducmV2LnhtbERPTWvCQBC9F/wPywi9lLrRQijRVTQYaI8mBfE2zY5J&#10;MDsbdrca/31XKPQ2j/c5q81oenEl5zvLCuazBARxbXXHjYKvqnh9B+EDssbeMim4k4fNevK0wkzb&#10;Gx/oWoZGxBD2GSpoQxgyKX3dkkE/swNx5M7WGQwRukZqh7cYbnq5SJJUGuw4NrQ4UN5SfSl/jAJ6&#10;OX03e1fVR8p33f0zKdKx6pV6no7bJYhAY/gX/7k/dJy/mL/B4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n2cMAAADdAAAADwAAAAAAAAAAAAAAAACYAgAAZHJzL2Rv&#10;d25yZXYueG1sUEsFBgAAAAAEAAQA9QAAAIgDAAAAAA==&#10;" path="m42,1l31,1r,24l42,25,42,1xe" fillcolor="black" stroked="f">
                      <v:path arrowok="t" o:connecttype="custom" o:connectlocs="42,10272;31,10272;31,10296;42,10296;42,10272" o:connectangles="0,0,0,0,0"/>
                    </v:shape>
                  </v:group>
                  <v:group id="Group 727" o:spid="_x0000_s1137" style="position:absolute;left:8699;top:10228;width:54;height:31" coordorigin="8699,10228" coordsize="5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728" o:spid="_x0000_s1138" style="position:absolute;left:8699;top:10228;width:54;height:31;visibility:visible;mso-wrap-style:square;v-text-anchor:top" coordsize="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dWsUA&#10;AADdAAAADwAAAGRycy9kb3ducmV2LnhtbERPS2vCQBC+F/wPyxR6q7sRKiW6hlAp7aUUHxC8Ddkx&#10;icnOhuyqsb/eLRR6m4/vOctstJ240OAbxxqSqQJBXDrTcKVhv3t/fgXhA7LBzjFpuJGHbDV5WGJq&#10;3JU3dNmGSsQQ9ilqqEPoUyl9WZNFP3U9ceSObrAYIhwqaQa8xnDbyZlSc2mx4dhQY09vNZXt9mw1&#10;FPNT3hwP7ZrU7af4Uh/Fd3cutH56HPMFiEBj+Bf/uT9NnD9LXuD3m3i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51axQAAAN0AAAAPAAAAAAAAAAAAAAAAAJgCAABkcnMv&#10;ZG93bnJldi54bWxQSwUGAAAAAAQABAD1AAAAigMAAAAA&#10;" path="m17,13l3,13r,2l5,15r2,3l9,19r-7,l2,20r-1,l1,31r53,l54,19,53,18r,-2l20,16,17,13xe" fillcolor="black" stroked="f">
                      <v:path arrowok="t" o:connecttype="custom" o:connectlocs="17,10241;3,10241;3,10243;5,10243;7,10246;9,10247;2,10247;2,10248;1,10248;1,10259;54,10259;54,10247;53,10246;53,10244;20,10244;17,10241" o:connectangles="0,0,0,0,0,0,0,0,0,0,0,0,0,0,0,0"/>
                    </v:shape>
                    <v:shape id="Freeform 729" o:spid="_x0000_s1139" style="position:absolute;left:8699;top:10228;width:54;height:31;visibility:visible;mso-wrap-style:square;v-text-anchor:top" coordsize="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DLcMA&#10;AADdAAAADwAAAGRycy9kb3ducmV2LnhtbERPS4vCMBC+L+x/CLPgbU30UKQaRRTRi4gPKHsbmrHt&#10;2kxKE7X6683Cgrf5+J4zmXW2FjdqfeVYw6CvQBDnzlRcaDgdV98jED4gG6wdk4YHeZhNPz8mmBp3&#10;5z3dDqEQMYR9ihrKEJpUSp+XZNH3XUMcubNrLYYI20KaFu8x3NZyqFQiLVYcG0psaFFSfjlcrYYs&#10;+Z1X55/LktTjmW3VOtvV10zr3lc3H4MI1IW3+N+9MXH+cJDA3zfx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DLcMAAADdAAAADwAAAAAAAAAAAAAAAACYAgAAZHJzL2Rv&#10;d25yZXYueG1sUEsFBgAAAAAEAAQA9QAAAIgDAAAAAA==&#10;" path="m13,3l,3,,8,1,9r,3l2,13r13,l15,12r-1,l13,10r,-7xe" fillcolor="black" stroked="f">
                      <v:path arrowok="t" o:connecttype="custom" o:connectlocs="13,10231;0,10231;0,10236;1,10237;1,10240;2,10241;15,10241;15,10240;14,10240;13,10238;13,10231" o:connectangles="0,0,0,0,0,0,0,0,0,0,0"/>
                    </v:shape>
                    <v:shape id="Freeform 730" o:spid="_x0000_s1140" style="position:absolute;left:8699;top:10228;width:54;height:31;visibility:visible;mso-wrap-style:square;v-text-anchor:top" coordsize="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mtsMA&#10;AADdAAAADwAAAGRycy9kb3ducmV2LnhtbERPS4vCMBC+C/6HMAve1kQP7tI1iqyIXmTxAcXb0Ixt&#10;12ZSmqjVX28Ewdt8fM8ZT1tbiQs1vnSsYdBXIIgzZ0rONex3i89vED4gG6wck4YbeZhOup0xJsZd&#10;eUOXbchFDGGfoIYihDqR0mcFWfR9VxNH7ugaiyHCJpemwWsMt5UcKjWSFkuODQXW9FtQdtqerYZ0&#10;9D8rj4fTnNTtnq7VMv2rzqnWvY929gMiUBve4pd7ZeL84eAL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2mtsMAAADdAAAADwAAAAAAAAAAAAAAAACYAgAAZHJzL2Rv&#10;d25yZXYueG1sUEsFBgAAAAAEAAQA9QAAAIgDAAAAAA==&#10;" path="m13,l1,r,3l14,3r,-2l13,1,13,xe" fillcolor="black" stroked="f">
                      <v:path arrowok="t" o:connecttype="custom" o:connectlocs="13,10228;1,10228;1,10231;14,10231;14,10229;13,10229;13,10228" o:connectangles="0,0,0,0,0,0,0"/>
                    </v:shape>
                  </v:group>
                  <v:group id="Group 731" o:spid="_x0000_s1141" style="position:absolute;left:8699;top:10177;width:55;height:44" coordorigin="8699,10177" coordsize="5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732" o:spid="_x0000_s1142" style="position:absolute;left:8699;top:10177;width:55;height:44;visibility:visible;mso-wrap-style:square;v-text-anchor:top" coordsize="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Pi8cA&#10;AADdAAAADwAAAGRycy9kb3ducmV2LnhtbERPTUvDQBC9F/oflil4KXbTglZjN0EEsbb0YCtRb0N2&#10;zEazsyG7NvHfu0Kht3m8z1nlg23EkTpfO1YwnyUgiEuna64UvB4eL29A+ICssXFMCn7JQ56NRytM&#10;tev5hY77UIkYwj5FBSaENpXSl4Ys+plriSP36TqLIcKukrrDPobbRi6S5FparDk2GGzpwVD5vf+x&#10;Cr562r4Pu82TKdabw/StuHpeFh9KXUyG+zsQgYZwFp/cax3nL+a38P9NP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ej4vHAAAA3QAAAA8AAAAAAAAAAAAAAAAAmAIAAGRy&#10;cy9kb3ducmV2LnhtbFBLBQYAAAAABAAEAPUAAACMAwAAAAA=&#10;" path="m31,13r-8,l23,27r1,3l24,34r1,2l29,40r1,2l32,43r1,2l44,45r1,-2l50,41r3,-2l54,36r,-2l55,31r-18,l36,30r-3,l33,28r-1,l32,23,31,22r,-9xe" fillcolor="black" stroked="f">
                      <v:path arrowok="t" o:connecttype="custom" o:connectlocs="31,10190;23,10190;23,10204;24,10207;24,10211;25,10213;29,10217;30,10219;32,10220;33,10222;44,10222;45,10220;50,10218;53,10216;54,10213;54,10211;55,10208;37,10208;36,10207;33,10207;33,10205;32,10205;32,10200;31,10199;31,10190" o:connectangles="0,0,0,0,0,0,0,0,0,0,0,0,0,0,0,0,0,0,0,0,0,0,0,0,0"/>
                    </v:shape>
                    <v:shape id="Freeform 733" o:spid="_x0000_s1143" style="position:absolute;left:8699;top:10177;width:55;height:44;visibility:visible;mso-wrap-style:square;v-text-anchor:top" coordsize="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sq8kA&#10;AADdAAAADwAAAGRycy9kb3ducmV2LnhtbESPQUvDQBCF74L/YRnBi9iNAW1Juy0iiLXiwVbS9jZk&#10;x2w0OxuyaxP/vXMQvM3w3rz3zWI1+ladqI9NYAM3kwwUcRVsw7WB993j9QxUTMgW28Bk4IcirJbn&#10;ZwssbBj4jU7bVCsJ4VigAZdSV2gdK0ce4yR0xKJ9hN5jkrWvte1xkHDf6jzL7rTHhqXBYUcPjqqv&#10;7bc38DnQy2F83Ty5cr3ZXe3L2+dpeTTm8mK8n4NKNKZ/89/12gp+ngu/fCMj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jsq8kAAADdAAAADwAAAAAAAAAAAAAAAACYAgAA&#10;ZHJzL2Rvd25yZXYueG1sUEsFBgAAAAAEAAQA9QAAAI4DAAAAAA==&#10;" path="m53,l17,,13,1r-2,l8,3,7,4,5,5,1,12r,3l,18r,9l1,28r,3l2,34r,1l3,37r,2l7,42r7,l14,41r1,l15,37r-1,l13,35r,-1l12,33r,-4l11,28r,-9l12,18r,-2l13,16r,-1l15,15r2,-2l50,13,48,11r6,l54,1,53,xe" fillcolor="black" stroked="f">
                      <v:path arrowok="t" o:connecttype="custom" o:connectlocs="53,10177;17,10177;13,10178;11,10178;8,10180;7,10181;5,10182;1,10189;1,10192;0,10195;0,10204;1,10205;1,10208;2,10211;2,10212;3,10214;3,10216;7,10219;14,10219;14,10218;15,10218;15,10214;14,10214;13,10212;13,10211;12,10210;12,10206;11,10205;11,10196;12,10195;12,10193;13,10193;13,10192;15,10192;17,10190;50,10190;48,10188;54,10188;54,10178;53,10177" o:connectangles="0,0,0,0,0,0,0,0,0,0,0,0,0,0,0,0,0,0,0,0,0,0,0,0,0,0,0,0,0,0,0,0,0,0,0,0,0,0,0,0"/>
                    </v:shape>
                    <v:shape id="Freeform 734" o:spid="_x0000_s1144" style="position:absolute;left:8699;top:10177;width:55;height:44;visibility:visible;mso-wrap-style:square;v-text-anchor:top" coordsize="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JMMcA&#10;AADdAAAADwAAAGRycy9kb3ducmV2LnhtbERPTWvCQBC9F/oflin0UurGgFqiq5RCqVV6qJZUb0N2&#10;zKbNzobs1sR/3xUEb/N4nzNb9LYWR2p95VjBcJCAIC6crrhU8LV9fXwC4QOyxtoxKTiRh8X89maG&#10;mXYdf9JxE0oRQ9hnqMCE0GRS+sKQRT9wDXHkDq61GCJsS6lb7GK4rWWaJGNpseLYYLChF0PF7+bP&#10;KvjpaL3rP1ZvJl+utg/f+eh9ku+Vur/rn6cgAvXhKr64lzrOT9MhnL+JJ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ESTDHAAAA3QAAAA8AAAAAAAAAAAAAAAAAmAIAAGRy&#10;cy9kb3ducmV2LnhtbFBLBQYAAAAABAAEAPUAAACMAwAAAAA=&#10;" path="m50,13r-11,l44,18r1,3l45,27r-1,1l44,29r-2,1l41,31r14,l55,24,54,22r,-4l53,16,50,13xe" fillcolor="black" stroked="f">
                      <v:path arrowok="t" o:connecttype="custom" o:connectlocs="50,10190;39,10190;44,10195;45,10198;45,10204;44,10205;44,10206;42,10207;41,10208;55,10208;55,10201;54,10199;54,10195;53,10193;50,10190" o:connectangles="0,0,0,0,0,0,0,0,0,0,0,0,0,0,0"/>
                    </v:shape>
                  </v:group>
                  <v:group id="Group 735" o:spid="_x0000_s1145" style="position:absolute;left:8699;top:10116;width:54;height:47" coordorigin="8699,10116" coordsize="5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736" o:spid="_x0000_s1146" style="position:absolute;left:8699;top:10116;width:54;height:47;visibility:visible;mso-wrap-style:square;v-text-anchor:top" coordsize="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9NcIA&#10;AADdAAAADwAAAGRycy9kb3ducmV2LnhtbERPS2vCQBC+C/6HZYTezKZRRNJspAgWexAxevA4ZCcP&#10;mp0N2a1J/323UPA2H99zst1kOvGgwbWWFbxGMQji0uqWawW362G5BeE8ssbOMin4IQe7fD7LMNV2&#10;5As9Cl+LEMIuRQWN930qpSsbMugi2xMHrrKDQR/gUEs94BjCTSeTON5Igy2HhgZ72jdUfhXfRkFs&#10;q5Frf/84f5a0MS2eT2tbKfWymN7fQHia/FP87z7qMD9JVvD3TThB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701wgAAAN0AAAAPAAAAAAAAAAAAAAAAAJgCAABkcnMvZG93&#10;bnJldi54bWxQSwUGAAAAAAQABAD1AAAAhwMAAAAA&#10;" path="m53,l15,,8,4,7,5,5,6,1,10r,2l,16r,6l1,24r1,4l3,30r5,5l3,35,2,36r-1,l1,47r53,l54,35,53,34r-33,l17,31,15,29,13,26,12,24r,-5l13,19r,-2l14,17r1,-1l17,16r2,-2l53,14r1,-1l54,1r-1,l53,xe" fillcolor="black" stroked="f">
                      <v:path arrowok="t" o:connecttype="custom" o:connectlocs="53,10116;15,10116;8,10120;7,10121;5,10122;1,10126;1,10128;0,10132;0,10138;1,10140;2,10144;3,10146;8,10151;3,10151;2,10152;1,10152;1,10163;54,10163;54,10151;53,10150;20,10150;17,10147;15,10145;13,10142;12,10140;12,10135;13,10135;13,10133;14,10133;15,10132;17,10132;19,10130;53,10130;54,10129;54,10117;53,10117;53,10116" o:connectangles="0,0,0,0,0,0,0,0,0,0,0,0,0,0,0,0,0,0,0,0,0,0,0,0,0,0,0,0,0,0,0,0,0,0,0,0,0"/>
                    </v:shape>
                  </v:group>
                  <v:group id="Group 737" o:spid="_x0000_s1147" style="position:absolute;left:8699;top:10066;width:55;height:40" coordorigin="8699,10066" coordsize="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738" o:spid="_x0000_s1148" style="position:absolute;left:8699;top:10066;width:55;height:40;visibility:visible;mso-wrap-style:square;v-text-anchor:top" coordsize="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YdMEA&#10;AADdAAAADwAAAGRycy9kb3ducmV2LnhtbERPzWrCQBC+F3yHZYTe6saAqUTXIGJFempjHmDIjtlg&#10;djZkt0n69t1Cobf5+H5nX8y2EyMNvnWsYL1KQBDXTrfcKKhuby9bED4ga+wck4Jv8lAcFk97zLWb&#10;+JPGMjQihrDPUYEJoc+l9LUhi37leuLI3d1gMUQ4NFIPOMVw28k0STJpseXYYLCnk6H6UX5ZBbJK&#10;TFO969eR6o+yzc6Xa59ZpZ6X83EHItAc/sV/7quO89N0A7/fxBP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BWHTBAAAA3QAAAA8AAAAAAAAAAAAAAAAAmAIAAGRycy9kb3du&#10;cmV2LnhtbFBLBQYAAAAABAAEAPUAAACGAwAAAAA=&#10;" path="m17,1l5,1r,1l3,2r,1l2,4r,2l1,7r,3l,12r,7l1,21r2,7l5,30r2,3l9,34r3,3l19,39r18,l39,38r4,-1l45,36r5,-5l53,30r1,-4l54,25r-35,l15,22,13,21,12,18r,-9l13,8r,-2l14,6,17,3r,-2xe" fillcolor="black" stroked="f">
                      <v:path arrowok="t" o:connecttype="custom" o:connectlocs="17,10067;5,10067;5,10068;3,10068;3,10069;2,10070;2,10072;1,10073;1,10076;0,10078;0,10085;1,10087;3,10094;5,10096;7,10099;9,10100;12,10103;19,10105;37,10105;39,10104;43,10103;45,10102;50,10097;53,10096;54,10092;54,10091;19,10091;15,10088;13,10087;12,10084;12,10075;13,10074;13,10072;14,10072;17,10069;17,10067" o:connectangles="0,0,0,0,0,0,0,0,0,0,0,0,0,0,0,0,0,0,0,0,0,0,0,0,0,0,0,0,0,0,0,0,0,0,0,0"/>
                    </v:shape>
                    <v:shape id="Freeform 739" o:spid="_x0000_s1149" style="position:absolute;left:8699;top:10066;width:55;height:40;visibility:visible;mso-wrap-style:square;v-text-anchor:top" coordsize="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GA8AA&#10;AADdAAAADwAAAGRycy9kb3ducmV2LnhtbERPzYrCMBC+C/sOYRb2pun2UKUaRWQV8aS1DzA0s03Z&#10;ZlKaWOvbbwTB23x8v7PajLYVA/W+cazge5aAIK6cbrhWUF730wUIH5A1to5JwYM8bNYfkxXm2t35&#10;QkMRahFD2OeowITQ5VL6ypBFP3MdceR+XW8xRNjXUvd4j+G2lWmSZNJiw7HBYEc7Q9VfcbMKZJmY&#10;ujzp+UDVuWiyn8Oxy6xSX5/jdgki0Bje4pf7qOP8NM3g+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PGA8AAAADdAAAADwAAAAAAAAAAAAAAAACYAgAAZHJzL2Rvd25y&#10;ZXYueG1sUEsFBgAAAAAEAAQA9QAAAIUDAAAAAA==&#10;" path="m50,1l38,1r,1l39,3r,1l41,4r,2l42,7r,1l43,9r,1l44,13r,3l42,19r,1l37,25r17,l54,22r1,-2l55,13,54,10r,-3l53,6r,-3l50,1xe" fillcolor="black" stroked="f">
                      <v:path arrowok="t" o:connecttype="custom" o:connectlocs="50,10067;38,10067;38,10068;39,10069;39,10070;41,10070;41,10072;42,10073;42,10074;43,10075;43,10076;44,10079;44,10082;42,10085;42,10086;37,10091;54,10091;54,10088;55,10086;55,10079;54,10076;54,10073;53,10072;53,10069;50,10067" o:connectangles="0,0,0,0,0,0,0,0,0,0,0,0,0,0,0,0,0,0,0,0,0,0,0,0,0"/>
                    </v:shape>
                    <v:shape id="Freeform 740" o:spid="_x0000_s1150" style="position:absolute;left:8699;top:10066;width:55;height:40;visibility:visible;mso-wrap-style:square;v-text-anchor:top" coordsize="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jmMEA&#10;AADdAAAADwAAAGRycy9kb3ducmV2LnhtbERPS2rDMBDdF3IHMYHsarleOMWxEkpJS+iqdXyAQZpY&#10;ptbIWIrj3L4qFLqbx/tOfVjcIGaaQu9ZwVOWgyDW3vTcKWjPb4/PIEJENjh4JgV3CnDYrx5qrIy/&#10;8RfNTexECuFQoQIb41hJGbQlhyHzI3HiLn5yGBOcOmkmvKVwN8giz0vpsOfUYHGkV0v6u7k6BbLN&#10;bdd+mO1M+rPpy+P7aSydUpv18rIDEWmJ/+I/98mk+UWxhd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fY5jBAAAA3QAAAA8AAAAAAAAAAAAAAAAAmAIAAGRycy9kb3du&#10;cmV2LnhtbFBLBQYAAAAABAAEAPUAAACGAwAAAAA=&#10;" path="m14,l7,r,1l15,1,14,xe" fillcolor="black" stroked="f">
                      <v:path arrowok="t" o:connecttype="custom" o:connectlocs="14,10066;7,10066;7,10067;15,10067;14,10066" o:connectangles="0,0,0,0,0"/>
                    </v:shape>
                    <v:shape id="Freeform 741" o:spid="_x0000_s1151" style="position:absolute;left:8699;top:10066;width:55;height:40;visibility:visible;mso-wrap-style:square;v-text-anchor:top" coordsize="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36sQA&#10;AADdAAAADwAAAGRycy9kb3ducmV2LnhtbESPQW/CMAyF75P2HyJP4jZSeuimQkAIDYR22kp/gNWY&#10;pqJxqiYr5d/Ph0m72XrP733e7Gbfq4nG2AU2sFpmoIibYDtuDdSX4+s7qJiQLfaBycCDIuy2z08b&#10;LG248zdNVWqVhHAs0YBLaSi1jo0jj3EZBmLRrmH0mGQdW21HvEu473WeZYX22LE0OBzo4Ki5VT/e&#10;gK4z19af9m2i5qvqio/TeSi8MYuXeb8GlWhO/+a/67MV/DwXXPlGR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9+rEAAAA3QAAAA8AAAAAAAAAAAAAAAAAmAIAAGRycy9k&#10;b3ducmV2LnhtbFBLBQYAAAAABAAEAPUAAACJAwAAAAA=&#10;" path="m49,l39,r,1l49,1,49,xe" fillcolor="black" stroked="f">
                      <v:path arrowok="t" o:connecttype="custom" o:connectlocs="49,10066;39,10066;39,10067;49,10067;49,10066" o:connectangles="0,0,0,0,0"/>
                    </v:shape>
                  </v:group>
                  <v:group id="Group 742" o:spid="_x0000_s1152" style="position:absolute;left:8699;top:10010;width:55;height:48" coordorigin="8699,10010" coordsize="5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743" o:spid="_x0000_s1153" style="position:absolute;left:8699;top:10010;width:55;height:48;visibility:visible;mso-wrap-style:square;v-text-anchor:top" coordsize="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skscA&#10;AADdAAAADwAAAGRycy9kb3ducmV2LnhtbESPQWvCQBCF74L/YRmhF6kbFcWmriJCW/Ei2h7a25Ad&#10;k9DsbMyuGv+9cxC8zfDevPfNfNm6Sl2oCaVnA8NBAoo487bk3MDP98frDFSIyBYrz2TgRgGWi25n&#10;jqn1V97T5RBzJSEcUjRQxFinWoesIIdh4Gti0Y6+cRhlbXJtG7xKuKv0KEmm2mHJ0lBgTeuCsv/D&#10;2Rn4cuPtLRxPv6vZ3zpud5PzZ/+tb8xLr129g4rUxqf5cb2xgj8aC798Iy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4LJLHAAAA3QAAAA8AAAAAAAAAAAAAAAAAmAIAAGRy&#10;cy9kb3ducmV2LnhtbFBLBQYAAAAABAAEAPUAAACMAwAAAAA=&#10;" path="m31,2l12,2,9,3,5,8,1,15,,18r,9l2,34r3,5l8,41r3,3l13,45r11,3l37,48r4,-2l44,45r3,-1l51,39r2,-3l53,34r-34,l18,33r-3,l13,32,12,30r,-1l11,28r,-11l13,16r2,-2l31,14,31,2xe" fillcolor="black" stroked="f">
                      <v:path arrowok="t" o:connecttype="custom" o:connectlocs="31,10012;12,10012;9,10013;5,10018;1,10025;0,10028;0,10037;2,10044;5,10049;8,10051;11,10054;13,10055;24,10058;37,10058;41,10056;44,10055;47,10054;51,10049;53,10046;53,10044;19,10044;18,10043;15,10043;13,10042;12,10040;12,10039;11,10038;11,10027;13,10026;15,10024;31,10024;31,10012" o:connectangles="0,0,0,0,0,0,0,0,0,0,0,0,0,0,0,0,0,0,0,0,0,0,0,0,0,0,0,0,0,0,0,0"/>
                    </v:shape>
                    <v:shape id="Freeform 744" o:spid="_x0000_s1154" style="position:absolute;left:8699;top:10010;width:55;height:48;visibility:visible;mso-wrap-style:square;v-text-anchor:top" coordsize="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JCcQA&#10;AADdAAAADwAAAGRycy9kb3ducmV2LnhtbERPS4vCMBC+C/sfwizsRTRVUbQaRYR94EWsHvQ2NGNb&#10;bCbdJmr990YQvM3H95zZojGluFLtCssKet0IBHFqdcGZgv3uuzMG4TyyxtIyKbiTg8X8ozXDWNsb&#10;b+ma+EyEEHYxKsi9r2IpXZqTQde1FXHgTrY26AOsM6lrvIVwU8p+FI2kwYJDQ44VrXJKz8nFKPg1&#10;g/Xdnf4Py/Fx5deb4eWnPWkr9fXZLKcgPDX+LX65/3SY3x/04Pl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0iQnEAAAA3QAAAA8AAAAAAAAAAAAAAAAAmAIAAGRycy9k&#10;b3ducmV2LnhtbFBLBQYAAAAABAAEAPUAAACJAwAAAAA=&#10;" path="m31,14r-10,l21,34r10,l31,14xe" fillcolor="black" stroked="f">
                      <v:path arrowok="t" o:connecttype="custom" o:connectlocs="31,10024;21,10024;21,10044;31,10044;31,10024" o:connectangles="0,0,0,0,0"/>
                    </v:shape>
                    <v:shape id="Freeform 745" o:spid="_x0000_s1155" style="position:absolute;left:8699;top:10010;width:55;height:48;visibility:visible;mso-wrap-style:square;v-text-anchor:top" coordsize="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XfsYA&#10;AADdAAAADwAAAGRycy9kb3ducmV2LnhtbERPTWvCQBC9F/wPyxS8SN2Y0BKjq4hQW7yUpj3obciO&#10;SWh2Ns2umvx7Vyj0No/3Oct1bxpxoc7VlhXMphEI4sLqmksF31+vTykI55E1NpZJwUAO1qvRwxIz&#10;ba/8SZfclyKEsMtQQeV9m0npiooMuqltiQN3sp1BH2BXSt3hNYSbRsZR9CIN1hwaKmxpW1Hxk5+N&#10;gjeT7Ad3+j1s0uPW7z+ez7vJfKLU+LHfLEB46v2/+M/9rsP8OInh/k04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YXfsYAAADdAAAADwAAAAAAAAAAAAAAAACYAgAAZHJz&#10;L2Rvd25yZXYueG1sUEsFBgAAAAAEAAQA9QAAAIsDAAAAAA==&#10;" path="m51,3r-9,l42,9r2,2l44,27r-1,2l42,30r-1,l41,33r-4,l36,34r17,l54,33r,-3l55,26r,-9l54,15r,-5l53,8r,-3l51,4r,-1xe" fillcolor="black" stroked="f">
                      <v:path arrowok="t" o:connecttype="custom" o:connectlocs="51,10013;42,10013;42,10019;44,10021;44,10037;43,10039;42,10040;41,10040;41,10043;37,10043;36,10044;53,10044;54,10043;54,10040;55,10036;55,10027;54,10025;54,10020;53,10018;53,10015;51,10014;51,10013" o:connectangles="0,0,0,0,0,0,0,0,0,0,0,0,0,0,0,0,0,0,0,0,0,0"/>
                    </v:shape>
                    <v:shape id="Freeform 746" o:spid="_x0000_s1156" style="position:absolute;left:8699;top:10010;width:55;height:48;visibility:visible;mso-wrap-style:square;v-text-anchor:top" coordsize="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5cYA&#10;AADdAAAADwAAAGRycy9kb3ducmV2LnhtbERPS2vCQBC+F/oflhF6kbqpoaLRNQShD7yUag96G7Jj&#10;EszOptlNjP/eFQq9zcf3nFU6mFr01LrKsoKXSQSCOLe64kLBz/7teQ7CeWSNtWVScCUH6frxYYWJ&#10;thf+pn7nCxFC2CWooPS+SaR0eUkG3cQ2xIE72dagD7AtpG7xEsJNLadRNJMGKw4NJTa0KSk/7zqj&#10;4MPE26s7/R6y+XHjt1+v3ft4MVbqaTRkSxCeBv8v/nN/6jB/Gsdw/yac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y5cYAAADdAAAADwAAAAAAAAAAAAAAAACYAgAAZHJz&#10;L2Rvd25yZXYueG1sUEsFBgAAAAAEAAQA9QAAAIsDAAAAAA==&#10;" path="m29,l18,,14,2r16,l29,xe" fillcolor="black" stroked="f">
                      <v:path arrowok="t" o:connecttype="custom" o:connectlocs="29,10010;18,10010;14,10012;30,10012;29,10010" o:connectangles="0,0,0,0,0"/>
                    </v:shape>
                    <v:shape id="Picture 747" o:spid="_x0000_s1157" type="#_x0000_t75" style="position:absolute;left:9221;top:10006;width:106;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0k7CAAAA3QAAAA8AAABkcnMvZG93bnJldi54bWxET01rwkAQvRf6H5Yp9FY3WpUSXaUUSkVB&#10;UYvgbciOSTA7G7JjjP/eFQq9zeN9znTeuUq11ITSs4F+LwFFnHlbcm7gd//99gEqCLLFyjMZuFGA&#10;+ez5aYqp9VfeUruTXMUQDikaKETqVOuQFeQw9HxNHLmTbxxKhE2ubYPXGO4qPUiSsXZYcmwosKav&#10;grLz7uIMHGUtp834Z8U4JN8eRkt9pqUxry/d5wSUUCf/4j/3wsb5g/chPL6JJ+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89JOwgAAAN0AAAAPAAAAAAAAAAAAAAAAAJ8C&#10;AABkcnMvZG93bnJldi54bWxQSwUGAAAAAAQABAD3AAAAjgMAAAAA&#10;">
                      <v:imagedata r:id="rId55" o:title=""/>
                    </v:shape>
                    <v:shape id="Picture 748" o:spid="_x0000_s1158" type="#_x0000_t75" style="position:absolute;left:9703;top:10006;width:218;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76wPFAAAA3QAAAA8AAABkcnMvZG93bnJldi54bWxET0tLAzEQvgv+hzBCL2KzbVV0bVp0oViK&#10;F+vrOiTTzeJmsmym7fbfG0HwNh/fc+bLIbTqQH1qIhuYjAtQxDa6hmsD72+rqztQSZAdtpHJwIkS&#10;LBfnZ3MsXTzyKx22UqscwqlEA16kK7VO1lPANI4dceZ2sQ8oGfa1dj0ec3ho9bQobnXAhnODx44q&#10;T/Z7uw8G1vZZXnaX15vPLzuR+ydfFaePypjRxfD4AEpokH/xn3vt8vzp7AZ+v8kn6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sDxQAAAN0AAAAPAAAAAAAAAAAAAAAA&#10;AJ8CAABkcnMvZG93bnJldi54bWxQSwUGAAAAAAQABAD3AAAAkQMAAAAA&#10;">
                      <v:imagedata r:id="rId56" o:title=""/>
                    </v:shape>
                    <v:shape id="Picture 749" o:spid="_x0000_s1159" type="#_x0000_t75" style="position:absolute;left:10320;top:10007;width:105;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0oXEAAAA3QAAAA8AAABkcnMvZG93bnJldi54bWxET9tqwkAQfRf6D8sUfNNNFcSkrlKK4oX6&#10;UOsHTLPTbDA7G7OriX/vFgTf5nCuM1t0thJXanzpWMHbMAFBnDtdcqHg+LMaTEH4gKyxckwKbuRh&#10;MX/pzTDTruVvuh5CIWII+wwVmBDqTEqfG7Loh64mjtyfayyGCJtC6gbbGG4rOUqSibRYcmwwWNOn&#10;ofx0uFgFbnna1auvbZHmx9s6Pe/N777tlOq/dh/vIAJ14Sl+uDc6zh+NJ/D/TTx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i0oXEAAAA3QAAAA8AAAAAAAAAAAAAAAAA&#10;nwIAAGRycy9kb3ducmV2LnhtbFBLBQYAAAAABAAEAPcAAACQAwAAAAA=&#10;">
                      <v:imagedata r:id="rId57" o:title=""/>
                    </v:shape>
                  </v:group>
                </v:group>
                <v:shapetype id="_x0000_t202" coordsize="21600,21600" o:spt="202" path="m,l,21600r21600,l21600,xe">
                  <v:stroke joinstyle="miter"/>
                  <v:path gradientshapeok="t" o:connecttype="rect"/>
                </v:shapetype>
                <v:shape id="Zone de texte 1245" o:spid="_x0000_s1160" type="#_x0000_t202" style="position:absolute;left:45;top:-787;width:6210;height:1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ZZMUA&#10;AADdAAAADwAAAGRycy9kb3ducmV2LnhtbERP32vCMBB+H/g/hBN8m6nihnRGkbExhRVdN/D1aM62&#10;2lxKktnOv34RBnu7j+/nLVa9acSFnK8tK5iMExDEhdU1lwq+Pl/v5yB8QNbYWCYFP+RhtRzcLTDV&#10;tuMPuuShFDGEfYoKqhDaVEpfVGTQj21LHLmjdQZDhK6U2mEXw00jp0nyKA3WHBsqbOm5ouKcfxsF&#10;hy5/c7vt9rRvN9l1d82zd3rJlBoN+/UTiEB9+Bf/uTc6zp/OHuD2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dlkxQAAAN0AAAAPAAAAAAAAAAAAAAAAAJgCAABkcnMv&#10;ZG93bnJldi54bWxQSwUGAAAAAAQABAD1AAAAigMAAAAA&#10;" fillcolor="window" stroked="f" strokeweight=".5pt">
                  <v:textbox>
                    <w:txbxContent>
                      <w:p w:rsidR="002E0E08" w:rsidRPr="00F953DE" w:rsidRDefault="002E0E08" w:rsidP="002E0E08">
                        <w:pPr>
                          <w:spacing w:line="384" w:lineRule="auto"/>
                          <w:jc w:val="right"/>
                          <w:rPr>
                            <w:sz w:val="16"/>
                            <w:szCs w:val="16"/>
                          </w:rPr>
                        </w:pPr>
                        <w:r w:rsidRPr="00F953DE">
                          <w:rPr>
                            <w:sz w:val="16"/>
                            <w:szCs w:val="16"/>
                          </w:rPr>
                          <w:t>40 000 €</w:t>
                        </w:r>
                      </w:p>
                      <w:p w:rsidR="002E0E08" w:rsidRPr="00002758" w:rsidRDefault="002E0E08" w:rsidP="002E0E08">
                        <w:pPr>
                          <w:spacing w:line="384" w:lineRule="auto"/>
                          <w:jc w:val="right"/>
                          <w:rPr>
                            <w:sz w:val="16"/>
                            <w:szCs w:val="16"/>
                          </w:rPr>
                        </w:pPr>
                        <w:r w:rsidRPr="00002758">
                          <w:rPr>
                            <w:sz w:val="16"/>
                            <w:szCs w:val="16"/>
                          </w:rPr>
                          <w:t>35 000 €</w:t>
                        </w:r>
                      </w:p>
                      <w:p w:rsidR="002E0E08" w:rsidRPr="00F953DE" w:rsidRDefault="002E0E08" w:rsidP="002E0E08">
                        <w:pPr>
                          <w:spacing w:line="384" w:lineRule="auto"/>
                          <w:jc w:val="right"/>
                          <w:rPr>
                            <w:sz w:val="16"/>
                            <w:szCs w:val="16"/>
                          </w:rPr>
                        </w:pPr>
                        <w:r w:rsidRPr="00F953DE">
                          <w:rPr>
                            <w:sz w:val="16"/>
                            <w:szCs w:val="16"/>
                          </w:rPr>
                          <w:t>30 000 €</w:t>
                        </w:r>
                      </w:p>
                      <w:p w:rsidR="002E0E08" w:rsidRPr="00F953DE" w:rsidRDefault="002E0E08" w:rsidP="002E0E08">
                        <w:pPr>
                          <w:spacing w:line="384" w:lineRule="auto"/>
                          <w:jc w:val="right"/>
                          <w:rPr>
                            <w:sz w:val="16"/>
                            <w:szCs w:val="16"/>
                          </w:rPr>
                        </w:pPr>
                        <w:r w:rsidRPr="00F953DE">
                          <w:rPr>
                            <w:sz w:val="16"/>
                            <w:szCs w:val="16"/>
                          </w:rPr>
                          <w:t>25 000 €</w:t>
                        </w:r>
                      </w:p>
                      <w:p w:rsidR="002E0E08" w:rsidRPr="00F953DE" w:rsidRDefault="002E0E08" w:rsidP="002E0E08">
                        <w:pPr>
                          <w:spacing w:line="384" w:lineRule="auto"/>
                          <w:jc w:val="right"/>
                          <w:rPr>
                            <w:sz w:val="16"/>
                            <w:szCs w:val="16"/>
                          </w:rPr>
                        </w:pPr>
                        <w:r w:rsidRPr="00F953DE">
                          <w:rPr>
                            <w:sz w:val="16"/>
                            <w:szCs w:val="16"/>
                          </w:rPr>
                          <w:t>20 000 €</w:t>
                        </w:r>
                      </w:p>
                      <w:p w:rsidR="002E0E08" w:rsidRPr="00F953DE" w:rsidRDefault="002E0E08" w:rsidP="002E0E08">
                        <w:pPr>
                          <w:spacing w:line="384" w:lineRule="auto"/>
                          <w:jc w:val="right"/>
                          <w:rPr>
                            <w:sz w:val="16"/>
                            <w:szCs w:val="16"/>
                          </w:rPr>
                        </w:pPr>
                        <w:r w:rsidRPr="00F953DE">
                          <w:rPr>
                            <w:sz w:val="16"/>
                            <w:szCs w:val="16"/>
                          </w:rPr>
                          <w:t>15 000 €</w:t>
                        </w:r>
                      </w:p>
                      <w:p w:rsidR="002E0E08" w:rsidRPr="00F953DE" w:rsidRDefault="002E0E08" w:rsidP="002E0E08">
                        <w:pPr>
                          <w:spacing w:line="384" w:lineRule="auto"/>
                          <w:jc w:val="right"/>
                          <w:rPr>
                            <w:sz w:val="16"/>
                            <w:szCs w:val="16"/>
                          </w:rPr>
                        </w:pPr>
                        <w:r w:rsidRPr="00F953DE">
                          <w:rPr>
                            <w:sz w:val="16"/>
                            <w:szCs w:val="16"/>
                          </w:rPr>
                          <w:t>10 000 €</w:t>
                        </w:r>
                      </w:p>
                      <w:p w:rsidR="002E0E08" w:rsidRPr="00F953DE" w:rsidRDefault="002E0E08" w:rsidP="002E0E08">
                        <w:pPr>
                          <w:spacing w:line="384" w:lineRule="auto"/>
                          <w:jc w:val="right"/>
                          <w:rPr>
                            <w:sz w:val="16"/>
                            <w:szCs w:val="16"/>
                          </w:rPr>
                        </w:pPr>
                        <w:r w:rsidRPr="00F953DE">
                          <w:rPr>
                            <w:sz w:val="16"/>
                            <w:szCs w:val="16"/>
                          </w:rPr>
                          <w:t>5 000 €</w:t>
                        </w:r>
                      </w:p>
                      <w:p w:rsidR="002E0E08" w:rsidRPr="00F953DE" w:rsidRDefault="002E0E08" w:rsidP="002E0E08">
                        <w:pPr>
                          <w:spacing w:line="384" w:lineRule="auto"/>
                          <w:jc w:val="right"/>
                          <w:rPr>
                            <w:sz w:val="16"/>
                            <w:szCs w:val="16"/>
                          </w:rPr>
                        </w:pPr>
                        <w:r w:rsidRPr="00F953DE">
                          <w:rPr>
                            <w:sz w:val="16"/>
                            <w:szCs w:val="16"/>
                          </w:rPr>
                          <w:t>- €</w:t>
                        </w:r>
                      </w:p>
                    </w:txbxContent>
                  </v:textbox>
                </v:shape>
              </v:group>
            </w:pict>
          </mc:Fallback>
        </mc:AlternateContent>
      </w:r>
    </w:p>
    <w:p w:rsidR="002E0E08" w:rsidRPr="002F2EFC" w:rsidRDefault="002E0E08" w:rsidP="00D96771">
      <w:pPr>
        <w:keepNext/>
        <w:suppressAutoHyphens/>
        <w:overflowPunct w:val="0"/>
        <w:autoSpaceDE w:val="0"/>
        <w:autoSpaceDN w:val="0"/>
        <w:adjustRightInd w:val="0"/>
        <w:spacing w:before="240"/>
        <w:ind w:left="-284"/>
        <w:textAlignment w:val="baseline"/>
        <w:rPr>
          <w:sz w:val="22"/>
          <w:szCs w:val="22"/>
        </w:rPr>
      </w:pPr>
    </w:p>
    <w:p w:rsidR="002E0E08" w:rsidRPr="002F2EFC" w:rsidRDefault="002E0E08" w:rsidP="00D96771">
      <w:pPr>
        <w:keepNext/>
        <w:suppressAutoHyphens/>
        <w:overflowPunct w:val="0"/>
        <w:autoSpaceDE w:val="0"/>
        <w:autoSpaceDN w:val="0"/>
        <w:adjustRightInd w:val="0"/>
        <w:spacing w:before="240"/>
        <w:ind w:left="-284"/>
        <w:textAlignment w:val="baseline"/>
        <w:rPr>
          <w:sz w:val="22"/>
          <w:szCs w:val="22"/>
        </w:rPr>
      </w:pPr>
    </w:p>
    <w:p w:rsidR="002E0E08" w:rsidRPr="002F2EFC" w:rsidRDefault="002E0E08" w:rsidP="00D96771">
      <w:pPr>
        <w:keepNext/>
        <w:suppressAutoHyphens/>
        <w:overflowPunct w:val="0"/>
        <w:autoSpaceDE w:val="0"/>
        <w:autoSpaceDN w:val="0"/>
        <w:adjustRightInd w:val="0"/>
        <w:spacing w:before="240"/>
        <w:ind w:left="-284"/>
        <w:textAlignment w:val="baseline"/>
        <w:rPr>
          <w:sz w:val="22"/>
          <w:szCs w:val="22"/>
        </w:rPr>
      </w:pPr>
    </w:p>
    <w:p w:rsidR="002E0E08" w:rsidRPr="002F2EFC" w:rsidRDefault="002E0E08" w:rsidP="00D96771">
      <w:pPr>
        <w:keepNext/>
        <w:suppressAutoHyphens/>
        <w:overflowPunct w:val="0"/>
        <w:autoSpaceDE w:val="0"/>
        <w:autoSpaceDN w:val="0"/>
        <w:adjustRightInd w:val="0"/>
        <w:spacing w:before="240"/>
        <w:ind w:left="-284"/>
        <w:textAlignment w:val="baseline"/>
        <w:rPr>
          <w:sz w:val="22"/>
          <w:szCs w:val="22"/>
        </w:rPr>
      </w:pPr>
    </w:p>
    <w:p w:rsidR="002E0E08" w:rsidRPr="002F2EFC" w:rsidRDefault="002E0E08" w:rsidP="00D96771">
      <w:pPr>
        <w:keepNext/>
        <w:suppressAutoHyphens/>
        <w:overflowPunct w:val="0"/>
        <w:autoSpaceDE w:val="0"/>
        <w:autoSpaceDN w:val="0"/>
        <w:adjustRightInd w:val="0"/>
        <w:spacing w:before="240"/>
        <w:ind w:left="-284"/>
        <w:textAlignment w:val="baseline"/>
        <w:rPr>
          <w:sz w:val="22"/>
          <w:szCs w:val="22"/>
        </w:rPr>
      </w:pPr>
    </w:p>
    <w:p w:rsidR="002E0E08" w:rsidRPr="002F2EFC" w:rsidRDefault="002E0E08" w:rsidP="00D96771">
      <w:pPr>
        <w:keepNext/>
        <w:suppressAutoHyphens/>
        <w:overflowPunct w:val="0"/>
        <w:autoSpaceDE w:val="0"/>
        <w:autoSpaceDN w:val="0"/>
        <w:adjustRightInd w:val="0"/>
        <w:spacing w:before="240"/>
        <w:ind w:left="-284"/>
        <w:textAlignment w:val="baseline"/>
        <w:rPr>
          <w:sz w:val="22"/>
          <w:szCs w:val="22"/>
        </w:rPr>
      </w:pPr>
    </w:p>
    <w:p w:rsidR="002E0E08" w:rsidRPr="002F2EFC" w:rsidRDefault="002E0E08" w:rsidP="00D96771">
      <w:pPr>
        <w:pStyle w:val="TABSource"/>
        <w:keepNext/>
      </w:pPr>
    </w:p>
    <w:p w:rsidR="00AB2917" w:rsidRPr="002F2EFC" w:rsidRDefault="00AB2917" w:rsidP="00AB2917">
      <w:pPr>
        <w:pStyle w:val="TABTitre"/>
      </w:pPr>
      <w:r w:rsidRPr="002F2EFC">
        <w:t>Structure de la rémunération d</w:t>
      </w:r>
      <w:r w:rsidR="00073AC8" w:rsidRPr="002F2EFC">
        <w:t>’</w:t>
      </w:r>
      <w:r w:rsidRPr="002F2EFC">
        <w:t>un conducteur routier à l</w:t>
      </w:r>
      <w:r w:rsidR="00073AC8" w:rsidRPr="002F2EFC">
        <w:t>’</w:t>
      </w:r>
      <w:r w:rsidRPr="002F2EFC">
        <w:t>international en 2016 : éléments soumis aux cotisations sociales</w:t>
      </w:r>
      <w:r w:rsidRPr="002F2EFC">
        <w:rPr>
          <w:b w:val="0"/>
        </w:rPr>
        <w:t>/</w:t>
      </w:r>
      <w:r w:rsidRPr="002F2EFC">
        <w:t>éléments non</w:t>
      </w:r>
      <w:r w:rsidRPr="002F2EFC">
        <w:rPr>
          <w:b w:val="0"/>
        </w:rPr>
        <w:t xml:space="preserve"> </w:t>
      </w:r>
      <w:r w:rsidRPr="002F2EFC">
        <w:t>soumis</w:t>
      </w:r>
    </w:p>
    <w:p w:rsidR="00FD574E" w:rsidRPr="002F2EFC" w:rsidRDefault="00FD574E" w:rsidP="00FD574E">
      <w:pPr>
        <w:pStyle w:val="ANTexte"/>
        <w:keepNext/>
        <w:ind w:left="-284" w:firstLine="0"/>
        <w:rPr>
          <w:sz w:val="22"/>
          <w:szCs w:val="22"/>
        </w:rPr>
      </w:pPr>
      <w:r w:rsidRPr="002F2EFC">
        <w:rPr>
          <w:noProof/>
          <w:sz w:val="22"/>
          <w:szCs w:val="22"/>
          <w:lang w:eastAsia="fr-FR"/>
        </w:rPr>
        <mc:AlternateContent>
          <mc:Choice Requires="wpg">
            <w:drawing>
              <wp:anchor distT="0" distB="0" distL="114300" distR="114300" simplePos="0" relativeHeight="251661312" behindDoc="1" locked="0" layoutInCell="1" allowOverlap="1" wp14:anchorId="6CDD6BC7" wp14:editId="057C952D">
                <wp:simplePos x="0" y="0"/>
                <wp:positionH relativeFrom="column">
                  <wp:posOffset>90553</wp:posOffset>
                </wp:positionH>
                <wp:positionV relativeFrom="paragraph">
                  <wp:posOffset>193843</wp:posOffset>
                </wp:positionV>
                <wp:extent cx="5702400" cy="2107866"/>
                <wp:effectExtent l="0" t="0" r="12700" b="292735"/>
                <wp:wrapNone/>
                <wp:docPr id="1674" name="Groupe 1674"/>
                <wp:cNvGraphicFramePr/>
                <a:graphic xmlns:a="http://schemas.openxmlformats.org/drawingml/2006/main">
                  <a:graphicData uri="http://schemas.microsoft.com/office/word/2010/wordprocessingGroup">
                    <wpg:wgp>
                      <wpg:cNvGrpSpPr/>
                      <wpg:grpSpPr>
                        <a:xfrm>
                          <a:off x="0" y="0"/>
                          <a:ext cx="5702400" cy="2107866"/>
                          <a:chOff x="0" y="0"/>
                          <a:chExt cx="5702400" cy="2107866"/>
                        </a:xfrm>
                      </wpg:grpSpPr>
                      <wpg:grpSp>
                        <wpg:cNvPr id="4" name="Group 3"/>
                        <wpg:cNvGrpSpPr>
                          <a:grpSpLocks/>
                        </wpg:cNvGrpSpPr>
                        <wpg:grpSpPr bwMode="auto">
                          <a:xfrm>
                            <a:off x="43132" y="1423358"/>
                            <a:ext cx="261858" cy="446970"/>
                            <a:chOff x="1729" y="1983"/>
                            <a:chExt cx="412" cy="614"/>
                          </a:xfrm>
                        </wpg:grpSpPr>
                        <wps:wsp>
                          <wps:cNvPr id="5" name="Freeform 4"/>
                          <wps:cNvSpPr>
                            <a:spLocks/>
                          </wps:cNvSpPr>
                          <wps:spPr bwMode="auto">
                            <a:xfrm>
                              <a:off x="1729" y="1983"/>
                              <a:ext cx="412" cy="614"/>
                            </a:xfrm>
                            <a:custGeom>
                              <a:avLst/>
                              <a:gdLst>
                                <a:gd name="T0" fmla="+- 0 2141 1729"/>
                                <a:gd name="T1" fmla="*/ T0 w 412"/>
                                <a:gd name="T2" fmla="+- 0 1983 1983"/>
                                <a:gd name="T3" fmla="*/ 1983 h 614"/>
                                <a:gd name="T4" fmla="+- 0 1729 1729"/>
                                <a:gd name="T5" fmla="*/ T4 w 412"/>
                                <a:gd name="T6" fmla="+- 0 1983 1983"/>
                                <a:gd name="T7" fmla="*/ 1983 h 614"/>
                                <a:gd name="T8" fmla="+- 0 1729 1729"/>
                                <a:gd name="T9" fmla="*/ T8 w 412"/>
                                <a:gd name="T10" fmla="+- 0 2597 1983"/>
                                <a:gd name="T11" fmla="*/ 2597 h 614"/>
                                <a:gd name="T12" fmla="+- 0 2141 1729"/>
                                <a:gd name="T13" fmla="*/ T12 w 412"/>
                                <a:gd name="T14" fmla="+- 0 2597 1983"/>
                                <a:gd name="T15" fmla="*/ 2597 h 614"/>
                                <a:gd name="T16" fmla="+- 0 2141 1729"/>
                                <a:gd name="T17" fmla="*/ T16 w 412"/>
                                <a:gd name="T18" fmla="+- 0 1983 1983"/>
                                <a:gd name="T19" fmla="*/ 1983 h 614"/>
                              </a:gdLst>
                              <a:ahLst/>
                              <a:cxnLst>
                                <a:cxn ang="0">
                                  <a:pos x="T1" y="T3"/>
                                </a:cxn>
                                <a:cxn ang="0">
                                  <a:pos x="T5" y="T7"/>
                                </a:cxn>
                                <a:cxn ang="0">
                                  <a:pos x="T9" y="T11"/>
                                </a:cxn>
                                <a:cxn ang="0">
                                  <a:pos x="T13" y="T15"/>
                                </a:cxn>
                                <a:cxn ang="0">
                                  <a:pos x="T17" y="T19"/>
                                </a:cxn>
                              </a:cxnLst>
                              <a:rect l="0" t="0" r="r" b="b"/>
                              <a:pathLst>
                                <a:path w="412" h="614">
                                  <a:moveTo>
                                    <a:pt x="412" y="0"/>
                                  </a:moveTo>
                                  <a:lnTo>
                                    <a:pt x="0" y="0"/>
                                  </a:lnTo>
                                  <a:lnTo>
                                    <a:pt x="0" y="614"/>
                                  </a:lnTo>
                                  <a:lnTo>
                                    <a:pt x="412" y="614"/>
                                  </a:lnTo>
                                  <a:lnTo>
                                    <a:pt x="41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5"/>
                        <wpg:cNvGrpSpPr>
                          <a:grpSpLocks/>
                        </wpg:cNvGrpSpPr>
                        <wpg:grpSpPr bwMode="auto">
                          <a:xfrm>
                            <a:off x="43132" y="0"/>
                            <a:ext cx="261858" cy="1423170"/>
                            <a:chOff x="1729" y="28"/>
                            <a:chExt cx="412" cy="1955"/>
                          </a:xfrm>
                        </wpg:grpSpPr>
                        <wps:wsp>
                          <wps:cNvPr id="7" name="Freeform 6"/>
                          <wps:cNvSpPr>
                            <a:spLocks/>
                          </wps:cNvSpPr>
                          <wps:spPr bwMode="auto">
                            <a:xfrm>
                              <a:off x="1729" y="28"/>
                              <a:ext cx="412" cy="1955"/>
                            </a:xfrm>
                            <a:custGeom>
                              <a:avLst/>
                              <a:gdLst>
                                <a:gd name="T0" fmla="+- 0 2141 1729"/>
                                <a:gd name="T1" fmla="*/ T0 w 412"/>
                                <a:gd name="T2" fmla="+- 0 28 28"/>
                                <a:gd name="T3" fmla="*/ 28 h 1955"/>
                                <a:gd name="T4" fmla="+- 0 1729 1729"/>
                                <a:gd name="T5" fmla="*/ T4 w 412"/>
                                <a:gd name="T6" fmla="+- 0 28 28"/>
                                <a:gd name="T7" fmla="*/ 28 h 1955"/>
                                <a:gd name="T8" fmla="+- 0 1729 1729"/>
                                <a:gd name="T9" fmla="*/ T8 w 412"/>
                                <a:gd name="T10" fmla="+- 0 1983 28"/>
                                <a:gd name="T11" fmla="*/ 1983 h 1955"/>
                                <a:gd name="T12" fmla="+- 0 2141 1729"/>
                                <a:gd name="T13" fmla="*/ T12 w 412"/>
                                <a:gd name="T14" fmla="+- 0 1983 28"/>
                                <a:gd name="T15" fmla="*/ 1983 h 1955"/>
                                <a:gd name="T16" fmla="+- 0 2141 1729"/>
                                <a:gd name="T17" fmla="*/ T16 w 412"/>
                                <a:gd name="T18" fmla="+- 0 28 28"/>
                                <a:gd name="T19" fmla="*/ 28 h 1955"/>
                              </a:gdLst>
                              <a:ahLst/>
                              <a:cxnLst>
                                <a:cxn ang="0">
                                  <a:pos x="T1" y="T3"/>
                                </a:cxn>
                                <a:cxn ang="0">
                                  <a:pos x="T5" y="T7"/>
                                </a:cxn>
                                <a:cxn ang="0">
                                  <a:pos x="T9" y="T11"/>
                                </a:cxn>
                                <a:cxn ang="0">
                                  <a:pos x="T13" y="T15"/>
                                </a:cxn>
                                <a:cxn ang="0">
                                  <a:pos x="T17" y="T19"/>
                                </a:cxn>
                              </a:cxnLst>
                              <a:rect l="0" t="0" r="r" b="b"/>
                              <a:pathLst>
                                <a:path w="412" h="1955">
                                  <a:moveTo>
                                    <a:pt x="412" y="0"/>
                                  </a:moveTo>
                                  <a:lnTo>
                                    <a:pt x="0" y="0"/>
                                  </a:lnTo>
                                  <a:lnTo>
                                    <a:pt x="0" y="1955"/>
                                  </a:lnTo>
                                  <a:lnTo>
                                    <a:pt x="412" y="1955"/>
                                  </a:lnTo>
                                  <a:lnTo>
                                    <a:pt x="41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7"/>
                        <wpg:cNvGrpSpPr>
                          <a:grpSpLocks/>
                        </wpg:cNvGrpSpPr>
                        <wpg:grpSpPr bwMode="auto">
                          <a:xfrm>
                            <a:off x="0" y="0"/>
                            <a:ext cx="1271" cy="1869412"/>
                            <a:chOff x="1656" y="30"/>
                            <a:chExt cx="2" cy="2568"/>
                          </a:xfrm>
                        </wpg:grpSpPr>
                        <wps:wsp>
                          <wps:cNvPr id="9" name="Freeform 8"/>
                          <wps:cNvSpPr>
                            <a:spLocks/>
                          </wps:cNvSpPr>
                          <wps:spPr bwMode="auto">
                            <a:xfrm>
                              <a:off x="1656" y="30"/>
                              <a:ext cx="2" cy="2568"/>
                            </a:xfrm>
                            <a:custGeom>
                              <a:avLst/>
                              <a:gdLst>
                                <a:gd name="T0" fmla="+- 0 2598 30"/>
                                <a:gd name="T1" fmla="*/ 2598 h 2568"/>
                                <a:gd name="T2" fmla="+- 0 30 30"/>
                                <a:gd name="T3" fmla="*/ 30 h 2568"/>
                              </a:gdLst>
                              <a:ahLst/>
                              <a:cxnLst>
                                <a:cxn ang="0">
                                  <a:pos x="0" y="T1"/>
                                </a:cxn>
                                <a:cxn ang="0">
                                  <a:pos x="0" y="T3"/>
                                </a:cxn>
                              </a:cxnLst>
                              <a:rect l="0" t="0" r="r" b="b"/>
                              <a:pathLst>
                                <a:path h="2568">
                                  <a:moveTo>
                                    <a:pt x="0" y="2568"/>
                                  </a:moveTo>
                                  <a:lnTo>
                                    <a:pt x="0" y="0"/>
                                  </a:lnTo>
                                </a:path>
                              </a:pathLst>
                            </a:custGeom>
                            <a:noFill/>
                            <a:ln w="6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405442" y="1293962"/>
                            <a:ext cx="262493" cy="572180"/>
                            <a:chOff x="2292" y="1811"/>
                            <a:chExt cx="413" cy="786"/>
                          </a:xfrm>
                        </wpg:grpSpPr>
                        <wps:wsp>
                          <wps:cNvPr id="11" name="Freeform 10"/>
                          <wps:cNvSpPr>
                            <a:spLocks/>
                          </wps:cNvSpPr>
                          <wps:spPr bwMode="auto">
                            <a:xfrm>
                              <a:off x="2292" y="1811"/>
                              <a:ext cx="413" cy="786"/>
                            </a:xfrm>
                            <a:custGeom>
                              <a:avLst/>
                              <a:gdLst>
                                <a:gd name="T0" fmla="+- 0 2705 2292"/>
                                <a:gd name="T1" fmla="*/ T0 w 413"/>
                                <a:gd name="T2" fmla="+- 0 1811 1811"/>
                                <a:gd name="T3" fmla="*/ 1811 h 786"/>
                                <a:gd name="T4" fmla="+- 0 2292 2292"/>
                                <a:gd name="T5" fmla="*/ T4 w 413"/>
                                <a:gd name="T6" fmla="+- 0 1811 1811"/>
                                <a:gd name="T7" fmla="*/ 1811 h 786"/>
                                <a:gd name="T8" fmla="+- 0 2292 2292"/>
                                <a:gd name="T9" fmla="*/ T8 w 413"/>
                                <a:gd name="T10" fmla="+- 0 2597 1811"/>
                                <a:gd name="T11" fmla="*/ 2597 h 786"/>
                                <a:gd name="T12" fmla="+- 0 2705 2292"/>
                                <a:gd name="T13" fmla="*/ T12 w 413"/>
                                <a:gd name="T14" fmla="+- 0 2597 1811"/>
                                <a:gd name="T15" fmla="*/ 2597 h 786"/>
                                <a:gd name="T16" fmla="+- 0 2705 2292"/>
                                <a:gd name="T17" fmla="*/ T16 w 413"/>
                                <a:gd name="T18" fmla="+- 0 1811 1811"/>
                                <a:gd name="T19" fmla="*/ 1811 h 786"/>
                              </a:gdLst>
                              <a:ahLst/>
                              <a:cxnLst>
                                <a:cxn ang="0">
                                  <a:pos x="T1" y="T3"/>
                                </a:cxn>
                                <a:cxn ang="0">
                                  <a:pos x="T5" y="T7"/>
                                </a:cxn>
                                <a:cxn ang="0">
                                  <a:pos x="T9" y="T11"/>
                                </a:cxn>
                                <a:cxn ang="0">
                                  <a:pos x="T13" y="T15"/>
                                </a:cxn>
                                <a:cxn ang="0">
                                  <a:pos x="T17" y="T19"/>
                                </a:cxn>
                              </a:cxnLst>
                              <a:rect l="0" t="0" r="r" b="b"/>
                              <a:pathLst>
                                <a:path w="413" h="786">
                                  <a:moveTo>
                                    <a:pt x="413" y="0"/>
                                  </a:moveTo>
                                  <a:lnTo>
                                    <a:pt x="0" y="0"/>
                                  </a:lnTo>
                                  <a:lnTo>
                                    <a:pt x="0" y="786"/>
                                  </a:lnTo>
                                  <a:lnTo>
                                    <a:pt x="413" y="786"/>
                                  </a:lnTo>
                                  <a:lnTo>
                                    <a:pt x="41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1"/>
                        <wpg:cNvGrpSpPr>
                          <a:grpSpLocks/>
                        </wpg:cNvGrpSpPr>
                        <wpg:grpSpPr bwMode="auto">
                          <a:xfrm>
                            <a:off x="405442" y="0"/>
                            <a:ext cx="262493" cy="1297960"/>
                            <a:chOff x="2292" y="28"/>
                            <a:chExt cx="413" cy="1783"/>
                          </a:xfrm>
                        </wpg:grpSpPr>
                        <wps:wsp>
                          <wps:cNvPr id="13" name="Freeform 12"/>
                          <wps:cNvSpPr>
                            <a:spLocks/>
                          </wps:cNvSpPr>
                          <wps:spPr bwMode="auto">
                            <a:xfrm>
                              <a:off x="2292" y="28"/>
                              <a:ext cx="413" cy="1783"/>
                            </a:xfrm>
                            <a:custGeom>
                              <a:avLst/>
                              <a:gdLst>
                                <a:gd name="T0" fmla="+- 0 2705 2292"/>
                                <a:gd name="T1" fmla="*/ T0 w 413"/>
                                <a:gd name="T2" fmla="+- 0 28 28"/>
                                <a:gd name="T3" fmla="*/ 28 h 1783"/>
                                <a:gd name="T4" fmla="+- 0 2292 2292"/>
                                <a:gd name="T5" fmla="*/ T4 w 413"/>
                                <a:gd name="T6" fmla="+- 0 28 28"/>
                                <a:gd name="T7" fmla="*/ 28 h 1783"/>
                                <a:gd name="T8" fmla="+- 0 2292 2292"/>
                                <a:gd name="T9" fmla="*/ T8 w 413"/>
                                <a:gd name="T10" fmla="+- 0 1811 28"/>
                                <a:gd name="T11" fmla="*/ 1811 h 1783"/>
                                <a:gd name="T12" fmla="+- 0 2705 2292"/>
                                <a:gd name="T13" fmla="*/ T12 w 413"/>
                                <a:gd name="T14" fmla="+- 0 1811 28"/>
                                <a:gd name="T15" fmla="*/ 1811 h 1783"/>
                                <a:gd name="T16" fmla="+- 0 2705 2292"/>
                                <a:gd name="T17" fmla="*/ T16 w 413"/>
                                <a:gd name="T18" fmla="+- 0 28 28"/>
                                <a:gd name="T19" fmla="*/ 28 h 1783"/>
                              </a:gdLst>
                              <a:ahLst/>
                              <a:cxnLst>
                                <a:cxn ang="0">
                                  <a:pos x="T1" y="T3"/>
                                </a:cxn>
                                <a:cxn ang="0">
                                  <a:pos x="T5" y="T7"/>
                                </a:cxn>
                                <a:cxn ang="0">
                                  <a:pos x="T9" y="T11"/>
                                </a:cxn>
                                <a:cxn ang="0">
                                  <a:pos x="T13" y="T15"/>
                                </a:cxn>
                                <a:cxn ang="0">
                                  <a:pos x="T17" y="T19"/>
                                </a:cxn>
                              </a:cxnLst>
                              <a:rect l="0" t="0" r="r" b="b"/>
                              <a:pathLst>
                                <a:path w="413" h="1783">
                                  <a:moveTo>
                                    <a:pt x="413" y="0"/>
                                  </a:moveTo>
                                  <a:lnTo>
                                    <a:pt x="0" y="0"/>
                                  </a:lnTo>
                                  <a:lnTo>
                                    <a:pt x="0" y="1783"/>
                                  </a:lnTo>
                                  <a:lnTo>
                                    <a:pt x="413" y="1783"/>
                                  </a:lnTo>
                                  <a:lnTo>
                                    <a:pt x="41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3"/>
                        <wpg:cNvGrpSpPr>
                          <a:grpSpLocks/>
                        </wpg:cNvGrpSpPr>
                        <wpg:grpSpPr bwMode="auto">
                          <a:xfrm>
                            <a:off x="759125" y="1199071"/>
                            <a:ext cx="268214" cy="667543"/>
                            <a:chOff x="2845" y="1680"/>
                            <a:chExt cx="422" cy="917"/>
                          </a:xfrm>
                        </wpg:grpSpPr>
                        <wps:wsp>
                          <wps:cNvPr id="15" name="Freeform 14"/>
                          <wps:cNvSpPr>
                            <a:spLocks/>
                          </wps:cNvSpPr>
                          <wps:spPr bwMode="auto">
                            <a:xfrm>
                              <a:off x="2845" y="1680"/>
                              <a:ext cx="422" cy="917"/>
                            </a:xfrm>
                            <a:custGeom>
                              <a:avLst/>
                              <a:gdLst>
                                <a:gd name="T0" fmla="+- 0 3268 2845"/>
                                <a:gd name="T1" fmla="*/ T0 w 422"/>
                                <a:gd name="T2" fmla="+- 0 1680 1680"/>
                                <a:gd name="T3" fmla="*/ 1680 h 917"/>
                                <a:gd name="T4" fmla="+- 0 2845 2845"/>
                                <a:gd name="T5" fmla="*/ T4 w 422"/>
                                <a:gd name="T6" fmla="+- 0 1680 1680"/>
                                <a:gd name="T7" fmla="*/ 1680 h 917"/>
                                <a:gd name="T8" fmla="+- 0 2845 2845"/>
                                <a:gd name="T9" fmla="*/ T8 w 422"/>
                                <a:gd name="T10" fmla="+- 0 2597 1680"/>
                                <a:gd name="T11" fmla="*/ 2597 h 917"/>
                                <a:gd name="T12" fmla="+- 0 3268 2845"/>
                                <a:gd name="T13" fmla="*/ T12 w 422"/>
                                <a:gd name="T14" fmla="+- 0 2597 1680"/>
                                <a:gd name="T15" fmla="*/ 2597 h 917"/>
                                <a:gd name="T16" fmla="+- 0 3268 2845"/>
                                <a:gd name="T17" fmla="*/ T16 w 422"/>
                                <a:gd name="T18" fmla="+- 0 1680 1680"/>
                                <a:gd name="T19" fmla="*/ 1680 h 917"/>
                              </a:gdLst>
                              <a:ahLst/>
                              <a:cxnLst>
                                <a:cxn ang="0">
                                  <a:pos x="T1" y="T3"/>
                                </a:cxn>
                                <a:cxn ang="0">
                                  <a:pos x="T5" y="T7"/>
                                </a:cxn>
                                <a:cxn ang="0">
                                  <a:pos x="T9" y="T11"/>
                                </a:cxn>
                                <a:cxn ang="0">
                                  <a:pos x="T13" y="T15"/>
                                </a:cxn>
                                <a:cxn ang="0">
                                  <a:pos x="T17" y="T19"/>
                                </a:cxn>
                              </a:cxnLst>
                              <a:rect l="0" t="0" r="r" b="b"/>
                              <a:pathLst>
                                <a:path w="422" h="917">
                                  <a:moveTo>
                                    <a:pt x="423" y="0"/>
                                  </a:moveTo>
                                  <a:lnTo>
                                    <a:pt x="0" y="0"/>
                                  </a:lnTo>
                                  <a:lnTo>
                                    <a:pt x="0" y="917"/>
                                  </a:lnTo>
                                  <a:lnTo>
                                    <a:pt x="423" y="917"/>
                                  </a:lnTo>
                                  <a:lnTo>
                                    <a:pt x="42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5"/>
                        <wpg:cNvGrpSpPr>
                          <a:grpSpLocks/>
                        </wpg:cNvGrpSpPr>
                        <wpg:grpSpPr bwMode="auto">
                          <a:xfrm>
                            <a:off x="759125" y="0"/>
                            <a:ext cx="268214" cy="1202597"/>
                            <a:chOff x="2845" y="28"/>
                            <a:chExt cx="422" cy="1652"/>
                          </a:xfrm>
                        </wpg:grpSpPr>
                        <wps:wsp>
                          <wps:cNvPr id="17" name="Freeform 16"/>
                          <wps:cNvSpPr>
                            <a:spLocks/>
                          </wps:cNvSpPr>
                          <wps:spPr bwMode="auto">
                            <a:xfrm>
                              <a:off x="2845" y="28"/>
                              <a:ext cx="422" cy="1652"/>
                            </a:xfrm>
                            <a:custGeom>
                              <a:avLst/>
                              <a:gdLst>
                                <a:gd name="T0" fmla="+- 0 3268 2845"/>
                                <a:gd name="T1" fmla="*/ T0 w 422"/>
                                <a:gd name="T2" fmla="+- 0 28 28"/>
                                <a:gd name="T3" fmla="*/ 28 h 1652"/>
                                <a:gd name="T4" fmla="+- 0 2845 2845"/>
                                <a:gd name="T5" fmla="*/ T4 w 422"/>
                                <a:gd name="T6" fmla="+- 0 28 28"/>
                                <a:gd name="T7" fmla="*/ 28 h 1652"/>
                                <a:gd name="T8" fmla="+- 0 2845 2845"/>
                                <a:gd name="T9" fmla="*/ T8 w 422"/>
                                <a:gd name="T10" fmla="+- 0 1680 28"/>
                                <a:gd name="T11" fmla="*/ 1680 h 1652"/>
                                <a:gd name="T12" fmla="+- 0 3268 2845"/>
                                <a:gd name="T13" fmla="*/ T12 w 422"/>
                                <a:gd name="T14" fmla="+- 0 1680 28"/>
                                <a:gd name="T15" fmla="*/ 1680 h 1652"/>
                                <a:gd name="T16" fmla="+- 0 3268 2845"/>
                                <a:gd name="T17" fmla="*/ T16 w 422"/>
                                <a:gd name="T18" fmla="+- 0 28 28"/>
                                <a:gd name="T19" fmla="*/ 28 h 1652"/>
                              </a:gdLst>
                              <a:ahLst/>
                              <a:cxnLst>
                                <a:cxn ang="0">
                                  <a:pos x="T1" y="T3"/>
                                </a:cxn>
                                <a:cxn ang="0">
                                  <a:pos x="T5" y="T7"/>
                                </a:cxn>
                                <a:cxn ang="0">
                                  <a:pos x="T9" y="T11"/>
                                </a:cxn>
                                <a:cxn ang="0">
                                  <a:pos x="T13" y="T15"/>
                                </a:cxn>
                                <a:cxn ang="0">
                                  <a:pos x="T17" y="T19"/>
                                </a:cxn>
                              </a:cxnLst>
                              <a:rect l="0" t="0" r="r" b="b"/>
                              <a:pathLst>
                                <a:path w="422" h="1652">
                                  <a:moveTo>
                                    <a:pt x="423" y="0"/>
                                  </a:moveTo>
                                  <a:lnTo>
                                    <a:pt x="0" y="0"/>
                                  </a:lnTo>
                                  <a:lnTo>
                                    <a:pt x="0" y="1652"/>
                                  </a:lnTo>
                                  <a:lnTo>
                                    <a:pt x="423" y="1652"/>
                                  </a:lnTo>
                                  <a:lnTo>
                                    <a:pt x="4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7"/>
                        <wpg:cNvGrpSpPr>
                          <a:grpSpLocks/>
                        </wpg:cNvGrpSpPr>
                        <wpg:grpSpPr bwMode="auto">
                          <a:xfrm>
                            <a:off x="1112808" y="1173192"/>
                            <a:ext cx="268214" cy="695934"/>
                            <a:chOff x="3409" y="1641"/>
                            <a:chExt cx="422" cy="956"/>
                          </a:xfrm>
                        </wpg:grpSpPr>
                        <wps:wsp>
                          <wps:cNvPr id="19" name="Freeform 18"/>
                          <wps:cNvSpPr>
                            <a:spLocks/>
                          </wps:cNvSpPr>
                          <wps:spPr bwMode="auto">
                            <a:xfrm>
                              <a:off x="3409" y="1641"/>
                              <a:ext cx="422" cy="956"/>
                            </a:xfrm>
                            <a:custGeom>
                              <a:avLst/>
                              <a:gdLst>
                                <a:gd name="T0" fmla="+- 0 3832 3409"/>
                                <a:gd name="T1" fmla="*/ T0 w 422"/>
                                <a:gd name="T2" fmla="+- 0 1641 1641"/>
                                <a:gd name="T3" fmla="*/ 1641 h 956"/>
                                <a:gd name="T4" fmla="+- 0 3409 3409"/>
                                <a:gd name="T5" fmla="*/ T4 w 422"/>
                                <a:gd name="T6" fmla="+- 0 1641 1641"/>
                                <a:gd name="T7" fmla="*/ 1641 h 956"/>
                                <a:gd name="T8" fmla="+- 0 3409 3409"/>
                                <a:gd name="T9" fmla="*/ T8 w 422"/>
                                <a:gd name="T10" fmla="+- 0 2597 1641"/>
                                <a:gd name="T11" fmla="*/ 2597 h 956"/>
                                <a:gd name="T12" fmla="+- 0 3832 3409"/>
                                <a:gd name="T13" fmla="*/ T12 w 422"/>
                                <a:gd name="T14" fmla="+- 0 2597 1641"/>
                                <a:gd name="T15" fmla="*/ 2597 h 956"/>
                                <a:gd name="T16" fmla="+- 0 3832 3409"/>
                                <a:gd name="T17" fmla="*/ T16 w 422"/>
                                <a:gd name="T18" fmla="+- 0 1641 1641"/>
                                <a:gd name="T19" fmla="*/ 1641 h 956"/>
                              </a:gdLst>
                              <a:ahLst/>
                              <a:cxnLst>
                                <a:cxn ang="0">
                                  <a:pos x="T1" y="T3"/>
                                </a:cxn>
                                <a:cxn ang="0">
                                  <a:pos x="T5" y="T7"/>
                                </a:cxn>
                                <a:cxn ang="0">
                                  <a:pos x="T9" y="T11"/>
                                </a:cxn>
                                <a:cxn ang="0">
                                  <a:pos x="T13" y="T15"/>
                                </a:cxn>
                                <a:cxn ang="0">
                                  <a:pos x="T17" y="T19"/>
                                </a:cxn>
                              </a:cxnLst>
                              <a:rect l="0" t="0" r="r" b="b"/>
                              <a:pathLst>
                                <a:path w="422" h="956">
                                  <a:moveTo>
                                    <a:pt x="423" y="0"/>
                                  </a:moveTo>
                                  <a:lnTo>
                                    <a:pt x="0" y="0"/>
                                  </a:lnTo>
                                  <a:lnTo>
                                    <a:pt x="0" y="956"/>
                                  </a:lnTo>
                                  <a:lnTo>
                                    <a:pt x="423" y="956"/>
                                  </a:lnTo>
                                  <a:lnTo>
                                    <a:pt x="42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9"/>
                        <wpg:cNvGrpSpPr>
                          <a:grpSpLocks/>
                        </wpg:cNvGrpSpPr>
                        <wpg:grpSpPr bwMode="auto">
                          <a:xfrm>
                            <a:off x="1112808" y="0"/>
                            <a:ext cx="268214" cy="1174206"/>
                            <a:chOff x="3409" y="28"/>
                            <a:chExt cx="422" cy="1613"/>
                          </a:xfrm>
                        </wpg:grpSpPr>
                        <wps:wsp>
                          <wps:cNvPr id="21" name="Freeform 20"/>
                          <wps:cNvSpPr>
                            <a:spLocks/>
                          </wps:cNvSpPr>
                          <wps:spPr bwMode="auto">
                            <a:xfrm>
                              <a:off x="3409" y="28"/>
                              <a:ext cx="422" cy="1613"/>
                            </a:xfrm>
                            <a:custGeom>
                              <a:avLst/>
                              <a:gdLst>
                                <a:gd name="T0" fmla="+- 0 3832 3409"/>
                                <a:gd name="T1" fmla="*/ T0 w 422"/>
                                <a:gd name="T2" fmla="+- 0 28 28"/>
                                <a:gd name="T3" fmla="*/ 28 h 1613"/>
                                <a:gd name="T4" fmla="+- 0 3409 3409"/>
                                <a:gd name="T5" fmla="*/ T4 w 422"/>
                                <a:gd name="T6" fmla="+- 0 28 28"/>
                                <a:gd name="T7" fmla="*/ 28 h 1613"/>
                                <a:gd name="T8" fmla="+- 0 3409 3409"/>
                                <a:gd name="T9" fmla="*/ T8 w 422"/>
                                <a:gd name="T10" fmla="+- 0 1641 28"/>
                                <a:gd name="T11" fmla="*/ 1641 h 1613"/>
                                <a:gd name="T12" fmla="+- 0 3832 3409"/>
                                <a:gd name="T13" fmla="*/ T12 w 422"/>
                                <a:gd name="T14" fmla="+- 0 1641 28"/>
                                <a:gd name="T15" fmla="*/ 1641 h 1613"/>
                                <a:gd name="T16" fmla="+- 0 3832 3409"/>
                                <a:gd name="T17" fmla="*/ T16 w 422"/>
                                <a:gd name="T18" fmla="+- 0 28 28"/>
                                <a:gd name="T19" fmla="*/ 28 h 1613"/>
                              </a:gdLst>
                              <a:ahLst/>
                              <a:cxnLst>
                                <a:cxn ang="0">
                                  <a:pos x="T1" y="T3"/>
                                </a:cxn>
                                <a:cxn ang="0">
                                  <a:pos x="T5" y="T7"/>
                                </a:cxn>
                                <a:cxn ang="0">
                                  <a:pos x="T9" y="T11"/>
                                </a:cxn>
                                <a:cxn ang="0">
                                  <a:pos x="T13" y="T15"/>
                                </a:cxn>
                                <a:cxn ang="0">
                                  <a:pos x="T17" y="T19"/>
                                </a:cxn>
                              </a:cxnLst>
                              <a:rect l="0" t="0" r="r" b="b"/>
                              <a:pathLst>
                                <a:path w="422" h="1613">
                                  <a:moveTo>
                                    <a:pt x="423" y="0"/>
                                  </a:moveTo>
                                  <a:lnTo>
                                    <a:pt x="0" y="0"/>
                                  </a:lnTo>
                                  <a:lnTo>
                                    <a:pt x="0" y="1613"/>
                                  </a:lnTo>
                                  <a:lnTo>
                                    <a:pt x="423" y="1613"/>
                                  </a:lnTo>
                                  <a:lnTo>
                                    <a:pt x="4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1"/>
                        <wpg:cNvGrpSpPr>
                          <a:grpSpLocks/>
                        </wpg:cNvGrpSpPr>
                        <wpg:grpSpPr bwMode="auto">
                          <a:xfrm>
                            <a:off x="1475117" y="1164566"/>
                            <a:ext cx="261858" cy="703941"/>
                            <a:chOff x="3973" y="1630"/>
                            <a:chExt cx="412" cy="967"/>
                          </a:xfrm>
                        </wpg:grpSpPr>
                        <wps:wsp>
                          <wps:cNvPr id="23" name="Freeform 22"/>
                          <wps:cNvSpPr>
                            <a:spLocks/>
                          </wps:cNvSpPr>
                          <wps:spPr bwMode="auto">
                            <a:xfrm>
                              <a:off x="3973" y="1630"/>
                              <a:ext cx="412" cy="967"/>
                            </a:xfrm>
                            <a:custGeom>
                              <a:avLst/>
                              <a:gdLst>
                                <a:gd name="T0" fmla="+- 0 4385 3973"/>
                                <a:gd name="T1" fmla="*/ T0 w 412"/>
                                <a:gd name="T2" fmla="+- 0 1630 1630"/>
                                <a:gd name="T3" fmla="*/ 1630 h 967"/>
                                <a:gd name="T4" fmla="+- 0 3973 3973"/>
                                <a:gd name="T5" fmla="*/ T4 w 412"/>
                                <a:gd name="T6" fmla="+- 0 1630 1630"/>
                                <a:gd name="T7" fmla="*/ 1630 h 967"/>
                                <a:gd name="T8" fmla="+- 0 3973 3973"/>
                                <a:gd name="T9" fmla="*/ T8 w 412"/>
                                <a:gd name="T10" fmla="+- 0 2597 1630"/>
                                <a:gd name="T11" fmla="*/ 2597 h 967"/>
                                <a:gd name="T12" fmla="+- 0 4385 3973"/>
                                <a:gd name="T13" fmla="*/ T12 w 412"/>
                                <a:gd name="T14" fmla="+- 0 2597 1630"/>
                                <a:gd name="T15" fmla="*/ 2597 h 967"/>
                                <a:gd name="T16" fmla="+- 0 4385 3973"/>
                                <a:gd name="T17" fmla="*/ T16 w 412"/>
                                <a:gd name="T18" fmla="+- 0 1630 1630"/>
                                <a:gd name="T19" fmla="*/ 1630 h 967"/>
                              </a:gdLst>
                              <a:ahLst/>
                              <a:cxnLst>
                                <a:cxn ang="0">
                                  <a:pos x="T1" y="T3"/>
                                </a:cxn>
                                <a:cxn ang="0">
                                  <a:pos x="T5" y="T7"/>
                                </a:cxn>
                                <a:cxn ang="0">
                                  <a:pos x="T9" y="T11"/>
                                </a:cxn>
                                <a:cxn ang="0">
                                  <a:pos x="T13" y="T15"/>
                                </a:cxn>
                                <a:cxn ang="0">
                                  <a:pos x="T17" y="T19"/>
                                </a:cxn>
                              </a:cxnLst>
                              <a:rect l="0" t="0" r="r" b="b"/>
                              <a:pathLst>
                                <a:path w="412" h="967">
                                  <a:moveTo>
                                    <a:pt x="412" y="0"/>
                                  </a:moveTo>
                                  <a:lnTo>
                                    <a:pt x="0" y="0"/>
                                  </a:lnTo>
                                  <a:lnTo>
                                    <a:pt x="0" y="967"/>
                                  </a:lnTo>
                                  <a:lnTo>
                                    <a:pt x="412" y="967"/>
                                  </a:lnTo>
                                  <a:lnTo>
                                    <a:pt x="41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3"/>
                        <wpg:cNvGrpSpPr>
                          <a:grpSpLocks/>
                        </wpg:cNvGrpSpPr>
                        <wpg:grpSpPr bwMode="auto">
                          <a:xfrm>
                            <a:off x="1475117" y="0"/>
                            <a:ext cx="261858" cy="1166198"/>
                            <a:chOff x="3973" y="28"/>
                            <a:chExt cx="412" cy="1602"/>
                          </a:xfrm>
                        </wpg:grpSpPr>
                        <wps:wsp>
                          <wps:cNvPr id="25" name="Freeform 24"/>
                          <wps:cNvSpPr>
                            <a:spLocks/>
                          </wps:cNvSpPr>
                          <wps:spPr bwMode="auto">
                            <a:xfrm>
                              <a:off x="3973" y="28"/>
                              <a:ext cx="412" cy="1602"/>
                            </a:xfrm>
                            <a:custGeom>
                              <a:avLst/>
                              <a:gdLst>
                                <a:gd name="T0" fmla="+- 0 4385 3973"/>
                                <a:gd name="T1" fmla="*/ T0 w 412"/>
                                <a:gd name="T2" fmla="+- 0 28 28"/>
                                <a:gd name="T3" fmla="*/ 28 h 1602"/>
                                <a:gd name="T4" fmla="+- 0 3973 3973"/>
                                <a:gd name="T5" fmla="*/ T4 w 412"/>
                                <a:gd name="T6" fmla="+- 0 28 28"/>
                                <a:gd name="T7" fmla="*/ 28 h 1602"/>
                                <a:gd name="T8" fmla="+- 0 3973 3973"/>
                                <a:gd name="T9" fmla="*/ T8 w 412"/>
                                <a:gd name="T10" fmla="+- 0 1630 28"/>
                                <a:gd name="T11" fmla="*/ 1630 h 1602"/>
                                <a:gd name="T12" fmla="+- 0 4385 3973"/>
                                <a:gd name="T13" fmla="*/ T12 w 412"/>
                                <a:gd name="T14" fmla="+- 0 1630 28"/>
                                <a:gd name="T15" fmla="*/ 1630 h 1602"/>
                                <a:gd name="T16" fmla="+- 0 4385 3973"/>
                                <a:gd name="T17" fmla="*/ T16 w 412"/>
                                <a:gd name="T18" fmla="+- 0 28 28"/>
                                <a:gd name="T19" fmla="*/ 28 h 1602"/>
                              </a:gdLst>
                              <a:ahLst/>
                              <a:cxnLst>
                                <a:cxn ang="0">
                                  <a:pos x="T1" y="T3"/>
                                </a:cxn>
                                <a:cxn ang="0">
                                  <a:pos x="T5" y="T7"/>
                                </a:cxn>
                                <a:cxn ang="0">
                                  <a:pos x="T9" y="T11"/>
                                </a:cxn>
                                <a:cxn ang="0">
                                  <a:pos x="T13" y="T15"/>
                                </a:cxn>
                                <a:cxn ang="0">
                                  <a:pos x="T17" y="T19"/>
                                </a:cxn>
                              </a:cxnLst>
                              <a:rect l="0" t="0" r="r" b="b"/>
                              <a:pathLst>
                                <a:path w="412" h="1602">
                                  <a:moveTo>
                                    <a:pt x="412" y="0"/>
                                  </a:moveTo>
                                  <a:lnTo>
                                    <a:pt x="0" y="0"/>
                                  </a:lnTo>
                                  <a:lnTo>
                                    <a:pt x="0" y="1602"/>
                                  </a:lnTo>
                                  <a:lnTo>
                                    <a:pt x="412" y="1602"/>
                                  </a:lnTo>
                                  <a:lnTo>
                                    <a:pt x="41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5"/>
                        <wpg:cNvGrpSpPr>
                          <a:grpSpLocks/>
                        </wpg:cNvGrpSpPr>
                        <wpg:grpSpPr bwMode="auto">
                          <a:xfrm>
                            <a:off x="1820174" y="1138687"/>
                            <a:ext cx="268214" cy="733060"/>
                            <a:chOff x="4526" y="1590"/>
                            <a:chExt cx="422" cy="1007"/>
                          </a:xfrm>
                        </wpg:grpSpPr>
                        <wps:wsp>
                          <wps:cNvPr id="27" name="Freeform 26"/>
                          <wps:cNvSpPr>
                            <a:spLocks/>
                          </wps:cNvSpPr>
                          <wps:spPr bwMode="auto">
                            <a:xfrm>
                              <a:off x="4526" y="1590"/>
                              <a:ext cx="422" cy="1007"/>
                            </a:xfrm>
                            <a:custGeom>
                              <a:avLst/>
                              <a:gdLst>
                                <a:gd name="T0" fmla="+- 0 4949 4526"/>
                                <a:gd name="T1" fmla="*/ T0 w 422"/>
                                <a:gd name="T2" fmla="+- 0 1590 1590"/>
                                <a:gd name="T3" fmla="*/ 1590 h 1007"/>
                                <a:gd name="T4" fmla="+- 0 4526 4526"/>
                                <a:gd name="T5" fmla="*/ T4 w 422"/>
                                <a:gd name="T6" fmla="+- 0 1590 1590"/>
                                <a:gd name="T7" fmla="*/ 1590 h 1007"/>
                                <a:gd name="T8" fmla="+- 0 4526 4526"/>
                                <a:gd name="T9" fmla="*/ T8 w 422"/>
                                <a:gd name="T10" fmla="+- 0 2597 1590"/>
                                <a:gd name="T11" fmla="*/ 2597 h 1007"/>
                                <a:gd name="T12" fmla="+- 0 4949 4526"/>
                                <a:gd name="T13" fmla="*/ T12 w 422"/>
                                <a:gd name="T14" fmla="+- 0 2597 1590"/>
                                <a:gd name="T15" fmla="*/ 2597 h 1007"/>
                                <a:gd name="T16" fmla="+- 0 4949 4526"/>
                                <a:gd name="T17" fmla="*/ T16 w 422"/>
                                <a:gd name="T18" fmla="+- 0 1590 1590"/>
                                <a:gd name="T19" fmla="*/ 1590 h 1007"/>
                              </a:gdLst>
                              <a:ahLst/>
                              <a:cxnLst>
                                <a:cxn ang="0">
                                  <a:pos x="T1" y="T3"/>
                                </a:cxn>
                                <a:cxn ang="0">
                                  <a:pos x="T5" y="T7"/>
                                </a:cxn>
                                <a:cxn ang="0">
                                  <a:pos x="T9" y="T11"/>
                                </a:cxn>
                                <a:cxn ang="0">
                                  <a:pos x="T13" y="T15"/>
                                </a:cxn>
                                <a:cxn ang="0">
                                  <a:pos x="T17" y="T19"/>
                                </a:cxn>
                              </a:cxnLst>
                              <a:rect l="0" t="0" r="r" b="b"/>
                              <a:pathLst>
                                <a:path w="422" h="1007">
                                  <a:moveTo>
                                    <a:pt x="423" y="0"/>
                                  </a:moveTo>
                                  <a:lnTo>
                                    <a:pt x="0" y="0"/>
                                  </a:lnTo>
                                  <a:lnTo>
                                    <a:pt x="0" y="1007"/>
                                  </a:lnTo>
                                  <a:lnTo>
                                    <a:pt x="423" y="1007"/>
                                  </a:lnTo>
                                  <a:lnTo>
                                    <a:pt x="42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1820174" y="0"/>
                            <a:ext cx="268214" cy="1137080"/>
                            <a:chOff x="4526" y="28"/>
                            <a:chExt cx="422" cy="1562"/>
                          </a:xfrm>
                        </wpg:grpSpPr>
                        <wps:wsp>
                          <wps:cNvPr id="29" name="Freeform 28"/>
                          <wps:cNvSpPr>
                            <a:spLocks/>
                          </wps:cNvSpPr>
                          <wps:spPr bwMode="auto">
                            <a:xfrm>
                              <a:off x="4526" y="28"/>
                              <a:ext cx="422" cy="1562"/>
                            </a:xfrm>
                            <a:custGeom>
                              <a:avLst/>
                              <a:gdLst>
                                <a:gd name="T0" fmla="+- 0 4949 4526"/>
                                <a:gd name="T1" fmla="*/ T0 w 422"/>
                                <a:gd name="T2" fmla="+- 0 28 28"/>
                                <a:gd name="T3" fmla="*/ 28 h 1562"/>
                                <a:gd name="T4" fmla="+- 0 4526 4526"/>
                                <a:gd name="T5" fmla="*/ T4 w 422"/>
                                <a:gd name="T6" fmla="+- 0 28 28"/>
                                <a:gd name="T7" fmla="*/ 28 h 1562"/>
                                <a:gd name="T8" fmla="+- 0 4526 4526"/>
                                <a:gd name="T9" fmla="*/ T8 w 422"/>
                                <a:gd name="T10" fmla="+- 0 1590 28"/>
                                <a:gd name="T11" fmla="*/ 1590 h 1562"/>
                                <a:gd name="T12" fmla="+- 0 4949 4526"/>
                                <a:gd name="T13" fmla="*/ T12 w 422"/>
                                <a:gd name="T14" fmla="+- 0 1590 28"/>
                                <a:gd name="T15" fmla="*/ 1590 h 1562"/>
                                <a:gd name="T16" fmla="+- 0 4949 4526"/>
                                <a:gd name="T17" fmla="*/ T16 w 422"/>
                                <a:gd name="T18" fmla="+- 0 28 28"/>
                                <a:gd name="T19" fmla="*/ 28 h 1562"/>
                              </a:gdLst>
                              <a:ahLst/>
                              <a:cxnLst>
                                <a:cxn ang="0">
                                  <a:pos x="T1" y="T3"/>
                                </a:cxn>
                                <a:cxn ang="0">
                                  <a:pos x="T5" y="T7"/>
                                </a:cxn>
                                <a:cxn ang="0">
                                  <a:pos x="T9" y="T11"/>
                                </a:cxn>
                                <a:cxn ang="0">
                                  <a:pos x="T13" y="T15"/>
                                </a:cxn>
                                <a:cxn ang="0">
                                  <a:pos x="T17" y="T19"/>
                                </a:cxn>
                              </a:cxnLst>
                              <a:rect l="0" t="0" r="r" b="b"/>
                              <a:pathLst>
                                <a:path w="422" h="1562">
                                  <a:moveTo>
                                    <a:pt x="423" y="0"/>
                                  </a:moveTo>
                                  <a:lnTo>
                                    <a:pt x="0" y="0"/>
                                  </a:lnTo>
                                  <a:lnTo>
                                    <a:pt x="0" y="1562"/>
                                  </a:lnTo>
                                  <a:lnTo>
                                    <a:pt x="423" y="1562"/>
                                  </a:lnTo>
                                  <a:lnTo>
                                    <a:pt x="4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9"/>
                        <wpg:cNvGrpSpPr>
                          <a:grpSpLocks/>
                        </wpg:cNvGrpSpPr>
                        <wpg:grpSpPr bwMode="auto">
                          <a:xfrm>
                            <a:off x="2182483" y="1035170"/>
                            <a:ext cx="268214" cy="835703"/>
                            <a:chOff x="5090" y="1449"/>
                            <a:chExt cx="422" cy="1148"/>
                          </a:xfrm>
                        </wpg:grpSpPr>
                        <wps:wsp>
                          <wps:cNvPr id="31" name="Freeform 30"/>
                          <wps:cNvSpPr>
                            <a:spLocks/>
                          </wps:cNvSpPr>
                          <wps:spPr bwMode="auto">
                            <a:xfrm>
                              <a:off x="5090" y="1449"/>
                              <a:ext cx="422" cy="1148"/>
                            </a:xfrm>
                            <a:custGeom>
                              <a:avLst/>
                              <a:gdLst>
                                <a:gd name="T0" fmla="+- 0 5513 5090"/>
                                <a:gd name="T1" fmla="*/ T0 w 422"/>
                                <a:gd name="T2" fmla="+- 0 1449 1449"/>
                                <a:gd name="T3" fmla="*/ 1449 h 1148"/>
                                <a:gd name="T4" fmla="+- 0 5090 5090"/>
                                <a:gd name="T5" fmla="*/ T4 w 422"/>
                                <a:gd name="T6" fmla="+- 0 1449 1449"/>
                                <a:gd name="T7" fmla="*/ 1449 h 1148"/>
                                <a:gd name="T8" fmla="+- 0 5090 5090"/>
                                <a:gd name="T9" fmla="*/ T8 w 422"/>
                                <a:gd name="T10" fmla="+- 0 2597 1449"/>
                                <a:gd name="T11" fmla="*/ 2597 h 1148"/>
                                <a:gd name="T12" fmla="+- 0 5513 5090"/>
                                <a:gd name="T13" fmla="*/ T12 w 422"/>
                                <a:gd name="T14" fmla="+- 0 2597 1449"/>
                                <a:gd name="T15" fmla="*/ 2597 h 1148"/>
                                <a:gd name="T16" fmla="+- 0 5513 5090"/>
                                <a:gd name="T17" fmla="*/ T16 w 422"/>
                                <a:gd name="T18" fmla="+- 0 1449 1449"/>
                                <a:gd name="T19" fmla="*/ 1449 h 1148"/>
                              </a:gdLst>
                              <a:ahLst/>
                              <a:cxnLst>
                                <a:cxn ang="0">
                                  <a:pos x="T1" y="T3"/>
                                </a:cxn>
                                <a:cxn ang="0">
                                  <a:pos x="T5" y="T7"/>
                                </a:cxn>
                                <a:cxn ang="0">
                                  <a:pos x="T9" y="T11"/>
                                </a:cxn>
                                <a:cxn ang="0">
                                  <a:pos x="T13" y="T15"/>
                                </a:cxn>
                                <a:cxn ang="0">
                                  <a:pos x="T17" y="T19"/>
                                </a:cxn>
                              </a:cxnLst>
                              <a:rect l="0" t="0" r="r" b="b"/>
                              <a:pathLst>
                                <a:path w="422" h="1148">
                                  <a:moveTo>
                                    <a:pt x="423" y="0"/>
                                  </a:moveTo>
                                  <a:lnTo>
                                    <a:pt x="0" y="0"/>
                                  </a:lnTo>
                                  <a:lnTo>
                                    <a:pt x="0" y="1148"/>
                                  </a:lnTo>
                                  <a:lnTo>
                                    <a:pt x="423" y="1148"/>
                                  </a:lnTo>
                                  <a:lnTo>
                                    <a:pt x="42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1"/>
                        <wpg:cNvGrpSpPr>
                          <a:grpSpLocks/>
                        </wpg:cNvGrpSpPr>
                        <wpg:grpSpPr bwMode="auto">
                          <a:xfrm>
                            <a:off x="2182483" y="0"/>
                            <a:ext cx="268214" cy="1034437"/>
                            <a:chOff x="5090" y="28"/>
                            <a:chExt cx="422" cy="1421"/>
                          </a:xfrm>
                        </wpg:grpSpPr>
                        <wps:wsp>
                          <wps:cNvPr id="33" name="Freeform 32"/>
                          <wps:cNvSpPr>
                            <a:spLocks/>
                          </wps:cNvSpPr>
                          <wps:spPr bwMode="auto">
                            <a:xfrm>
                              <a:off x="5090" y="28"/>
                              <a:ext cx="422" cy="1421"/>
                            </a:xfrm>
                            <a:custGeom>
                              <a:avLst/>
                              <a:gdLst>
                                <a:gd name="T0" fmla="+- 0 5513 5090"/>
                                <a:gd name="T1" fmla="*/ T0 w 422"/>
                                <a:gd name="T2" fmla="+- 0 28 28"/>
                                <a:gd name="T3" fmla="*/ 28 h 1421"/>
                                <a:gd name="T4" fmla="+- 0 5090 5090"/>
                                <a:gd name="T5" fmla="*/ T4 w 422"/>
                                <a:gd name="T6" fmla="+- 0 28 28"/>
                                <a:gd name="T7" fmla="*/ 28 h 1421"/>
                                <a:gd name="T8" fmla="+- 0 5090 5090"/>
                                <a:gd name="T9" fmla="*/ T8 w 422"/>
                                <a:gd name="T10" fmla="+- 0 1449 28"/>
                                <a:gd name="T11" fmla="*/ 1449 h 1421"/>
                                <a:gd name="T12" fmla="+- 0 5513 5090"/>
                                <a:gd name="T13" fmla="*/ T12 w 422"/>
                                <a:gd name="T14" fmla="+- 0 1449 28"/>
                                <a:gd name="T15" fmla="*/ 1449 h 1421"/>
                                <a:gd name="T16" fmla="+- 0 5513 5090"/>
                                <a:gd name="T17" fmla="*/ T16 w 422"/>
                                <a:gd name="T18" fmla="+- 0 28 28"/>
                                <a:gd name="T19" fmla="*/ 28 h 1421"/>
                              </a:gdLst>
                              <a:ahLst/>
                              <a:cxnLst>
                                <a:cxn ang="0">
                                  <a:pos x="T1" y="T3"/>
                                </a:cxn>
                                <a:cxn ang="0">
                                  <a:pos x="T5" y="T7"/>
                                </a:cxn>
                                <a:cxn ang="0">
                                  <a:pos x="T9" y="T11"/>
                                </a:cxn>
                                <a:cxn ang="0">
                                  <a:pos x="T13" y="T15"/>
                                </a:cxn>
                                <a:cxn ang="0">
                                  <a:pos x="T17" y="T19"/>
                                </a:cxn>
                              </a:cxnLst>
                              <a:rect l="0" t="0" r="r" b="b"/>
                              <a:pathLst>
                                <a:path w="422" h="1421">
                                  <a:moveTo>
                                    <a:pt x="423" y="0"/>
                                  </a:moveTo>
                                  <a:lnTo>
                                    <a:pt x="0" y="0"/>
                                  </a:lnTo>
                                  <a:lnTo>
                                    <a:pt x="0" y="1421"/>
                                  </a:lnTo>
                                  <a:lnTo>
                                    <a:pt x="423" y="1421"/>
                                  </a:lnTo>
                                  <a:lnTo>
                                    <a:pt x="4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3"/>
                        <wpg:cNvGrpSpPr>
                          <a:grpSpLocks/>
                        </wpg:cNvGrpSpPr>
                        <wpg:grpSpPr bwMode="auto">
                          <a:xfrm>
                            <a:off x="2536166" y="957532"/>
                            <a:ext cx="262493" cy="916507"/>
                            <a:chOff x="5653" y="1338"/>
                            <a:chExt cx="413" cy="1259"/>
                          </a:xfrm>
                        </wpg:grpSpPr>
                        <wps:wsp>
                          <wps:cNvPr id="35" name="Freeform 34"/>
                          <wps:cNvSpPr>
                            <a:spLocks/>
                          </wps:cNvSpPr>
                          <wps:spPr bwMode="auto">
                            <a:xfrm>
                              <a:off x="5653" y="1338"/>
                              <a:ext cx="413" cy="1259"/>
                            </a:xfrm>
                            <a:custGeom>
                              <a:avLst/>
                              <a:gdLst>
                                <a:gd name="T0" fmla="+- 0 6066 5653"/>
                                <a:gd name="T1" fmla="*/ T0 w 413"/>
                                <a:gd name="T2" fmla="+- 0 1338 1338"/>
                                <a:gd name="T3" fmla="*/ 1338 h 1259"/>
                                <a:gd name="T4" fmla="+- 0 5653 5653"/>
                                <a:gd name="T5" fmla="*/ T4 w 413"/>
                                <a:gd name="T6" fmla="+- 0 1338 1338"/>
                                <a:gd name="T7" fmla="*/ 1338 h 1259"/>
                                <a:gd name="T8" fmla="+- 0 5653 5653"/>
                                <a:gd name="T9" fmla="*/ T8 w 413"/>
                                <a:gd name="T10" fmla="+- 0 2597 1338"/>
                                <a:gd name="T11" fmla="*/ 2597 h 1259"/>
                                <a:gd name="T12" fmla="+- 0 6066 5653"/>
                                <a:gd name="T13" fmla="*/ T12 w 413"/>
                                <a:gd name="T14" fmla="+- 0 2597 1338"/>
                                <a:gd name="T15" fmla="*/ 2597 h 1259"/>
                                <a:gd name="T16" fmla="+- 0 6066 5653"/>
                                <a:gd name="T17" fmla="*/ T16 w 413"/>
                                <a:gd name="T18" fmla="+- 0 1338 1338"/>
                                <a:gd name="T19" fmla="*/ 1338 h 1259"/>
                              </a:gdLst>
                              <a:ahLst/>
                              <a:cxnLst>
                                <a:cxn ang="0">
                                  <a:pos x="T1" y="T3"/>
                                </a:cxn>
                                <a:cxn ang="0">
                                  <a:pos x="T5" y="T7"/>
                                </a:cxn>
                                <a:cxn ang="0">
                                  <a:pos x="T9" y="T11"/>
                                </a:cxn>
                                <a:cxn ang="0">
                                  <a:pos x="T13" y="T15"/>
                                </a:cxn>
                                <a:cxn ang="0">
                                  <a:pos x="T17" y="T19"/>
                                </a:cxn>
                              </a:cxnLst>
                              <a:rect l="0" t="0" r="r" b="b"/>
                              <a:pathLst>
                                <a:path w="413" h="1259">
                                  <a:moveTo>
                                    <a:pt x="413" y="0"/>
                                  </a:moveTo>
                                  <a:lnTo>
                                    <a:pt x="0" y="0"/>
                                  </a:lnTo>
                                  <a:lnTo>
                                    <a:pt x="0" y="1259"/>
                                  </a:lnTo>
                                  <a:lnTo>
                                    <a:pt x="413" y="1259"/>
                                  </a:lnTo>
                                  <a:lnTo>
                                    <a:pt x="41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5"/>
                        <wpg:cNvGrpSpPr>
                          <a:grpSpLocks/>
                        </wpg:cNvGrpSpPr>
                        <wpg:grpSpPr bwMode="auto">
                          <a:xfrm>
                            <a:off x="2536166" y="0"/>
                            <a:ext cx="262493" cy="953633"/>
                            <a:chOff x="5653" y="28"/>
                            <a:chExt cx="413" cy="1310"/>
                          </a:xfrm>
                        </wpg:grpSpPr>
                        <wps:wsp>
                          <wps:cNvPr id="37" name="Freeform 36"/>
                          <wps:cNvSpPr>
                            <a:spLocks/>
                          </wps:cNvSpPr>
                          <wps:spPr bwMode="auto">
                            <a:xfrm>
                              <a:off x="5653" y="28"/>
                              <a:ext cx="413" cy="1310"/>
                            </a:xfrm>
                            <a:custGeom>
                              <a:avLst/>
                              <a:gdLst>
                                <a:gd name="T0" fmla="+- 0 6066 5653"/>
                                <a:gd name="T1" fmla="*/ T0 w 413"/>
                                <a:gd name="T2" fmla="+- 0 28 28"/>
                                <a:gd name="T3" fmla="*/ 28 h 1310"/>
                                <a:gd name="T4" fmla="+- 0 5653 5653"/>
                                <a:gd name="T5" fmla="*/ T4 w 413"/>
                                <a:gd name="T6" fmla="+- 0 28 28"/>
                                <a:gd name="T7" fmla="*/ 28 h 1310"/>
                                <a:gd name="T8" fmla="+- 0 5653 5653"/>
                                <a:gd name="T9" fmla="*/ T8 w 413"/>
                                <a:gd name="T10" fmla="+- 0 1338 28"/>
                                <a:gd name="T11" fmla="*/ 1338 h 1310"/>
                                <a:gd name="T12" fmla="+- 0 6066 5653"/>
                                <a:gd name="T13" fmla="*/ T12 w 413"/>
                                <a:gd name="T14" fmla="+- 0 1338 28"/>
                                <a:gd name="T15" fmla="*/ 1338 h 1310"/>
                                <a:gd name="T16" fmla="+- 0 6066 5653"/>
                                <a:gd name="T17" fmla="*/ T16 w 413"/>
                                <a:gd name="T18" fmla="+- 0 28 28"/>
                                <a:gd name="T19" fmla="*/ 28 h 1310"/>
                              </a:gdLst>
                              <a:ahLst/>
                              <a:cxnLst>
                                <a:cxn ang="0">
                                  <a:pos x="T1" y="T3"/>
                                </a:cxn>
                                <a:cxn ang="0">
                                  <a:pos x="T5" y="T7"/>
                                </a:cxn>
                                <a:cxn ang="0">
                                  <a:pos x="T9" y="T11"/>
                                </a:cxn>
                                <a:cxn ang="0">
                                  <a:pos x="T13" y="T15"/>
                                </a:cxn>
                                <a:cxn ang="0">
                                  <a:pos x="T17" y="T19"/>
                                </a:cxn>
                              </a:cxnLst>
                              <a:rect l="0" t="0" r="r" b="b"/>
                              <a:pathLst>
                                <a:path w="413" h="1310">
                                  <a:moveTo>
                                    <a:pt x="413" y="0"/>
                                  </a:moveTo>
                                  <a:lnTo>
                                    <a:pt x="0" y="0"/>
                                  </a:lnTo>
                                  <a:lnTo>
                                    <a:pt x="0" y="1310"/>
                                  </a:lnTo>
                                  <a:lnTo>
                                    <a:pt x="413" y="1310"/>
                                  </a:lnTo>
                                  <a:lnTo>
                                    <a:pt x="41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7"/>
                        <wpg:cNvGrpSpPr>
                          <a:grpSpLocks/>
                        </wpg:cNvGrpSpPr>
                        <wpg:grpSpPr bwMode="auto">
                          <a:xfrm>
                            <a:off x="2898476" y="914400"/>
                            <a:ext cx="262493" cy="952905"/>
                            <a:chOff x="6217" y="1288"/>
                            <a:chExt cx="413" cy="1309"/>
                          </a:xfrm>
                        </wpg:grpSpPr>
                        <wps:wsp>
                          <wps:cNvPr id="39" name="Freeform 38"/>
                          <wps:cNvSpPr>
                            <a:spLocks/>
                          </wps:cNvSpPr>
                          <wps:spPr bwMode="auto">
                            <a:xfrm>
                              <a:off x="6217" y="1288"/>
                              <a:ext cx="413" cy="1309"/>
                            </a:xfrm>
                            <a:custGeom>
                              <a:avLst/>
                              <a:gdLst>
                                <a:gd name="T0" fmla="+- 0 6630 6217"/>
                                <a:gd name="T1" fmla="*/ T0 w 413"/>
                                <a:gd name="T2" fmla="+- 0 1288 1288"/>
                                <a:gd name="T3" fmla="*/ 1288 h 1309"/>
                                <a:gd name="T4" fmla="+- 0 6217 6217"/>
                                <a:gd name="T5" fmla="*/ T4 w 413"/>
                                <a:gd name="T6" fmla="+- 0 1288 1288"/>
                                <a:gd name="T7" fmla="*/ 1288 h 1309"/>
                                <a:gd name="T8" fmla="+- 0 6217 6217"/>
                                <a:gd name="T9" fmla="*/ T8 w 413"/>
                                <a:gd name="T10" fmla="+- 0 2597 1288"/>
                                <a:gd name="T11" fmla="*/ 2597 h 1309"/>
                                <a:gd name="T12" fmla="+- 0 6630 6217"/>
                                <a:gd name="T13" fmla="*/ T12 w 413"/>
                                <a:gd name="T14" fmla="+- 0 2597 1288"/>
                                <a:gd name="T15" fmla="*/ 2597 h 1309"/>
                                <a:gd name="T16" fmla="+- 0 6630 6217"/>
                                <a:gd name="T17" fmla="*/ T16 w 413"/>
                                <a:gd name="T18" fmla="+- 0 1288 1288"/>
                                <a:gd name="T19" fmla="*/ 1288 h 1309"/>
                              </a:gdLst>
                              <a:ahLst/>
                              <a:cxnLst>
                                <a:cxn ang="0">
                                  <a:pos x="T1" y="T3"/>
                                </a:cxn>
                                <a:cxn ang="0">
                                  <a:pos x="T5" y="T7"/>
                                </a:cxn>
                                <a:cxn ang="0">
                                  <a:pos x="T9" y="T11"/>
                                </a:cxn>
                                <a:cxn ang="0">
                                  <a:pos x="T13" y="T15"/>
                                </a:cxn>
                                <a:cxn ang="0">
                                  <a:pos x="T17" y="T19"/>
                                </a:cxn>
                              </a:cxnLst>
                              <a:rect l="0" t="0" r="r" b="b"/>
                              <a:pathLst>
                                <a:path w="413" h="1309">
                                  <a:moveTo>
                                    <a:pt x="413" y="0"/>
                                  </a:moveTo>
                                  <a:lnTo>
                                    <a:pt x="0" y="0"/>
                                  </a:lnTo>
                                  <a:lnTo>
                                    <a:pt x="0" y="1309"/>
                                  </a:lnTo>
                                  <a:lnTo>
                                    <a:pt x="413" y="1309"/>
                                  </a:lnTo>
                                  <a:lnTo>
                                    <a:pt x="41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39"/>
                        <wpg:cNvGrpSpPr>
                          <a:grpSpLocks/>
                        </wpg:cNvGrpSpPr>
                        <wpg:grpSpPr bwMode="auto">
                          <a:xfrm>
                            <a:off x="2898476" y="0"/>
                            <a:ext cx="262493" cy="917235"/>
                            <a:chOff x="6217" y="28"/>
                            <a:chExt cx="413" cy="1260"/>
                          </a:xfrm>
                        </wpg:grpSpPr>
                        <wps:wsp>
                          <wps:cNvPr id="41" name="Freeform 40"/>
                          <wps:cNvSpPr>
                            <a:spLocks/>
                          </wps:cNvSpPr>
                          <wps:spPr bwMode="auto">
                            <a:xfrm>
                              <a:off x="6217" y="28"/>
                              <a:ext cx="413" cy="1260"/>
                            </a:xfrm>
                            <a:custGeom>
                              <a:avLst/>
                              <a:gdLst>
                                <a:gd name="T0" fmla="+- 0 6630 6217"/>
                                <a:gd name="T1" fmla="*/ T0 w 413"/>
                                <a:gd name="T2" fmla="+- 0 28 28"/>
                                <a:gd name="T3" fmla="*/ 28 h 1260"/>
                                <a:gd name="T4" fmla="+- 0 6217 6217"/>
                                <a:gd name="T5" fmla="*/ T4 w 413"/>
                                <a:gd name="T6" fmla="+- 0 28 28"/>
                                <a:gd name="T7" fmla="*/ 28 h 1260"/>
                                <a:gd name="T8" fmla="+- 0 6217 6217"/>
                                <a:gd name="T9" fmla="*/ T8 w 413"/>
                                <a:gd name="T10" fmla="+- 0 1288 28"/>
                                <a:gd name="T11" fmla="*/ 1288 h 1260"/>
                                <a:gd name="T12" fmla="+- 0 6630 6217"/>
                                <a:gd name="T13" fmla="*/ T12 w 413"/>
                                <a:gd name="T14" fmla="+- 0 1288 28"/>
                                <a:gd name="T15" fmla="*/ 1288 h 1260"/>
                                <a:gd name="T16" fmla="+- 0 6630 6217"/>
                                <a:gd name="T17" fmla="*/ T16 w 413"/>
                                <a:gd name="T18" fmla="+- 0 28 28"/>
                                <a:gd name="T19" fmla="*/ 28 h 1260"/>
                              </a:gdLst>
                              <a:ahLst/>
                              <a:cxnLst>
                                <a:cxn ang="0">
                                  <a:pos x="T1" y="T3"/>
                                </a:cxn>
                                <a:cxn ang="0">
                                  <a:pos x="T5" y="T7"/>
                                </a:cxn>
                                <a:cxn ang="0">
                                  <a:pos x="T9" y="T11"/>
                                </a:cxn>
                                <a:cxn ang="0">
                                  <a:pos x="T13" y="T15"/>
                                </a:cxn>
                                <a:cxn ang="0">
                                  <a:pos x="T17" y="T19"/>
                                </a:cxn>
                              </a:cxnLst>
                              <a:rect l="0" t="0" r="r" b="b"/>
                              <a:pathLst>
                                <a:path w="413" h="1260">
                                  <a:moveTo>
                                    <a:pt x="413" y="0"/>
                                  </a:moveTo>
                                  <a:lnTo>
                                    <a:pt x="0" y="0"/>
                                  </a:lnTo>
                                  <a:lnTo>
                                    <a:pt x="0" y="1260"/>
                                  </a:lnTo>
                                  <a:lnTo>
                                    <a:pt x="413" y="1260"/>
                                  </a:lnTo>
                                  <a:lnTo>
                                    <a:pt x="41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1"/>
                        <wpg:cNvGrpSpPr>
                          <a:grpSpLocks/>
                        </wpg:cNvGrpSpPr>
                        <wpg:grpSpPr bwMode="auto">
                          <a:xfrm>
                            <a:off x="3252159" y="664234"/>
                            <a:ext cx="269485" cy="1209876"/>
                            <a:chOff x="6770" y="935"/>
                            <a:chExt cx="424" cy="1662"/>
                          </a:xfrm>
                        </wpg:grpSpPr>
                        <wps:wsp>
                          <wps:cNvPr id="43" name="Freeform 42"/>
                          <wps:cNvSpPr>
                            <a:spLocks/>
                          </wps:cNvSpPr>
                          <wps:spPr bwMode="auto">
                            <a:xfrm>
                              <a:off x="6770" y="935"/>
                              <a:ext cx="424" cy="1662"/>
                            </a:xfrm>
                            <a:custGeom>
                              <a:avLst/>
                              <a:gdLst>
                                <a:gd name="T0" fmla="+- 0 7194 6770"/>
                                <a:gd name="T1" fmla="*/ T0 w 424"/>
                                <a:gd name="T2" fmla="+- 0 935 935"/>
                                <a:gd name="T3" fmla="*/ 935 h 1662"/>
                                <a:gd name="T4" fmla="+- 0 6770 6770"/>
                                <a:gd name="T5" fmla="*/ T4 w 424"/>
                                <a:gd name="T6" fmla="+- 0 935 935"/>
                                <a:gd name="T7" fmla="*/ 935 h 1662"/>
                                <a:gd name="T8" fmla="+- 0 6770 6770"/>
                                <a:gd name="T9" fmla="*/ T8 w 424"/>
                                <a:gd name="T10" fmla="+- 0 2597 935"/>
                                <a:gd name="T11" fmla="*/ 2597 h 1662"/>
                                <a:gd name="T12" fmla="+- 0 7194 6770"/>
                                <a:gd name="T13" fmla="*/ T12 w 424"/>
                                <a:gd name="T14" fmla="+- 0 2597 935"/>
                                <a:gd name="T15" fmla="*/ 2597 h 1662"/>
                                <a:gd name="T16" fmla="+- 0 7194 6770"/>
                                <a:gd name="T17" fmla="*/ T16 w 424"/>
                                <a:gd name="T18" fmla="+- 0 935 935"/>
                                <a:gd name="T19" fmla="*/ 935 h 1662"/>
                              </a:gdLst>
                              <a:ahLst/>
                              <a:cxnLst>
                                <a:cxn ang="0">
                                  <a:pos x="T1" y="T3"/>
                                </a:cxn>
                                <a:cxn ang="0">
                                  <a:pos x="T5" y="T7"/>
                                </a:cxn>
                                <a:cxn ang="0">
                                  <a:pos x="T9" y="T11"/>
                                </a:cxn>
                                <a:cxn ang="0">
                                  <a:pos x="T13" y="T15"/>
                                </a:cxn>
                                <a:cxn ang="0">
                                  <a:pos x="T17" y="T19"/>
                                </a:cxn>
                              </a:cxnLst>
                              <a:rect l="0" t="0" r="r" b="b"/>
                              <a:pathLst>
                                <a:path w="424" h="1662">
                                  <a:moveTo>
                                    <a:pt x="424" y="0"/>
                                  </a:moveTo>
                                  <a:lnTo>
                                    <a:pt x="0" y="0"/>
                                  </a:lnTo>
                                  <a:lnTo>
                                    <a:pt x="0" y="1662"/>
                                  </a:lnTo>
                                  <a:lnTo>
                                    <a:pt x="424" y="1662"/>
                                  </a:lnTo>
                                  <a:lnTo>
                                    <a:pt x="424"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3"/>
                        <wpg:cNvGrpSpPr>
                          <a:grpSpLocks/>
                        </wpg:cNvGrpSpPr>
                        <wpg:grpSpPr bwMode="auto">
                          <a:xfrm>
                            <a:off x="3252159" y="0"/>
                            <a:ext cx="269485" cy="660263"/>
                            <a:chOff x="6770" y="28"/>
                            <a:chExt cx="424" cy="907"/>
                          </a:xfrm>
                        </wpg:grpSpPr>
                        <wps:wsp>
                          <wps:cNvPr id="45" name="Freeform 44"/>
                          <wps:cNvSpPr>
                            <a:spLocks/>
                          </wps:cNvSpPr>
                          <wps:spPr bwMode="auto">
                            <a:xfrm>
                              <a:off x="6770" y="28"/>
                              <a:ext cx="424" cy="907"/>
                            </a:xfrm>
                            <a:custGeom>
                              <a:avLst/>
                              <a:gdLst>
                                <a:gd name="T0" fmla="+- 0 7194 6770"/>
                                <a:gd name="T1" fmla="*/ T0 w 424"/>
                                <a:gd name="T2" fmla="+- 0 28 28"/>
                                <a:gd name="T3" fmla="*/ 28 h 907"/>
                                <a:gd name="T4" fmla="+- 0 6770 6770"/>
                                <a:gd name="T5" fmla="*/ T4 w 424"/>
                                <a:gd name="T6" fmla="+- 0 28 28"/>
                                <a:gd name="T7" fmla="*/ 28 h 907"/>
                                <a:gd name="T8" fmla="+- 0 6770 6770"/>
                                <a:gd name="T9" fmla="*/ T8 w 424"/>
                                <a:gd name="T10" fmla="+- 0 935 28"/>
                                <a:gd name="T11" fmla="*/ 935 h 907"/>
                                <a:gd name="T12" fmla="+- 0 7194 6770"/>
                                <a:gd name="T13" fmla="*/ T12 w 424"/>
                                <a:gd name="T14" fmla="+- 0 935 28"/>
                                <a:gd name="T15" fmla="*/ 935 h 907"/>
                                <a:gd name="T16" fmla="+- 0 7194 6770"/>
                                <a:gd name="T17" fmla="*/ T16 w 424"/>
                                <a:gd name="T18" fmla="+- 0 28 28"/>
                                <a:gd name="T19" fmla="*/ 28 h 907"/>
                              </a:gdLst>
                              <a:ahLst/>
                              <a:cxnLst>
                                <a:cxn ang="0">
                                  <a:pos x="T1" y="T3"/>
                                </a:cxn>
                                <a:cxn ang="0">
                                  <a:pos x="T5" y="T7"/>
                                </a:cxn>
                                <a:cxn ang="0">
                                  <a:pos x="T9" y="T11"/>
                                </a:cxn>
                                <a:cxn ang="0">
                                  <a:pos x="T13" y="T15"/>
                                </a:cxn>
                                <a:cxn ang="0">
                                  <a:pos x="T17" y="T19"/>
                                </a:cxn>
                              </a:cxnLst>
                              <a:rect l="0" t="0" r="r" b="b"/>
                              <a:pathLst>
                                <a:path w="424" h="907">
                                  <a:moveTo>
                                    <a:pt x="424" y="0"/>
                                  </a:moveTo>
                                  <a:lnTo>
                                    <a:pt x="0" y="0"/>
                                  </a:lnTo>
                                  <a:lnTo>
                                    <a:pt x="0" y="907"/>
                                  </a:lnTo>
                                  <a:lnTo>
                                    <a:pt x="424" y="907"/>
                                  </a:lnTo>
                                  <a:lnTo>
                                    <a:pt x="42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5"/>
                        <wpg:cNvGrpSpPr>
                          <a:grpSpLocks/>
                        </wpg:cNvGrpSpPr>
                        <wpg:grpSpPr bwMode="auto">
                          <a:xfrm>
                            <a:off x="3605842" y="526211"/>
                            <a:ext cx="269485" cy="1341638"/>
                            <a:chOff x="7334" y="754"/>
                            <a:chExt cx="424" cy="1843"/>
                          </a:xfrm>
                        </wpg:grpSpPr>
                        <wps:wsp>
                          <wps:cNvPr id="47" name="Freeform 46"/>
                          <wps:cNvSpPr>
                            <a:spLocks/>
                          </wps:cNvSpPr>
                          <wps:spPr bwMode="auto">
                            <a:xfrm>
                              <a:off x="7334" y="754"/>
                              <a:ext cx="424" cy="1843"/>
                            </a:xfrm>
                            <a:custGeom>
                              <a:avLst/>
                              <a:gdLst>
                                <a:gd name="T0" fmla="+- 0 7758 7334"/>
                                <a:gd name="T1" fmla="*/ T0 w 424"/>
                                <a:gd name="T2" fmla="+- 0 754 754"/>
                                <a:gd name="T3" fmla="*/ 754 h 1843"/>
                                <a:gd name="T4" fmla="+- 0 7334 7334"/>
                                <a:gd name="T5" fmla="*/ T4 w 424"/>
                                <a:gd name="T6" fmla="+- 0 754 754"/>
                                <a:gd name="T7" fmla="*/ 754 h 1843"/>
                                <a:gd name="T8" fmla="+- 0 7334 7334"/>
                                <a:gd name="T9" fmla="*/ T8 w 424"/>
                                <a:gd name="T10" fmla="+- 0 2597 754"/>
                                <a:gd name="T11" fmla="*/ 2597 h 1843"/>
                                <a:gd name="T12" fmla="+- 0 7758 7334"/>
                                <a:gd name="T13" fmla="*/ T12 w 424"/>
                                <a:gd name="T14" fmla="+- 0 2597 754"/>
                                <a:gd name="T15" fmla="*/ 2597 h 1843"/>
                                <a:gd name="T16" fmla="+- 0 7758 7334"/>
                                <a:gd name="T17" fmla="*/ T16 w 424"/>
                                <a:gd name="T18" fmla="+- 0 754 754"/>
                                <a:gd name="T19" fmla="*/ 754 h 1843"/>
                              </a:gdLst>
                              <a:ahLst/>
                              <a:cxnLst>
                                <a:cxn ang="0">
                                  <a:pos x="T1" y="T3"/>
                                </a:cxn>
                                <a:cxn ang="0">
                                  <a:pos x="T5" y="T7"/>
                                </a:cxn>
                                <a:cxn ang="0">
                                  <a:pos x="T9" y="T11"/>
                                </a:cxn>
                                <a:cxn ang="0">
                                  <a:pos x="T13" y="T15"/>
                                </a:cxn>
                                <a:cxn ang="0">
                                  <a:pos x="T17" y="T19"/>
                                </a:cxn>
                              </a:cxnLst>
                              <a:rect l="0" t="0" r="r" b="b"/>
                              <a:pathLst>
                                <a:path w="424" h="1843">
                                  <a:moveTo>
                                    <a:pt x="424" y="0"/>
                                  </a:moveTo>
                                  <a:lnTo>
                                    <a:pt x="0" y="0"/>
                                  </a:lnTo>
                                  <a:lnTo>
                                    <a:pt x="0" y="1843"/>
                                  </a:lnTo>
                                  <a:lnTo>
                                    <a:pt x="424" y="1843"/>
                                  </a:lnTo>
                                  <a:lnTo>
                                    <a:pt x="424"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7"/>
                        <wpg:cNvGrpSpPr>
                          <a:grpSpLocks/>
                        </wpg:cNvGrpSpPr>
                        <wpg:grpSpPr bwMode="auto">
                          <a:xfrm>
                            <a:off x="3605842" y="0"/>
                            <a:ext cx="269485" cy="528502"/>
                            <a:chOff x="7334" y="28"/>
                            <a:chExt cx="424" cy="726"/>
                          </a:xfrm>
                        </wpg:grpSpPr>
                        <wps:wsp>
                          <wps:cNvPr id="49" name="Freeform 48"/>
                          <wps:cNvSpPr>
                            <a:spLocks/>
                          </wps:cNvSpPr>
                          <wps:spPr bwMode="auto">
                            <a:xfrm>
                              <a:off x="7334" y="28"/>
                              <a:ext cx="424" cy="726"/>
                            </a:xfrm>
                            <a:custGeom>
                              <a:avLst/>
                              <a:gdLst>
                                <a:gd name="T0" fmla="+- 0 7758 7334"/>
                                <a:gd name="T1" fmla="*/ T0 w 424"/>
                                <a:gd name="T2" fmla="+- 0 28 28"/>
                                <a:gd name="T3" fmla="*/ 28 h 726"/>
                                <a:gd name="T4" fmla="+- 0 7334 7334"/>
                                <a:gd name="T5" fmla="*/ T4 w 424"/>
                                <a:gd name="T6" fmla="+- 0 28 28"/>
                                <a:gd name="T7" fmla="*/ 28 h 726"/>
                                <a:gd name="T8" fmla="+- 0 7334 7334"/>
                                <a:gd name="T9" fmla="*/ T8 w 424"/>
                                <a:gd name="T10" fmla="+- 0 754 28"/>
                                <a:gd name="T11" fmla="*/ 754 h 726"/>
                                <a:gd name="T12" fmla="+- 0 7758 7334"/>
                                <a:gd name="T13" fmla="*/ T12 w 424"/>
                                <a:gd name="T14" fmla="+- 0 754 28"/>
                                <a:gd name="T15" fmla="*/ 754 h 726"/>
                                <a:gd name="T16" fmla="+- 0 7758 7334"/>
                                <a:gd name="T17" fmla="*/ T16 w 424"/>
                                <a:gd name="T18" fmla="+- 0 28 28"/>
                                <a:gd name="T19" fmla="*/ 28 h 726"/>
                              </a:gdLst>
                              <a:ahLst/>
                              <a:cxnLst>
                                <a:cxn ang="0">
                                  <a:pos x="T1" y="T3"/>
                                </a:cxn>
                                <a:cxn ang="0">
                                  <a:pos x="T5" y="T7"/>
                                </a:cxn>
                                <a:cxn ang="0">
                                  <a:pos x="T9" y="T11"/>
                                </a:cxn>
                                <a:cxn ang="0">
                                  <a:pos x="T13" y="T15"/>
                                </a:cxn>
                                <a:cxn ang="0">
                                  <a:pos x="T17" y="T19"/>
                                </a:cxn>
                              </a:cxnLst>
                              <a:rect l="0" t="0" r="r" b="b"/>
                              <a:pathLst>
                                <a:path w="424" h="726">
                                  <a:moveTo>
                                    <a:pt x="424" y="0"/>
                                  </a:moveTo>
                                  <a:lnTo>
                                    <a:pt x="0" y="0"/>
                                  </a:lnTo>
                                  <a:lnTo>
                                    <a:pt x="0" y="726"/>
                                  </a:lnTo>
                                  <a:lnTo>
                                    <a:pt x="424" y="726"/>
                                  </a:lnTo>
                                  <a:lnTo>
                                    <a:pt x="42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49"/>
                        <wpg:cNvGrpSpPr>
                          <a:grpSpLocks/>
                        </wpg:cNvGrpSpPr>
                        <wpg:grpSpPr bwMode="auto">
                          <a:xfrm>
                            <a:off x="3968151" y="422694"/>
                            <a:ext cx="262493" cy="1444281"/>
                            <a:chOff x="7898" y="613"/>
                            <a:chExt cx="413" cy="1984"/>
                          </a:xfrm>
                        </wpg:grpSpPr>
                        <wps:wsp>
                          <wps:cNvPr id="51" name="Freeform 50"/>
                          <wps:cNvSpPr>
                            <a:spLocks/>
                          </wps:cNvSpPr>
                          <wps:spPr bwMode="auto">
                            <a:xfrm>
                              <a:off x="7898" y="613"/>
                              <a:ext cx="413" cy="1984"/>
                            </a:xfrm>
                            <a:custGeom>
                              <a:avLst/>
                              <a:gdLst>
                                <a:gd name="T0" fmla="+- 0 8311 7898"/>
                                <a:gd name="T1" fmla="*/ T0 w 413"/>
                                <a:gd name="T2" fmla="+- 0 613 613"/>
                                <a:gd name="T3" fmla="*/ 613 h 1984"/>
                                <a:gd name="T4" fmla="+- 0 7898 7898"/>
                                <a:gd name="T5" fmla="*/ T4 w 413"/>
                                <a:gd name="T6" fmla="+- 0 613 613"/>
                                <a:gd name="T7" fmla="*/ 613 h 1984"/>
                                <a:gd name="T8" fmla="+- 0 7898 7898"/>
                                <a:gd name="T9" fmla="*/ T8 w 413"/>
                                <a:gd name="T10" fmla="+- 0 2597 613"/>
                                <a:gd name="T11" fmla="*/ 2597 h 1984"/>
                                <a:gd name="T12" fmla="+- 0 8311 7898"/>
                                <a:gd name="T13" fmla="*/ T12 w 413"/>
                                <a:gd name="T14" fmla="+- 0 2597 613"/>
                                <a:gd name="T15" fmla="*/ 2597 h 1984"/>
                                <a:gd name="T16" fmla="+- 0 8311 7898"/>
                                <a:gd name="T17" fmla="*/ T16 w 413"/>
                                <a:gd name="T18" fmla="+- 0 613 613"/>
                                <a:gd name="T19" fmla="*/ 613 h 1984"/>
                              </a:gdLst>
                              <a:ahLst/>
                              <a:cxnLst>
                                <a:cxn ang="0">
                                  <a:pos x="T1" y="T3"/>
                                </a:cxn>
                                <a:cxn ang="0">
                                  <a:pos x="T5" y="T7"/>
                                </a:cxn>
                                <a:cxn ang="0">
                                  <a:pos x="T9" y="T11"/>
                                </a:cxn>
                                <a:cxn ang="0">
                                  <a:pos x="T13" y="T15"/>
                                </a:cxn>
                                <a:cxn ang="0">
                                  <a:pos x="T17" y="T19"/>
                                </a:cxn>
                              </a:cxnLst>
                              <a:rect l="0" t="0" r="r" b="b"/>
                              <a:pathLst>
                                <a:path w="413" h="1984">
                                  <a:moveTo>
                                    <a:pt x="413" y="0"/>
                                  </a:moveTo>
                                  <a:lnTo>
                                    <a:pt x="0" y="0"/>
                                  </a:lnTo>
                                  <a:lnTo>
                                    <a:pt x="0" y="1984"/>
                                  </a:lnTo>
                                  <a:lnTo>
                                    <a:pt x="413" y="1984"/>
                                  </a:lnTo>
                                  <a:lnTo>
                                    <a:pt x="41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1"/>
                        <wpg:cNvGrpSpPr>
                          <a:grpSpLocks/>
                        </wpg:cNvGrpSpPr>
                        <wpg:grpSpPr bwMode="auto">
                          <a:xfrm>
                            <a:off x="3968151" y="0"/>
                            <a:ext cx="262493" cy="426587"/>
                            <a:chOff x="7898" y="28"/>
                            <a:chExt cx="413" cy="586"/>
                          </a:xfrm>
                        </wpg:grpSpPr>
                        <wps:wsp>
                          <wps:cNvPr id="53" name="Freeform 52"/>
                          <wps:cNvSpPr>
                            <a:spLocks/>
                          </wps:cNvSpPr>
                          <wps:spPr bwMode="auto">
                            <a:xfrm>
                              <a:off x="7898" y="28"/>
                              <a:ext cx="413" cy="586"/>
                            </a:xfrm>
                            <a:custGeom>
                              <a:avLst/>
                              <a:gdLst>
                                <a:gd name="T0" fmla="+- 0 8311 7898"/>
                                <a:gd name="T1" fmla="*/ T0 w 413"/>
                                <a:gd name="T2" fmla="+- 0 28 28"/>
                                <a:gd name="T3" fmla="*/ 28 h 586"/>
                                <a:gd name="T4" fmla="+- 0 7898 7898"/>
                                <a:gd name="T5" fmla="*/ T4 w 413"/>
                                <a:gd name="T6" fmla="+- 0 28 28"/>
                                <a:gd name="T7" fmla="*/ 28 h 586"/>
                                <a:gd name="T8" fmla="+- 0 7898 7898"/>
                                <a:gd name="T9" fmla="*/ T8 w 413"/>
                                <a:gd name="T10" fmla="+- 0 613 28"/>
                                <a:gd name="T11" fmla="*/ 613 h 586"/>
                                <a:gd name="T12" fmla="+- 0 8311 7898"/>
                                <a:gd name="T13" fmla="*/ T12 w 413"/>
                                <a:gd name="T14" fmla="+- 0 613 28"/>
                                <a:gd name="T15" fmla="*/ 613 h 586"/>
                                <a:gd name="T16" fmla="+- 0 8311 7898"/>
                                <a:gd name="T17" fmla="*/ T16 w 413"/>
                                <a:gd name="T18" fmla="+- 0 28 28"/>
                                <a:gd name="T19" fmla="*/ 28 h 586"/>
                              </a:gdLst>
                              <a:ahLst/>
                              <a:cxnLst>
                                <a:cxn ang="0">
                                  <a:pos x="T1" y="T3"/>
                                </a:cxn>
                                <a:cxn ang="0">
                                  <a:pos x="T5" y="T7"/>
                                </a:cxn>
                                <a:cxn ang="0">
                                  <a:pos x="T9" y="T11"/>
                                </a:cxn>
                                <a:cxn ang="0">
                                  <a:pos x="T13" y="T15"/>
                                </a:cxn>
                                <a:cxn ang="0">
                                  <a:pos x="T17" y="T19"/>
                                </a:cxn>
                              </a:cxnLst>
                              <a:rect l="0" t="0" r="r" b="b"/>
                              <a:pathLst>
                                <a:path w="413" h="586">
                                  <a:moveTo>
                                    <a:pt x="413" y="0"/>
                                  </a:moveTo>
                                  <a:lnTo>
                                    <a:pt x="0" y="0"/>
                                  </a:lnTo>
                                  <a:lnTo>
                                    <a:pt x="0" y="585"/>
                                  </a:lnTo>
                                  <a:lnTo>
                                    <a:pt x="413" y="585"/>
                                  </a:lnTo>
                                  <a:lnTo>
                                    <a:pt x="41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3"/>
                        <wpg:cNvGrpSpPr>
                          <a:grpSpLocks/>
                        </wpg:cNvGrpSpPr>
                        <wpg:grpSpPr bwMode="auto">
                          <a:xfrm>
                            <a:off x="4321834" y="388188"/>
                            <a:ext cx="269485" cy="1481407"/>
                            <a:chOff x="8452" y="562"/>
                            <a:chExt cx="424" cy="2035"/>
                          </a:xfrm>
                        </wpg:grpSpPr>
                        <wps:wsp>
                          <wps:cNvPr id="55" name="Freeform 54"/>
                          <wps:cNvSpPr>
                            <a:spLocks/>
                          </wps:cNvSpPr>
                          <wps:spPr bwMode="auto">
                            <a:xfrm>
                              <a:off x="8452" y="562"/>
                              <a:ext cx="424" cy="2035"/>
                            </a:xfrm>
                            <a:custGeom>
                              <a:avLst/>
                              <a:gdLst>
                                <a:gd name="T0" fmla="+- 0 8875 8452"/>
                                <a:gd name="T1" fmla="*/ T0 w 424"/>
                                <a:gd name="T2" fmla="+- 0 562 562"/>
                                <a:gd name="T3" fmla="*/ 562 h 2035"/>
                                <a:gd name="T4" fmla="+- 0 8452 8452"/>
                                <a:gd name="T5" fmla="*/ T4 w 424"/>
                                <a:gd name="T6" fmla="+- 0 562 562"/>
                                <a:gd name="T7" fmla="*/ 562 h 2035"/>
                                <a:gd name="T8" fmla="+- 0 8452 8452"/>
                                <a:gd name="T9" fmla="*/ T8 w 424"/>
                                <a:gd name="T10" fmla="+- 0 2597 562"/>
                                <a:gd name="T11" fmla="*/ 2597 h 2035"/>
                                <a:gd name="T12" fmla="+- 0 8875 8452"/>
                                <a:gd name="T13" fmla="*/ T12 w 424"/>
                                <a:gd name="T14" fmla="+- 0 2597 562"/>
                                <a:gd name="T15" fmla="*/ 2597 h 2035"/>
                                <a:gd name="T16" fmla="+- 0 8875 8452"/>
                                <a:gd name="T17" fmla="*/ T16 w 424"/>
                                <a:gd name="T18" fmla="+- 0 562 562"/>
                                <a:gd name="T19" fmla="*/ 562 h 2035"/>
                              </a:gdLst>
                              <a:ahLst/>
                              <a:cxnLst>
                                <a:cxn ang="0">
                                  <a:pos x="T1" y="T3"/>
                                </a:cxn>
                                <a:cxn ang="0">
                                  <a:pos x="T5" y="T7"/>
                                </a:cxn>
                                <a:cxn ang="0">
                                  <a:pos x="T9" y="T11"/>
                                </a:cxn>
                                <a:cxn ang="0">
                                  <a:pos x="T13" y="T15"/>
                                </a:cxn>
                                <a:cxn ang="0">
                                  <a:pos x="T17" y="T19"/>
                                </a:cxn>
                              </a:cxnLst>
                              <a:rect l="0" t="0" r="r" b="b"/>
                              <a:pathLst>
                                <a:path w="424" h="2035">
                                  <a:moveTo>
                                    <a:pt x="423" y="0"/>
                                  </a:moveTo>
                                  <a:lnTo>
                                    <a:pt x="0" y="0"/>
                                  </a:lnTo>
                                  <a:lnTo>
                                    <a:pt x="0" y="2035"/>
                                  </a:lnTo>
                                  <a:lnTo>
                                    <a:pt x="423" y="2035"/>
                                  </a:lnTo>
                                  <a:lnTo>
                                    <a:pt x="42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5"/>
                        <wpg:cNvGrpSpPr>
                          <a:grpSpLocks/>
                        </wpg:cNvGrpSpPr>
                        <wpg:grpSpPr bwMode="auto">
                          <a:xfrm>
                            <a:off x="4321834" y="0"/>
                            <a:ext cx="269485" cy="388733"/>
                            <a:chOff x="8452" y="28"/>
                            <a:chExt cx="424" cy="534"/>
                          </a:xfrm>
                        </wpg:grpSpPr>
                        <wps:wsp>
                          <wps:cNvPr id="57" name="Freeform 56"/>
                          <wps:cNvSpPr>
                            <a:spLocks/>
                          </wps:cNvSpPr>
                          <wps:spPr bwMode="auto">
                            <a:xfrm>
                              <a:off x="8452" y="28"/>
                              <a:ext cx="424" cy="534"/>
                            </a:xfrm>
                            <a:custGeom>
                              <a:avLst/>
                              <a:gdLst>
                                <a:gd name="T0" fmla="+- 0 8875 8452"/>
                                <a:gd name="T1" fmla="*/ T0 w 424"/>
                                <a:gd name="T2" fmla="+- 0 28 28"/>
                                <a:gd name="T3" fmla="*/ 28 h 534"/>
                                <a:gd name="T4" fmla="+- 0 8452 8452"/>
                                <a:gd name="T5" fmla="*/ T4 w 424"/>
                                <a:gd name="T6" fmla="+- 0 28 28"/>
                                <a:gd name="T7" fmla="*/ 28 h 534"/>
                                <a:gd name="T8" fmla="+- 0 8452 8452"/>
                                <a:gd name="T9" fmla="*/ T8 w 424"/>
                                <a:gd name="T10" fmla="+- 0 562 28"/>
                                <a:gd name="T11" fmla="*/ 562 h 534"/>
                                <a:gd name="T12" fmla="+- 0 8875 8452"/>
                                <a:gd name="T13" fmla="*/ T12 w 424"/>
                                <a:gd name="T14" fmla="+- 0 562 28"/>
                                <a:gd name="T15" fmla="*/ 562 h 534"/>
                                <a:gd name="T16" fmla="+- 0 8875 8452"/>
                                <a:gd name="T17" fmla="*/ T16 w 424"/>
                                <a:gd name="T18" fmla="+- 0 28 28"/>
                                <a:gd name="T19" fmla="*/ 28 h 534"/>
                              </a:gdLst>
                              <a:ahLst/>
                              <a:cxnLst>
                                <a:cxn ang="0">
                                  <a:pos x="T1" y="T3"/>
                                </a:cxn>
                                <a:cxn ang="0">
                                  <a:pos x="T5" y="T7"/>
                                </a:cxn>
                                <a:cxn ang="0">
                                  <a:pos x="T9" y="T11"/>
                                </a:cxn>
                                <a:cxn ang="0">
                                  <a:pos x="T13" y="T15"/>
                                </a:cxn>
                                <a:cxn ang="0">
                                  <a:pos x="T17" y="T19"/>
                                </a:cxn>
                              </a:cxnLst>
                              <a:rect l="0" t="0" r="r" b="b"/>
                              <a:pathLst>
                                <a:path w="424" h="534">
                                  <a:moveTo>
                                    <a:pt x="423" y="0"/>
                                  </a:moveTo>
                                  <a:lnTo>
                                    <a:pt x="0" y="0"/>
                                  </a:lnTo>
                                  <a:lnTo>
                                    <a:pt x="0" y="534"/>
                                  </a:lnTo>
                                  <a:lnTo>
                                    <a:pt x="423" y="534"/>
                                  </a:lnTo>
                                  <a:lnTo>
                                    <a:pt x="4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7"/>
                        <wpg:cNvGrpSpPr>
                          <a:grpSpLocks/>
                        </wpg:cNvGrpSpPr>
                        <wpg:grpSpPr bwMode="auto">
                          <a:xfrm>
                            <a:off x="4675517" y="319177"/>
                            <a:ext cx="269485" cy="1554203"/>
                            <a:chOff x="9016" y="462"/>
                            <a:chExt cx="424" cy="2135"/>
                          </a:xfrm>
                        </wpg:grpSpPr>
                        <wps:wsp>
                          <wps:cNvPr id="59" name="Freeform 58"/>
                          <wps:cNvSpPr>
                            <a:spLocks/>
                          </wps:cNvSpPr>
                          <wps:spPr bwMode="auto">
                            <a:xfrm>
                              <a:off x="9016" y="462"/>
                              <a:ext cx="424" cy="2135"/>
                            </a:xfrm>
                            <a:custGeom>
                              <a:avLst/>
                              <a:gdLst>
                                <a:gd name="T0" fmla="+- 0 9439 9016"/>
                                <a:gd name="T1" fmla="*/ T0 w 424"/>
                                <a:gd name="T2" fmla="+- 0 462 462"/>
                                <a:gd name="T3" fmla="*/ 462 h 2135"/>
                                <a:gd name="T4" fmla="+- 0 9016 9016"/>
                                <a:gd name="T5" fmla="*/ T4 w 424"/>
                                <a:gd name="T6" fmla="+- 0 462 462"/>
                                <a:gd name="T7" fmla="*/ 462 h 2135"/>
                                <a:gd name="T8" fmla="+- 0 9016 9016"/>
                                <a:gd name="T9" fmla="*/ T8 w 424"/>
                                <a:gd name="T10" fmla="+- 0 2597 462"/>
                                <a:gd name="T11" fmla="*/ 2597 h 2135"/>
                                <a:gd name="T12" fmla="+- 0 9439 9016"/>
                                <a:gd name="T13" fmla="*/ T12 w 424"/>
                                <a:gd name="T14" fmla="+- 0 2597 462"/>
                                <a:gd name="T15" fmla="*/ 2597 h 2135"/>
                                <a:gd name="T16" fmla="+- 0 9439 9016"/>
                                <a:gd name="T17" fmla="*/ T16 w 424"/>
                                <a:gd name="T18" fmla="+- 0 462 462"/>
                                <a:gd name="T19" fmla="*/ 462 h 2135"/>
                              </a:gdLst>
                              <a:ahLst/>
                              <a:cxnLst>
                                <a:cxn ang="0">
                                  <a:pos x="T1" y="T3"/>
                                </a:cxn>
                                <a:cxn ang="0">
                                  <a:pos x="T5" y="T7"/>
                                </a:cxn>
                                <a:cxn ang="0">
                                  <a:pos x="T9" y="T11"/>
                                </a:cxn>
                                <a:cxn ang="0">
                                  <a:pos x="T13" y="T15"/>
                                </a:cxn>
                                <a:cxn ang="0">
                                  <a:pos x="T17" y="T19"/>
                                </a:cxn>
                              </a:cxnLst>
                              <a:rect l="0" t="0" r="r" b="b"/>
                              <a:pathLst>
                                <a:path w="424" h="2135">
                                  <a:moveTo>
                                    <a:pt x="423" y="0"/>
                                  </a:moveTo>
                                  <a:lnTo>
                                    <a:pt x="0" y="0"/>
                                  </a:lnTo>
                                  <a:lnTo>
                                    <a:pt x="0" y="2135"/>
                                  </a:lnTo>
                                  <a:lnTo>
                                    <a:pt x="423" y="2135"/>
                                  </a:lnTo>
                                  <a:lnTo>
                                    <a:pt x="42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59"/>
                        <wpg:cNvGrpSpPr>
                          <a:grpSpLocks/>
                        </wpg:cNvGrpSpPr>
                        <wpg:grpSpPr bwMode="auto">
                          <a:xfrm>
                            <a:off x="4675517" y="0"/>
                            <a:ext cx="269485" cy="315936"/>
                            <a:chOff x="9016" y="28"/>
                            <a:chExt cx="424" cy="434"/>
                          </a:xfrm>
                        </wpg:grpSpPr>
                        <wps:wsp>
                          <wps:cNvPr id="61" name="Freeform 60"/>
                          <wps:cNvSpPr>
                            <a:spLocks/>
                          </wps:cNvSpPr>
                          <wps:spPr bwMode="auto">
                            <a:xfrm>
                              <a:off x="9016" y="28"/>
                              <a:ext cx="424" cy="434"/>
                            </a:xfrm>
                            <a:custGeom>
                              <a:avLst/>
                              <a:gdLst>
                                <a:gd name="T0" fmla="+- 0 9439 9016"/>
                                <a:gd name="T1" fmla="*/ T0 w 424"/>
                                <a:gd name="T2" fmla="+- 0 28 28"/>
                                <a:gd name="T3" fmla="*/ 28 h 434"/>
                                <a:gd name="T4" fmla="+- 0 9016 9016"/>
                                <a:gd name="T5" fmla="*/ T4 w 424"/>
                                <a:gd name="T6" fmla="+- 0 28 28"/>
                                <a:gd name="T7" fmla="*/ 28 h 434"/>
                                <a:gd name="T8" fmla="+- 0 9016 9016"/>
                                <a:gd name="T9" fmla="*/ T8 w 424"/>
                                <a:gd name="T10" fmla="+- 0 462 28"/>
                                <a:gd name="T11" fmla="*/ 462 h 434"/>
                                <a:gd name="T12" fmla="+- 0 9439 9016"/>
                                <a:gd name="T13" fmla="*/ T12 w 424"/>
                                <a:gd name="T14" fmla="+- 0 462 28"/>
                                <a:gd name="T15" fmla="*/ 462 h 434"/>
                                <a:gd name="T16" fmla="+- 0 9439 9016"/>
                                <a:gd name="T17" fmla="*/ T16 w 424"/>
                                <a:gd name="T18" fmla="+- 0 28 28"/>
                                <a:gd name="T19" fmla="*/ 28 h 434"/>
                              </a:gdLst>
                              <a:ahLst/>
                              <a:cxnLst>
                                <a:cxn ang="0">
                                  <a:pos x="T1" y="T3"/>
                                </a:cxn>
                                <a:cxn ang="0">
                                  <a:pos x="T5" y="T7"/>
                                </a:cxn>
                                <a:cxn ang="0">
                                  <a:pos x="T9" y="T11"/>
                                </a:cxn>
                                <a:cxn ang="0">
                                  <a:pos x="T13" y="T15"/>
                                </a:cxn>
                                <a:cxn ang="0">
                                  <a:pos x="T17" y="T19"/>
                                </a:cxn>
                              </a:cxnLst>
                              <a:rect l="0" t="0" r="r" b="b"/>
                              <a:pathLst>
                                <a:path w="424" h="434">
                                  <a:moveTo>
                                    <a:pt x="423" y="0"/>
                                  </a:moveTo>
                                  <a:lnTo>
                                    <a:pt x="0" y="0"/>
                                  </a:lnTo>
                                  <a:lnTo>
                                    <a:pt x="0" y="434"/>
                                  </a:lnTo>
                                  <a:lnTo>
                                    <a:pt x="423" y="434"/>
                                  </a:lnTo>
                                  <a:lnTo>
                                    <a:pt x="4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1"/>
                        <wpg:cNvGrpSpPr>
                          <a:grpSpLocks/>
                        </wpg:cNvGrpSpPr>
                        <wpg:grpSpPr bwMode="auto">
                          <a:xfrm>
                            <a:off x="5037827" y="267419"/>
                            <a:ext cx="262493" cy="1605889"/>
                            <a:chOff x="9580" y="391"/>
                            <a:chExt cx="413" cy="2206"/>
                          </a:xfrm>
                        </wpg:grpSpPr>
                        <wps:wsp>
                          <wps:cNvPr id="63" name="Freeform 62"/>
                          <wps:cNvSpPr>
                            <a:spLocks/>
                          </wps:cNvSpPr>
                          <wps:spPr bwMode="auto">
                            <a:xfrm>
                              <a:off x="9580" y="391"/>
                              <a:ext cx="413" cy="2206"/>
                            </a:xfrm>
                            <a:custGeom>
                              <a:avLst/>
                              <a:gdLst>
                                <a:gd name="T0" fmla="+- 0 9992 9580"/>
                                <a:gd name="T1" fmla="*/ T0 w 413"/>
                                <a:gd name="T2" fmla="+- 0 391 391"/>
                                <a:gd name="T3" fmla="*/ 391 h 2206"/>
                                <a:gd name="T4" fmla="+- 0 9580 9580"/>
                                <a:gd name="T5" fmla="*/ T4 w 413"/>
                                <a:gd name="T6" fmla="+- 0 391 391"/>
                                <a:gd name="T7" fmla="*/ 391 h 2206"/>
                                <a:gd name="T8" fmla="+- 0 9580 9580"/>
                                <a:gd name="T9" fmla="*/ T8 w 413"/>
                                <a:gd name="T10" fmla="+- 0 2597 391"/>
                                <a:gd name="T11" fmla="*/ 2597 h 2206"/>
                                <a:gd name="T12" fmla="+- 0 9992 9580"/>
                                <a:gd name="T13" fmla="*/ T12 w 413"/>
                                <a:gd name="T14" fmla="+- 0 2597 391"/>
                                <a:gd name="T15" fmla="*/ 2597 h 2206"/>
                                <a:gd name="T16" fmla="+- 0 9992 9580"/>
                                <a:gd name="T17" fmla="*/ T16 w 413"/>
                                <a:gd name="T18" fmla="+- 0 391 391"/>
                                <a:gd name="T19" fmla="*/ 391 h 2206"/>
                              </a:gdLst>
                              <a:ahLst/>
                              <a:cxnLst>
                                <a:cxn ang="0">
                                  <a:pos x="T1" y="T3"/>
                                </a:cxn>
                                <a:cxn ang="0">
                                  <a:pos x="T5" y="T7"/>
                                </a:cxn>
                                <a:cxn ang="0">
                                  <a:pos x="T9" y="T11"/>
                                </a:cxn>
                                <a:cxn ang="0">
                                  <a:pos x="T13" y="T15"/>
                                </a:cxn>
                                <a:cxn ang="0">
                                  <a:pos x="T17" y="T19"/>
                                </a:cxn>
                              </a:cxnLst>
                              <a:rect l="0" t="0" r="r" b="b"/>
                              <a:pathLst>
                                <a:path w="413" h="2206">
                                  <a:moveTo>
                                    <a:pt x="412" y="0"/>
                                  </a:moveTo>
                                  <a:lnTo>
                                    <a:pt x="0" y="0"/>
                                  </a:lnTo>
                                  <a:lnTo>
                                    <a:pt x="0" y="2206"/>
                                  </a:lnTo>
                                  <a:lnTo>
                                    <a:pt x="412" y="2206"/>
                                  </a:lnTo>
                                  <a:lnTo>
                                    <a:pt x="41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63"/>
                        <wpg:cNvGrpSpPr>
                          <a:grpSpLocks/>
                        </wpg:cNvGrpSpPr>
                        <wpg:grpSpPr bwMode="auto">
                          <a:xfrm>
                            <a:off x="5037827" y="0"/>
                            <a:ext cx="262493" cy="264979"/>
                            <a:chOff x="9580" y="28"/>
                            <a:chExt cx="413" cy="364"/>
                          </a:xfrm>
                        </wpg:grpSpPr>
                        <wps:wsp>
                          <wps:cNvPr id="1089" name="Freeform 64"/>
                          <wps:cNvSpPr>
                            <a:spLocks/>
                          </wps:cNvSpPr>
                          <wps:spPr bwMode="auto">
                            <a:xfrm>
                              <a:off x="9580" y="28"/>
                              <a:ext cx="413" cy="364"/>
                            </a:xfrm>
                            <a:custGeom>
                              <a:avLst/>
                              <a:gdLst>
                                <a:gd name="T0" fmla="+- 0 9992 9580"/>
                                <a:gd name="T1" fmla="*/ T0 w 413"/>
                                <a:gd name="T2" fmla="+- 0 28 28"/>
                                <a:gd name="T3" fmla="*/ 28 h 364"/>
                                <a:gd name="T4" fmla="+- 0 9580 9580"/>
                                <a:gd name="T5" fmla="*/ T4 w 413"/>
                                <a:gd name="T6" fmla="+- 0 28 28"/>
                                <a:gd name="T7" fmla="*/ 28 h 364"/>
                                <a:gd name="T8" fmla="+- 0 9580 9580"/>
                                <a:gd name="T9" fmla="*/ T8 w 413"/>
                                <a:gd name="T10" fmla="+- 0 391 28"/>
                                <a:gd name="T11" fmla="*/ 391 h 364"/>
                                <a:gd name="T12" fmla="+- 0 9992 9580"/>
                                <a:gd name="T13" fmla="*/ T12 w 413"/>
                                <a:gd name="T14" fmla="+- 0 391 28"/>
                                <a:gd name="T15" fmla="*/ 391 h 364"/>
                                <a:gd name="T16" fmla="+- 0 9992 9580"/>
                                <a:gd name="T17" fmla="*/ T16 w 413"/>
                                <a:gd name="T18" fmla="+- 0 28 28"/>
                                <a:gd name="T19" fmla="*/ 28 h 364"/>
                              </a:gdLst>
                              <a:ahLst/>
                              <a:cxnLst>
                                <a:cxn ang="0">
                                  <a:pos x="T1" y="T3"/>
                                </a:cxn>
                                <a:cxn ang="0">
                                  <a:pos x="T5" y="T7"/>
                                </a:cxn>
                                <a:cxn ang="0">
                                  <a:pos x="T9" y="T11"/>
                                </a:cxn>
                                <a:cxn ang="0">
                                  <a:pos x="T13" y="T15"/>
                                </a:cxn>
                                <a:cxn ang="0">
                                  <a:pos x="T17" y="T19"/>
                                </a:cxn>
                              </a:cxnLst>
                              <a:rect l="0" t="0" r="r" b="b"/>
                              <a:pathLst>
                                <a:path w="413" h="364">
                                  <a:moveTo>
                                    <a:pt x="412" y="0"/>
                                  </a:moveTo>
                                  <a:lnTo>
                                    <a:pt x="0" y="0"/>
                                  </a:lnTo>
                                  <a:lnTo>
                                    <a:pt x="0" y="363"/>
                                  </a:lnTo>
                                  <a:lnTo>
                                    <a:pt x="412" y="363"/>
                                  </a:lnTo>
                                  <a:lnTo>
                                    <a:pt x="41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65"/>
                        <wpg:cNvGrpSpPr>
                          <a:grpSpLocks/>
                        </wpg:cNvGrpSpPr>
                        <wpg:grpSpPr bwMode="auto">
                          <a:xfrm>
                            <a:off x="5391510" y="181154"/>
                            <a:ext cx="262493" cy="1685965"/>
                            <a:chOff x="10144" y="281"/>
                            <a:chExt cx="413" cy="2316"/>
                          </a:xfrm>
                        </wpg:grpSpPr>
                        <wps:wsp>
                          <wps:cNvPr id="1091" name="Freeform 66"/>
                          <wps:cNvSpPr>
                            <a:spLocks/>
                          </wps:cNvSpPr>
                          <wps:spPr bwMode="auto">
                            <a:xfrm>
                              <a:off x="10144" y="281"/>
                              <a:ext cx="413" cy="2316"/>
                            </a:xfrm>
                            <a:custGeom>
                              <a:avLst/>
                              <a:gdLst>
                                <a:gd name="T0" fmla="+- 0 10556 10144"/>
                                <a:gd name="T1" fmla="*/ T0 w 413"/>
                                <a:gd name="T2" fmla="+- 0 281 281"/>
                                <a:gd name="T3" fmla="*/ 281 h 2316"/>
                                <a:gd name="T4" fmla="+- 0 10144 10144"/>
                                <a:gd name="T5" fmla="*/ T4 w 413"/>
                                <a:gd name="T6" fmla="+- 0 281 281"/>
                                <a:gd name="T7" fmla="*/ 281 h 2316"/>
                                <a:gd name="T8" fmla="+- 0 10144 10144"/>
                                <a:gd name="T9" fmla="*/ T8 w 413"/>
                                <a:gd name="T10" fmla="+- 0 2597 281"/>
                                <a:gd name="T11" fmla="*/ 2597 h 2316"/>
                                <a:gd name="T12" fmla="+- 0 10556 10144"/>
                                <a:gd name="T13" fmla="*/ T12 w 413"/>
                                <a:gd name="T14" fmla="+- 0 2597 281"/>
                                <a:gd name="T15" fmla="*/ 2597 h 2316"/>
                                <a:gd name="T16" fmla="+- 0 10556 10144"/>
                                <a:gd name="T17" fmla="*/ T16 w 413"/>
                                <a:gd name="T18" fmla="+- 0 281 281"/>
                                <a:gd name="T19" fmla="*/ 281 h 2316"/>
                              </a:gdLst>
                              <a:ahLst/>
                              <a:cxnLst>
                                <a:cxn ang="0">
                                  <a:pos x="T1" y="T3"/>
                                </a:cxn>
                                <a:cxn ang="0">
                                  <a:pos x="T5" y="T7"/>
                                </a:cxn>
                                <a:cxn ang="0">
                                  <a:pos x="T9" y="T11"/>
                                </a:cxn>
                                <a:cxn ang="0">
                                  <a:pos x="T13" y="T15"/>
                                </a:cxn>
                                <a:cxn ang="0">
                                  <a:pos x="T17" y="T19"/>
                                </a:cxn>
                              </a:cxnLst>
                              <a:rect l="0" t="0" r="r" b="b"/>
                              <a:pathLst>
                                <a:path w="413" h="2316">
                                  <a:moveTo>
                                    <a:pt x="412" y="0"/>
                                  </a:moveTo>
                                  <a:lnTo>
                                    <a:pt x="0" y="0"/>
                                  </a:lnTo>
                                  <a:lnTo>
                                    <a:pt x="0" y="2316"/>
                                  </a:lnTo>
                                  <a:lnTo>
                                    <a:pt x="412" y="2316"/>
                                  </a:lnTo>
                                  <a:lnTo>
                                    <a:pt x="41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67"/>
                        <wpg:cNvGrpSpPr>
                          <a:grpSpLocks/>
                        </wpg:cNvGrpSpPr>
                        <wpg:grpSpPr bwMode="auto">
                          <a:xfrm>
                            <a:off x="5391510" y="0"/>
                            <a:ext cx="262493" cy="184175"/>
                            <a:chOff x="10144" y="28"/>
                            <a:chExt cx="413" cy="253"/>
                          </a:xfrm>
                        </wpg:grpSpPr>
                        <wps:wsp>
                          <wps:cNvPr id="1093" name="Freeform 68"/>
                          <wps:cNvSpPr>
                            <a:spLocks/>
                          </wps:cNvSpPr>
                          <wps:spPr bwMode="auto">
                            <a:xfrm>
                              <a:off x="10144" y="28"/>
                              <a:ext cx="413" cy="253"/>
                            </a:xfrm>
                            <a:custGeom>
                              <a:avLst/>
                              <a:gdLst>
                                <a:gd name="T0" fmla="+- 0 10556 10144"/>
                                <a:gd name="T1" fmla="*/ T0 w 413"/>
                                <a:gd name="T2" fmla="+- 0 28 28"/>
                                <a:gd name="T3" fmla="*/ 28 h 253"/>
                                <a:gd name="T4" fmla="+- 0 10144 10144"/>
                                <a:gd name="T5" fmla="*/ T4 w 413"/>
                                <a:gd name="T6" fmla="+- 0 28 28"/>
                                <a:gd name="T7" fmla="*/ 28 h 253"/>
                                <a:gd name="T8" fmla="+- 0 10144 10144"/>
                                <a:gd name="T9" fmla="*/ T8 w 413"/>
                                <a:gd name="T10" fmla="+- 0 281 28"/>
                                <a:gd name="T11" fmla="*/ 281 h 253"/>
                                <a:gd name="T12" fmla="+- 0 10556 10144"/>
                                <a:gd name="T13" fmla="*/ T12 w 413"/>
                                <a:gd name="T14" fmla="+- 0 281 28"/>
                                <a:gd name="T15" fmla="*/ 281 h 253"/>
                                <a:gd name="T16" fmla="+- 0 10556 10144"/>
                                <a:gd name="T17" fmla="*/ T16 w 413"/>
                                <a:gd name="T18" fmla="+- 0 28 28"/>
                                <a:gd name="T19" fmla="*/ 28 h 253"/>
                              </a:gdLst>
                              <a:ahLst/>
                              <a:cxnLst>
                                <a:cxn ang="0">
                                  <a:pos x="T1" y="T3"/>
                                </a:cxn>
                                <a:cxn ang="0">
                                  <a:pos x="T5" y="T7"/>
                                </a:cxn>
                                <a:cxn ang="0">
                                  <a:pos x="T9" y="T11"/>
                                </a:cxn>
                                <a:cxn ang="0">
                                  <a:pos x="T13" y="T15"/>
                                </a:cxn>
                                <a:cxn ang="0">
                                  <a:pos x="T17" y="T19"/>
                                </a:cxn>
                              </a:cxnLst>
                              <a:rect l="0" t="0" r="r" b="b"/>
                              <a:pathLst>
                                <a:path w="413" h="253">
                                  <a:moveTo>
                                    <a:pt x="412" y="0"/>
                                  </a:moveTo>
                                  <a:lnTo>
                                    <a:pt x="0" y="0"/>
                                  </a:lnTo>
                                  <a:lnTo>
                                    <a:pt x="0" y="253"/>
                                  </a:lnTo>
                                  <a:lnTo>
                                    <a:pt x="412" y="253"/>
                                  </a:lnTo>
                                  <a:lnTo>
                                    <a:pt x="41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69"/>
                        <wpg:cNvGrpSpPr>
                          <a:grpSpLocks/>
                        </wpg:cNvGrpSpPr>
                        <wpg:grpSpPr bwMode="auto">
                          <a:xfrm>
                            <a:off x="0" y="1871932"/>
                            <a:ext cx="5702400" cy="1456"/>
                            <a:chOff x="1656" y="2598"/>
                            <a:chExt cx="8972" cy="2"/>
                          </a:xfrm>
                        </wpg:grpSpPr>
                        <wps:wsp>
                          <wps:cNvPr id="1095" name="Freeform 70"/>
                          <wps:cNvSpPr>
                            <a:spLocks/>
                          </wps:cNvSpPr>
                          <wps:spPr bwMode="auto">
                            <a:xfrm>
                              <a:off x="1656" y="2598"/>
                              <a:ext cx="8972" cy="2"/>
                            </a:xfrm>
                            <a:custGeom>
                              <a:avLst/>
                              <a:gdLst>
                                <a:gd name="T0" fmla="+- 0 1656 1656"/>
                                <a:gd name="T1" fmla="*/ T0 w 8972"/>
                                <a:gd name="T2" fmla="+- 0 10628 1656"/>
                                <a:gd name="T3" fmla="*/ T2 w 8972"/>
                              </a:gdLst>
                              <a:ahLst/>
                              <a:cxnLst>
                                <a:cxn ang="0">
                                  <a:pos x="T1" y="0"/>
                                </a:cxn>
                                <a:cxn ang="0">
                                  <a:pos x="T3" y="0"/>
                                </a:cxn>
                              </a:cxnLst>
                              <a:rect l="0" t="0" r="r" b="b"/>
                              <a:pathLst>
                                <a:path w="8972">
                                  <a:moveTo>
                                    <a:pt x="0" y="0"/>
                                  </a:moveTo>
                                  <a:lnTo>
                                    <a:pt x="8972" y="0"/>
                                  </a:lnTo>
                                </a:path>
                              </a:pathLst>
                            </a:custGeom>
                            <a:noFill/>
                            <a:ln w="6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71"/>
                        <wpg:cNvGrpSpPr>
                          <a:grpSpLocks/>
                        </wpg:cNvGrpSpPr>
                        <wpg:grpSpPr bwMode="auto">
                          <a:xfrm>
                            <a:off x="94891" y="1621766"/>
                            <a:ext cx="42584" cy="74980"/>
                            <a:chOff x="1804" y="2251"/>
                            <a:chExt cx="67" cy="103"/>
                          </a:xfrm>
                        </wpg:grpSpPr>
                        <wps:wsp>
                          <wps:cNvPr id="1097" name="Freeform 72"/>
                          <wps:cNvSpPr>
                            <a:spLocks/>
                          </wps:cNvSpPr>
                          <wps:spPr bwMode="auto">
                            <a:xfrm>
                              <a:off x="1804" y="2251"/>
                              <a:ext cx="67" cy="103"/>
                            </a:xfrm>
                            <a:custGeom>
                              <a:avLst/>
                              <a:gdLst>
                                <a:gd name="T0" fmla="+- 0 1866 1804"/>
                                <a:gd name="T1" fmla="*/ T0 w 67"/>
                                <a:gd name="T2" fmla="+- 0 2271 2251"/>
                                <a:gd name="T3" fmla="*/ 2271 h 103"/>
                                <a:gd name="T4" fmla="+- 0 1834 1804"/>
                                <a:gd name="T5" fmla="*/ T4 w 67"/>
                                <a:gd name="T6" fmla="+- 0 2271 2251"/>
                                <a:gd name="T7" fmla="*/ 2271 h 103"/>
                                <a:gd name="T8" fmla="+- 0 1835 1804"/>
                                <a:gd name="T9" fmla="*/ T8 w 67"/>
                                <a:gd name="T10" fmla="+- 0 2272 2251"/>
                                <a:gd name="T11" fmla="*/ 2272 h 103"/>
                                <a:gd name="T12" fmla="+- 0 1837 1804"/>
                                <a:gd name="T13" fmla="*/ T12 w 67"/>
                                <a:gd name="T14" fmla="+- 0 2272 2251"/>
                                <a:gd name="T15" fmla="*/ 2272 h 103"/>
                                <a:gd name="T16" fmla="+- 0 1841 1804"/>
                                <a:gd name="T17" fmla="*/ T16 w 67"/>
                                <a:gd name="T18" fmla="+- 0 2275 2251"/>
                                <a:gd name="T19" fmla="*/ 2275 h 103"/>
                                <a:gd name="T20" fmla="+- 0 1841 1804"/>
                                <a:gd name="T21" fmla="*/ T20 w 67"/>
                                <a:gd name="T22" fmla="+- 0 2277 2251"/>
                                <a:gd name="T23" fmla="*/ 2277 h 103"/>
                                <a:gd name="T24" fmla="+- 0 1843 1804"/>
                                <a:gd name="T25" fmla="*/ T24 w 67"/>
                                <a:gd name="T26" fmla="+- 0 2279 2251"/>
                                <a:gd name="T27" fmla="*/ 2279 h 103"/>
                                <a:gd name="T28" fmla="+- 0 1843 1804"/>
                                <a:gd name="T29" fmla="*/ T28 w 67"/>
                                <a:gd name="T30" fmla="+- 0 2287 2251"/>
                                <a:gd name="T31" fmla="*/ 2287 h 103"/>
                                <a:gd name="T32" fmla="+- 0 1842 1804"/>
                                <a:gd name="T33" fmla="*/ T32 w 67"/>
                                <a:gd name="T34" fmla="+- 0 2290 2251"/>
                                <a:gd name="T35" fmla="*/ 2290 h 103"/>
                                <a:gd name="T36" fmla="+- 0 1841 1804"/>
                                <a:gd name="T37" fmla="*/ T36 w 67"/>
                                <a:gd name="T38" fmla="+- 0 2291 2251"/>
                                <a:gd name="T39" fmla="*/ 2291 h 103"/>
                                <a:gd name="T40" fmla="+- 0 1841 1804"/>
                                <a:gd name="T41" fmla="*/ T40 w 67"/>
                                <a:gd name="T42" fmla="+- 0 2293 2251"/>
                                <a:gd name="T43" fmla="*/ 2293 h 103"/>
                                <a:gd name="T44" fmla="+- 0 1838 1804"/>
                                <a:gd name="T45" fmla="*/ T44 w 67"/>
                                <a:gd name="T46" fmla="+- 0 2298 2251"/>
                                <a:gd name="T47" fmla="*/ 2298 h 103"/>
                                <a:gd name="T48" fmla="+- 0 1837 1804"/>
                                <a:gd name="T49" fmla="*/ T48 w 67"/>
                                <a:gd name="T50" fmla="+- 0 2302 2251"/>
                                <a:gd name="T51" fmla="*/ 2302 h 103"/>
                                <a:gd name="T52" fmla="+- 0 1835 1804"/>
                                <a:gd name="T53" fmla="*/ T52 w 67"/>
                                <a:gd name="T54" fmla="+- 0 2304 2251"/>
                                <a:gd name="T55" fmla="*/ 2304 h 103"/>
                                <a:gd name="T56" fmla="+- 0 1832 1804"/>
                                <a:gd name="T57" fmla="*/ T56 w 67"/>
                                <a:gd name="T58" fmla="+- 0 2308 2251"/>
                                <a:gd name="T59" fmla="*/ 2308 h 103"/>
                                <a:gd name="T60" fmla="+- 0 1826 1804"/>
                                <a:gd name="T61" fmla="*/ T60 w 67"/>
                                <a:gd name="T62" fmla="+- 0 2314 2251"/>
                                <a:gd name="T63" fmla="*/ 2314 h 103"/>
                                <a:gd name="T64" fmla="+- 0 1808 1804"/>
                                <a:gd name="T65" fmla="*/ T64 w 67"/>
                                <a:gd name="T66" fmla="+- 0 2333 2251"/>
                                <a:gd name="T67" fmla="*/ 2333 h 103"/>
                                <a:gd name="T68" fmla="+- 0 1806 1804"/>
                                <a:gd name="T69" fmla="*/ T68 w 67"/>
                                <a:gd name="T70" fmla="+- 0 2335 2251"/>
                                <a:gd name="T71" fmla="*/ 2335 h 103"/>
                                <a:gd name="T72" fmla="+- 0 1806 1804"/>
                                <a:gd name="T73" fmla="*/ T72 w 67"/>
                                <a:gd name="T74" fmla="+- 0 2337 2251"/>
                                <a:gd name="T75" fmla="*/ 2337 h 103"/>
                                <a:gd name="T76" fmla="+- 0 1805 1804"/>
                                <a:gd name="T77" fmla="*/ T76 w 67"/>
                                <a:gd name="T78" fmla="+- 0 2337 2251"/>
                                <a:gd name="T79" fmla="*/ 2337 h 103"/>
                                <a:gd name="T80" fmla="+- 0 1805 1804"/>
                                <a:gd name="T81" fmla="*/ T80 w 67"/>
                                <a:gd name="T82" fmla="+- 0 2338 2251"/>
                                <a:gd name="T83" fmla="*/ 2338 h 103"/>
                                <a:gd name="T84" fmla="+- 0 1804 1804"/>
                                <a:gd name="T85" fmla="*/ T84 w 67"/>
                                <a:gd name="T86" fmla="+- 0 2339 2251"/>
                                <a:gd name="T87" fmla="*/ 2339 h 103"/>
                                <a:gd name="T88" fmla="+- 0 1804 1804"/>
                                <a:gd name="T89" fmla="*/ T88 w 67"/>
                                <a:gd name="T90" fmla="+- 0 2353 2251"/>
                                <a:gd name="T91" fmla="*/ 2353 h 103"/>
                                <a:gd name="T92" fmla="+- 0 1805 1804"/>
                                <a:gd name="T93" fmla="*/ T92 w 67"/>
                                <a:gd name="T94" fmla="+- 0 2353 2251"/>
                                <a:gd name="T95" fmla="*/ 2353 h 103"/>
                                <a:gd name="T96" fmla="+- 0 1805 1804"/>
                                <a:gd name="T97" fmla="*/ T96 w 67"/>
                                <a:gd name="T98" fmla="+- 0 2355 2251"/>
                                <a:gd name="T99" fmla="*/ 2355 h 103"/>
                                <a:gd name="T100" fmla="+- 0 1871 1804"/>
                                <a:gd name="T101" fmla="*/ T100 w 67"/>
                                <a:gd name="T102" fmla="+- 0 2355 2251"/>
                                <a:gd name="T103" fmla="*/ 2355 h 103"/>
                                <a:gd name="T104" fmla="+- 0 1871 1804"/>
                                <a:gd name="T105" fmla="*/ T104 w 67"/>
                                <a:gd name="T106" fmla="+- 0 2340 2251"/>
                                <a:gd name="T107" fmla="*/ 2340 h 103"/>
                                <a:gd name="T108" fmla="+- 0 1870 1804"/>
                                <a:gd name="T109" fmla="*/ T108 w 67"/>
                                <a:gd name="T110" fmla="+- 0 2340 2251"/>
                                <a:gd name="T111" fmla="*/ 2340 h 103"/>
                                <a:gd name="T112" fmla="+- 0 1870 1804"/>
                                <a:gd name="T113" fmla="*/ T112 w 67"/>
                                <a:gd name="T114" fmla="+- 0 2339 2251"/>
                                <a:gd name="T115" fmla="*/ 2339 h 103"/>
                                <a:gd name="T116" fmla="+- 0 1828 1804"/>
                                <a:gd name="T117" fmla="*/ T116 w 67"/>
                                <a:gd name="T118" fmla="+- 0 2339 2251"/>
                                <a:gd name="T119" fmla="*/ 2339 h 103"/>
                                <a:gd name="T120" fmla="+- 0 1840 1804"/>
                                <a:gd name="T121" fmla="*/ T120 w 67"/>
                                <a:gd name="T122" fmla="+- 0 2327 2251"/>
                                <a:gd name="T123" fmla="*/ 2327 h 103"/>
                                <a:gd name="T124" fmla="+- 0 1846 1804"/>
                                <a:gd name="T125" fmla="*/ T124 w 67"/>
                                <a:gd name="T126" fmla="+- 0 2320 2251"/>
                                <a:gd name="T127" fmla="*/ 2320 h 103"/>
                                <a:gd name="T128" fmla="+- 0 1850 1804"/>
                                <a:gd name="T129" fmla="*/ T128 w 67"/>
                                <a:gd name="T130" fmla="+- 0 2315 2251"/>
                                <a:gd name="T131" fmla="*/ 2315 h 103"/>
                                <a:gd name="T132" fmla="+- 0 1854 1804"/>
                                <a:gd name="T133" fmla="*/ T132 w 67"/>
                                <a:gd name="T134" fmla="+- 0 2310 2251"/>
                                <a:gd name="T135" fmla="*/ 2310 h 103"/>
                                <a:gd name="T136" fmla="+- 0 1858 1804"/>
                                <a:gd name="T137" fmla="*/ T136 w 67"/>
                                <a:gd name="T138" fmla="+- 0 2307 2251"/>
                                <a:gd name="T139" fmla="*/ 2307 h 103"/>
                                <a:gd name="T140" fmla="+- 0 1860 1804"/>
                                <a:gd name="T141" fmla="*/ T140 w 67"/>
                                <a:gd name="T142" fmla="+- 0 2302 2251"/>
                                <a:gd name="T143" fmla="*/ 2302 h 103"/>
                                <a:gd name="T144" fmla="+- 0 1865 1804"/>
                                <a:gd name="T145" fmla="*/ T144 w 67"/>
                                <a:gd name="T146" fmla="+- 0 2295 2251"/>
                                <a:gd name="T147" fmla="*/ 2295 h 103"/>
                                <a:gd name="T148" fmla="+- 0 1865 1804"/>
                                <a:gd name="T149" fmla="*/ T148 w 67"/>
                                <a:gd name="T150" fmla="+- 0 2292 2251"/>
                                <a:gd name="T151" fmla="*/ 2292 h 103"/>
                                <a:gd name="T152" fmla="+- 0 1866 1804"/>
                                <a:gd name="T153" fmla="*/ T152 w 67"/>
                                <a:gd name="T154" fmla="+- 0 2287 2251"/>
                                <a:gd name="T155" fmla="*/ 2287 h 103"/>
                                <a:gd name="T156" fmla="+- 0 1867 1804"/>
                                <a:gd name="T157" fmla="*/ T156 w 67"/>
                                <a:gd name="T158" fmla="+- 0 2285 2251"/>
                                <a:gd name="T159" fmla="*/ 2285 h 103"/>
                                <a:gd name="T160" fmla="+- 0 1867 1804"/>
                                <a:gd name="T161" fmla="*/ T160 w 67"/>
                                <a:gd name="T162" fmla="+- 0 2272 2251"/>
                                <a:gd name="T163" fmla="*/ 2272 h 103"/>
                                <a:gd name="T164" fmla="+- 0 1866 1804"/>
                                <a:gd name="T165" fmla="*/ T164 w 67"/>
                                <a:gd name="T166" fmla="+- 0 2271 2251"/>
                                <a:gd name="T167" fmla="*/ 227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7" h="103">
                                  <a:moveTo>
                                    <a:pt x="62" y="20"/>
                                  </a:moveTo>
                                  <a:lnTo>
                                    <a:pt x="30" y="20"/>
                                  </a:lnTo>
                                  <a:lnTo>
                                    <a:pt x="31" y="21"/>
                                  </a:lnTo>
                                  <a:lnTo>
                                    <a:pt x="33" y="21"/>
                                  </a:lnTo>
                                  <a:lnTo>
                                    <a:pt x="37" y="24"/>
                                  </a:lnTo>
                                  <a:lnTo>
                                    <a:pt x="37" y="26"/>
                                  </a:lnTo>
                                  <a:lnTo>
                                    <a:pt x="39" y="28"/>
                                  </a:lnTo>
                                  <a:lnTo>
                                    <a:pt x="39" y="36"/>
                                  </a:lnTo>
                                  <a:lnTo>
                                    <a:pt x="38" y="39"/>
                                  </a:lnTo>
                                  <a:lnTo>
                                    <a:pt x="37" y="40"/>
                                  </a:lnTo>
                                  <a:lnTo>
                                    <a:pt x="37" y="42"/>
                                  </a:lnTo>
                                  <a:lnTo>
                                    <a:pt x="34" y="47"/>
                                  </a:lnTo>
                                  <a:lnTo>
                                    <a:pt x="33" y="51"/>
                                  </a:lnTo>
                                  <a:lnTo>
                                    <a:pt x="31" y="53"/>
                                  </a:lnTo>
                                  <a:lnTo>
                                    <a:pt x="28" y="57"/>
                                  </a:lnTo>
                                  <a:lnTo>
                                    <a:pt x="22" y="63"/>
                                  </a:lnTo>
                                  <a:lnTo>
                                    <a:pt x="4" y="82"/>
                                  </a:lnTo>
                                  <a:lnTo>
                                    <a:pt x="2" y="84"/>
                                  </a:lnTo>
                                  <a:lnTo>
                                    <a:pt x="2" y="86"/>
                                  </a:lnTo>
                                  <a:lnTo>
                                    <a:pt x="1" y="86"/>
                                  </a:lnTo>
                                  <a:lnTo>
                                    <a:pt x="1" y="87"/>
                                  </a:lnTo>
                                  <a:lnTo>
                                    <a:pt x="0" y="88"/>
                                  </a:lnTo>
                                  <a:lnTo>
                                    <a:pt x="0" y="102"/>
                                  </a:lnTo>
                                  <a:lnTo>
                                    <a:pt x="1" y="102"/>
                                  </a:lnTo>
                                  <a:lnTo>
                                    <a:pt x="1" y="104"/>
                                  </a:lnTo>
                                  <a:lnTo>
                                    <a:pt x="67" y="104"/>
                                  </a:lnTo>
                                  <a:lnTo>
                                    <a:pt x="67" y="89"/>
                                  </a:lnTo>
                                  <a:lnTo>
                                    <a:pt x="66" y="89"/>
                                  </a:lnTo>
                                  <a:lnTo>
                                    <a:pt x="66" y="88"/>
                                  </a:lnTo>
                                  <a:lnTo>
                                    <a:pt x="24" y="88"/>
                                  </a:lnTo>
                                  <a:lnTo>
                                    <a:pt x="36" y="76"/>
                                  </a:lnTo>
                                  <a:lnTo>
                                    <a:pt x="42" y="69"/>
                                  </a:lnTo>
                                  <a:lnTo>
                                    <a:pt x="46" y="64"/>
                                  </a:lnTo>
                                  <a:lnTo>
                                    <a:pt x="50" y="59"/>
                                  </a:lnTo>
                                  <a:lnTo>
                                    <a:pt x="54" y="56"/>
                                  </a:lnTo>
                                  <a:lnTo>
                                    <a:pt x="56" y="51"/>
                                  </a:lnTo>
                                  <a:lnTo>
                                    <a:pt x="61" y="44"/>
                                  </a:lnTo>
                                  <a:lnTo>
                                    <a:pt x="61" y="41"/>
                                  </a:lnTo>
                                  <a:lnTo>
                                    <a:pt x="62" y="36"/>
                                  </a:lnTo>
                                  <a:lnTo>
                                    <a:pt x="63" y="34"/>
                                  </a:lnTo>
                                  <a:lnTo>
                                    <a:pt x="63" y="21"/>
                                  </a:lnTo>
                                  <a:lnTo>
                                    <a:pt x="6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73"/>
                          <wps:cNvSpPr>
                            <a:spLocks/>
                          </wps:cNvSpPr>
                          <wps:spPr bwMode="auto">
                            <a:xfrm>
                              <a:off x="1804" y="2251"/>
                              <a:ext cx="67" cy="103"/>
                            </a:xfrm>
                            <a:custGeom>
                              <a:avLst/>
                              <a:gdLst>
                                <a:gd name="T0" fmla="+- 0 1841 1804"/>
                                <a:gd name="T1" fmla="*/ T0 w 67"/>
                                <a:gd name="T2" fmla="+- 0 2251 2251"/>
                                <a:gd name="T3" fmla="*/ 2251 h 103"/>
                                <a:gd name="T4" fmla="+- 0 1832 1804"/>
                                <a:gd name="T5" fmla="*/ T4 w 67"/>
                                <a:gd name="T6" fmla="+- 0 2251 2251"/>
                                <a:gd name="T7" fmla="*/ 2251 h 103"/>
                                <a:gd name="T8" fmla="+- 0 1829 1804"/>
                                <a:gd name="T9" fmla="*/ T8 w 67"/>
                                <a:gd name="T10" fmla="+- 0 2253 2251"/>
                                <a:gd name="T11" fmla="*/ 2253 h 103"/>
                                <a:gd name="T12" fmla="+- 0 1823 1804"/>
                                <a:gd name="T13" fmla="*/ T12 w 67"/>
                                <a:gd name="T14" fmla="+- 0 2253 2251"/>
                                <a:gd name="T15" fmla="*/ 2253 h 103"/>
                                <a:gd name="T16" fmla="+- 0 1818 1804"/>
                                <a:gd name="T17" fmla="*/ T16 w 67"/>
                                <a:gd name="T18" fmla="+- 0 2255 2251"/>
                                <a:gd name="T19" fmla="*/ 2255 h 103"/>
                                <a:gd name="T20" fmla="+- 0 1814 1804"/>
                                <a:gd name="T21" fmla="*/ T20 w 67"/>
                                <a:gd name="T22" fmla="+- 0 2256 2251"/>
                                <a:gd name="T23" fmla="*/ 2256 h 103"/>
                                <a:gd name="T24" fmla="+- 0 1812 1804"/>
                                <a:gd name="T25" fmla="*/ T24 w 67"/>
                                <a:gd name="T26" fmla="+- 0 2257 2251"/>
                                <a:gd name="T27" fmla="*/ 2257 h 103"/>
                                <a:gd name="T28" fmla="+- 0 1811 1804"/>
                                <a:gd name="T29" fmla="*/ T28 w 67"/>
                                <a:gd name="T30" fmla="+- 0 2257 2251"/>
                                <a:gd name="T31" fmla="*/ 2257 h 103"/>
                                <a:gd name="T32" fmla="+- 0 1807 1804"/>
                                <a:gd name="T33" fmla="*/ T32 w 67"/>
                                <a:gd name="T34" fmla="+- 0 2261 2251"/>
                                <a:gd name="T35" fmla="*/ 2261 h 103"/>
                                <a:gd name="T36" fmla="+- 0 1806 1804"/>
                                <a:gd name="T37" fmla="*/ T36 w 67"/>
                                <a:gd name="T38" fmla="+- 0 2261 2251"/>
                                <a:gd name="T39" fmla="*/ 2261 h 103"/>
                                <a:gd name="T40" fmla="+- 0 1806 1804"/>
                                <a:gd name="T41" fmla="*/ T40 w 67"/>
                                <a:gd name="T42" fmla="+- 0 2265 2251"/>
                                <a:gd name="T43" fmla="*/ 2265 h 103"/>
                                <a:gd name="T44" fmla="+- 0 1805 1804"/>
                                <a:gd name="T45" fmla="*/ T44 w 67"/>
                                <a:gd name="T46" fmla="+- 0 2265 2251"/>
                                <a:gd name="T47" fmla="*/ 2265 h 103"/>
                                <a:gd name="T48" fmla="+- 0 1805 1804"/>
                                <a:gd name="T49" fmla="*/ T48 w 67"/>
                                <a:gd name="T50" fmla="+- 0 2273 2251"/>
                                <a:gd name="T51" fmla="*/ 2273 h 103"/>
                                <a:gd name="T52" fmla="+- 0 1806 1804"/>
                                <a:gd name="T53" fmla="*/ T52 w 67"/>
                                <a:gd name="T54" fmla="+- 0 2274 2251"/>
                                <a:gd name="T55" fmla="*/ 2274 h 103"/>
                                <a:gd name="T56" fmla="+- 0 1806 1804"/>
                                <a:gd name="T57" fmla="*/ T56 w 67"/>
                                <a:gd name="T58" fmla="+- 0 2278 2251"/>
                                <a:gd name="T59" fmla="*/ 2278 h 103"/>
                                <a:gd name="T60" fmla="+- 0 1811 1804"/>
                                <a:gd name="T61" fmla="*/ T60 w 67"/>
                                <a:gd name="T62" fmla="+- 0 2278 2251"/>
                                <a:gd name="T63" fmla="*/ 2278 h 103"/>
                                <a:gd name="T64" fmla="+- 0 1812 1804"/>
                                <a:gd name="T65" fmla="*/ T64 w 67"/>
                                <a:gd name="T66" fmla="+- 0 2275 2251"/>
                                <a:gd name="T67" fmla="*/ 2275 h 103"/>
                                <a:gd name="T68" fmla="+- 0 1813 1804"/>
                                <a:gd name="T69" fmla="*/ T68 w 67"/>
                                <a:gd name="T70" fmla="+- 0 2275 2251"/>
                                <a:gd name="T71" fmla="*/ 2275 h 103"/>
                                <a:gd name="T72" fmla="+- 0 1814 1804"/>
                                <a:gd name="T73" fmla="*/ T72 w 67"/>
                                <a:gd name="T74" fmla="+- 0 2274 2251"/>
                                <a:gd name="T75" fmla="*/ 2274 h 103"/>
                                <a:gd name="T76" fmla="+- 0 1817 1804"/>
                                <a:gd name="T77" fmla="*/ T76 w 67"/>
                                <a:gd name="T78" fmla="+- 0 2273 2251"/>
                                <a:gd name="T79" fmla="*/ 2273 h 103"/>
                                <a:gd name="T80" fmla="+- 0 1819 1804"/>
                                <a:gd name="T81" fmla="*/ T80 w 67"/>
                                <a:gd name="T82" fmla="+- 0 2273 2251"/>
                                <a:gd name="T83" fmla="*/ 2273 h 103"/>
                                <a:gd name="T84" fmla="+- 0 1824 1804"/>
                                <a:gd name="T85" fmla="*/ T84 w 67"/>
                                <a:gd name="T86" fmla="+- 0 2271 2251"/>
                                <a:gd name="T87" fmla="*/ 2271 h 103"/>
                                <a:gd name="T88" fmla="+- 0 1866 1804"/>
                                <a:gd name="T89" fmla="*/ T88 w 67"/>
                                <a:gd name="T90" fmla="+- 0 2271 2251"/>
                                <a:gd name="T91" fmla="*/ 2271 h 103"/>
                                <a:gd name="T92" fmla="+- 0 1865 1804"/>
                                <a:gd name="T93" fmla="*/ T92 w 67"/>
                                <a:gd name="T94" fmla="+- 0 2268 2251"/>
                                <a:gd name="T95" fmla="*/ 2268 h 103"/>
                                <a:gd name="T96" fmla="+- 0 1862 1804"/>
                                <a:gd name="T97" fmla="*/ T96 w 67"/>
                                <a:gd name="T98" fmla="+- 0 2261 2251"/>
                                <a:gd name="T99" fmla="*/ 2261 h 103"/>
                                <a:gd name="T100" fmla="+- 0 1859 1804"/>
                                <a:gd name="T101" fmla="*/ T100 w 67"/>
                                <a:gd name="T102" fmla="+- 0 2259 2251"/>
                                <a:gd name="T103" fmla="*/ 2259 h 103"/>
                                <a:gd name="T104" fmla="+- 0 1858 1804"/>
                                <a:gd name="T105" fmla="*/ T104 w 67"/>
                                <a:gd name="T106" fmla="+- 0 2257 2251"/>
                                <a:gd name="T107" fmla="*/ 2257 h 103"/>
                                <a:gd name="T108" fmla="+- 0 1853 1804"/>
                                <a:gd name="T109" fmla="*/ T108 w 67"/>
                                <a:gd name="T110" fmla="+- 0 2255 2251"/>
                                <a:gd name="T111" fmla="*/ 2255 h 103"/>
                                <a:gd name="T112" fmla="+- 0 1846 1804"/>
                                <a:gd name="T113" fmla="*/ T112 w 67"/>
                                <a:gd name="T114" fmla="+- 0 2253 2251"/>
                                <a:gd name="T115" fmla="*/ 2253 h 103"/>
                                <a:gd name="T116" fmla="+- 0 1841 1804"/>
                                <a:gd name="T117" fmla="*/ T116 w 67"/>
                                <a:gd name="T118" fmla="+- 0 2251 2251"/>
                                <a:gd name="T119" fmla="*/ 225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 h="103">
                                  <a:moveTo>
                                    <a:pt x="37" y="0"/>
                                  </a:moveTo>
                                  <a:lnTo>
                                    <a:pt x="28" y="0"/>
                                  </a:lnTo>
                                  <a:lnTo>
                                    <a:pt x="25" y="2"/>
                                  </a:lnTo>
                                  <a:lnTo>
                                    <a:pt x="19" y="2"/>
                                  </a:lnTo>
                                  <a:lnTo>
                                    <a:pt x="14" y="4"/>
                                  </a:lnTo>
                                  <a:lnTo>
                                    <a:pt x="10" y="5"/>
                                  </a:lnTo>
                                  <a:lnTo>
                                    <a:pt x="8" y="6"/>
                                  </a:lnTo>
                                  <a:lnTo>
                                    <a:pt x="7" y="6"/>
                                  </a:lnTo>
                                  <a:lnTo>
                                    <a:pt x="3" y="10"/>
                                  </a:lnTo>
                                  <a:lnTo>
                                    <a:pt x="2" y="10"/>
                                  </a:lnTo>
                                  <a:lnTo>
                                    <a:pt x="2" y="14"/>
                                  </a:lnTo>
                                  <a:lnTo>
                                    <a:pt x="1" y="14"/>
                                  </a:lnTo>
                                  <a:lnTo>
                                    <a:pt x="1" y="22"/>
                                  </a:lnTo>
                                  <a:lnTo>
                                    <a:pt x="2" y="23"/>
                                  </a:lnTo>
                                  <a:lnTo>
                                    <a:pt x="2" y="27"/>
                                  </a:lnTo>
                                  <a:lnTo>
                                    <a:pt x="7" y="27"/>
                                  </a:lnTo>
                                  <a:lnTo>
                                    <a:pt x="8" y="24"/>
                                  </a:lnTo>
                                  <a:lnTo>
                                    <a:pt x="9" y="24"/>
                                  </a:lnTo>
                                  <a:lnTo>
                                    <a:pt x="10" y="23"/>
                                  </a:lnTo>
                                  <a:lnTo>
                                    <a:pt x="13" y="22"/>
                                  </a:lnTo>
                                  <a:lnTo>
                                    <a:pt x="15" y="22"/>
                                  </a:lnTo>
                                  <a:lnTo>
                                    <a:pt x="20" y="20"/>
                                  </a:lnTo>
                                  <a:lnTo>
                                    <a:pt x="62" y="20"/>
                                  </a:lnTo>
                                  <a:lnTo>
                                    <a:pt x="61" y="17"/>
                                  </a:lnTo>
                                  <a:lnTo>
                                    <a:pt x="58" y="10"/>
                                  </a:lnTo>
                                  <a:lnTo>
                                    <a:pt x="55" y="8"/>
                                  </a:lnTo>
                                  <a:lnTo>
                                    <a:pt x="54" y="6"/>
                                  </a:lnTo>
                                  <a:lnTo>
                                    <a:pt x="49" y="4"/>
                                  </a:lnTo>
                                  <a:lnTo>
                                    <a:pt x="42" y="2"/>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74"/>
                        <wpg:cNvGrpSpPr>
                          <a:grpSpLocks/>
                        </wpg:cNvGrpSpPr>
                        <wpg:grpSpPr bwMode="auto">
                          <a:xfrm>
                            <a:off x="138023" y="1621766"/>
                            <a:ext cx="40677" cy="74980"/>
                            <a:chOff x="1880" y="2253"/>
                            <a:chExt cx="64" cy="103"/>
                          </a:xfrm>
                        </wpg:grpSpPr>
                        <wps:wsp>
                          <wps:cNvPr id="1100" name="Freeform 75"/>
                          <wps:cNvSpPr>
                            <a:spLocks/>
                          </wps:cNvSpPr>
                          <wps:spPr bwMode="auto">
                            <a:xfrm>
                              <a:off x="1880" y="2253"/>
                              <a:ext cx="64" cy="103"/>
                            </a:xfrm>
                            <a:custGeom>
                              <a:avLst/>
                              <a:gdLst>
                                <a:gd name="T0" fmla="+- 0 1940 1880"/>
                                <a:gd name="T1" fmla="*/ T0 w 64"/>
                                <a:gd name="T2" fmla="+- 0 2355 2253"/>
                                <a:gd name="T3" fmla="*/ 2355 h 103"/>
                                <a:gd name="T4" fmla="+- 0 1928 1880"/>
                                <a:gd name="T5" fmla="*/ T4 w 64"/>
                                <a:gd name="T6" fmla="+- 0 2355 2253"/>
                                <a:gd name="T7" fmla="*/ 2355 h 103"/>
                                <a:gd name="T8" fmla="+- 0 1930 1880"/>
                                <a:gd name="T9" fmla="*/ T8 w 64"/>
                                <a:gd name="T10" fmla="+- 0 2356 2253"/>
                                <a:gd name="T11" fmla="*/ 2356 h 103"/>
                                <a:gd name="T12" fmla="+- 0 1938 1880"/>
                                <a:gd name="T13" fmla="*/ T12 w 64"/>
                                <a:gd name="T14" fmla="+- 0 2356 2253"/>
                                <a:gd name="T15" fmla="*/ 2356 h 103"/>
                                <a:gd name="T16" fmla="+- 0 1940 1880"/>
                                <a:gd name="T17" fmla="*/ T16 w 64"/>
                                <a:gd name="T18" fmla="+- 0 2355 2253"/>
                                <a:gd name="T19" fmla="*/ 2355 h 103"/>
                              </a:gdLst>
                              <a:ahLst/>
                              <a:cxnLst>
                                <a:cxn ang="0">
                                  <a:pos x="T1" y="T3"/>
                                </a:cxn>
                                <a:cxn ang="0">
                                  <a:pos x="T5" y="T7"/>
                                </a:cxn>
                                <a:cxn ang="0">
                                  <a:pos x="T9" y="T11"/>
                                </a:cxn>
                                <a:cxn ang="0">
                                  <a:pos x="T13" y="T15"/>
                                </a:cxn>
                                <a:cxn ang="0">
                                  <a:pos x="T17" y="T19"/>
                                </a:cxn>
                              </a:cxnLst>
                              <a:rect l="0" t="0" r="r" b="b"/>
                              <a:pathLst>
                                <a:path w="64" h="103">
                                  <a:moveTo>
                                    <a:pt x="60" y="102"/>
                                  </a:moveTo>
                                  <a:lnTo>
                                    <a:pt x="48" y="102"/>
                                  </a:lnTo>
                                  <a:lnTo>
                                    <a:pt x="50" y="103"/>
                                  </a:lnTo>
                                  <a:lnTo>
                                    <a:pt x="58" y="103"/>
                                  </a:lnTo>
                                  <a:lnTo>
                                    <a:pt x="60"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76"/>
                          <wps:cNvSpPr>
                            <a:spLocks/>
                          </wps:cNvSpPr>
                          <wps:spPr bwMode="auto">
                            <a:xfrm>
                              <a:off x="1880" y="2253"/>
                              <a:ext cx="64" cy="103"/>
                            </a:xfrm>
                            <a:custGeom>
                              <a:avLst/>
                              <a:gdLst>
                                <a:gd name="T0" fmla="+- 0 1944 1880"/>
                                <a:gd name="T1" fmla="*/ T0 w 64"/>
                                <a:gd name="T2" fmla="+- 0 2334 2253"/>
                                <a:gd name="T3" fmla="*/ 2334 h 103"/>
                                <a:gd name="T4" fmla="+- 0 1925 1880"/>
                                <a:gd name="T5" fmla="*/ T4 w 64"/>
                                <a:gd name="T6" fmla="+- 0 2334 2253"/>
                                <a:gd name="T7" fmla="*/ 2334 h 103"/>
                                <a:gd name="T8" fmla="+- 0 1925 1880"/>
                                <a:gd name="T9" fmla="*/ T8 w 64"/>
                                <a:gd name="T10" fmla="+- 0 2355 2253"/>
                                <a:gd name="T11" fmla="*/ 2355 h 103"/>
                                <a:gd name="T12" fmla="+- 0 1944 1880"/>
                                <a:gd name="T13" fmla="*/ T12 w 64"/>
                                <a:gd name="T14" fmla="+- 0 2355 2253"/>
                                <a:gd name="T15" fmla="*/ 2355 h 103"/>
                                <a:gd name="T16" fmla="+- 0 1944 1880"/>
                                <a:gd name="T17" fmla="*/ T16 w 64"/>
                                <a:gd name="T18" fmla="+- 0 2334 2253"/>
                                <a:gd name="T19" fmla="*/ 2334 h 103"/>
                              </a:gdLst>
                              <a:ahLst/>
                              <a:cxnLst>
                                <a:cxn ang="0">
                                  <a:pos x="T1" y="T3"/>
                                </a:cxn>
                                <a:cxn ang="0">
                                  <a:pos x="T5" y="T7"/>
                                </a:cxn>
                                <a:cxn ang="0">
                                  <a:pos x="T9" y="T11"/>
                                </a:cxn>
                                <a:cxn ang="0">
                                  <a:pos x="T13" y="T15"/>
                                </a:cxn>
                                <a:cxn ang="0">
                                  <a:pos x="T17" y="T19"/>
                                </a:cxn>
                              </a:cxnLst>
                              <a:rect l="0" t="0" r="r" b="b"/>
                              <a:pathLst>
                                <a:path w="64" h="103">
                                  <a:moveTo>
                                    <a:pt x="64" y="81"/>
                                  </a:moveTo>
                                  <a:lnTo>
                                    <a:pt x="45" y="81"/>
                                  </a:lnTo>
                                  <a:lnTo>
                                    <a:pt x="45" y="102"/>
                                  </a:lnTo>
                                  <a:lnTo>
                                    <a:pt x="64" y="102"/>
                                  </a:lnTo>
                                  <a:lnTo>
                                    <a:pt x="64"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77"/>
                          <wps:cNvSpPr>
                            <a:spLocks/>
                          </wps:cNvSpPr>
                          <wps:spPr bwMode="auto">
                            <a:xfrm>
                              <a:off x="1880" y="2253"/>
                              <a:ext cx="64" cy="103"/>
                            </a:xfrm>
                            <a:custGeom>
                              <a:avLst/>
                              <a:gdLst>
                                <a:gd name="T0" fmla="+- 0 1944 1880"/>
                                <a:gd name="T1" fmla="*/ T0 w 64"/>
                                <a:gd name="T2" fmla="+- 0 2255 2253"/>
                                <a:gd name="T3" fmla="*/ 2255 h 103"/>
                                <a:gd name="T4" fmla="+- 0 1915 1880"/>
                                <a:gd name="T5" fmla="*/ T4 w 64"/>
                                <a:gd name="T6" fmla="+- 0 2255 2253"/>
                                <a:gd name="T7" fmla="*/ 2255 h 103"/>
                                <a:gd name="T8" fmla="+- 0 1915 1880"/>
                                <a:gd name="T9" fmla="*/ T8 w 64"/>
                                <a:gd name="T10" fmla="+- 0 2256 2253"/>
                                <a:gd name="T11" fmla="*/ 2256 h 103"/>
                                <a:gd name="T12" fmla="+- 0 1884 1880"/>
                                <a:gd name="T13" fmla="*/ T12 w 64"/>
                                <a:gd name="T14" fmla="+- 0 2311 2253"/>
                                <a:gd name="T15" fmla="*/ 2311 h 103"/>
                                <a:gd name="T16" fmla="+- 0 1882 1880"/>
                                <a:gd name="T17" fmla="*/ T16 w 64"/>
                                <a:gd name="T18" fmla="+- 0 2314 2253"/>
                                <a:gd name="T19" fmla="*/ 2314 h 103"/>
                                <a:gd name="T20" fmla="+- 0 1882 1880"/>
                                <a:gd name="T21" fmla="*/ T20 w 64"/>
                                <a:gd name="T22" fmla="+- 0 2320 2253"/>
                                <a:gd name="T23" fmla="*/ 2320 h 103"/>
                                <a:gd name="T24" fmla="+- 0 1880 1880"/>
                                <a:gd name="T25" fmla="*/ T24 w 64"/>
                                <a:gd name="T26" fmla="+- 0 2320 2253"/>
                                <a:gd name="T27" fmla="*/ 2320 h 103"/>
                                <a:gd name="T28" fmla="+- 0 1880 1880"/>
                                <a:gd name="T29" fmla="*/ T28 w 64"/>
                                <a:gd name="T30" fmla="+- 0 2328 2253"/>
                                <a:gd name="T31" fmla="*/ 2328 h 103"/>
                                <a:gd name="T32" fmla="+- 0 1882 1880"/>
                                <a:gd name="T33" fmla="*/ T32 w 64"/>
                                <a:gd name="T34" fmla="+- 0 2331 2253"/>
                                <a:gd name="T35" fmla="*/ 2331 h 103"/>
                                <a:gd name="T36" fmla="+- 0 1882 1880"/>
                                <a:gd name="T37" fmla="*/ T36 w 64"/>
                                <a:gd name="T38" fmla="+- 0 2333 2253"/>
                                <a:gd name="T39" fmla="*/ 2333 h 103"/>
                                <a:gd name="T40" fmla="+- 0 1883 1880"/>
                                <a:gd name="T41" fmla="*/ T40 w 64"/>
                                <a:gd name="T42" fmla="+- 0 2334 2253"/>
                                <a:gd name="T43" fmla="*/ 2334 h 103"/>
                                <a:gd name="T44" fmla="+- 0 1954 1880"/>
                                <a:gd name="T45" fmla="*/ T44 w 64"/>
                                <a:gd name="T46" fmla="+- 0 2334 2253"/>
                                <a:gd name="T47" fmla="*/ 2334 h 103"/>
                                <a:gd name="T48" fmla="+- 0 1955 1880"/>
                                <a:gd name="T49" fmla="*/ T48 w 64"/>
                                <a:gd name="T50" fmla="+- 0 2333 2253"/>
                                <a:gd name="T51" fmla="*/ 2333 h 103"/>
                                <a:gd name="T52" fmla="+- 0 1956 1880"/>
                                <a:gd name="T53" fmla="*/ T52 w 64"/>
                                <a:gd name="T54" fmla="+- 0 2331 2253"/>
                                <a:gd name="T55" fmla="*/ 2331 h 103"/>
                                <a:gd name="T56" fmla="+- 0 1956 1880"/>
                                <a:gd name="T57" fmla="*/ T56 w 64"/>
                                <a:gd name="T58" fmla="+- 0 2321 2253"/>
                                <a:gd name="T59" fmla="*/ 2321 h 103"/>
                                <a:gd name="T60" fmla="+- 0 1955 1880"/>
                                <a:gd name="T61" fmla="*/ T60 w 64"/>
                                <a:gd name="T62" fmla="+- 0 2320 2253"/>
                                <a:gd name="T63" fmla="*/ 2320 h 103"/>
                                <a:gd name="T64" fmla="+- 0 1955 1880"/>
                                <a:gd name="T65" fmla="*/ T64 w 64"/>
                                <a:gd name="T66" fmla="+- 0 2319 2253"/>
                                <a:gd name="T67" fmla="*/ 2319 h 103"/>
                                <a:gd name="T68" fmla="+- 0 1897 1880"/>
                                <a:gd name="T69" fmla="*/ T68 w 64"/>
                                <a:gd name="T70" fmla="+- 0 2319 2253"/>
                                <a:gd name="T71" fmla="*/ 2319 h 103"/>
                                <a:gd name="T72" fmla="+- 0 1925 1880"/>
                                <a:gd name="T73" fmla="*/ T72 w 64"/>
                                <a:gd name="T74" fmla="+- 0 2272 2253"/>
                                <a:gd name="T75" fmla="*/ 2272 h 103"/>
                                <a:gd name="T76" fmla="+- 0 1944 1880"/>
                                <a:gd name="T77" fmla="*/ T76 w 64"/>
                                <a:gd name="T78" fmla="+- 0 2272 2253"/>
                                <a:gd name="T79" fmla="*/ 2272 h 103"/>
                                <a:gd name="T80" fmla="+- 0 1944 1880"/>
                                <a:gd name="T81" fmla="*/ T80 w 64"/>
                                <a:gd name="T82" fmla="+- 0 2255 2253"/>
                                <a:gd name="T83" fmla="*/ 225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 h="103">
                                  <a:moveTo>
                                    <a:pt x="64" y="2"/>
                                  </a:moveTo>
                                  <a:lnTo>
                                    <a:pt x="35" y="2"/>
                                  </a:lnTo>
                                  <a:lnTo>
                                    <a:pt x="35" y="3"/>
                                  </a:lnTo>
                                  <a:lnTo>
                                    <a:pt x="4" y="58"/>
                                  </a:lnTo>
                                  <a:lnTo>
                                    <a:pt x="2" y="61"/>
                                  </a:lnTo>
                                  <a:lnTo>
                                    <a:pt x="2" y="67"/>
                                  </a:lnTo>
                                  <a:lnTo>
                                    <a:pt x="0" y="67"/>
                                  </a:lnTo>
                                  <a:lnTo>
                                    <a:pt x="0" y="75"/>
                                  </a:lnTo>
                                  <a:lnTo>
                                    <a:pt x="2" y="78"/>
                                  </a:lnTo>
                                  <a:lnTo>
                                    <a:pt x="2" y="80"/>
                                  </a:lnTo>
                                  <a:lnTo>
                                    <a:pt x="3" y="81"/>
                                  </a:lnTo>
                                  <a:lnTo>
                                    <a:pt x="74" y="81"/>
                                  </a:lnTo>
                                  <a:lnTo>
                                    <a:pt x="75" y="80"/>
                                  </a:lnTo>
                                  <a:lnTo>
                                    <a:pt x="76" y="78"/>
                                  </a:lnTo>
                                  <a:lnTo>
                                    <a:pt x="76" y="68"/>
                                  </a:lnTo>
                                  <a:lnTo>
                                    <a:pt x="75" y="67"/>
                                  </a:lnTo>
                                  <a:lnTo>
                                    <a:pt x="75" y="66"/>
                                  </a:lnTo>
                                  <a:lnTo>
                                    <a:pt x="17" y="66"/>
                                  </a:lnTo>
                                  <a:lnTo>
                                    <a:pt x="45" y="19"/>
                                  </a:lnTo>
                                  <a:lnTo>
                                    <a:pt x="64" y="19"/>
                                  </a:lnTo>
                                  <a:lnTo>
                                    <a:pt x="6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78"/>
                          <wps:cNvSpPr>
                            <a:spLocks/>
                          </wps:cNvSpPr>
                          <wps:spPr bwMode="auto">
                            <a:xfrm>
                              <a:off x="1880" y="2253"/>
                              <a:ext cx="64" cy="103"/>
                            </a:xfrm>
                            <a:custGeom>
                              <a:avLst/>
                              <a:gdLst>
                                <a:gd name="T0" fmla="+- 0 1944 1880"/>
                                <a:gd name="T1" fmla="*/ T0 w 64"/>
                                <a:gd name="T2" fmla="+- 0 2272 2253"/>
                                <a:gd name="T3" fmla="*/ 2272 h 103"/>
                                <a:gd name="T4" fmla="+- 0 1925 1880"/>
                                <a:gd name="T5" fmla="*/ T4 w 64"/>
                                <a:gd name="T6" fmla="+- 0 2272 2253"/>
                                <a:gd name="T7" fmla="*/ 2272 h 103"/>
                                <a:gd name="T8" fmla="+- 0 1925 1880"/>
                                <a:gd name="T9" fmla="*/ T8 w 64"/>
                                <a:gd name="T10" fmla="+- 0 2319 2253"/>
                                <a:gd name="T11" fmla="*/ 2319 h 103"/>
                                <a:gd name="T12" fmla="+- 0 1944 1880"/>
                                <a:gd name="T13" fmla="*/ T12 w 64"/>
                                <a:gd name="T14" fmla="+- 0 2319 2253"/>
                                <a:gd name="T15" fmla="*/ 2319 h 103"/>
                                <a:gd name="T16" fmla="+- 0 1944 1880"/>
                                <a:gd name="T17" fmla="*/ T16 w 64"/>
                                <a:gd name="T18" fmla="+- 0 2272 2253"/>
                                <a:gd name="T19" fmla="*/ 2272 h 103"/>
                              </a:gdLst>
                              <a:ahLst/>
                              <a:cxnLst>
                                <a:cxn ang="0">
                                  <a:pos x="T1" y="T3"/>
                                </a:cxn>
                                <a:cxn ang="0">
                                  <a:pos x="T5" y="T7"/>
                                </a:cxn>
                                <a:cxn ang="0">
                                  <a:pos x="T9" y="T11"/>
                                </a:cxn>
                                <a:cxn ang="0">
                                  <a:pos x="T13" y="T15"/>
                                </a:cxn>
                                <a:cxn ang="0">
                                  <a:pos x="T17" y="T19"/>
                                </a:cxn>
                              </a:cxnLst>
                              <a:rect l="0" t="0" r="r" b="b"/>
                              <a:pathLst>
                                <a:path w="64" h="103">
                                  <a:moveTo>
                                    <a:pt x="64" y="19"/>
                                  </a:moveTo>
                                  <a:lnTo>
                                    <a:pt x="45" y="19"/>
                                  </a:lnTo>
                                  <a:lnTo>
                                    <a:pt x="45" y="66"/>
                                  </a:lnTo>
                                  <a:lnTo>
                                    <a:pt x="64" y="66"/>
                                  </a:lnTo>
                                  <a:lnTo>
                                    <a:pt x="64"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79"/>
                          <wps:cNvSpPr>
                            <a:spLocks/>
                          </wps:cNvSpPr>
                          <wps:spPr bwMode="auto">
                            <a:xfrm>
                              <a:off x="1880" y="2253"/>
                              <a:ext cx="64" cy="103"/>
                            </a:xfrm>
                            <a:custGeom>
                              <a:avLst/>
                              <a:gdLst>
                                <a:gd name="T0" fmla="+- 0 1940 1880"/>
                                <a:gd name="T1" fmla="*/ T0 w 64"/>
                                <a:gd name="T2" fmla="+- 0 2254 2253"/>
                                <a:gd name="T3" fmla="*/ 2254 h 103"/>
                                <a:gd name="T4" fmla="+- 0 1918 1880"/>
                                <a:gd name="T5" fmla="*/ T4 w 64"/>
                                <a:gd name="T6" fmla="+- 0 2254 2253"/>
                                <a:gd name="T7" fmla="*/ 2254 h 103"/>
                                <a:gd name="T8" fmla="+- 0 1916 1880"/>
                                <a:gd name="T9" fmla="*/ T8 w 64"/>
                                <a:gd name="T10" fmla="+- 0 2255 2253"/>
                                <a:gd name="T11" fmla="*/ 2255 h 103"/>
                                <a:gd name="T12" fmla="+- 0 1942 1880"/>
                                <a:gd name="T13" fmla="*/ T12 w 64"/>
                                <a:gd name="T14" fmla="+- 0 2255 2253"/>
                                <a:gd name="T15" fmla="*/ 2255 h 103"/>
                                <a:gd name="T16" fmla="+- 0 1940 1880"/>
                                <a:gd name="T17" fmla="*/ T16 w 64"/>
                                <a:gd name="T18" fmla="+- 0 2254 2253"/>
                                <a:gd name="T19" fmla="*/ 2254 h 103"/>
                              </a:gdLst>
                              <a:ahLst/>
                              <a:cxnLst>
                                <a:cxn ang="0">
                                  <a:pos x="T1" y="T3"/>
                                </a:cxn>
                                <a:cxn ang="0">
                                  <a:pos x="T5" y="T7"/>
                                </a:cxn>
                                <a:cxn ang="0">
                                  <a:pos x="T9" y="T11"/>
                                </a:cxn>
                                <a:cxn ang="0">
                                  <a:pos x="T13" y="T15"/>
                                </a:cxn>
                                <a:cxn ang="0">
                                  <a:pos x="T17" y="T19"/>
                                </a:cxn>
                              </a:cxnLst>
                              <a:rect l="0" t="0" r="r" b="b"/>
                              <a:pathLst>
                                <a:path w="64" h="103">
                                  <a:moveTo>
                                    <a:pt x="60" y="1"/>
                                  </a:moveTo>
                                  <a:lnTo>
                                    <a:pt x="38" y="1"/>
                                  </a:lnTo>
                                  <a:lnTo>
                                    <a:pt x="36" y="2"/>
                                  </a:lnTo>
                                  <a:lnTo>
                                    <a:pt x="62" y="2"/>
                                  </a:lnTo>
                                  <a:lnTo>
                                    <a:pt x="6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80"/>
                          <wps:cNvSpPr>
                            <a:spLocks/>
                          </wps:cNvSpPr>
                          <wps:spPr bwMode="auto">
                            <a:xfrm>
                              <a:off x="1880" y="2253"/>
                              <a:ext cx="64" cy="103"/>
                            </a:xfrm>
                            <a:custGeom>
                              <a:avLst/>
                              <a:gdLst>
                                <a:gd name="T0" fmla="+- 0 1937 1880"/>
                                <a:gd name="T1" fmla="*/ T0 w 64"/>
                                <a:gd name="T2" fmla="+- 0 2253 2253"/>
                                <a:gd name="T3" fmla="*/ 2253 h 103"/>
                                <a:gd name="T4" fmla="+- 0 1921 1880"/>
                                <a:gd name="T5" fmla="*/ T4 w 64"/>
                                <a:gd name="T6" fmla="+- 0 2253 2253"/>
                                <a:gd name="T7" fmla="*/ 2253 h 103"/>
                                <a:gd name="T8" fmla="+- 0 1920 1880"/>
                                <a:gd name="T9" fmla="*/ T8 w 64"/>
                                <a:gd name="T10" fmla="+- 0 2254 2253"/>
                                <a:gd name="T11" fmla="*/ 2254 h 103"/>
                                <a:gd name="T12" fmla="+- 0 1938 1880"/>
                                <a:gd name="T13" fmla="*/ T12 w 64"/>
                                <a:gd name="T14" fmla="+- 0 2254 2253"/>
                                <a:gd name="T15" fmla="*/ 2254 h 103"/>
                                <a:gd name="T16" fmla="+- 0 1937 1880"/>
                                <a:gd name="T17" fmla="*/ T16 w 64"/>
                                <a:gd name="T18" fmla="+- 0 2253 2253"/>
                                <a:gd name="T19" fmla="*/ 2253 h 103"/>
                              </a:gdLst>
                              <a:ahLst/>
                              <a:cxnLst>
                                <a:cxn ang="0">
                                  <a:pos x="T1" y="T3"/>
                                </a:cxn>
                                <a:cxn ang="0">
                                  <a:pos x="T5" y="T7"/>
                                </a:cxn>
                                <a:cxn ang="0">
                                  <a:pos x="T9" y="T11"/>
                                </a:cxn>
                                <a:cxn ang="0">
                                  <a:pos x="T13" y="T15"/>
                                </a:cxn>
                                <a:cxn ang="0">
                                  <a:pos x="T17" y="T19"/>
                                </a:cxn>
                              </a:cxnLst>
                              <a:rect l="0" t="0" r="r" b="b"/>
                              <a:pathLst>
                                <a:path w="64" h="103">
                                  <a:moveTo>
                                    <a:pt x="57" y="0"/>
                                  </a:moveTo>
                                  <a:lnTo>
                                    <a:pt x="41" y="0"/>
                                  </a:lnTo>
                                  <a:lnTo>
                                    <a:pt x="40" y="1"/>
                                  </a:lnTo>
                                  <a:lnTo>
                                    <a:pt x="58" y="1"/>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81"/>
                        <wpg:cNvGrpSpPr>
                          <a:grpSpLocks/>
                        </wpg:cNvGrpSpPr>
                        <wpg:grpSpPr bwMode="auto">
                          <a:xfrm>
                            <a:off x="198408" y="1621766"/>
                            <a:ext cx="68642" cy="77892"/>
                            <a:chOff x="1964" y="2251"/>
                            <a:chExt cx="108" cy="107"/>
                          </a:xfrm>
                        </wpg:grpSpPr>
                        <wps:wsp>
                          <wps:cNvPr id="1240" name="Freeform 82"/>
                          <wps:cNvSpPr>
                            <a:spLocks/>
                          </wps:cNvSpPr>
                          <wps:spPr bwMode="auto">
                            <a:xfrm>
                              <a:off x="1964" y="2251"/>
                              <a:ext cx="108" cy="107"/>
                            </a:xfrm>
                            <a:custGeom>
                              <a:avLst/>
                              <a:gdLst>
                                <a:gd name="T0" fmla="+- 0 1985 1964"/>
                                <a:gd name="T1" fmla="*/ T0 w 108"/>
                                <a:gd name="T2" fmla="+- 0 2357 2251"/>
                                <a:gd name="T3" fmla="*/ 2357 h 107"/>
                                <a:gd name="T4" fmla="+- 0 1975 1964"/>
                                <a:gd name="T5" fmla="*/ T4 w 108"/>
                                <a:gd name="T6" fmla="+- 0 2357 2251"/>
                                <a:gd name="T7" fmla="*/ 2357 h 107"/>
                                <a:gd name="T8" fmla="+- 0 1976 1964"/>
                                <a:gd name="T9" fmla="*/ T8 w 108"/>
                                <a:gd name="T10" fmla="+- 0 2358 2251"/>
                                <a:gd name="T11" fmla="*/ 2358 h 107"/>
                                <a:gd name="T12" fmla="+- 0 1984 1964"/>
                                <a:gd name="T13" fmla="*/ T12 w 108"/>
                                <a:gd name="T14" fmla="+- 0 2358 2251"/>
                                <a:gd name="T15" fmla="*/ 2358 h 107"/>
                                <a:gd name="T16" fmla="+- 0 1985 1964"/>
                                <a:gd name="T17" fmla="*/ T16 w 108"/>
                                <a:gd name="T18" fmla="+- 0 2357 2251"/>
                                <a:gd name="T19" fmla="*/ 2357 h 107"/>
                              </a:gdLst>
                              <a:ahLst/>
                              <a:cxnLst>
                                <a:cxn ang="0">
                                  <a:pos x="T1" y="T3"/>
                                </a:cxn>
                                <a:cxn ang="0">
                                  <a:pos x="T5" y="T7"/>
                                </a:cxn>
                                <a:cxn ang="0">
                                  <a:pos x="T9" y="T11"/>
                                </a:cxn>
                                <a:cxn ang="0">
                                  <a:pos x="T13" y="T15"/>
                                </a:cxn>
                                <a:cxn ang="0">
                                  <a:pos x="T17" y="T19"/>
                                </a:cxn>
                              </a:cxnLst>
                              <a:rect l="0" t="0" r="r" b="b"/>
                              <a:pathLst>
                                <a:path w="108" h="107">
                                  <a:moveTo>
                                    <a:pt x="21" y="106"/>
                                  </a:moveTo>
                                  <a:lnTo>
                                    <a:pt x="11" y="106"/>
                                  </a:lnTo>
                                  <a:lnTo>
                                    <a:pt x="12" y="107"/>
                                  </a:lnTo>
                                  <a:lnTo>
                                    <a:pt x="20" y="107"/>
                                  </a:lnTo>
                                  <a:lnTo>
                                    <a:pt x="2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83"/>
                          <wps:cNvSpPr>
                            <a:spLocks/>
                          </wps:cNvSpPr>
                          <wps:spPr bwMode="auto">
                            <a:xfrm>
                              <a:off x="1964" y="2251"/>
                              <a:ext cx="108" cy="107"/>
                            </a:xfrm>
                            <a:custGeom>
                              <a:avLst/>
                              <a:gdLst>
                                <a:gd name="T0" fmla="+- 0 2062 1964"/>
                                <a:gd name="T1" fmla="*/ T0 w 108"/>
                                <a:gd name="T2" fmla="+- 0 2251 2251"/>
                                <a:gd name="T3" fmla="*/ 2251 h 107"/>
                                <a:gd name="T4" fmla="+- 0 2048 1964"/>
                                <a:gd name="T5" fmla="*/ T4 w 108"/>
                                <a:gd name="T6" fmla="+- 0 2251 2251"/>
                                <a:gd name="T7" fmla="*/ 2251 h 107"/>
                                <a:gd name="T8" fmla="+- 0 2048 1964"/>
                                <a:gd name="T9" fmla="*/ T8 w 108"/>
                                <a:gd name="T10" fmla="+- 0 2253 2251"/>
                                <a:gd name="T11" fmla="*/ 2253 h 107"/>
                                <a:gd name="T12" fmla="+- 0 2046 1964"/>
                                <a:gd name="T13" fmla="*/ T12 w 108"/>
                                <a:gd name="T14" fmla="+- 0 2253 2251"/>
                                <a:gd name="T15" fmla="*/ 2253 h 107"/>
                                <a:gd name="T16" fmla="+- 0 2046 1964"/>
                                <a:gd name="T17" fmla="*/ T16 w 108"/>
                                <a:gd name="T18" fmla="+- 0 2254 2251"/>
                                <a:gd name="T19" fmla="*/ 2254 h 107"/>
                                <a:gd name="T20" fmla="+- 0 1973 1964"/>
                                <a:gd name="T21" fmla="*/ T20 w 108"/>
                                <a:gd name="T22" fmla="+- 0 2353 2251"/>
                                <a:gd name="T23" fmla="*/ 2353 h 107"/>
                                <a:gd name="T24" fmla="+- 0 1973 1964"/>
                                <a:gd name="T25" fmla="*/ T24 w 108"/>
                                <a:gd name="T26" fmla="+- 0 2357 2251"/>
                                <a:gd name="T27" fmla="*/ 2357 h 107"/>
                                <a:gd name="T28" fmla="+- 0 1987 1964"/>
                                <a:gd name="T29" fmla="*/ T28 w 108"/>
                                <a:gd name="T30" fmla="+- 0 2357 2251"/>
                                <a:gd name="T31" fmla="*/ 2357 h 107"/>
                                <a:gd name="T32" fmla="+- 0 1988 1964"/>
                                <a:gd name="T33" fmla="*/ T32 w 108"/>
                                <a:gd name="T34" fmla="+- 0 2356 2251"/>
                                <a:gd name="T35" fmla="*/ 2356 h 107"/>
                                <a:gd name="T36" fmla="+- 0 1988 1964"/>
                                <a:gd name="T37" fmla="*/ T36 w 108"/>
                                <a:gd name="T38" fmla="+- 0 2355 2251"/>
                                <a:gd name="T39" fmla="*/ 2355 h 107"/>
                                <a:gd name="T40" fmla="+- 0 1990 1964"/>
                                <a:gd name="T41" fmla="*/ T40 w 108"/>
                                <a:gd name="T42" fmla="+- 0 2355 2251"/>
                                <a:gd name="T43" fmla="*/ 2355 h 107"/>
                                <a:gd name="T44" fmla="+- 0 2062 1964"/>
                                <a:gd name="T45" fmla="*/ T44 w 108"/>
                                <a:gd name="T46" fmla="+- 0 2255 2251"/>
                                <a:gd name="T47" fmla="*/ 2255 h 107"/>
                                <a:gd name="T48" fmla="+- 0 2063 1964"/>
                                <a:gd name="T49" fmla="*/ T48 w 108"/>
                                <a:gd name="T50" fmla="+- 0 2255 2251"/>
                                <a:gd name="T51" fmla="*/ 2255 h 107"/>
                                <a:gd name="T52" fmla="+- 0 2063 1964"/>
                                <a:gd name="T53" fmla="*/ T52 w 108"/>
                                <a:gd name="T54" fmla="+- 0 2253 2251"/>
                                <a:gd name="T55" fmla="*/ 2253 h 107"/>
                                <a:gd name="T56" fmla="+- 0 2062 1964"/>
                                <a:gd name="T57" fmla="*/ T56 w 108"/>
                                <a:gd name="T58" fmla="+- 0 2251 2251"/>
                                <a:gd name="T59" fmla="*/ 225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107">
                                  <a:moveTo>
                                    <a:pt x="98" y="0"/>
                                  </a:moveTo>
                                  <a:lnTo>
                                    <a:pt x="84" y="0"/>
                                  </a:lnTo>
                                  <a:lnTo>
                                    <a:pt x="84" y="2"/>
                                  </a:lnTo>
                                  <a:lnTo>
                                    <a:pt x="82" y="2"/>
                                  </a:lnTo>
                                  <a:lnTo>
                                    <a:pt x="82" y="3"/>
                                  </a:lnTo>
                                  <a:lnTo>
                                    <a:pt x="9" y="102"/>
                                  </a:lnTo>
                                  <a:lnTo>
                                    <a:pt x="9" y="106"/>
                                  </a:lnTo>
                                  <a:lnTo>
                                    <a:pt x="23" y="106"/>
                                  </a:lnTo>
                                  <a:lnTo>
                                    <a:pt x="24" y="105"/>
                                  </a:lnTo>
                                  <a:lnTo>
                                    <a:pt x="24" y="104"/>
                                  </a:lnTo>
                                  <a:lnTo>
                                    <a:pt x="26" y="104"/>
                                  </a:lnTo>
                                  <a:lnTo>
                                    <a:pt x="98" y="4"/>
                                  </a:lnTo>
                                  <a:lnTo>
                                    <a:pt x="99" y="4"/>
                                  </a:lnTo>
                                  <a:lnTo>
                                    <a:pt x="99" y="2"/>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84"/>
                          <wps:cNvSpPr>
                            <a:spLocks/>
                          </wps:cNvSpPr>
                          <wps:spPr bwMode="auto">
                            <a:xfrm>
                              <a:off x="1964" y="2251"/>
                              <a:ext cx="108" cy="107"/>
                            </a:xfrm>
                            <a:custGeom>
                              <a:avLst/>
                              <a:gdLst>
                                <a:gd name="T0" fmla="+- 0 2053 1964"/>
                                <a:gd name="T1" fmla="*/ T0 w 108"/>
                                <a:gd name="T2" fmla="+- 0 2303 2251"/>
                                <a:gd name="T3" fmla="*/ 2303 h 107"/>
                                <a:gd name="T4" fmla="+- 0 2045 1964"/>
                                <a:gd name="T5" fmla="*/ T4 w 108"/>
                                <a:gd name="T6" fmla="+- 0 2303 2251"/>
                                <a:gd name="T7" fmla="*/ 2303 h 107"/>
                                <a:gd name="T8" fmla="+- 0 2041 1964"/>
                                <a:gd name="T9" fmla="*/ T8 w 108"/>
                                <a:gd name="T10" fmla="+- 0 2304 2251"/>
                                <a:gd name="T11" fmla="*/ 2304 h 107"/>
                                <a:gd name="T12" fmla="+- 0 2039 1964"/>
                                <a:gd name="T13" fmla="*/ T12 w 108"/>
                                <a:gd name="T14" fmla="+- 0 2305 2251"/>
                                <a:gd name="T15" fmla="*/ 2305 h 107"/>
                                <a:gd name="T16" fmla="+- 0 2032 1964"/>
                                <a:gd name="T17" fmla="*/ T16 w 108"/>
                                <a:gd name="T18" fmla="+- 0 2308 2251"/>
                                <a:gd name="T19" fmla="*/ 2308 h 107"/>
                                <a:gd name="T20" fmla="+- 0 2030 1964"/>
                                <a:gd name="T21" fmla="*/ T20 w 108"/>
                                <a:gd name="T22" fmla="+- 0 2310 2251"/>
                                <a:gd name="T23" fmla="*/ 2310 h 107"/>
                                <a:gd name="T24" fmla="+- 0 2028 1964"/>
                                <a:gd name="T25" fmla="*/ T24 w 108"/>
                                <a:gd name="T26" fmla="+- 0 2313 2251"/>
                                <a:gd name="T27" fmla="*/ 2313 h 107"/>
                                <a:gd name="T28" fmla="+- 0 2028 1964"/>
                                <a:gd name="T29" fmla="*/ T28 w 108"/>
                                <a:gd name="T30" fmla="+- 0 2316 2251"/>
                                <a:gd name="T31" fmla="*/ 2316 h 107"/>
                                <a:gd name="T32" fmla="+- 0 2026 1964"/>
                                <a:gd name="T33" fmla="*/ T32 w 108"/>
                                <a:gd name="T34" fmla="+- 0 2320 2251"/>
                                <a:gd name="T35" fmla="*/ 2320 h 107"/>
                                <a:gd name="T36" fmla="+- 0 2026 1964"/>
                                <a:gd name="T37" fmla="*/ T36 w 108"/>
                                <a:gd name="T38" fmla="+- 0 2340 2251"/>
                                <a:gd name="T39" fmla="*/ 2340 h 107"/>
                                <a:gd name="T40" fmla="+- 0 2028 1964"/>
                                <a:gd name="T41" fmla="*/ T40 w 108"/>
                                <a:gd name="T42" fmla="+- 0 2347 2251"/>
                                <a:gd name="T43" fmla="*/ 2347 h 107"/>
                                <a:gd name="T44" fmla="+- 0 2030 1964"/>
                                <a:gd name="T45" fmla="*/ T44 w 108"/>
                                <a:gd name="T46" fmla="+- 0 2349 2251"/>
                                <a:gd name="T47" fmla="*/ 2349 h 107"/>
                                <a:gd name="T48" fmla="+- 0 2032 1964"/>
                                <a:gd name="T49" fmla="*/ T48 w 108"/>
                                <a:gd name="T50" fmla="+- 0 2351 2251"/>
                                <a:gd name="T51" fmla="*/ 2351 h 107"/>
                                <a:gd name="T52" fmla="+- 0 2034 1964"/>
                                <a:gd name="T53" fmla="*/ T52 w 108"/>
                                <a:gd name="T54" fmla="+- 0 2353 2251"/>
                                <a:gd name="T55" fmla="*/ 2353 h 107"/>
                                <a:gd name="T56" fmla="+- 0 2036 1964"/>
                                <a:gd name="T57" fmla="*/ T56 w 108"/>
                                <a:gd name="T58" fmla="+- 0 2355 2251"/>
                                <a:gd name="T59" fmla="*/ 2355 h 107"/>
                                <a:gd name="T60" fmla="+- 0 2044 1964"/>
                                <a:gd name="T61" fmla="*/ T60 w 108"/>
                                <a:gd name="T62" fmla="+- 0 2357 2251"/>
                                <a:gd name="T63" fmla="*/ 2357 h 107"/>
                                <a:gd name="T64" fmla="+- 0 2052 1964"/>
                                <a:gd name="T65" fmla="*/ T64 w 108"/>
                                <a:gd name="T66" fmla="+- 0 2357 2251"/>
                                <a:gd name="T67" fmla="*/ 2357 h 107"/>
                                <a:gd name="T68" fmla="+- 0 2057 1964"/>
                                <a:gd name="T69" fmla="*/ T68 w 108"/>
                                <a:gd name="T70" fmla="+- 0 2356 2251"/>
                                <a:gd name="T71" fmla="*/ 2356 h 107"/>
                                <a:gd name="T72" fmla="+- 0 2059 1964"/>
                                <a:gd name="T73" fmla="*/ T72 w 108"/>
                                <a:gd name="T74" fmla="+- 0 2355 2251"/>
                                <a:gd name="T75" fmla="*/ 2355 h 107"/>
                                <a:gd name="T76" fmla="+- 0 2063 1964"/>
                                <a:gd name="T77" fmla="*/ T76 w 108"/>
                                <a:gd name="T78" fmla="+- 0 2353 2251"/>
                                <a:gd name="T79" fmla="*/ 2353 h 107"/>
                                <a:gd name="T80" fmla="+- 0 2065 1964"/>
                                <a:gd name="T81" fmla="*/ T80 w 108"/>
                                <a:gd name="T82" fmla="+- 0 2351 2251"/>
                                <a:gd name="T83" fmla="*/ 2351 h 107"/>
                                <a:gd name="T84" fmla="+- 0 2066 1964"/>
                                <a:gd name="T85" fmla="*/ T84 w 108"/>
                                <a:gd name="T86" fmla="+- 0 2349 2251"/>
                                <a:gd name="T87" fmla="*/ 2349 h 107"/>
                                <a:gd name="T88" fmla="+- 0 2069 1964"/>
                                <a:gd name="T89" fmla="*/ T88 w 108"/>
                                <a:gd name="T90" fmla="+- 0 2347 2251"/>
                                <a:gd name="T91" fmla="*/ 2347 h 107"/>
                                <a:gd name="T92" fmla="+- 0 2070 1964"/>
                                <a:gd name="T93" fmla="*/ T92 w 108"/>
                                <a:gd name="T94" fmla="+- 0 2345 2251"/>
                                <a:gd name="T95" fmla="*/ 2345 h 107"/>
                                <a:gd name="T96" fmla="+- 0 2045 1964"/>
                                <a:gd name="T97" fmla="*/ T96 w 108"/>
                                <a:gd name="T98" fmla="+- 0 2345 2251"/>
                                <a:gd name="T99" fmla="*/ 2345 h 107"/>
                                <a:gd name="T100" fmla="+- 0 2042 1964"/>
                                <a:gd name="T101" fmla="*/ T100 w 108"/>
                                <a:gd name="T102" fmla="+- 0 2343 2251"/>
                                <a:gd name="T103" fmla="*/ 2343 h 107"/>
                                <a:gd name="T104" fmla="+- 0 2042 1964"/>
                                <a:gd name="T105" fmla="*/ T104 w 108"/>
                                <a:gd name="T106" fmla="+- 0 2341 2251"/>
                                <a:gd name="T107" fmla="*/ 2341 h 107"/>
                                <a:gd name="T108" fmla="+- 0 2041 1964"/>
                                <a:gd name="T109" fmla="*/ T108 w 108"/>
                                <a:gd name="T110" fmla="+- 0 2340 2251"/>
                                <a:gd name="T111" fmla="*/ 2340 h 107"/>
                                <a:gd name="T112" fmla="+- 0 2041 1964"/>
                                <a:gd name="T113" fmla="*/ T112 w 108"/>
                                <a:gd name="T114" fmla="+- 0 2338 2251"/>
                                <a:gd name="T115" fmla="*/ 2338 h 107"/>
                                <a:gd name="T116" fmla="+- 0 2040 1964"/>
                                <a:gd name="T117" fmla="*/ T116 w 108"/>
                                <a:gd name="T118" fmla="+- 0 2335 2251"/>
                                <a:gd name="T119" fmla="*/ 2335 h 107"/>
                                <a:gd name="T120" fmla="+- 0 2040 1964"/>
                                <a:gd name="T121" fmla="*/ T120 w 108"/>
                                <a:gd name="T122" fmla="+- 0 2325 2251"/>
                                <a:gd name="T123" fmla="*/ 2325 h 107"/>
                                <a:gd name="T124" fmla="+- 0 2041 1964"/>
                                <a:gd name="T125" fmla="*/ T124 w 108"/>
                                <a:gd name="T126" fmla="+- 0 2322 2251"/>
                                <a:gd name="T127" fmla="*/ 2322 h 107"/>
                                <a:gd name="T128" fmla="+- 0 2041 1964"/>
                                <a:gd name="T129" fmla="*/ T128 w 108"/>
                                <a:gd name="T130" fmla="+- 0 2320 2251"/>
                                <a:gd name="T131" fmla="*/ 2320 h 107"/>
                                <a:gd name="T132" fmla="+- 0 2042 1964"/>
                                <a:gd name="T133" fmla="*/ T132 w 108"/>
                                <a:gd name="T134" fmla="+- 0 2319 2251"/>
                                <a:gd name="T135" fmla="*/ 2319 h 107"/>
                                <a:gd name="T136" fmla="+- 0 2042 1964"/>
                                <a:gd name="T137" fmla="*/ T136 w 108"/>
                                <a:gd name="T138" fmla="+- 0 2317 2251"/>
                                <a:gd name="T139" fmla="*/ 2317 h 107"/>
                                <a:gd name="T140" fmla="+- 0 2044 1964"/>
                                <a:gd name="T141" fmla="*/ T140 w 108"/>
                                <a:gd name="T142" fmla="+- 0 2316 2251"/>
                                <a:gd name="T143" fmla="*/ 2316 h 107"/>
                                <a:gd name="T144" fmla="+- 0 2045 1964"/>
                                <a:gd name="T145" fmla="*/ T144 w 108"/>
                                <a:gd name="T146" fmla="+- 0 2316 2251"/>
                                <a:gd name="T147" fmla="*/ 2316 h 107"/>
                                <a:gd name="T148" fmla="+- 0 2045 1964"/>
                                <a:gd name="T149" fmla="*/ T148 w 108"/>
                                <a:gd name="T150" fmla="+- 0 2315 2251"/>
                                <a:gd name="T151" fmla="*/ 2315 h 107"/>
                                <a:gd name="T152" fmla="+- 0 2046 1964"/>
                                <a:gd name="T153" fmla="*/ T152 w 108"/>
                                <a:gd name="T154" fmla="+- 0 2314 2251"/>
                                <a:gd name="T155" fmla="*/ 2314 h 107"/>
                                <a:gd name="T156" fmla="+- 0 2069 1964"/>
                                <a:gd name="T157" fmla="*/ T156 w 108"/>
                                <a:gd name="T158" fmla="+- 0 2314 2251"/>
                                <a:gd name="T159" fmla="*/ 2314 h 107"/>
                                <a:gd name="T160" fmla="+- 0 2068 1964"/>
                                <a:gd name="T161" fmla="*/ T160 w 108"/>
                                <a:gd name="T162" fmla="+- 0 2311 2251"/>
                                <a:gd name="T163" fmla="*/ 2311 h 107"/>
                                <a:gd name="T164" fmla="+- 0 2065 1964"/>
                                <a:gd name="T165" fmla="*/ T164 w 108"/>
                                <a:gd name="T166" fmla="+- 0 2308 2251"/>
                                <a:gd name="T167" fmla="*/ 2308 h 107"/>
                                <a:gd name="T168" fmla="+- 0 2060 1964"/>
                                <a:gd name="T169" fmla="*/ T168 w 108"/>
                                <a:gd name="T170" fmla="+- 0 2305 2251"/>
                                <a:gd name="T171" fmla="*/ 2305 h 107"/>
                                <a:gd name="T172" fmla="+- 0 2053 1964"/>
                                <a:gd name="T173" fmla="*/ T172 w 108"/>
                                <a:gd name="T174" fmla="+- 0 2303 2251"/>
                                <a:gd name="T175" fmla="*/ 230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8" h="107">
                                  <a:moveTo>
                                    <a:pt x="89" y="52"/>
                                  </a:moveTo>
                                  <a:lnTo>
                                    <a:pt x="81" y="52"/>
                                  </a:lnTo>
                                  <a:lnTo>
                                    <a:pt x="77" y="53"/>
                                  </a:lnTo>
                                  <a:lnTo>
                                    <a:pt x="75" y="54"/>
                                  </a:lnTo>
                                  <a:lnTo>
                                    <a:pt x="68" y="57"/>
                                  </a:lnTo>
                                  <a:lnTo>
                                    <a:pt x="66" y="59"/>
                                  </a:lnTo>
                                  <a:lnTo>
                                    <a:pt x="64" y="62"/>
                                  </a:lnTo>
                                  <a:lnTo>
                                    <a:pt x="64" y="65"/>
                                  </a:lnTo>
                                  <a:lnTo>
                                    <a:pt x="62" y="69"/>
                                  </a:lnTo>
                                  <a:lnTo>
                                    <a:pt x="62" y="89"/>
                                  </a:lnTo>
                                  <a:lnTo>
                                    <a:pt x="64" y="96"/>
                                  </a:lnTo>
                                  <a:lnTo>
                                    <a:pt x="66" y="98"/>
                                  </a:lnTo>
                                  <a:lnTo>
                                    <a:pt x="68" y="100"/>
                                  </a:lnTo>
                                  <a:lnTo>
                                    <a:pt x="70" y="102"/>
                                  </a:lnTo>
                                  <a:lnTo>
                                    <a:pt x="72" y="104"/>
                                  </a:lnTo>
                                  <a:lnTo>
                                    <a:pt x="80" y="106"/>
                                  </a:lnTo>
                                  <a:lnTo>
                                    <a:pt x="88" y="106"/>
                                  </a:lnTo>
                                  <a:lnTo>
                                    <a:pt x="93" y="105"/>
                                  </a:lnTo>
                                  <a:lnTo>
                                    <a:pt x="95" y="104"/>
                                  </a:lnTo>
                                  <a:lnTo>
                                    <a:pt x="99" y="102"/>
                                  </a:lnTo>
                                  <a:lnTo>
                                    <a:pt x="101" y="100"/>
                                  </a:lnTo>
                                  <a:lnTo>
                                    <a:pt x="102" y="98"/>
                                  </a:lnTo>
                                  <a:lnTo>
                                    <a:pt x="105" y="96"/>
                                  </a:lnTo>
                                  <a:lnTo>
                                    <a:pt x="106" y="94"/>
                                  </a:lnTo>
                                  <a:lnTo>
                                    <a:pt x="81" y="94"/>
                                  </a:lnTo>
                                  <a:lnTo>
                                    <a:pt x="78" y="92"/>
                                  </a:lnTo>
                                  <a:lnTo>
                                    <a:pt x="78" y="90"/>
                                  </a:lnTo>
                                  <a:lnTo>
                                    <a:pt x="77" y="89"/>
                                  </a:lnTo>
                                  <a:lnTo>
                                    <a:pt x="77" y="87"/>
                                  </a:lnTo>
                                  <a:lnTo>
                                    <a:pt x="76" y="84"/>
                                  </a:lnTo>
                                  <a:lnTo>
                                    <a:pt x="76" y="74"/>
                                  </a:lnTo>
                                  <a:lnTo>
                                    <a:pt x="77" y="71"/>
                                  </a:lnTo>
                                  <a:lnTo>
                                    <a:pt x="77" y="69"/>
                                  </a:lnTo>
                                  <a:lnTo>
                                    <a:pt x="78" y="68"/>
                                  </a:lnTo>
                                  <a:lnTo>
                                    <a:pt x="78" y="66"/>
                                  </a:lnTo>
                                  <a:lnTo>
                                    <a:pt x="80" y="65"/>
                                  </a:lnTo>
                                  <a:lnTo>
                                    <a:pt x="81" y="65"/>
                                  </a:lnTo>
                                  <a:lnTo>
                                    <a:pt x="81" y="64"/>
                                  </a:lnTo>
                                  <a:lnTo>
                                    <a:pt x="82" y="63"/>
                                  </a:lnTo>
                                  <a:lnTo>
                                    <a:pt x="105" y="63"/>
                                  </a:lnTo>
                                  <a:lnTo>
                                    <a:pt x="104" y="60"/>
                                  </a:lnTo>
                                  <a:lnTo>
                                    <a:pt x="101" y="57"/>
                                  </a:lnTo>
                                  <a:lnTo>
                                    <a:pt x="96" y="54"/>
                                  </a:lnTo>
                                  <a:lnTo>
                                    <a:pt x="8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85"/>
                          <wps:cNvSpPr>
                            <a:spLocks/>
                          </wps:cNvSpPr>
                          <wps:spPr bwMode="auto">
                            <a:xfrm>
                              <a:off x="1964" y="2251"/>
                              <a:ext cx="108" cy="107"/>
                            </a:xfrm>
                            <a:custGeom>
                              <a:avLst/>
                              <a:gdLst>
                                <a:gd name="T0" fmla="+- 0 2069 1964"/>
                                <a:gd name="T1" fmla="*/ T0 w 108"/>
                                <a:gd name="T2" fmla="+- 0 2314 2251"/>
                                <a:gd name="T3" fmla="*/ 2314 h 107"/>
                                <a:gd name="T4" fmla="+- 0 2051 1964"/>
                                <a:gd name="T5" fmla="*/ T4 w 108"/>
                                <a:gd name="T6" fmla="+- 0 2314 2251"/>
                                <a:gd name="T7" fmla="*/ 2314 h 107"/>
                                <a:gd name="T8" fmla="+- 0 2053 1964"/>
                                <a:gd name="T9" fmla="*/ T8 w 108"/>
                                <a:gd name="T10" fmla="+- 0 2316 2251"/>
                                <a:gd name="T11" fmla="*/ 2316 h 107"/>
                                <a:gd name="T12" fmla="+- 0 2054 1964"/>
                                <a:gd name="T13" fmla="*/ T12 w 108"/>
                                <a:gd name="T14" fmla="+- 0 2316 2251"/>
                                <a:gd name="T15" fmla="*/ 2316 h 107"/>
                                <a:gd name="T16" fmla="+- 0 2054 1964"/>
                                <a:gd name="T17" fmla="*/ T16 w 108"/>
                                <a:gd name="T18" fmla="+- 0 2319 2251"/>
                                <a:gd name="T19" fmla="*/ 2319 h 107"/>
                                <a:gd name="T20" fmla="+- 0 2056 1964"/>
                                <a:gd name="T21" fmla="*/ T20 w 108"/>
                                <a:gd name="T22" fmla="+- 0 2319 2251"/>
                                <a:gd name="T23" fmla="*/ 2319 h 107"/>
                                <a:gd name="T24" fmla="+- 0 2056 1964"/>
                                <a:gd name="T25" fmla="*/ T24 w 108"/>
                                <a:gd name="T26" fmla="+- 0 2320 2251"/>
                                <a:gd name="T27" fmla="*/ 2320 h 107"/>
                                <a:gd name="T28" fmla="+- 0 2057 1964"/>
                                <a:gd name="T29" fmla="*/ T28 w 108"/>
                                <a:gd name="T30" fmla="+- 0 2322 2251"/>
                                <a:gd name="T31" fmla="*/ 2322 h 107"/>
                                <a:gd name="T32" fmla="+- 0 2057 1964"/>
                                <a:gd name="T33" fmla="*/ T32 w 108"/>
                                <a:gd name="T34" fmla="+- 0 2337 2251"/>
                                <a:gd name="T35" fmla="*/ 2337 h 107"/>
                                <a:gd name="T36" fmla="+- 0 2056 1964"/>
                                <a:gd name="T37" fmla="*/ T36 w 108"/>
                                <a:gd name="T38" fmla="+- 0 2339 2251"/>
                                <a:gd name="T39" fmla="*/ 2339 h 107"/>
                                <a:gd name="T40" fmla="+- 0 2056 1964"/>
                                <a:gd name="T41" fmla="*/ T40 w 108"/>
                                <a:gd name="T42" fmla="+- 0 2340 2251"/>
                                <a:gd name="T43" fmla="*/ 2340 h 107"/>
                                <a:gd name="T44" fmla="+- 0 2054 1964"/>
                                <a:gd name="T45" fmla="*/ T44 w 108"/>
                                <a:gd name="T46" fmla="+- 0 2341 2251"/>
                                <a:gd name="T47" fmla="*/ 2341 h 107"/>
                                <a:gd name="T48" fmla="+- 0 2054 1964"/>
                                <a:gd name="T49" fmla="*/ T48 w 108"/>
                                <a:gd name="T50" fmla="+- 0 2343 2251"/>
                                <a:gd name="T51" fmla="*/ 2343 h 107"/>
                                <a:gd name="T52" fmla="+- 0 2052 1964"/>
                                <a:gd name="T53" fmla="*/ T52 w 108"/>
                                <a:gd name="T54" fmla="+- 0 2345 2251"/>
                                <a:gd name="T55" fmla="*/ 2345 h 107"/>
                                <a:gd name="T56" fmla="+- 0 2070 1964"/>
                                <a:gd name="T57" fmla="*/ T56 w 108"/>
                                <a:gd name="T58" fmla="+- 0 2345 2251"/>
                                <a:gd name="T59" fmla="*/ 2345 h 107"/>
                                <a:gd name="T60" fmla="+- 0 2071 1964"/>
                                <a:gd name="T61" fmla="*/ T60 w 108"/>
                                <a:gd name="T62" fmla="+- 0 2340 2251"/>
                                <a:gd name="T63" fmla="*/ 2340 h 107"/>
                                <a:gd name="T64" fmla="+- 0 2071 1964"/>
                                <a:gd name="T65" fmla="*/ T64 w 108"/>
                                <a:gd name="T66" fmla="+- 0 2337 2251"/>
                                <a:gd name="T67" fmla="*/ 2337 h 107"/>
                                <a:gd name="T68" fmla="+- 0 2072 1964"/>
                                <a:gd name="T69" fmla="*/ T68 w 108"/>
                                <a:gd name="T70" fmla="+- 0 2334 2251"/>
                                <a:gd name="T71" fmla="*/ 2334 h 107"/>
                                <a:gd name="T72" fmla="+- 0 2072 1964"/>
                                <a:gd name="T73" fmla="*/ T72 w 108"/>
                                <a:gd name="T74" fmla="+- 0 2326 2251"/>
                                <a:gd name="T75" fmla="*/ 2326 h 107"/>
                                <a:gd name="T76" fmla="+- 0 2071 1964"/>
                                <a:gd name="T77" fmla="*/ T76 w 108"/>
                                <a:gd name="T78" fmla="+- 0 2322 2251"/>
                                <a:gd name="T79" fmla="*/ 2322 h 107"/>
                                <a:gd name="T80" fmla="+- 0 2071 1964"/>
                                <a:gd name="T81" fmla="*/ T80 w 108"/>
                                <a:gd name="T82" fmla="+- 0 2316 2251"/>
                                <a:gd name="T83" fmla="*/ 2316 h 107"/>
                                <a:gd name="T84" fmla="+- 0 2069 1964"/>
                                <a:gd name="T85" fmla="*/ T84 w 108"/>
                                <a:gd name="T86" fmla="+- 0 2314 2251"/>
                                <a:gd name="T87" fmla="*/ 231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 h="107">
                                  <a:moveTo>
                                    <a:pt x="105" y="63"/>
                                  </a:moveTo>
                                  <a:lnTo>
                                    <a:pt x="87" y="63"/>
                                  </a:lnTo>
                                  <a:lnTo>
                                    <a:pt x="89" y="65"/>
                                  </a:lnTo>
                                  <a:lnTo>
                                    <a:pt x="90" y="65"/>
                                  </a:lnTo>
                                  <a:lnTo>
                                    <a:pt x="90" y="68"/>
                                  </a:lnTo>
                                  <a:lnTo>
                                    <a:pt x="92" y="68"/>
                                  </a:lnTo>
                                  <a:lnTo>
                                    <a:pt x="92" y="69"/>
                                  </a:lnTo>
                                  <a:lnTo>
                                    <a:pt x="93" y="71"/>
                                  </a:lnTo>
                                  <a:lnTo>
                                    <a:pt x="93" y="86"/>
                                  </a:lnTo>
                                  <a:lnTo>
                                    <a:pt x="92" y="88"/>
                                  </a:lnTo>
                                  <a:lnTo>
                                    <a:pt x="92" y="89"/>
                                  </a:lnTo>
                                  <a:lnTo>
                                    <a:pt x="90" y="90"/>
                                  </a:lnTo>
                                  <a:lnTo>
                                    <a:pt x="90" y="92"/>
                                  </a:lnTo>
                                  <a:lnTo>
                                    <a:pt x="88" y="94"/>
                                  </a:lnTo>
                                  <a:lnTo>
                                    <a:pt x="106" y="94"/>
                                  </a:lnTo>
                                  <a:lnTo>
                                    <a:pt x="107" y="89"/>
                                  </a:lnTo>
                                  <a:lnTo>
                                    <a:pt x="107" y="86"/>
                                  </a:lnTo>
                                  <a:lnTo>
                                    <a:pt x="108" y="83"/>
                                  </a:lnTo>
                                  <a:lnTo>
                                    <a:pt x="108" y="75"/>
                                  </a:lnTo>
                                  <a:lnTo>
                                    <a:pt x="107" y="71"/>
                                  </a:lnTo>
                                  <a:lnTo>
                                    <a:pt x="107" y="65"/>
                                  </a:lnTo>
                                  <a:lnTo>
                                    <a:pt x="105"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86"/>
                          <wps:cNvSpPr>
                            <a:spLocks/>
                          </wps:cNvSpPr>
                          <wps:spPr bwMode="auto">
                            <a:xfrm>
                              <a:off x="1964" y="2251"/>
                              <a:ext cx="108" cy="107"/>
                            </a:xfrm>
                            <a:custGeom>
                              <a:avLst/>
                              <a:gdLst>
                                <a:gd name="T0" fmla="+- 0 1996 1964"/>
                                <a:gd name="T1" fmla="*/ T0 w 108"/>
                                <a:gd name="T2" fmla="+- 0 2253 2251"/>
                                <a:gd name="T3" fmla="*/ 2253 h 107"/>
                                <a:gd name="T4" fmla="+- 0 1980 1964"/>
                                <a:gd name="T5" fmla="*/ T4 w 108"/>
                                <a:gd name="T6" fmla="+- 0 2253 2251"/>
                                <a:gd name="T7" fmla="*/ 2253 h 107"/>
                                <a:gd name="T8" fmla="+- 0 1978 1964"/>
                                <a:gd name="T9" fmla="*/ T8 w 108"/>
                                <a:gd name="T10" fmla="+- 0 2255 2251"/>
                                <a:gd name="T11" fmla="*/ 2255 h 107"/>
                                <a:gd name="T12" fmla="+- 0 1974 1964"/>
                                <a:gd name="T13" fmla="*/ T12 w 108"/>
                                <a:gd name="T14" fmla="+- 0 2256 2251"/>
                                <a:gd name="T15" fmla="*/ 2256 h 107"/>
                                <a:gd name="T16" fmla="+- 0 1972 1964"/>
                                <a:gd name="T17" fmla="*/ T16 w 108"/>
                                <a:gd name="T18" fmla="+- 0 2257 2251"/>
                                <a:gd name="T19" fmla="*/ 2257 h 107"/>
                                <a:gd name="T20" fmla="+- 0 1967 1964"/>
                                <a:gd name="T21" fmla="*/ T20 w 108"/>
                                <a:gd name="T22" fmla="+- 0 2262 2251"/>
                                <a:gd name="T23" fmla="*/ 2262 h 107"/>
                                <a:gd name="T24" fmla="+- 0 1967 1964"/>
                                <a:gd name="T25" fmla="*/ T24 w 108"/>
                                <a:gd name="T26" fmla="+- 0 2266 2251"/>
                                <a:gd name="T27" fmla="*/ 2266 h 107"/>
                                <a:gd name="T28" fmla="+- 0 1964 1964"/>
                                <a:gd name="T29" fmla="*/ T28 w 108"/>
                                <a:gd name="T30" fmla="+- 0 2269 2251"/>
                                <a:gd name="T31" fmla="*/ 2269 h 107"/>
                                <a:gd name="T32" fmla="+- 0 1964 1964"/>
                                <a:gd name="T33" fmla="*/ T32 w 108"/>
                                <a:gd name="T34" fmla="+- 0 2290 2251"/>
                                <a:gd name="T35" fmla="*/ 2290 h 107"/>
                                <a:gd name="T36" fmla="+- 0 1966 1964"/>
                                <a:gd name="T37" fmla="*/ T36 w 108"/>
                                <a:gd name="T38" fmla="+- 0 2293 2251"/>
                                <a:gd name="T39" fmla="*/ 2293 h 107"/>
                                <a:gd name="T40" fmla="+- 0 1967 1964"/>
                                <a:gd name="T41" fmla="*/ T40 w 108"/>
                                <a:gd name="T42" fmla="+- 0 2296 2251"/>
                                <a:gd name="T43" fmla="*/ 2296 h 107"/>
                                <a:gd name="T44" fmla="+- 0 1969 1964"/>
                                <a:gd name="T45" fmla="*/ T44 w 108"/>
                                <a:gd name="T46" fmla="+- 0 2298 2251"/>
                                <a:gd name="T47" fmla="*/ 2298 h 107"/>
                                <a:gd name="T48" fmla="+- 0 1970 1964"/>
                                <a:gd name="T49" fmla="*/ T48 w 108"/>
                                <a:gd name="T50" fmla="+- 0 2301 2251"/>
                                <a:gd name="T51" fmla="*/ 2301 h 107"/>
                                <a:gd name="T52" fmla="+- 0 1973 1964"/>
                                <a:gd name="T53" fmla="*/ T52 w 108"/>
                                <a:gd name="T54" fmla="+- 0 2303 2251"/>
                                <a:gd name="T55" fmla="*/ 2303 h 107"/>
                                <a:gd name="T56" fmla="+- 0 1975 1964"/>
                                <a:gd name="T57" fmla="*/ T56 w 108"/>
                                <a:gd name="T58" fmla="+- 0 2304 2251"/>
                                <a:gd name="T59" fmla="*/ 2304 h 107"/>
                                <a:gd name="T60" fmla="+- 0 1982 1964"/>
                                <a:gd name="T61" fmla="*/ T60 w 108"/>
                                <a:gd name="T62" fmla="+- 0 2307 2251"/>
                                <a:gd name="T63" fmla="*/ 2307 h 107"/>
                                <a:gd name="T64" fmla="+- 0 1992 1964"/>
                                <a:gd name="T65" fmla="*/ T64 w 108"/>
                                <a:gd name="T66" fmla="+- 0 2307 2251"/>
                                <a:gd name="T67" fmla="*/ 2307 h 107"/>
                                <a:gd name="T68" fmla="+- 0 1996 1964"/>
                                <a:gd name="T69" fmla="*/ T68 w 108"/>
                                <a:gd name="T70" fmla="+- 0 2305 2251"/>
                                <a:gd name="T71" fmla="*/ 2305 h 107"/>
                                <a:gd name="T72" fmla="+- 0 1998 1964"/>
                                <a:gd name="T73" fmla="*/ T72 w 108"/>
                                <a:gd name="T74" fmla="+- 0 2304 2251"/>
                                <a:gd name="T75" fmla="*/ 2304 h 107"/>
                                <a:gd name="T76" fmla="+- 0 2002 1964"/>
                                <a:gd name="T77" fmla="*/ T76 w 108"/>
                                <a:gd name="T78" fmla="+- 0 2303 2251"/>
                                <a:gd name="T79" fmla="*/ 2303 h 107"/>
                                <a:gd name="T80" fmla="+- 0 2004 1964"/>
                                <a:gd name="T81" fmla="*/ T80 w 108"/>
                                <a:gd name="T82" fmla="+- 0 2301 2251"/>
                                <a:gd name="T83" fmla="*/ 2301 h 107"/>
                                <a:gd name="T84" fmla="+- 0 2005 1964"/>
                                <a:gd name="T85" fmla="*/ T84 w 108"/>
                                <a:gd name="T86" fmla="+- 0 2298 2251"/>
                                <a:gd name="T87" fmla="*/ 2298 h 107"/>
                                <a:gd name="T88" fmla="+- 0 2008 1964"/>
                                <a:gd name="T89" fmla="*/ T88 w 108"/>
                                <a:gd name="T90" fmla="+- 0 2296 2251"/>
                                <a:gd name="T91" fmla="*/ 2296 h 107"/>
                                <a:gd name="T92" fmla="+- 0 2008 1964"/>
                                <a:gd name="T93" fmla="*/ T92 w 108"/>
                                <a:gd name="T94" fmla="+- 0 2295 2251"/>
                                <a:gd name="T95" fmla="*/ 2295 h 107"/>
                                <a:gd name="T96" fmla="+- 0 1985 1964"/>
                                <a:gd name="T97" fmla="*/ T96 w 108"/>
                                <a:gd name="T98" fmla="+- 0 2295 2251"/>
                                <a:gd name="T99" fmla="*/ 2295 h 107"/>
                                <a:gd name="T100" fmla="+- 0 1984 1964"/>
                                <a:gd name="T101" fmla="*/ T100 w 108"/>
                                <a:gd name="T102" fmla="+- 0 2293 2251"/>
                                <a:gd name="T103" fmla="*/ 2293 h 107"/>
                                <a:gd name="T104" fmla="+- 0 1982 1964"/>
                                <a:gd name="T105" fmla="*/ T104 w 108"/>
                                <a:gd name="T106" fmla="+- 0 2293 2251"/>
                                <a:gd name="T107" fmla="*/ 2293 h 107"/>
                                <a:gd name="T108" fmla="+- 0 1981 1964"/>
                                <a:gd name="T109" fmla="*/ T108 w 108"/>
                                <a:gd name="T110" fmla="+- 0 2292 2251"/>
                                <a:gd name="T111" fmla="*/ 2292 h 107"/>
                                <a:gd name="T112" fmla="+- 0 1981 1964"/>
                                <a:gd name="T113" fmla="*/ T112 w 108"/>
                                <a:gd name="T114" fmla="+- 0 2291 2251"/>
                                <a:gd name="T115" fmla="*/ 2291 h 107"/>
                                <a:gd name="T116" fmla="+- 0 1980 1964"/>
                                <a:gd name="T117" fmla="*/ T116 w 108"/>
                                <a:gd name="T118" fmla="+- 0 2290 2251"/>
                                <a:gd name="T119" fmla="*/ 2290 h 107"/>
                                <a:gd name="T120" fmla="+- 0 1980 1964"/>
                                <a:gd name="T121" fmla="*/ T120 w 108"/>
                                <a:gd name="T122" fmla="+- 0 2287 2251"/>
                                <a:gd name="T123" fmla="*/ 2287 h 107"/>
                                <a:gd name="T124" fmla="+- 0 1979 1964"/>
                                <a:gd name="T125" fmla="*/ T124 w 108"/>
                                <a:gd name="T126" fmla="+- 0 2285 2251"/>
                                <a:gd name="T127" fmla="*/ 2285 h 107"/>
                                <a:gd name="T128" fmla="+- 0 1979 1964"/>
                                <a:gd name="T129" fmla="*/ T128 w 108"/>
                                <a:gd name="T130" fmla="+- 0 2273 2251"/>
                                <a:gd name="T131" fmla="*/ 2273 h 107"/>
                                <a:gd name="T132" fmla="+- 0 1980 1964"/>
                                <a:gd name="T133" fmla="*/ T132 w 108"/>
                                <a:gd name="T134" fmla="+- 0 2272 2251"/>
                                <a:gd name="T135" fmla="*/ 2272 h 107"/>
                                <a:gd name="T136" fmla="+- 0 1980 1964"/>
                                <a:gd name="T137" fmla="*/ T136 w 108"/>
                                <a:gd name="T138" fmla="+- 0 2269 2251"/>
                                <a:gd name="T139" fmla="*/ 2269 h 107"/>
                                <a:gd name="T140" fmla="+- 0 1981 1964"/>
                                <a:gd name="T141" fmla="*/ T140 w 108"/>
                                <a:gd name="T142" fmla="+- 0 2268 2251"/>
                                <a:gd name="T143" fmla="*/ 2268 h 107"/>
                                <a:gd name="T144" fmla="+- 0 1981 1964"/>
                                <a:gd name="T145" fmla="*/ T144 w 108"/>
                                <a:gd name="T146" fmla="+- 0 2267 2251"/>
                                <a:gd name="T147" fmla="*/ 2267 h 107"/>
                                <a:gd name="T148" fmla="+- 0 1982 1964"/>
                                <a:gd name="T149" fmla="*/ T148 w 108"/>
                                <a:gd name="T150" fmla="+- 0 2266 2251"/>
                                <a:gd name="T151" fmla="*/ 2266 h 107"/>
                                <a:gd name="T152" fmla="+- 0 1984 1964"/>
                                <a:gd name="T153" fmla="*/ T152 w 108"/>
                                <a:gd name="T154" fmla="+- 0 2266 2251"/>
                                <a:gd name="T155" fmla="*/ 2266 h 107"/>
                                <a:gd name="T156" fmla="+- 0 1984 1964"/>
                                <a:gd name="T157" fmla="*/ T156 w 108"/>
                                <a:gd name="T158" fmla="+- 0 2265 2251"/>
                                <a:gd name="T159" fmla="*/ 2265 h 107"/>
                                <a:gd name="T160" fmla="+- 0 1985 1964"/>
                                <a:gd name="T161" fmla="*/ T160 w 108"/>
                                <a:gd name="T162" fmla="+- 0 2263 2251"/>
                                <a:gd name="T163" fmla="*/ 2263 h 107"/>
                                <a:gd name="T164" fmla="+- 0 2008 1964"/>
                                <a:gd name="T165" fmla="*/ T164 w 108"/>
                                <a:gd name="T166" fmla="+- 0 2263 2251"/>
                                <a:gd name="T167" fmla="*/ 2263 h 107"/>
                                <a:gd name="T168" fmla="+- 0 2006 1964"/>
                                <a:gd name="T169" fmla="*/ T168 w 108"/>
                                <a:gd name="T170" fmla="+- 0 2261 2251"/>
                                <a:gd name="T171" fmla="*/ 2261 h 107"/>
                                <a:gd name="T172" fmla="+- 0 2004 1964"/>
                                <a:gd name="T173" fmla="*/ T172 w 108"/>
                                <a:gd name="T174" fmla="+- 0 2257 2251"/>
                                <a:gd name="T175" fmla="*/ 2257 h 107"/>
                                <a:gd name="T176" fmla="+- 0 1999 1964"/>
                                <a:gd name="T177" fmla="*/ T176 w 108"/>
                                <a:gd name="T178" fmla="+- 0 2255 2251"/>
                                <a:gd name="T179" fmla="*/ 2255 h 107"/>
                                <a:gd name="T180" fmla="+- 0 1996 1964"/>
                                <a:gd name="T181" fmla="*/ T180 w 108"/>
                                <a:gd name="T182" fmla="+- 0 2253 2251"/>
                                <a:gd name="T183" fmla="*/ 225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 h="107">
                                  <a:moveTo>
                                    <a:pt x="32" y="2"/>
                                  </a:moveTo>
                                  <a:lnTo>
                                    <a:pt x="16" y="2"/>
                                  </a:lnTo>
                                  <a:lnTo>
                                    <a:pt x="14" y="4"/>
                                  </a:lnTo>
                                  <a:lnTo>
                                    <a:pt x="10" y="5"/>
                                  </a:lnTo>
                                  <a:lnTo>
                                    <a:pt x="8" y="6"/>
                                  </a:lnTo>
                                  <a:lnTo>
                                    <a:pt x="3" y="11"/>
                                  </a:lnTo>
                                  <a:lnTo>
                                    <a:pt x="3" y="15"/>
                                  </a:lnTo>
                                  <a:lnTo>
                                    <a:pt x="0" y="18"/>
                                  </a:lnTo>
                                  <a:lnTo>
                                    <a:pt x="0" y="39"/>
                                  </a:lnTo>
                                  <a:lnTo>
                                    <a:pt x="2" y="42"/>
                                  </a:lnTo>
                                  <a:lnTo>
                                    <a:pt x="3" y="45"/>
                                  </a:lnTo>
                                  <a:lnTo>
                                    <a:pt x="5" y="47"/>
                                  </a:lnTo>
                                  <a:lnTo>
                                    <a:pt x="6" y="50"/>
                                  </a:lnTo>
                                  <a:lnTo>
                                    <a:pt x="9" y="52"/>
                                  </a:lnTo>
                                  <a:lnTo>
                                    <a:pt x="11" y="53"/>
                                  </a:lnTo>
                                  <a:lnTo>
                                    <a:pt x="18" y="56"/>
                                  </a:lnTo>
                                  <a:lnTo>
                                    <a:pt x="28" y="56"/>
                                  </a:lnTo>
                                  <a:lnTo>
                                    <a:pt x="32" y="54"/>
                                  </a:lnTo>
                                  <a:lnTo>
                                    <a:pt x="34" y="53"/>
                                  </a:lnTo>
                                  <a:lnTo>
                                    <a:pt x="38" y="52"/>
                                  </a:lnTo>
                                  <a:lnTo>
                                    <a:pt x="40" y="50"/>
                                  </a:lnTo>
                                  <a:lnTo>
                                    <a:pt x="41" y="47"/>
                                  </a:lnTo>
                                  <a:lnTo>
                                    <a:pt x="44" y="45"/>
                                  </a:lnTo>
                                  <a:lnTo>
                                    <a:pt x="44" y="44"/>
                                  </a:lnTo>
                                  <a:lnTo>
                                    <a:pt x="21" y="44"/>
                                  </a:lnTo>
                                  <a:lnTo>
                                    <a:pt x="20" y="42"/>
                                  </a:lnTo>
                                  <a:lnTo>
                                    <a:pt x="18" y="42"/>
                                  </a:lnTo>
                                  <a:lnTo>
                                    <a:pt x="17" y="41"/>
                                  </a:lnTo>
                                  <a:lnTo>
                                    <a:pt x="17" y="40"/>
                                  </a:lnTo>
                                  <a:lnTo>
                                    <a:pt x="16" y="39"/>
                                  </a:lnTo>
                                  <a:lnTo>
                                    <a:pt x="16" y="36"/>
                                  </a:lnTo>
                                  <a:lnTo>
                                    <a:pt x="15" y="34"/>
                                  </a:lnTo>
                                  <a:lnTo>
                                    <a:pt x="15" y="22"/>
                                  </a:lnTo>
                                  <a:lnTo>
                                    <a:pt x="16" y="21"/>
                                  </a:lnTo>
                                  <a:lnTo>
                                    <a:pt x="16" y="18"/>
                                  </a:lnTo>
                                  <a:lnTo>
                                    <a:pt x="17" y="17"/>
                                  </a:lnTo>
                                  <a:lnTo>
                                    <a:pt x="17" y="16"/>
                                  </a:lnTo>
                                  <a:lnTo>
                                    <a:pt x="18" y="15"/>
                                  </a:lnTo>
                                  <a:lnTo>
                                    <a:pt x="20" y="15"/>
                                  </a:lnTo>
                                  <a:lnTo>
                                    <a:pt x="20" y="14"/>
                                  </a:lnTo>
                                  <a:lnTo>
                                    <a:pt x="21" y="12"/>
                                  </a:lnTo>
                                  <a:lnTo>
                                    <a:pt x="44" y="12"/>
                                  </a:lnTo>
                                  <a:lnTo>
                                    <a:pt x="42" y="10"/>
                                  </a:lnTo>
                                  <a:lnTo>
                                    <a:pt x="40" y="6"/>
                                  </a:lnTo>
                                  <a:lnTo>
                                    <a:pt x="35" y="4"/>
                                  </a:lnTo>
                                  <a:lnTo>
                                    <a:pt x="3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87"/>
                          <wps:cNvSpPr>
                            <a:spLocks/>
                          </wps:cNvSpPr>
                          <wps:spPr bwMode="auto">
                            <a:xfrm>
                              <a:off x="1964" y="2251"/>
                              <a:ext cx="108" cy="107"/>
                            </a:xfrm>
                            <a:custGeom>
                              <a:avLst/>
                              <a:gdLst>
                                <a:gd name="T0" fmla="+- 0 2008 1964"/>
                                <a:gd name="T1" fmla="*/ T0 w 108"/>
                                <a:gd name="T2" fmla="+- 0 2263 2251"/>
                                <a:gd name="T3" fmla="*/ 2263 h 107"/>
                                <a:gd name="T4" fmla="+- 0 1990 1964"/>
                                <a:gd name="T5" fmla="*/ T4 w 108"/>
                                <a:gd name="T6" fmla="+- 0 2263 2251"/>
                                <a:gd name="T7" fmla="*/ 2263 h 107"/>
                                <a:gd name="T8" fmla="+- 0 1992 1964"/>
                                <a:gd name="T9" fmla="*/ T8 w 108"/>
                                <a:gd name="T10" fmla="+- 0 2266 2251"/>
                                <a:gd name="T11" fmla="*/ 2266 h 107"/>
                                <a:gd name="T12" fmla="+- 0 1993 1964"/>
                                <a:gd name="T13" fmla="*/ T12 w 108"/>
                                <a:gd name="T14" fmla="+- 0 2266 2251"/>
                                <a:gd name="T15" fmla="*/ 2266 h 107"/>
                                <a:gd name="T16" fmla="+- 0 1993 1964"/>
                                <a:gd name="T17" fmla="*/ T16 w 108"/>
                                <a:gd name="T18" fmla="+- 0 2267 2251"/>
                                <a:gd name="T19" fmla="*/ 2267 h 107"/>
                                <a:gd name="T20" fmla="+- 0 1994 1964"/>
                                <a:gd name="T21" fmla="*/ T20 w 108"/>
                                <a:gd name="T22" fmla="+- 0 2268 2251"/>
                                <a:gd name="T23" fmla="*/ 2268 h 107"/>
                                <a:gd name="T24" fmla="+- 0 1994 1964"/>
                                <a:gd name="T25" fmla="*/ T24 w 108"/>
                                <a:gd name="T26" fmla="+- 0 2269 2251"/>
                                <a:gd name="T27" fmla="*/ 2269 h 107"/>
                                <a:gd name="T28" fmla="+- 0 1996 1964"/>
                                <a:gd name="T29" fmla="*/ T28 w 108"/>
                                <a:gd name="T30" fmla="+- 0 2272 2251"/>
                                <a:gd name="T31" fmla="*/ 2272 h 107"/>
                                <a:gd name="T32" fmla="+- 0 1996 1964"/>
                                <a:gd name="T33" fmla="*/ T32 w 108"/>
                                <a:gd name="T34" fmla="+- 0 2286 2251"/>
                                <a:gd name="T35" fmla="*/ 2286 h 107"/>
                                <a:gd name="T36" fmla="+- 0 1994 1964"/>
                                <a:gd name="T37" fmla="*/ T36 w 108"/>
                                <a:gd name="T38" fmla="+- 0 2289 2251"/>
                                <a:gd name="T39" fmla="*/ 2289 h 107"/>
                                <a:gd name="T40" fmla="+- 0 1994 1964"/>
                                <a:gd name="T41" fmla="*/ T40 w 108"/>
                                <a:gd name="T42" fmla="+- 0 2290 2251"/>
                                <a:gd name="T43" fmla="*/ 2290 h 107"/>
                                <a:gd name="T44" fmla="+- 0 1993 1964"/>
                                <a:gd name="T45" fmla="*/ T44 w 108"/>
                                <a:gd name="T46" fmla="+- 0 2291 2251"/>
                                <a:gd name="T47" fmla="*/ 2291 h 107"/>
                                <a:gd name="T48" fmla="+- 0 1993 1964"/>
                                <a:gd name="T49" fmla="*/ T48 w 108"/>
                                <a:gd name="T50" fmla="+- 0 2292 2251"/>
                                <a:gd name="T51" fmla="*/ 2292 h 107"/>
                                <a:gd name="T52" fmla="+- 0 1991 1964"/>
                                <a:gd name="T53" fmla="*/ T52 w 108"/>
                                <a:gd name="T54" fmla="+- 0 2295 2251"/>
                                <a:gd name="T55" fmla="*/ 2295 h 107"/>
                                <a:gd name="T56" fmla="+- 0 2008 1964"/>
                                <a:gd name="T57" fmla="*/ T56 w 108"/>
                                <a:gd name="T58" fmla="+- 0 2295 2251"/>
                                <a:gd name="T59" fmla="*/ 2295 h 107"/>
                                <a:gd name="T60" fmla="+- 0 2009 1964"/>
                                <a:gd name="T61" fmla="*/ T60 w 108"/>
                                <a:gd name="T62" fmla="+- 0 2293 2251"/>
                                <a:gd name="T63" fmla="*/ 2293 h 107"/>
                                <a:gd name="T64" fmla="+- 0 2010 1964"/>
                                <a:gd name="T65" fmla="*/ T64 w 108"/>
                                <a:gd name="T66" fmla="+- 0 2290 2251"/>
                                <a:gd name="T67" fmla="*/ 2290 h 107"/>
                                <a:gd name="T68" fmla="+- 0 2010 1964"/>
                                <a:gd name="T69" fmla="*/ T68 w 108"/>
                                <a:gd name="T70" fmla="+- 0 2286 2251"/>
                                <a:gd name="T71" fmla="*/ 2286 h 107"/>
                                <a:gd name="T72" fmla="+- 0 2011 1964"/>
                                <a:gd name="T73" fmla="*/ T72 w 108"/>
                                <a:gd name="T74" fmla="+- 0 2284 2251"/>
                                <a:gd name="T75" fmla="*/ 2284 h 107"/>
                                <a:gd name="T76" fmla="+- 0 2011 1964"/>
                                <a:gd name="T77" fmla="*/ T76 w 108"/>
                                <a:gd name="T78" fmla="+- 0 2275 2251"/>
                                <a:gd name="T79" fmla="*/ 2275 h 107"/>
                                <a:gd name="T80" fmla="+- 0 2010 1964"/>
                                <a:gd name="T81" fmla="*/ T80 w 108"/>
                                <a:gd name="T82" fmla="+- 0 2272 2251"/>
                                <a:gd name="T83" fmla="*/ 2272 h 107"/>
                                <a:gd name="T84" fmla="+- 0 2010 1964"/>
                                <a:gd name="T85" fmla="*/ T84 w 108"/>
                                <a:gd name="T86" fmla="+- 0 2266 2251"/>
                                <a:gd name="T87" fmla="*/ 2266 h 107"/>
                                <a:gd name="T88" fmla="+- 0 2008 1964"/>
                                <a:gd name="T89" fmla="*/ T88 w 108"/>
                                <a:gd name="T90" fmla="+- 0 2263 2251"/>
                                <a:gd name="T91" fmla="*/ 226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 h="107">
                                  <a:moveTo>
                                    <a:pt x="44" y="12"/>
                                  </a:moveTo>
                                  <a:lnTo>
                                    <a:pt x="26" y="12"/>
                                  </a:lnTo>
                                  <a:lnTo>
                                    <a:pt x="28" y="15"/>
                                  </a:lnTo>
                                  <a:lnTo>
                                    <a:pt x="29" y="15"/>
                                  </a:lnTo>
                                  <a:lnTo>
                                    <a:pt x="29" y="16"/>
                                  </a:lnTo>
                                  <a:lnTo>
                                    <a:pt x="30" y="17"/>
                                  </a:lnTo>
                                  <a:lnTo>
                                    <a:pt x="30" y="18"/>
                                  </a:lnTo>
                                  <a:lnTo>
                                    <a:pt x="32" y="21"/>
                                  </a:lnTo>
                                  <a:lnTo>
                                    <a:pt x="32" y="35"/>
                                  </a:lnTo>
                                  <a:lnTo>
                                    <a:pt x="30" y="38"/>
                                  </a:lnTo>
                                  <a:lnTo>
                                    <a:pt x="30" y="39"/>
                                  </a:lnTo>
                                  <a:lnTo>
                                    <a:pt x="29" y="40"/>
                                  </a:lnTo>
                                  <a:lnTo>
                                    <a:pt x="29" y="41"/>
                                  </a:lnTo>
                                  <a:lnTo>
                                    <a:pt x="27" y="44"/>
                                  </a:lnTo>
                                  <a:lnTo>
                                    <a:pt x="44" y="44"/>
                                  </a:lnTo>
                                  <a:lnTo>
                                    <a:pt x="45" y="42"/>
                                  </a:lnTo>
                                  <a:lnTo>
                                    <a:pt x="46" y="39"/>
                                  </a:lnTo>
                                  <a:lnTo>
                                    <a:pt x="46" y="35"/>
                                  </a:lnTo>
                                  <a:lnTo>
                                    <a:pt x="47" y="33"/>
                                  </a:lnTo>
                                  <a:lnTo>
                                    <a:pt x="47" y="24"/>
                                  </a:lnTo>
                                  <a:lnTo>
                                    <a:pt x="46" y="21"/>
                                  </a:lnTo>
                                  <a:lnTo>
                                    <a:pt x="46" y="15"/>
                                  </a:lnTo>
                                  <a:lnTo>
                                    <a:pt x="4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88"/>
                        <wpg:cNvGrpSpPr>
                          <a:grpSpLocks/>
                        </wpg:cNvGrpSpPr>
                        <wpg:grpSpPr bwMode="auto">
                          <a:xfrm>
                            <a:off x="448574" y="1552754"/>
                            <a:ext cx="42584" cy="77164"/>
                            <a:chOff x="2364" y="2164"/>
                            <a:chExt cx="67" cy="106"/>
                          </a:xfrm>
                        </wpg:grpSpPr>
                        <wps:wsp>
                          <wps:cNvPr id="1249" name="Freeform 89"/>
                          <wps:cNvSpPr>
                            <a:spLocks/>
                          </wps:cNvSpPr>
                          <wps:spPr bwMode="auto">
                            <a:xfrm>
                              <a:off x="2364" y="2164"/>
                              <a:ext cx="67" cy="106"/>
                            </a:xfrm>
                            <a:custGeom>
                              <a:avLst/>
                              <a:gdLst>
                                <a:gd name="T0" fmla="+- 0 2369 2364"/>
                                <a:gd name="T1" fmla="*/ T0 w 67"/>
                                <a:gd name="T2" fmla="+- 0 2247 2164"/>
                                <a:gd name="T3" fmla="*/ 2247 h 106"/>
                                <a:gd name="T4" fmla="+- 0 2364 2364"/>
                                <a:gd name="T5" fmla="*/ T4 w 67"/>
                                <a:gd name="T6" fmla="+- 0 2247 2164"/>
                                <a:gd name="T7" fmla="*/ 2247 h 106"/>
                                <a:gd name="T8" fmla="+- 0 2364 2364"/>
                                <a:gd name="T9" fmla="*/ T8 w 67"/>
                                <a:gd name="T10" fmla="+- 0 2261 2164"/>
                                <a:gd name="T11" fmla="*/ 2261 h 106"/>
                                <a:gd name="T12" fmla="+- 0 2365 2364"/>
                                <a:gd name="T13" fmla="*/ T12 w 67"/>
                                <a:gd name="T14" fmla="+- 0 2261 2164"/>
                                <a:gd name="T15" fmla="*/ 2261 h 106"/>
                                <a:gd name="T16" fmla="+- 0 2365 2364"/>
                                <a:gd name="T17" fmla="*/ T16 w 67"/>
                                <a:gd name="T18" fmla="+- 0 2262 2164"/>
                                <a:gd name="T19" fmla="*/ 2262 h 106"/>
                                <a:gd name="T20" fmla="+- 0 2366 2364"/>
                                <a:gd name="T21" fmla="*/ T20 w 67"/>
                                <a:gd name="T22" fmla="+- 0 2262 2164"/>
                                <a:gd name="T23" fmla="*/ 2262 h 106"/>
                                <a:gd name="T24" fmla="+- 0 2366 2364"/>
                                <a:gd name="T25" fmla="*/ T24 w 67"/>
                                <a:gd name="T26" fmla="+- 0 2263 2164"/>
                                <a:gd name="T27" fmla="*/ 2263 h 106"/>
                                <a:gd name="T28" fmla="+- 0 2368 2364"/>
                                <a:gd name="T29" fmla="*/ T28 w 67"/>
                                <a:gd name="T30" fmla="+- 0 2263 2164"/>
                                <a:gd name="T31" fmla="*/ 2263 h 106"/>
                                <a:gd name="T32" fmla="+- 0 2370 2364"/>
                                <a:gd name="T33" fmla="*/ T32 w 67"/>
                                <a:gd name="T34" fmla="+- 0 2266 2164"/>
                                <a:gd name="T35" fmla="*/ 2266 h 106"/>
                                <a:gd name="T36" fmla="+- 0 2372 2364"/>
                                <a:gd name="T37" fmla="*/ T36 w 67"/>
                                <a:gd name="T38" fmla="+- 0 2266 2164"/>
                                <a:gd name="T39" fmla="*/ 2266 h 106"/>
                                <a:gd name="T40" fmla="+- 0 2375 2364"/>
                                <a:gd name="T41" fmla="*/ T40 w 67"/>
                                <a:gd name="T42" fmla="+- 0 2267 2164"/>
                                <a:gd name="T43" fmla="*/ 2267 h 106"/>
                                <a:gd name="T44" fmla="+- 0 2380 2364"/>
                                <a:gd name="T45" fmla="*/ T44 w 67"/>
                                <a:gd name="T46" fmla="+- 0 2267 2164"/>
                                <a:gd name="T47" fmla="*/ 2267 h 106"/>
                                <a:gd name="T48" fmla="+- 0 2382 2364"/>
                                <a:gd name="T49" fmla="*/ T48 w 67"/>
                                <a:gd name="T50" fmla="+- 0 2268 2164"/>
                                <a:gd name="T51" fmla="*/ 2268 h 106"/>
                                <a:gd name="T52" fmla="+- 0 2386 2364"/>
                                <a:gd name="T53" fmla="*/ T52 w 67"/>
                                <a:gd name="T54" fmla="+- 0 2269 2164"/>
                                <a:gd name="T55" fmla="*/ 2269 h 106"/>
                                <a:gd name="T56" fmla="+- 0 2399 2364"/>
                                <a:gd name="T57" fmla="*/ T56 w 67"/>
                                <a:gd name="T58" fmla="+- 0 2269 2164"/>
                                <a:gd name="T59" fmla="*/ 2269 h 106"/>
                                <a:gd name="T60" fmla="+- 0 2413 2364"/>
                                <a:gd name="T61" fmla="*/ T60 w 67"/>
                                <a:gd name="T62" fmla="+- 0 2266 2164"/>
                                <a:gd name="T63" fmla="*/ 2266 h 106"/>
                                <a:gd name="T64" fmla="+- 0 2424 2364"/>
                                <a:gd name="T65" fmla="*/ T64 w 67"/>
                                <a:gd name="T66" fmla="+- 0 2259 2164"/>
                                <a:gd name="T67" fmla="*/ 2259 h 106"/>
                                <a:gd name="T68" fmla="+- 0 2428 2364"/>
                                <a:gd name="T69" fmla="*/ T68 w 67"/>
                                <a:gd name="T70" fmla="+- 0 2255 2164"/>
                                <a:gd name="T71" fmla="*/ 2255 h 106"/>
                                <a:gd name="T72" fmla="+- 0 2428 2364"/>
                                <a:gd name="T73" fmla="*/ T72 w 67"/>
                                <a:gd name="T74" fmla="+- 0 2253 2164"/>
                                <a:gd name="T75" fmla="*/ 2253 h 106"/>
                                <a:gd name="T76" fmla="+- 0 2383 2364"/>
                                <a:gd name="T77" fmla="*/ T76 w 67"/>
                                <a:gd name="T78" fmla="+- 0 2253 2164"/>
                                <a:gd name="T79" fmla="*/ 2253 h 106"/>
                                <a:gd name="T80" fmla="+- 0 2381 2364"/>
                                <a:gd name="T81" fmla="*/ T80 w 67"/>
                                <a:gd name="T82" fmla="+- 0 2251 2164"/>
                                <a:gd name="T83" fmla="*/ 2251 h 106"/>
                                <a:gd name="T84" fmla="+- 0 2378 2364"/>
                                <a:gd name="T85" fmla="*/ T84 w 67"/>
                                <a:gd name="T86" fmla="+- 0 2251 2164"/>
                                <a:gd name="T87" fmla="*/ 2251 h 106"/>
                                <a:gd name="T88" fmla="+- 0 2374 2364"/>
                                <a:gd name="T89" fmla="*/ T88 w 67"/>
                                <a:gd name="T90" fmla="+- 0 2249 2164"/>
                                <a:gd name="T91" fmla="*/ 2249 h 106"/>
                                <a:gd name="T92" fmla="+- 0 2372 2364"/>
                                <a:gd name="T93" fmla="*/ T92 w 67"/>
                                <a:gd name="T94" fmla="+- 0 2249 2164"/>
                                <a:gd name="T95" fmla="*/ 2249 h 106"/>
                                <a:gd name="T96" fmla="+- 0 2370 2364"/>
                                <a:gd name="T97" fmla="*/ T96 w 67"/>
                                <a:gd name="T98" fmla="+- 0 2248 2164"/>
                                <a:gd name="T99" fmla="*/ 2248 h 106"/>
                                <a:gd name="T100" fmla="+- 0 2369 2364"/>
                                <a:gd name="T101" fmla="*/ T100 w 67"/>
                                <a:gd name="T102" fmla="+- 0 2247 2164"/>
                                <a:gd name="T103" fmla="*/ 224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 h="106">
                                  <a:moveTo>
                                    <a:pt x="5" y="83"/>
                                  </a:moveTo>
                                  <a:lnTo>
                                    <a:pt x="0" y="83"/>
                                  </a:lnTo>
                                  <a:lnTo>
                                    <a:pt x="0" y="97"/>
                                  </a:lnTo>
                                  <a:lnTo>
                                    <a:pt x="1" y="97"/>
                                  </a:lnTo>
                                  <a:lnTo>
                                    <a:pt x="1" y="98"/>
                                  </a:lnTo>
                                  <a:lnTo>
                                    <a:pt x="2" y="98"/>
                                  </a:lnTo>
                                  <a:lnTo>
                                    <a:pt x="2" y="99"/>
                                  </a:lnTo>
                                  <a:lnTo>
                                    <a:pt x="4" y="99"/>
                                  </a:lnTo>
                                  <a:lnTo>
                                    <a:pt x="6" y="102"/>
                                  </a:lnTo>
                                  <a:lnTo>
                                    <a:pt x="8" y="102"/>
                                  </a:lnTo>
                                  <a:lnTo>
                                    <a:pt x="11" y="103"/>
                                  </a:lnTo>
                                  <a:lnTo>
                                    <a:pt x="16" y="103"/>
                                  </a:lnTo>
                                  <a:lnTo>
                                    <a:pt x="18" y="104"/>
                                  </a:lnTo>
                                  <a:lnTo>
                                    <a:pt x="22" y="105"/>
                                  </a:lnTo>
                                  <a:lnTo>
                                    <a:pt x="35" y="105"/>
                                  </a:lnTo>
                                  <a:lnTo>
                                    <a:pt x="49" y="102"/>
                                  </a:lnTo>
                                  <a:lnTo>
                                    <a:pt x="60" y="95"/>
                                  </a:lnTo>
                                  <a:lnTo>
                                    <a:pt x="64" y="91"/>
                                  </a:lnTo>
                                  <a:lnTo>
                                    <a:pt x="64" y="89"/>
                                  </a:lnTo>
                                  <a:lnTo>
                                    <a:pt x="19" y="89"/>
                                  </a:lnTo>
                                  <a:lnTo>
                                    <a:pt x="17" y="87"/>
                                  </a:lnTo>
                                  <a:lnTo>
                                    <a:pt x="14" y="87"/>
                                  </a:lnTo>
                                  <a:lnTo>
                                    <a:pt x="10" y="85"/>
                                  </a:lnTo>
                                  <a:lnTo>
                                    <a:pt x="8" y="85"/>
                                  </a:lnTo>
                                  <a:lnTo>
                                    <a:pt x="6" y="84"/>
                                  </a:lnTo>
                                  <a:lnTo>
                                    <a:pt x="5"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90"/>
                          <wps:cNvSpPr>
                            <a:spLocks/>
                          </wps:cNvSpPr>
                          <wps:spPr bwMode="auto">
                            <a:xfrm>
                              <a:off x="2364" y="2164"/>
                              <a:ext cx="67" cy="106"/>
                            </a:xfrm>
                            <a:custGeom>
                              <a:avLst/>
                              <a:gdLst>
                                <a:gd name="T0" fmla="+- 0 2426 2364"/>
                                <a:gd name="T1" fmla="*/ T0 w 67"/>
                                <a:gd name="T2" fmla="+- 0 2179 2164"/>
                                <a:gd name="T3" fmla="*/ 2179 h 106"/>
                                <a:gd name="T4" fmla="+- 0 2393 2364"/>
                                <a:gd name="T5" fmla="*/ T4 w 67"/>
                                <a:gd name="T6" fmla="+- 0 2179 2164"/>
                                <a:gd name="T7" fmla="*/ 2179 h 106"/>
                                <a:gd name="T8" fmla="+- 0 2395 2364"/>
                                <a:gd name="T9" fmla="*/ T8 w 67"/>
                                <a:gd name="T10" fmla="+- 0 2181 2164"/>
                                <a:gd name="T11" fmla="*/ 2181 h 106"/>
                                <a:gd name="T12" fmla="+- 0 2396 2364"/>
                                <a:gd name="T13" fmla="*/ T12 w 67"/>
                                <a:gd name="T14" fmla="+- 0 2182 2164"/>
                                <a:gd name="T15" fmla="*/ 2182 h 106"/>
                                <a:gd name="T16" fmla="+- 0 2399 2364"/>
                                <a:gd name="T17" fmla="*/ T16 w 67"/>
                                <a:gd name="T18" fmla="+- 0 2182 2164"/>
                                <a:gd name="T19" fmla="*/ 2182 h 106"/>
                                <a:gd name="T20" fmla="+- 0 2402 2364"/>
                                <a:gd name="T21" fmla="*/ T20 w 67"/>
                                <a:gd name="T22" fmla="+- 0 2185 2164"/>
                                <a:gd name="T23" fmla="*/ 2185 h 106"/>
                                <a:gd name="T24" fmla="+- 0 2405 2364"/>
                                <a:gd name="T25" fmla="*/ T24 w 67"/>
                                <a:gd name="T26" fmla="+- 0 2190 2164"/>
                                <a:gd name="T27" fmla="*/ 2190 h 106"/>
                                <a:gd name="T28" fmla="+- 0 2405 2364"/>
                                <a:gd name="T29" fmla="*/ T28 w 67"/>
                                <a:gd name="T30" fmla="+- 0 2197 2164"/>
                                <a:gd name="T31" fmla="*/ 2197 h 106"/>
                                <a:gd name="T32" fmla="+- 0 2404 2364"/>
                                <a:gd name="T33" fmla="*/ T32 w 67"/>
                                <a:gd name="T34" fmla="+- 0 2199 2164"/>
                                <a:gd name="T35" fmla="*/ 2199 h 106"/>
                                <a:gd name="T36" fmla="+- 0 2402 2364"/>
                                <a:gd name="T37" fmla="*/ T36 w 67"/>
                                <a:gd name="T38" fmla="+- 0 2201 2164"/>
                                <a:gd name="T39" fmla="*/ 2201 h 106"/>
                                <a:gd name="T40" fmla="+- 0 2399 2364"/>
                                <a:gd name="T41" fmla="*/ T40 w 67"/>
                                <a:gd name="T42" fmla="+- 0 2205 2164"/>
                                <a:gd name="T43" fmla="*/ 2205 h 106"/>
                                <a:gd name="T44" fmla="+- 0 2396 2364"/>
                                <a:gd name="T45" fmla="*/ T44 w 67"/>
                                <a:gd name="T46" fmla="+- 0 2206 2164"/>
                                <a:gd name="T47" fmla="*/ 2206 h 106"/>
                                <a:gd name="T48" fmla="+- 0 2394 2364"/>
                                <a:gd name="T49" fmla="*/ T48 w 67"/>
                                <a:gd name="T50" fmla="+- 0 2206 2164"/>
                                <a:gd name="T51" fmla="*/ 2206 h 106"/>
                                <a:gd name="T52" fmla="+- 0 2392 2364"/>
                                <a:gd name="T53" fmla="*/ T52 w 67"/>
                                <a:gd name="T54" fmla="+- 0 2207 2164"/>
                                <a:gd name="T55" fmla="*/ 2207 h 106"/>
                                <a:gd name="T56" fmla="+- 0 2388 2364"/>
                                <a:gd name="T57" fmla="*/ T56 w 67"/>
                                <a:gd name="T58" fmla="+- 0 2208 2164"/>
                                <a:gd name="T59" fmla="*/ 2208 h 106"/>
                                <a:gd name="T60" fmla="+- 0 2374 2364"/>
                                <a:gd name="T61" fmla="*/ T60 w 67"/>
                                <a:gd name="T62" fmla="+- 0 2208 2164"/>
                                <a:gd name="T63" fmla="*/ 2208 h 106"/>
                                <a:gd name="T64" fmla="+- 0 2374 2364"/>
                                <a:gd name="T65" fmla="*/ T64 w 67"/>
                                <a:gd name="T66" fmla="+- 0 2223 2164"/>
                                <a:gd name="T67" fmla="*/ 2223 h 106"/>
                                <a:gd name="T68" fmla="+- 0 2393 2364"/>
                                <a:gd name="T69" fmla="*/ T68 w 67"/>
                                <a:gd name="T70" fmla="+- 0 2223 2164"/>
                                <a:gd name="T71" fmla="*/ 2223 h 106"/>
                                <a:gd name="T72" fmla="+- 0 2395 2364"/>
                                <a:gd name="T73" fmla="*/ T72 w 67"/>
                                <a:gd name="T74" fmla="+- 0 2224 2164"/>
                                <a:gd name="T75" fmla="*/ 2224 h 106"/>
                                <a:gd name="T76" fmla="+- 0 2399 2364"/>
                                <a:gd name="T77" fmla="*/ T76 w 67"/>
                                <a:gd name="T78" fmla="+- 0 2225 2164"/>
                                <a:gd name="T79" fmla="*/ 2225 h 106"/>
                                <a:gd name="T80" fmla="+- 0 2400 2364"/>
                                <a:gd name="T81" fmla="*/ T80 w 67"/>
                                <a:gd name="T82" fmla="+- 0 2226 2164"/>
                                <a:gd name="T83" fmla="*/ 2226 h 106"/>
                                <a:gd name="T84" fmla="+- 0 2402 2364"/>
                                <a:gd name="T85" fmla="*/ T84 w 67"/>
                                <a:gd name="T86" fmla="+- 0 2226 2164"/>
                                <a:gd name="T87" fmla="*/ 2226 h 106"/>
                                <a:gd name="T88" fmla="+- 0 2405 2364"/>
                                <a:gd name="T89" fmla="*/ T88 w 67"/>
                                <a:gd name="T90" fmla="+- 0 2229 2164"/>
                                <a:gd name="T91" fmla="*/ 2229 h 106"/>
                                <a:gd name="T92" fmla="+- 0 2405 2364"/>
                                <a:gd name="T93" fmla="*/ T92 w 67"/>
                                <a:gd name="T94" fmla="+- 0 2230 2164"/>
                                <a:gd name="T95" fmla="*/ 2230 h 106"/>
                                <a:gd name="T96" fmla="+- 0 2407 2364"/>
                                <a:gd name="T97" fmla="*/ T96 w 67"/>
                                <a:gd name="T98" fmla="+- 0 2232 2164"/>
                                <a:gd name="T99" fmla="*/ 2232 h 106"/>
                                <a:gd name="T100" fmla="+- 0 2407 2364"/>
                                <a:gd name="T101" fmla="*/ T100 w 67"/>
                                <a:gd name="T102" fmla="+- 0 2244 2164"/>
                                <a:gd name="T103" fmla="*/ 2244 h 106"/>
                                <a:gd name="T104" fmla="+- 0 2400 2364"/>
                                <a:gd name="T105" fmla="*/ T104 w 67"/>
                                <a:gd name="T106" fmla="+- 0 2251 2164"/>
                                <a:gd name="T107" fmla="*/ 2251 h 106"/>
                                <a:gd name="T108" fmla="+- 0 2398 2364"/>
                                <a:gd name="T109" fmla="*/ T108 w 67"/>
                                <a:gd name="T110" fmla="+- 0 2251 2164"/>
                                <a:gd name="T111" fmla="*/ 2251 h 106"/>
                                <a:gd name="T112" fmla="+- 0 2395 2364"/>
                                <a:gd name="T113" fmla="*/ T112 w 67"/>
                                <a:gd name="T114" fmla="+- 0 2253 2164"/>
                                <a:gd name="T115" fmla="*/ 2253 h 106"/>
                                <a:gd name="T116" fmla="+- 0 2428 2364"/>
                                <a:gd name="T117" fmla="*/ T116 w 67"/>
                                <a:gd name="T118" fmla="+- 0 2253 2164"/>
                                <a:gd name="T119" fmla="*/ 2253 h 106"/>
                                <a:gd name="T120" fmla="+- 0 2429 2364"/>
                                <a:gd name="T121" fmla="*/ T120 w 67"/>
                                <a:gd name="T122" fmla="+- 0 2251 2164"/>
                                <a:gd name="T123" fmla="*/ 2251 h 106"/>
                                <a:gd name="T124" fmla="+- 0 2431 2364"/>
                                <a:gd name="T125" fmla="*/ T124 w 67"/>
                                <a:gd name="T126" fmla="+- 0 2247 2164"/>
                                <a:gd name="T127" fmla="*/ 2247 h 106"/>
                                <a:gd name="T128" fmla="+- 0 2431 2364"/>
                                <a:gd name="T129" fmla="*/ T128 w 67"/>
                                <a:gd name="T130" fmla="+- 0 2231 2164"/>
                                <a:gd name="T131" fmla="*/ 2231 h 106"/>
                                <a:gd name="T132" fmla="+- 0 2428 2364"/>
                                <a:gd name="T133" fmla="*/ T132 w 67"/>
                                <a:gd name="T134" fmla="+- 0 2224 2164"/>
                                <a:gd name="T135" fmla="*/ 2224 h 106"/>
                                <a:gd name="T136" fmla="+- 0 2425 2364"/>
                                <a:gd name="T137" fmla="*/ T136 w 67"/>
                                <a:gd name="T138" fmla="+- 0 2221 2164"/>
                                <a:gd name="T139" fmla="*/ 2221 h 106"/>
                                <a:gd name="T140" fmla="+- 0 2423 2364"/>
                                <a:gd name="T141" fmla="*/ T140 w 67"/>
                                <a:gd name="T142" fmla="+- 0 2220 2164"/>
                                <a:gd name="T143" fmla="*/ 2220 h 106"/>
                                <a:gd name="T144" fmla="+- 0 2419 2364"/>
                                <a:gd name="T145" fmla="*/ T144 w 67"/>
                                <a:gd name="T146" fmla="+- 0 2217 2164"/>
                                <a:gd name="T147" fmla="*/ 2217 h 106"/>
                                <a:gd name="T148" fmla="+- 0 2416 2364"/>
                                <a:gd name="T149" fmla="*/ T148 w 67"/>
                                <a:gd name="T150" fmla="+- 0 2215 2164"/>
                                <a:gd name="T151" fmla="*/ 2215 h 106"/>
                                <a:gd name="T152" fmla="+- 0 2413 2364"/>
                                <a:gd name="T153" fmla="*/ T152 w 67"/>
                                <a:gd name="T154" fmla="+- 0 2214 2164"/>
                                <a:gd name="T155" fmla="*/ 2214 h 106"/>
                                <a:gd name="T156" fmla="+- 0 2408 2364"/>
                                <a:gd name="T157" fmla="*/ T156 w 67"/>
                                <a:gd name="T158" fmla="+- 0 2214 2164"/>
                                <a:gd name="T159" fmla="*/ 2214 h 106"/>
                                <a:gd name="T160" fmla="+- 0 2412 2364"/>
                                <a:gd name="T161" fmla="*/ T160 w 67"/>
                                <a:gd name="T162" fmla="+- 0 2213 2164"/>
                                <a:gd name="T163" fmla="*/ 2213 h 106"/>
                                <a:gd name="T164" fmla="+- 0 2417 2364"/>
                                <a:gd name="T165" fmla="*/ T164 w 67"/>
                                <a:gd name="T166" fmla="+- 0 2211 2164"/>
                                <a:gd name="T167" fmla="*/ 2211 h 106"/>
                                <a:gd name="T168" fmla="+- 0 2423 2364"/>
                                <a:gd name="T169" fmla="*/ T168 w 67"/>
                                <a:gd name="T170" fmla="+- 0 2205 2164"/>
                                <a:gd name="T171" fmla="*/ 2205 h 106"/>
                                <a:gd name="T172" fmla="+- 0 2425 2364"/>
                                <a:gd name="T173" fmla="*/ T172 w 67"/>
                                <a:gd name="T174" fmla="+- 0 2200 2164"/>
                                <a:gd name="T175" fmla="*/ 2200 h 106"/>
                                <a:gd name="T176" fmla="+- 0 2425 2364"/>
                                <a:gd name="T177" fmla="*/ T176 w 67"/>
                                <a:gd name="T178" fmla="+- 0 2197 2164"/>
                                <a:gd name="T179" fmla="*/ 2197 h 106"/>
                                <a:gd name="T180" fmla="+- 0 2426 2364"/>
                                <a:gd name="T181" fmla="*/ T180 w 67"/>
                                <a:gd name="T182" fmla="+- 0 2195 2164"/>
                                <a:gd name="T183" fmla="*/ 2195 h 106"/>
                                <a:gd name="T184" fmla="+- 0 2428 2364"/>
                                <a:gd name="T185" fmla="*/ T184 w 67"/>
                                <a:gd name="T186" fmla="+- 0 2191 2164"/>
                                <a:gd name="T187" fmla="*/ 2191 h 106"/>
                                <a:gd name="T188" fmla="+- 0 2428 2364"/>
                                <a:gd name="T189" fmla="*/ T188 w 67"/>
                                <a:gd name="T190" fmla="+- 0 2185 2164"/>
                                <a:gd name="T191" fmla="*/ 2185 h 106"/>
                                <a:gd name="T192" fmla="+- 0 2426 2364"/>
                                <a:gd name="T193" fmla="*/ T192 w 67"/>
                                <a:gd name="T194" fmla="+- 0 2179 2164"/>
                                <a:gd name="T195" fmla="*/ 217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 h="106">
                                  <a:moveTo>
                                    <a:pt x="62" y="15"/>
                                  </a:moveTo>
                                  <a:lnTo>
                                    <a:pt x="29" y="15"/>
                                  </a:lnTo>
                                  <a:lnTo>
                                    <a:pt x="31" y="17"/>
                                  </a:lnTo>
                                  <a:lnTo>
                                    <a:pt x="32" y="18"/>
                                  </a:lnTo>
                                  <a:lnTo>
                                    <a:pt x="35" y="18"/>
                                  </a:lnTo>
                                  <a:lnTo>
                                    <a:pt x="38" y="21"/>
                                  </a:lnTo>
                                  <a:lnTo>
                                    <a:pt x="41" y="26"/>
                                  </a:lnTo>
                                  <a:lnTo>
                                    <a:pt x="41" y="33"/>
                                  </a:lnTo>
                                  <a:lnTo>
                                    <a:pt x="40" y="35"/>
                                  </a:lnTo>
                                  <a:lnTo>
                                    <a:pt x="38" y="37"/>
                                  </a:lnTo>
                                  <a:lnTo>
                                    <a:pt x="35" y="41"/>
                                  </a:lnTo>
                                  <a:lnTo>
                                    <a:pt x="32" y="42"/>
                                  </a:lnTo>
                                  <a:lnTo>
                                    <a:pt x="30" y="42"/>
                                  </a:lnTo>
                                  <a:lnTo>
                                    <a:pt x="28" y="43"/>
                                  </a:lnTo>
                                  <a:lnTo>
                                    <a:pt x="24" y="44"/>
                                  </a:lnTo>
                                  <a:lnTo>
                                    <a:pt x="10" y="44"/>
                                  </a:lnTo>
                                  <a:lnTo>
                                    <a:pt x="10" y="59"/>
                                  </a:lnTo>
                                  <a:lnTo>
                                    <a:pt x="29" y="59"/>
                                  </a:lnTo>
                                  <a:lnTo>
                                    <a:pt x="31" y="60"/>
                                  </a:lnTo>
                                  <a:lnTo>
                                    <a:pt x="35" y="61"/>
                                  </a:lnTo>
                                  <a:lnTo>
                                    <a:pt x="36" y="62"/>
                                  </a:lnTo>
                                  <a:lnTo>
                                    <a:pt x="38" y="62"/>
                                  </a:lnTo>
                                  <a:lnTo>
                                    <a:pt x="41" y="65"/>
                                  </a:lnTo>
                                  <a:lnTo>
                                    <a:pt x="41" y="66"/>
                                  </a:lnTo>
                                  <a:lnTo>
                                    <a:pt x="43" y="68"/>
                                  </a:lnTo>
                                  <a:lnTo>
                                    <a:pt x="43" y="80"/>
                                  </a:lnTo>
                                  <a:lnTo>
                                    <a:pt x="36" y="87"/>
                                  </a:lnTo>
                                  <a:lnTo>
                                    <a:pt x="34" y="87"/>
                                  </a:lnTo>
                                  <a:lnTo>
                                    <a:pt x="31" y="89"/>
                                  </a:lnTo>
                                  <a:lnTo>
                                    <a:pt x="64" y="89"/>
                                  </a:lnTo>
                                  <a:lnTo>
                                    <a:pt x="65" y="87"/>
                                  </a:lnTo>
                                  <a:lnTo>
                                    <a:pt x="67" y="83"/>
                                  </a:lnTo>
                                  <a:lnTo>
                                    <a:pt x="67" y="67"/>
                                  </a:lnTo>
                                  <a:lnTo>
                                    <a:pt x="64" y="60"/>
                                  </a:lnTo>
                                  <a:lnTo>
                                    <a:pt x="61" y="57"/>
                                  </a:lnTo>
                                  <a:lnTo>
                                    <a:pt x="59" y="56"/>
                                  </a:lnTo>
                                  <a:lnTo>
                                    <a:pt x="55" y="53"/>
                                  </a:lnTo>
                                  <a:lnTo>
                                    <a:pt x="52" y="51"/>
                                  </a:lnTo>
                                  <a:lnTo>
                                    <a:pt x="49" y="50"/>
                                  </a:lnTo>
                                  <a:lnTo>
                                    <a:pt x="44" y="50"/>
                                  </a:lnTo>
                                  <a:lnTo>
                                    <a:pt x="48" y="49"/>
                                  </a:lnTo>
                                  <a:lnTo>
                                    <a:pt x="53" y="47"/>
                                  </a:lnTo>
                                  <a:lnTo>
                                    <a:pt x="59" y="41"/>
                                  </a:lnTo>
                                  <a:lnTo>
                                    <a:pt x="61" y="36"/>
                                  </a:lnTo>
                                  <a:lnTo>
                                    <a:pt x="61" y="33"/>
                                  </a:lnTo>
                                  <a:lnTo>
                                    <a:pt x="62" y="31"/>
                                  </a:lnTo>
                                  <a:lnTo>
                                    <a:pt x="64" y="27"/>
                                  </a:lnTo>
                                  <a:lnTo>
                                    <a:pt x="64" y="21"/>
                                  </a:lnTo>
                                  <a:lnTo>
                                    <a:pt x="6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91"/>
                          <wps:cNvSpPr>
                            <a:spLocks/>
                          </wps:cNvSpPr>
                          <wps:spPr bwMode="auto">
                            <a:xfrm>
                              <a:off x="2364" y="2164"/>
                              <a:ext cx="67" cy="106"/>
                            </a:xfrm>
                            <a:custGeom>
                              <a:avLst/>
                              <a:gdLst>
                                <a:gd name="T0" fmla="+- 0 2366 2364"/>
                                <a:gd name="T1" fmla="*/ T0 w 67"/>
                                <a:gd name="T2" fmla="+- 0 2245 2164"/>
                                <a:gd name="T3" fmla="*/ 2245 h 106"/>
                                <a:gd name="T4" fmla="+- 0 2365 2364"/>
                                <a:gd name="T5" fmla="*/ T4 w 67"/>
                                <a:gd name="T6" fmla="+- 0 2245 2164"/>
                                <a:gd name="T7" fmla="*/ 2245 h 106"/>
                                <a:gd name="T8" fmla="+- 0 2365 2364"/>
                                <a:gd name="T9" fmla="*/ T8 w 67"/>
                                <a:gd name="T10" fmla="+- 0 2247 2164"/>
                                <a:gd name="T11" fmla="*/ 2247 h 106"/>
                                <a:gd name="T12" fmla="+- 0 2368 2364"/>
                                <a:gd name="T13" fmla="*/ T12 w 67"/>
                                <a:gd name="T14" fmla="+- 0 2247 2164"/>
                                <a:gd name="T15" fmla="*/ 2247 h 106"/>
                                <a:gd name="T16" fmla="+- 0 2366 2364"/>
                                <a:gd name="T17" fmla="*/ T16 w 67"/>
                                <a:gd name="T18" fmla="+- 0 2245 2164"/>
                                <a:gd name="T19" fmla="*/ 2245 h 106"/>
                              </a:gdLst>
                              <a:ahLst/>
                              <a:cxnLst>
                                <a:cxn ang="0">
                                  <a:pos x="T1" y="T3"/>
                                </a:cxn>
                                <a:cxn ang="0">
                                  <a:pos x="T5" y="T7"/>
                                </a:cxn>
                                <a:cxn ang="0">
                                  <a:pos x="T9" y="T11"/>
                                </a:cxn>
                                <a:cxn ang="0">
                                  <a:pos x="T13" y="T15"/>
                                </a:cxn>
                                <a:cxn ang="0">
                                  <a:pos x="T17" y="T19"/>
                                </a:cxn>
                              </a:cxnLst>
                              <a:rect l="0" t="0" r="r" b="b"/>
                              <a:pathLst>
                                <a:path w="67" h="106">
                                  <a:moveTo>
                                    <a:pt x="2" y="81"/>
                                  </a:moveTo>
                                  <a:lnTo>
                                    <a:pt x="1" y="81"/>
                                  </a:lnTo>
                                  <a:lnTo>
                                    <a:pt x="1" y="83"/>
                                  </a:lnTo>
                                  <a:lnTo>
                                    <a:pt x="4" y="83"/>
                                  </a:lnTo>
                                  <a:lnTo>
                                    <a:pt x="2"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92"/>
                          <wps:cNvSpPr>
                            <a:spLocks/>
                          </wps:cNvSpPr>
                          <wps:spPr bwMode="auto">
                            <a:xfrm>
                              <a:off x="2364" y="2164"/>
                              <a:ext cx="67" cy="106"/>
                            </a:xfrm>
                            <a:custGeom>
                              <a:avLst/>
                              <a:gdLst>
                                <a:gd name="T0" fmla="+- 0 2406 2364"/>
                                <a:gd name="T1" fmla="*/ T0 w 67"/>
                                <a:gd name="T2" fmla="+- 0 2164 2164"/>
                                <a:gd name="T3" fmla="*/ 2164 h 106"/>
                                <a:gd name="T4" fmla="+- 0 2389 2364"/>
                                <a:gd name="T5" fmla="*/ T4 w 67"/>
                                <a:gd name="T6" fmla="+- 0 2164 2164"/>
                                <a:gd name="T7" fmla="*/ 2164 h 106"/>
                                <a:gd name="T8" fmla="+- 0 2387 2364"/>
                                <a:gd name="T9" fmla="*/ T8 w 67"/>
                                <a:gd name="T10" fmla="+- 0 2165 2164"/>
                                <a:gd name="T11" fmla="*/ 2165 h 106"/>
                                <a:gd name="T12" fmla="+- 0 2382 2364"/>
                                <a:gd name="T13" fmla="*/ T12 w 67"/>
                                <a:gd name="T14" fmla="+- 0 2165 2164"/>
                                <a:gd name="T15" fmla="*/ 2165 h 106"/>
                                <a:gd name="T16" fmla="+- 0 2377 2364"/>
                                <a:gd name="T17" fmla="*/ T16 w 67"/>
                                <a:gd name="T18" fmla="+- 0 2167 2164"/>
                                <a:gd name="T19" fmla="*/ 2167 h 106"/>
                                <a:gd name="T20" fmla="+- 0 2375 2364"/>
                                <a:gd name="T21" fmla="*/ T20 w 67"/>
                                <a:gd name="T22" fmla="+- 0 2167 2164"/>
                                <a:gd name="T23" fmla="*/ 2167 h 106"/>
                                <a:gd name="T24" fmla="+- 0 2372 2364"/>
                                <a:gd name="T25" fmla="*/ T24 w 67"/>
                                <a:gd name="T26" fmla="+- 0 2170 2164"/>
                                <a:gd name="T27" fmla="*/ 2170 h 106"/>
                                <a:gd name="T28" fmla="+- 0 2371 2364"/>
                                <a:gd name="T29" fmla="*/ T28 w 67"/>
                                <a:gd name="T30" fmla="+- 0 2170 2164"/>
                                <a:gd name="T31" fmla="*/ 2170 h 106"/>
                                <a:gd name="T32" fmla="+- 0 2370 2364"/>
                                <a:gd name="T33" fmla="*/ T32 w 67"/>
                                <a:gd name="T34" fmla="+- 0 2171 2164"/>
                                <a:gd name="T35" fmla="*/ 2171 h 106"/>
                                <a:gd name="T36" fmla="+- 0 2369 2364"/>
                                <a:gd name="T37" fmla="*/ T36 w 67"/>
                                <a:gd name="T38" fmla="+- 0 2171 2164"/>
                                <a:gd name="T39" fmla="*/ 2171 h 106"/>
                                <a:gd name="T40" fmla="+- 0 2368 2364"/>
                                <a:gd name="T41" fmla="*/ T40 w 67"/>
                                <a:gd name="T42" fmla="+- 0 2172 2164"/>
                                <a:gd name="T43" fmla="*/ 2172 h 106"/>
                                <a:gd name="T44" fmla="+- 0 2368 2364"/>
                                <a:gd name="T45" fmla="*/ T44 w 67"/>
                                <a:gd name="T46" fmla="+- 0 2173 2164"/>
                                <a:gd name="T47" fmla="*/ 2173 h 106"/>
                                <a:gd name="T48" fmla="+- 0 2366 2364"/>
                                <a:gd name="T49" fmla="*/ T48 w 67"/>
                                <a:gd name="T50" fmla="+- 0 2173 2164"/>
                                <a:gd name="T51" fmla="*/ 2173 h 106"/>
                                <a:gd name="T52" fmla="+- 0 2366 2364"/>
                                <a:gd name="T53" fmla="*/ T52 w 67"/>
                                <a:gd name="T54" fmla="+- 0 2188 2164"/>
                                <a:gd name="T55" fmla="*/ 2188 h 106"/>
                                <a:gd name="T56" fmla="+- 0 2370 2364"/>
                                <a:gd name="T57" fmla="*/ T56 w 67"/>
                                <a:gd name="T58" fmla="+- 0 2188 2164"/>
                                <a:gd name="T59" fmla="*/ 2188 h 106"/>
                                <a:gd name="T60" fmla="+- 0 2372 2364"/>
                                <a:gd name="T61" fmla="*/ T60 w 67"/>
                                <a:gd name="T62" fmla="+- 0 2185 2164"/>
                                <a:gd name="T63" fmla="*/ 2185 h 106"/>
                                <a:gd name="T64" fmla="+- 0 2374 2364"/>
                                <a:gd name="T65" fmla="*/ T64 w 67"/>
                                <a:gd name="T66" fmla="+- 0 2185 2164"/>
                                <a:gd name="T67" fmla="*/ 2185 h 106"/>
                                <a:gd name="T68" fmla="+- 0 2378 2364"/>
                                <a:gd name="T69" fmla="*/ T68 w 67"/>
                                <a:gd name="T70" fmla="+- 0 2183 2164"/>
                                <a:gd name="T71" fmla="*/ 2183 h 106"/>
                                <a:gd name="T72" fmla="+- 0 2380 2364"/>
                                <a:gd name="T73" fmla="*/ T72 w 67"/>
                                <a:gd name="T74" fmla="+- 0 2182 2164"/>
                                <a:gd name="T75" fmla="*/ 2182 h 106"/>
                                <a:gd name="T76" fmla="+- 0 2382 2364"/>
                                <a:gd name="T77" fmla="*/ T76 w 67"/>
                                <a:gd name="T78" fmla="+- 0 2182 2164"/>
                                <a:gd name="T79" fmla="*/ 2182 h 106"/>
                                <a:gd name="T80" fmla="+- 0 2386 2364"/>
                                <a:gd name="T81" fmla="*/ T80 w 67"/>
                                <a:gd name="T82" fmla="+- 0 2181 2164"/>
                                <a:gd name="T83" fmla="*/ 2181 h 106"/>
                                <a:gd name="T84" fmla="+- 0 2388 2364"/>
                                <a:gd name="T85" fmla="*/ T84 w 67"/>
                                <a:gd name="T86" fmla="+- 0 2179 2164"/>
                                <a:gd name="T87" fmla="*/ 2179 h 106"/>
                                <a:gd name="T88" fmla="+- 0 2426 2364"/>
                                <a:gd name="T89" fmla="*/ T88 w 67"/>
                                <a:gd name="T90" fmla="+- 0 2179 2164"/>
                                <a:gd name="T91" fmla="*/ 2179 h 106"/>
                                <a:gd name="T92" fmla="+- 0 2425 2364"/>
                                <a:gd name="T93" fmla="*/ T92 w 67"/>
                                <a:gd name="T94" fmla="+- 0 2178 2164"/>
                                <a:gd name="T95" fmla="*/ 2178 h 106"/>
                                <a:gd name="T96" fmla="+- 0 2424 2364"/>
                                <a:gd name="T97" fmla="*/ T96 w 67"/>
                                <a:gd name="T98" fmla="+- 0 2176 2164"/>
                                <a:gd name="T99" fmla="*/ 2176 h 106"/>
                                <a:gd name="T100" fmla="+- 0 2422 2364"/>
                                <a:gd name="T101" fmla="*/ T100 w 67"/>
                                <a:gd name="T102" fmla="+- 0 2172 2164"/>
                                <a:gd name="T103" fmla="*/ 2172 h 106"/>
                                <a:gd name="T104" fmla="+- 0 2419 2364"/>
                                <a:gd name="T105" fmla="*/ T104 w 67"/>
                                <a:gd name="T106" fmla="+- 0 2171 2164"/>
                                <a:gd name="T107" fmla="*/ 2171 h 106"/>
                                <a:gd name="T108" fmla="+- 0 2417 2364"/>
                                <a:gd name="T109" fmla="*/ T108 w 67"/>
                                <a:gd name="T110" fmla="+- 0 2169 2164"/>
                                <a:gd name="T111" fmla="*/ 2169 h 106"/>
                                <a:gd name="T112" fmla="+- 0 2413 2364"/>
                                <a:gd name="T113" fmla="*/ T112 w 67"/>
                                <a:gd name="T114" fmla="+- 0 2166 2164"/>
                                <a:gd name="T115" fmla="*/ 2166 h 106"/>
                                <a:gd name="T116" fmla="+- 0 2406 2364"/>
                                <a:gd name="T117" fmla="*/ T116 w 67"/>
                                <a:gd name="T118" fmla="+- 0 2164 2164"/>
                                <a:gd name="T119" fmla="*/ 216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 h="106">
                                  <a:moveTo>
                                    <a:pt x="42" y="0"/>
                                  </a:moveTo>
                                  <a:lnTo>
                                    <a:pt x="25" y="0"/>
                                  </a:lnTo>
                                  <a:lnTo>
                                    <a:pt x="23" y="1"/>
                                  </a:lnTo>
                                  <a:lnTo>
                                    <a:pt x="18" y="1"/>
                                  </a:lnTo>
                                  <a:lnTo>
                                    <a:pt x="13" y="3"/>
                                  </a:lnTo>
                                  <a:lnTo>
                                    <a:pt x="11" y="3"/>
                                  </a:lnTo>
                                  <a:lnTo>
                                    <a:pt x="8" y="6"/>
                                  </a:lnTo>
                                  <a:lnTo>
                                    <a:pt x="7" y="6"/>
                                  </a:lnTo>
                                  <a:lnTo>
                                    <a:pt x="6" y="7"/>
                                  </a:lnTo>
                                  <a:lnTo>
                                    <a:pt x="5" y="7"/>
                                  </a:lnTo>
                                  <a:lnTo>
                                    <a:pt x="4" y="8"/>
                                  </a:lnTo>
                                  <a:lnTo>
                                    <a:pt x="4" y="9"/>
                                  </a:lnTo>
                                  <a:lnTo>
                                    <a:pt x="2" y="9"/>
                                  </a:lnTo>
                                  <a:lnTo>
                                    <a:pt x="2" y="24"/>
                                  </a:lnTo>
                                  <a:lnTo>
                                    <a:pt x="6" y="24"/>
                                  </a:lnTo>
                                  <a:lnTo>
                                    <a:pt x="8" y="21"/>
                                  </a:lnTo>
                                  <a:lnTo>
                                    <a:pt x="10" y="21"/>
                                  </a:lnTo>
                                  <a:lnTo>
                                    <a:pt x="14" y="19"/>
                                  </a:lnTo>
                                  <a:lnTo>
                                    <a:pt x="16" y="18"/>
                                  </a:lnTo>
                                  <a:lnTo>
                                    <a:pt x="18" y="18"/>
                                  </a:lnTo>
                                  <a:lnTo>
                                    <a:pt x="22" y="17"/>
                                  </a:lnTo>
                                  <a:lnTo>
                                    <a:pt x="24" y="15"/>
                                  </a:lnTo>
                                  <a:lnTo>
                                    <a:pt x="62" y="15"/>
                                  </a:lnTo>
                                  <a:lnTo>
                                    <a:pt x="61" y="14"/>
                                  </a:lnTo>
                                  <a:lnTo>
                                    <a:pt x="60" y="12"/>
                                  </a:lnTo>
                                  <a:lnTo>
                                    <a:pt x="58" y="8"/>
                                  </a:lnTo>
                                  <a:lnTo>
                                    <a:pt x="55" y="7"/>
                                  </a:lnTo>
                                  <a:lnTo>
                                    <a:pt x="53" y="5"/>
                                  </a:lnTo>
                                  <a:lnTo>
                                    <a:pt x="49" y="2"/>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93"/>
                        <wpg:cNvGrpSpPr>
                          <a:grpSpLocks/>
                        </wpg:cNvGrpSpPr>
                        <wpg:grpSpPr bwMode="auto">
                          <a:xfrm>
                            <a:off x="500332" y="1552754"/>
                            <a:ext cx="39406" cy="74252"/>
                            <a:chOff x="2450" y="2165"/>
                            <a:chExt cx="62" cy="102"/>
                          </a:xfrm>
                        </wpg:grpSpPr>
                        <wps:wsp>
                          <wps:cNvPr id="1254" name="Freeform 94"/>
                          <wps:cNvSpPr>
                            <a:spLocks/>
                          </wps:cNvSpPr>
                          <wps:spPr bwMode="auto">
                            <a:xfrm>
                              <a:off x="2450" y="2165"/>
                              <a:ext cx="62" cy="102"/>
                            </a:xfrm>
                            <a:custGeom>
                              <a:avLst/>
                              <a:gdLst>
                                <a:gd name="T0" fmla="+- 0 2512 2450"/>
                                <a:gd name="T1" fmla="*/ T0 w 62"/>
                                <a:gd name="T2" fmla="+- 0 2251 2165"/>
                                <a:gd name="T3" fmla="*/ 2251 h 102"/>
                                <a:gd name="T4" fmla="+- 0 2452 2450"/>
                                <a:gd name="T5" fmla="*/ T4 w 62"/>
                                <a:gd name="T6" fmla="+- 0 2251 2165"/>
                                <a:gd name="T7" fmla="*/ 2251 h 102"/>
                                <a:gd name="T8" fmla="+- 0 2452 2450"/>
                                <a:gd name="T9" fmla="*/ T8 w 62"/>
                                <a:gd name="T10" fmla="+- 0 2255 2165"/>
                                <a:gd name="T11" fmla="*/ 2255 h 102"/>
                                <a:gd name="T12" fmla="+- 0 2450 2450"/>
                                <a:gd name="T13" fmla="*/ T12 w 62"/>
                                <a:gd name="T14" fmla="+- 0 2255 2165"/>
                                <a:gd name="T15" fmla="*/ 2255 h 102"/>
                                <a:gd name="T16" fmla="+- 0 2450 2450"/>
                                <a:gd name="T17" fmla="*/ T16 w 62"/>
                                <a:gd name="T18" fmla="+- 0 2263 2165"/>
                                <a:gd name="T19" fmla="*/ 2263 h 102"/>
                                <a:gd name="T20" fmla="+- 0 2452 2450"/>
                                <a:gd name="T21" fmla="*/ T20 w 62"/>
                                <a:gd name="T22" fmla="+- 0 2263 2165"/>
                                <a:gd name="T23" fmla="*/ 2263 h 102"/>
                                <a:gd name="T24" fmla="+- 0 2452 2450"/>
                                <a:gd name="T25" fmla="*/ T24 w 62"/>
                                <a:gd name="T26" fmla="+- 0 2267 2165"/>
                                <a:gd name="T27" fmla="*/ 2267 h 102"/>
                                <a:gd name="T28" fmla="+- 0 2512 2450"/>
                                <a:gd name="T29" fmla="*/ T28 w 62"/>
                                <a:gd name="T30" fmla="+- 0 2267 2165"/>
                                <a:gd name="T31" fmla="*/ 2267 h 102"/>
                                <a:gd name="T32" fmla="+- 0 2512 2450"/>
                                <a:gd name="T33" fmla="*/ T32 w 62"/>
                                <a:gd name="T34" fmla="+- 0 2266 2165"/>
                                <a:gd name="T35" fmla="*/ 2266 h 102"/>
                                <a:gd name="T36" fmla="+- 0 2513 2450"/>
                                <a:gd name="T37" fmla="*/ T36 w 62"/>
                                <a:gd name="T38" fmla="+- 0 2266 2165"/>
                                <a:gd name="T39" fmla="*/ 2266 h 102"/>
                                <a:gd name="T40" fmla="+- 0 2513 2450"/>
                                <a:gd name="T41" fmla="*/ T40 w 62"/>
                                <a:gd name="T42" fmla="+- 0 2254 2165"/>
                                <a:gd name="T43" fmla="*/ 2254 h 102"/>
                                <a:gd name="T44" fmla="+- 0 2512 2450"/>
                                <a:gd name="T45" fmla="*/ T44 w 62"/>
                                <a:gd name="T46" fmla="+- 0 2253 2165"/>
                                <a:gd name="T47" fmla="*/ 2253 h 102"/>
                                <a:gd name="T48" fmla="+- 0 2512 2450"/>
                                <a:gd name="T49" fmla="*/ T48 w 62"/>
                                <a:gd name="T50" fmla="+- 0 2251 2165"/>
                                <a:gd name="T51" fmla="*/ 225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102">
                                  <a:moveTo>
                                    <a:pt x="62" y="86"/>
                                  </a:moveTo>
                                  <a:lnTo>
                                    <a:pt x="2" y="86"/>
                                  </a:lnTo>
                                  <a:lnTo>
                                    <a:pt x="2" y="90"/>
                                  </a:lnTo>
                                  <a:lnTo>
                                    <a:pt x="0" y="90"/>
                                  </a:lnTo>
                                  <a:lnTo>
                                    <a:pt x="0" y="98"/>
                                  </a:lnTo>
                                  <a:lnTo>
                                    <a:pt x="2" y="98"/>
                                  </a:lnTo>
                                  <a:lnTo>
                                    <a:pt x="2" y="102"/>
                                  </a:lnTo>
                                  <a:lnTo>
                                    <a:pt x="62" y="102"/>
                                  </a:lnTo>
                                  <a:lnTo>
                                    <a:pt x="62" y="101"/>
                                  </a:lnTo>
                                  <a:lnTo>
                                    <a:pt x="63" y="101"/>
                                  </a:lnTo>
                                  <a:lnTo>
                                    <a:pt x="63" y="89"/>
                                  </a:lnTo>
                                  <a:lnTo>
                                    <a:pt x="62" y="88"/>
                                  </a:lnTo>
                                  <a:lnTo>
                                    <a:pt x="62"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95"/>
                          <wps:cNvSpPr>
                            <a:spLocks/>
                          </wps:cNvSpPr>
                          <wps:spPr bwMode="auto">
                            <a:xfrm>
                              <a:off x="2450" y="2165"/>
                              <a:ext cx="62" cy="102"/>
                            </a:xfrm>
                            <a:custGeom>
                              <a:avLst/>
                              <a:gdLst>
                                <a:gd name="T0" fmla="+- 0 2492 2450"/>
                                <a:gd name="T1" fmla="*/ T0 w 62"/>
                                <a:gd name="T2" fmla="+- 0 2185 2165"/>
                                <a:gd name="T3" fmla="*/ 2185 h 102"/>
                                <a:gd name="T4" fmla="+- 0 2472 2450"/>
                                <a:gd name="T5" fmla="*/ T4 w 62"/>
                                <a:gd name="T6" fmla="+- 0 2185 2165"/>
                                <a:gd name="T7" fmla="*/ 2185 h 102"/>
                                <a:gd name="T8" fmla="+- 0 2472 2450"/>
                                <a:gd name="T9" fmla="*/ T8 w 62"/>
                                <a:gd name="T10" fmla="+- 0 2251 2165"/>
                                <a:gd name="T11" fmla="*/ 2251 h 102"/>
                                <a:gd name="T12" fmla="+- 0 2492 2450"/>
                                <a:gd name="T13" fmla="*/ T12 w 62"/>
                                <a:gd name="T14" fmla="+- 0 2251 2165"/>
                                <a:gd name="T15" fmla="*/ 2251 h 102"/>
                                <a:gd name="T16" fmla="+- 0 2492 2450"/>
                                <a:gd name="T17" fmla="*/ T16 w 62"/>
                                <a:gd name="T18" fmla="+- 0 2185 2165"/>
                                <a:gd name="T19" fmla="*/ 2185 h 102"/>
                              </a:gdLst>
                              <a:ahLst/>
                              <a:cxnLst>
                                <a:cxn ang="0">
                                  <a:pos x="T1" y="T3"/>
                                </a:cxn>
                                <a:cxn ang="0">
                                  <a:pos x="T5" y="T7"/>
                                </a:cxn>
                                <a:cxn ang="0">
                                  <a:pos x="T9" y="T11"/>
                                </a:cxn>
                                <a:cxn ang="0">
                                  <a:pos x="T13" y="T15"/>
                                </a:cxn>
                                <a:cxn ang="0">
                                  <a:pos x="T17" y="T19"/>
                                </a:cxn>
                              </a:cxnLst>
                              <a:rect l="0" t="0" r="r" b="b"/>
                              <a:pathLst>
                                <a:path w="62" h="102">
                                  <a:moveTo>
                                    <a:pt x="42" y="20"/>
                                  </a:moveTo>
                                  <a:lnTo>
                                    <a:pt x="22" y="20"/>
                                  </a:lnTo>
                                  <a:lnTo>
                                    <a:pt x="22" y="86"/>
                                  </a:lnTo>
                                  <a:lnTo>
                                    <a:pt x="42" y="86"/>
                                  </a:lnTo>
                                  <a:lnTo>
                                    <a:pt x="4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96"/>
                          <wps:cNvSpPr>
                            <a:spLocks/>
                          </wps:cNvSpPr>
                          <wps:spPr bwMode="auto">
                            <a:xfrm>
                              <a:off x="2450" y="2165"/>
                              <a:ext cx="62" cy="102"/>
                            </a:xfrm>
                            <a:custGeom>
                              <a:avLst/>
                              <a:gdLst>
                                <a:gd name="T0" fmla="+- 0 2492 2450"/>
                                <a:gd name="T1" fmla="*/ T0 w 62"/>
                                <a:gd name="T2" fmla="+- 0 2165 2165"/>
                                <a:gd name="T3" fmla="*/ 2165 h 102"/>
                                <a:gd name="T4" fmla="+- 0 2474 2450"/>
                                <a:gd name="T5" fmla="*/ T4 w 62"/>
                                <a:gd name="T6" fmla="+- 0 2165 2165"/>
                                <a:gd name="T7" fmla="*/ 2165 h 102"/>
                                <a:gd name="T8" fmla="+- 0 2454 2450"/>
                                <a:gd name="T9" fmla="*/ T8 w 62"/>
                                <a:gd name="T10" fmla="+- 0 2179 2165"/>
                                <a:gd name="T11" fmla="*/ 2179 h 102"/>
                                <a:gd name="T12" fmla="+- 0 2453 2450"/>
                                <a:gd name="T13" fmla="*/ T12 w 62"/>
                                <a:gd name="T14" fmla="+- 0 2181 2165"/>
                                <a:gd name="T15" fmla="*/ 2181 h 102"/>
                                <a:gd name="T16" fmla="+- 0 2452 2450"/>
                                <a:gd name="T17" fmla="*/ T16 w 62"/>
                                <a:gd name="T18" fmla="+- 0 2181 2165"/>
                                <a:gd name="T19" fmla="*/ 2181 h 102"/>
                                <a:gd name="T20" fmla="+- 0 2452 2450"/>
                                <a:gd name="T21" fmla="*/ T20 w 62"/>
                                <a:gd name="T22" fmla="+- 0 2182 2165"/>
                                <a:gd name="T23" fmla="*/ 2182 h 102"/>
                                <a:gd name="T24" fmla="+- 0 2450 2450"/>
                                <a:gd name="T25" fmla="*/ T24 w 62"/>
                                <a:gd name="T26" fmla="+- 0 2183 2165"/>
                                <a:gd name="T27" fmla="*/ 2183 h 102"/>
                                <a:gd name="T28" fmla="+- 0 2450 2450"/>
                                <a:gd name="T29" fmla="*/ T28 w 62"/>
                                <a:gd name="T30" fmla="+- 0 2194 2165"/>
                                <a:gd name="T31" fmla="*/ 2194 h 102"/>
                                <a:gd name="T32" fmla="+- 0 2452 2450"/>
                                <a:gd name="T33" fmla="*/ T32 w 62"/>
                                <a:gd name="T34" fmla="+- 0 2194 2165"/>
                                <a:gd name="T35" fmla="*/ 2194 h 102"/>
                                <a:gd name="T36" fmla="+- 0 2452 2450"/>
                                <a:gd name="T37" fmla="*/ T36 w 62"/>
                                <a:gd name="T38" fmla="+- 0 2195 2165"/>
                                <a:gd name="T39" fmla="*/ 2195 h 102"/>
                                <a:gd name="T40" fmla="+- 0 2455 2450"/>
                                <a:gd name="T41" fmla="*/ T40 w 62"/>
                                <a:gd name="T42" fmla="+- 0 2195 2165"/>
                                <a:gd name="T43" fmla="*/ 2195 h 102"/>
                                <a:gd name="T44" fmla="+- 0 2456 2450"/>
                                <a:gd name="T45" fmla="*/ T44 w 62"/>
                                <a:gd name="T46" fmla="+- 0 2194 2165"/>
                                <a:gd name="T47" fmla="*/ 2194 h 102"/>
                                <a:gd name="T48" fmla="+- 0 2472 2450"/>
                                <a:gd name="T49" fmla="*/ T48 w 62"/>
                                <a:gd name="T50" fmla="+- 0 2185 2165"/>
                                <a:gd name="T51" fmla="*/ 2185 h 102"/>
                                <a:gd name="T52" fmla="+- 0 2492 2450"/>
                                <a:gd name="T53" fmla="*/ T52 w 62"/>
                                <a:gd name="T54" fmla="+- 0 2185 2165"/>
                                <a:gd name="T55" fmla="*/ 2185 h 102"/>
                                <a:gd name="T56" fmla="+- 0 2492 2450"/>
                                <a:gd name="T57" fmla="*/ T56 w 62"/>
                                <a:gd name="T58" fmla="+- 0 2165 2165"/>
                                <a:gd name="T59" fmla="*/ 216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 h="102">
                                  <a:moveTo>
                                    <a:pt x="42" y="0"/>
                                  </a:moveTo>
                                  <a:lnTo>
                                    <a:pt x="24" y="0"/>
                                  </a:lnTo>
                                  <a:lnTo>
                                    <a:pt x="4" y="14"/>
                                  </a:lnTo>
                                  <a:lnTo>
                                    <a:pt x="3" y="16"/>
                                  </a:lnTo>
                                  <a:lnTo>
                                    <a:pt x="2" y="16"/>
                                  </a:lnTo>
                                  <a:lnTo>
                                    <a:pt x="2" y="17"/>
                                  </a:lnTo>
                                  <a:lnTo>
                                    <a:pt x="0" y="18"/>
                                  </a:lnTo>
                                  <a:lnTo>
                                    <a:pt x="0" y="29"/>
                                  </a:lnTo>
                                  <a:lnTo>
                                    <a:pt x="2" y="29"/>
                                  </a:lnTo>
                                  <a:lnTo>
                                    <a:pt x="2" y="30"/>
                                  </a:lnTo>
                                  <a:lnTo>
                                    <a:pt x="5" y="30"/>
                                  </a:lnTo>
                                  <a:lnTo>
                                    <a:pt x="6" y="29"/>
                                  </a:lnTo>
                                  <a:lnTo>
                                    <a:pt x="22" y="20"/>
                                  </a:lnTo>
                                  <a:lnTo>
                                    <a:pt x="42" y="20"/>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97"/>
                        <wpg:cNvGrpSpPr>
                          <a:grpSpLocks/>
                        </wpg:cNvGrpSpPr>
                        <wpg:grpSpPr bwMode="auto">
                          <a:xfrm>
                            <a:off x="552091" y="1552754"/>
                            <a:ext cx="68642" cy="77892"/>
                            <a:chOff x="2525" y="2163"/>
                            <a:chExt cx="108" cy="107"/>
                          </a:xfrm>
                        </wpg:grpSpPr>
                        <wps:wsp>
                          <wps:cNvPr id="1258" name="Freeform 98"/>
                          <wps:cNvSpPr>
                            <a:spLocks/>
                          </wps:cNvSpPr>
                          <wps:spPr bwMode="auto">
                            <a:xfrm>
                              <a:off x="2525" y="2163"/>
                              <a:ext cx="108" cy="107"/>
                            </a:xfrm>
                            <a:custGeom>
                              <a:avLst/>
                              <a:gdLst>
                                <a:gd name="T0" fmla="+- 0 2548 2525"/>
                                <a:gd name="T1" fmla="*/ T0 w 108"/>
                                <a:gd name="T2" fmla="+- 0 2268 2163"/>
                                <a:gd name="T3" fmla="*/ 2268 h 107"/>
                                <a:gd name="T4" fmla="+- 0 2534 2525"/>
                                <a:gd name="T5" fmla="*/ T4 w 108"/>
                                <a:gd name="T6" fmla="+- 0 2268 2163"/>
                                <a:gd name="T7" fmla="*/ 2268 h 107"/>
                                <a:gd name="T8" fmla="+- 0 2534 2525"/>
                                <a:gd name="T9" fmla="*/ T8 w 108"/>
                                <a:gd name="T10" fmla="+- 0 2269 2163"/>
                                <a:gd name="T11" fmla="*/ 2269 h 107"/>
                                <a:gd name="T12" fmla="+- 0 2548 2525"/>
                                <a:gd name="T13" fmla="*/ T12 w 108"/>
                                <a:gd name="T14" fmla="+- 0 2269 2163"/>
                                <a:gd name="T15" fmla="*/ 2269 h 107"/>
                                <a:gd name="T16" fmla="+- 0 2548 2525"/>
                                <a:gd name="T17" fmla="*/ T16 w 108"/>
                                <a:gd name="T18" fmla="+- 0 2268 2163"/>
                                <a:gd name="T19" fmla="*/ 2268 h 107"/>
                              </a:gdLst>
                              <a:ahLst/>
                              <a:cxnLst>
                                <a:cxn ang="0">
                                  <a:pos x="T1" y="T3"/>
                                </a:cxn>
                                <a:cxn ang="0">
                                  <a:pos x="T5" y="T7"/>
                                </a:cxn>
                                <a:cxn ang="0">
                                  <a:pos x="T9" y="T11"/>
                                </a:cxn>
                                <a:cxn ang="0">
                                  <a:pos x="T13" y="T15"/>
                                </a:cxn>
                                <a:cxn ang="0">
                                  <a:pos x="T17" y="T19"/>
                                </a:cxn>
                              </a:cxnLst>
                              <a:rect l="0" t="0" r="r" b="b"/>
                              <a:pathLst>
                                <a:path w="108" h="107">
                                  <a:moveTo>
                                    <a:pt x="23" y="105"/>
                                  </a:moveTo>
                                  <a:lnTo>
                                    <a:pt x="9" y="105"/>
                                  </a:lnTo>
                                  <a:lnTo>
                                    <a:pt x="9" y="106"/>
                                  </a:lnTo>
                                  <a:lnTo>
                                    <a:pt x="23" y="106"/>
                                  </a:lnTo>
                                  <a:lnTo>
                                    <a:pt x="23"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99"/>
                          <wps:cNvSpPr>
                            <a:spLocks/>
                          </wps:cNvSpPr>
                          <wps:spPr bwMode="auto">
                            <a:xfrm>
                              <a:off x="2525" y="2163"/>
                              <a:ext cx="108" cy="107"/>
                            </a:xfrm>
                            <a:custGeom>
                              <a:avLst/>
                              <a:gdLst>
                                <a:gd name="T0" fmla="+- 0 2623 2525"/>
                                <a:gd name="T1" fmla="*/ T0 w 108"/>
                                <a:gd name="T2" fmla="+- 0 2164 2163"/>
                                <a:gd name="T3" fmla="*/ 2164 h 107"/>
                                <a:gd name="T4" fmla="+- 0 2609 2525"/>
                                <a:gd name="T5" fmla="*/ T4 w 108"/>
                                <a:gd name="T6" fmla="+- 0 2164 2163"/>
                                <a:gd name="T7" fmla="*/ 2164 h 107"/>
                                <a:gd name="T8" fmla="+- 0 2606 2525"/>
                                <a:gd name="T9" fmla="*/ T8 w 108"/>
                                <a:gd name="T10" fmla="+- 0 2166 2163"/>
                                <a:gd name="T11" fmla="*/ 2166 h 107"/>
                                <a:gd name="T12" fmla="+- 0 2534 2525"/>
                                <a:gd name="T13" fmla="*/ T12 w 108"/>
                                <a:gd name="T14" fmla="+- 0 2266 2163"/>
                                <a:gd name="T15" fmla="*/ 2266 h 107"/>
                                <a:gd name="T16" fmla="+- 0 2533 2525"/>
                                <a:gd name="T17" fmla="*/ T16 w 108"/>
                                <a:gd name="T18" fmla="+- 0 2266 2163"/>
                                <a:gd name="T19" fmla="*/ 2266 h 107"/>
                                <a:gd name="T20" fmla="+- 0 2533 2525"/>
                                <a:gd name="T21" fmla="*/ T20 w 108"/>
                                <a:gd name="T22" fmla="+- 0 2268 2163"/>
                                <a:gd name="T23" fmla="*/ 2268 h 107"/>
                                <a:gd name="T24" fmla="+- 0 2549 2525"/>
                                <a:gd name="T25" fmla="*/ T24 w 108"/>
                                <a:gd name="T26" fmla="+- 0 2268 2163"/>
                                <a:gd name="T27" fmla="*/ 2268 h 107"/>
                                <a:gd name="T28" fmla="+- 0 2549 2525"/>
                                <a:gd name="T29" fmla="*/ T28 w 108"/>
                                <a:gd name="T30" fmla="+- 0 2267 2163"/>
                                <a:gd name="T31" fmla="*/ 2267 h 107"/>
                                <a:gd name="T32" fmla="+- 0 2550 2525"/>
                                <a:gd name="T33" fmla="*/ T32 w 108"/>
                                <a:gd name="T34" fmla="+- 0 2267 2163"/>
                                <a:gd name="T35" fmla="*/ 2267 h 107"/>
                                <a:gd name="T36" fmla="+- 0 2622 2525"/>
                                <a:gd name="T37" fmla="*/ T36 w 108"/>
                                <a:gd name="T38" fmla="+- 0 2167 2163"/>
                                <a:gd name="T39" fmla="*/ 2167 h 107"/>
                                <a:gd name="T40" fmla="+- 0 2623 2525"/>
                                <a:gd name="T41" fmla="*/ T40 w 108"/>
                                <a:gd name="T42" fmla="+- 0 2167 2163"/>
                                <a:gd name="T43" fmla="*/ 2167 h 107"/>
                                <a:gd name="T44" fmla="+- 0 2623 2525"/>
                                <a:gd name="T45" fmla="*/ T44 w 108"/>
                                <a:gd name="T46" fmla="+- 0 2164 2163"/>
                                <a:gd name="T47" fmla="*/ 216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07">
                                  <a:moveTo>
                                    <a:pt x="98" y="1"/>
                                  </a:moveTo>
                                  <a:lnTo>
                                    <a:pt x="84" y="1"/>
                                  </a:lnTo>
                                  <a:lnTo>
                                    <a:pt x="81" y="3"/>
                                  </a:lnTo>
                                  <a:lnTo>
                                    <a:pt x="9" y="103"/>
                                  </a:lnTo>
                                  <a:lnTo>
                                    <a:pt x="8" y="103"/>
                                  </a:lnTo>
                                  <a:lnTo>
                                    <a:pt x="8" y="105"/>
                                  </a:lnTo>
                                  <a:lnTo>
                                    <a:pt x="24" y="105"/>
                                  </a:lnTo>
                                  <a:lnTo>
                                    <a:pt x="24" y="104"/>
                                  </a:lnTo>
                                  <a:lnTo>
                                    <a:pt x="25" y="104"/>
                                  </a:lnTo>
                                  <a:lnTo>
                                    <a:pt x="97" y="4"/>
                                  </a:lnTo>
                                  <a:lnTo>
                                    <a:pt x="98" y="4"/>
                                  </a:lnTo>
                                  <a:lnTo>
                                    <a:pt x="9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00"/>
                          <wps:cNvSpPr>
                            <a:spLocks/>
                          </wps:cNvSpPr>
                          <wps:spPr bwMode="auto">
                            <a:xfrm>
                              <a:off x="2525" y="2163"/>
                              <a:ext cx="108" cy="107"/>
                            </a:xfrm>
                            <a:custGeom>
                              <a:avLst/>
                              <a:gdLst>
                                <a:gd name="T0" fmla="+- 0 2616 2525"/>
                                <a:gd name="T1" fmla="*/ T0 w 108"/>
                                <a:gd name="T2" fmla="+- 0 2267 2163"/>
                                <a:gd name="T3" fmla="*/ 2267 h 107"/>
                                <a:gd name="T4" fmla="+- 0 2600 2525"/>
                                <a:gd name="T5" fmla="*/ T4 w 108"/>
                                <a:gd name="T6" fmla="+- 0 2267 2163"/>
                                <a:gd name="T7" fmla="*/ 2267 h 107"/>
                                <a:gd name="T8" fmla="+- 0 2604 2525"/>
                                <a:gd name="T9" fmla="*/ T8 w 108"/>
                                <a:gd name="T10" fmla="+- 0 2268 2163"/>
                                <a:gd name="T11" fmla="*/ 2268 h 107"/>
                                <a:gd name="T12" fmla="+- 0 2614 2525"/>
                                <a:gd name="T13" fmla="*/ T12 w 108"/>
                                <a:gd name="T14" fmla="+- 0 2268 2163"/>
                                <a:gd name="T15" fmla="*/ 2268 h 107"/>
                                <a:gd name="T16" fmla="+- 0 2616 2525"/>
                                <a:gd name="T17" fmla="*/ T16 w 108"/>
                                <a:gd name="T18" fmla="+- 0 2267 2163"/>
                                <a:gd name="T19" fmla="*/ 2267 h 107"/>
                              </a:gdLst>
                              <a:ahLst/>
                              <a:cxnLst>
                                <a:cxn ang="0">
                                  <a:pos x="T1" y="T3"/>
                                </a:cxn>
                                <a:cxn ang="0">
                                  <a:pos x="T5" y="T7"/>
                                </a:cxn>
                                <a:cxn ang="0">
                                  <a:pos x="T9" y="T11"/>
                                </a:cxn>
                                <a:cxn ang="0">
                                  <a:pos x="T13" y="T15"/>
                                </a:cxn>
                                <a:cxn ang="0">
                                  <a:pos x="T17" y="T19"/>
                                </a:cxn>
                              </a:cxnLst>
                              <a:rect l="0" t="0" r="r" b="b"/>
                              <a:pathLst>
                                <a:path w="108" h="107">
                                  <a:moveTo>
                                    <a:pt x="91" y="104"/>
                                  </a:moveTo>
                                  <a:lnTo>
                                    <a:pt x="75" y="104"/>
                                  </a:lnTo>
                                  <a:lnTo>
                                    <a:pt x="79" y="105"/>
                                  </a:lnTo>
                                  <a:lnTo>
                                    <a:pt x="89" y="105"/>
                                  </a:lnTo>
                                  <a:lnTo>
                                    <a:pt x="91"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01"/>
                          <wps:cNvSpPr>
                            <a:spLocks/>
                          </wps:cNvSpPr>
                          <wps:spPr bwMode="auto">
                            <a:xfrm>
                              <a:off x="2525" y="2163"/>
                              <a:ext cx="108" cy="107"/>
                            </a:xfrm>
                            <a:custGeom>
                              <a:avLst/>
                              <a:gdLst>
                                <a:gd name="T0" fmla="+- 0 2618 2525"/>
                                <a:gd name="T1" fmla="*/ T0 w 108"/>
                                <a:gd name="T2" fmla="+- 0 2215 2163"/>
                                <a:gd name="T3" fmla="*/ 2215 h 107"/>
                                <a:gd name="T4" fmla="+- 0 2602 2525"/>
                                <a:gd name="T5" fmla="*/ T4 w 108"/>
                                <a:gd name="T6" fmla="+- 0 2215 2163"/>
                                <a:gd name="T7" fmla="*/ 2215 h 107"/>
                                <a:gd name="T8" fmla="+- 0 2599 2525"/>
                                <a:gd name="T9" fmla="*/ T8 w 108"/>
                                <a:gd name="T10" fmla="+- 0 2217 2163"/>
                                <a:gd name="T11" fmla="*/ 2217 h 107"/>
                                <a:gd name="T12" fmla="+- 0 2596 2525"/>
                                <a:gd name="T13" fmla="*/ T12 w 108"/>
                                <a:gd name="T14" fmla="+- 0 2218 2163"/>
                                <a:gd name="T15" fmla="*/ 2218 h 107"/>
                                <a:gd name="T16" fmla="+- 0 2593 2525"/>
                                <a:gd name="T17" fmla="*/ T16 w 108"/>
                                <a:gd name="T18" fmla="+- 0 2220 2163"/>
                                <a:gd name="T19" fmla="*/ 2220 h 107"/>
                                <a:gd name="T20" fmla="+- 0 2592 2525"/>
                                <a:gd name="T21" fmla="*/ T20 w 108"/>
                                <a:gd name="T22" fmla="+- 0 2223 2163"/>
                                <a:gd name="T23" fmla="*/ 2223 h 107"/>
                                <a:gd name="T24" fmla="+- 0 2590 2525"/>
                                <a:gd name="T25" fmla="*/ T24 w 108"/>
                                <a:gd name="T26" fmla="+- 0 2225 2163"/>
                                <a:gd name="T27" fmla="*/ 2225 h 107"/>
                                <a:gd name="T28" fmla="+- 0 2588 2525"/>
                                <a:gd name="T29" fmla="*/ T28 w 108"/>
                                <a:gd name="T30" fmla="+- 0 2229 2163"/>
                                <a:gd name="T31" fmla="*/ 2229 h 107"/>
                                <a:gd name="T32" fmla="+- 0 2587 2525"/>
                                <a:gd name="T33" fmla="*/ T32 w 108"/>
                                <a:gd name="T34" fmla="+- 0 2231 2163"/>
                                <a:gd name="T35" fmla="*/ 2231 h 107"/>
                                <a:gd name="T36" fmla="+- 0 2586 2525"/>
                                <a:gd name="T37" fmla="*/ T36 w 108"/>
                                <a:gd name="T38" fmla="+- 0 2235 2163"/>
                                <a:gd name="T39" fmla="*/ 2235 h 107"/>
                                <a:gd name="T40" fmla="+- 0 2586 2525"/>
                                <a:gd name="T41" fmla="*/ T40 w 108"/>
                                <a:gd name="T42" fmla="+- 0 2249 2163"/>
                                <a:gd name="T43" fmla="*/ 2249 h 107"/>
                                <a:gd name="T44" fmla="+- 0 2588 2525"/>
                                <a:gd name="T45" fmla="*/ T44 w 108"/>
                                <a:gd name="T46" fmla="+- 0 2256 2163"/>
                                <a:gd name="T47" fmla="*/ 2256 h 107"/>
                                <a:gd name="T48" fmla="+- 0 2592 2525"/>
                                <a:gd name="T49" fmla="*/ T48 w 108"/>
                                <a:gd name="T50" fmla="+- 0 2263 2163"/>
                                <a:gd name="T51" fmla="*/ 2263 h 107"/>
                                <a:gd name="T52" fmla="+- 0 2594 2525"/>
                                <a:gd name="T53" fmla="*/ T52 w 108"/>
                                <a:gd name="T54" fmla="+- 0 2266 2163"/>
                                <a:gd name="T55" fmla="*/ 2266 h 107"/>
                                <a:gd name="T56" fmla="+- 0 2598 2525"/>
                                <a:gd name="T57" fmla="*/ T56 w 108"/>
                                <a:gd name="T58" fmla="+- 0 2267 2163"/>
                                <a:gd name="T59" fmla="*/ 2267 h 107"/>
                                <a:gd name="T60" fmla="+- 0 2620 2525"/>
                                <a:gd name="T61" fmla="*/ T60 w 108"/>
                                <a:gd name="T62" fmla="+- 0 2267 2163"/>
                                <a:gd name="T63" fmla="*/ 2267 h 107"/>
                                <a:gd name="T64" fmla="+- 0 2622 2525"/>
                                <a:gd name="T65" fmla="*/ T64 w 108"/>
                                <a:gd name="T66" fmla="+- 0 2266 2163"/>
                                <a:gd name="T67" fmla="*/ 2266 h 107"/>
                                <a:gd name="T68" fmla="+- 0 2626 2525"/>
                                <a:gd name="T69" fmla="*/ T68 w 108"/>
                                <a:gd name="T70" fmla="+- 0 2263 2163"/>
                                <a:gd name="T71" fmla="*/ 2263 h 107"/>
                                <a:gd name="T72" fmla="+- 0 2627 2525"/>
                                <a:gd name="T73" fmla="*/ T72 w 108"/>
                                <a:gd name="T74" fmla="+- 0 2261 2163"/>
                                <a:gd name="T75" fmla="*/ 2261 h 107"/>
                                <a:gd name="T76" fmla="+- 0 2629 2525"/>
                                <a:gd name="T77" fmla="*/ T76 w 108"/>
                                <a:gd name="T78" fmla="+- 0 2259 2163"/>
                                <a:gd name="T79" fmla="*/ 2259 h 107"/>
                                <a:gd name="T80" fmla="+- 0 2630 2525"/>
                                <a:gd name="T81" fmla="*/ T80 w 108"/>
                                <a:gd name="T82" fmla="+- 0 2257 2163"/>
                                <a:gd name="T83" fmla="*/ 2257 h 107"/>
                                <a:gd name="T84" fmla="+- 0 2606 2525"/>
                                <a:gd name="T85" fmla="*/ T84 w 108"/>
                                <a:gd name="T86" fmla="+- 0 2257 2163"/>
                                <a:gd name="T87" fmla="*/ 2257 h 107"/>
                                <a:gd name="T88" fmla="+- 0 2604 2525"/>
                                <a:gd name="T89" fmla="*/ T88 w 108"/>
                                <a:gd name="T90" fmla="+- 0 2255 2163"/>
                                <a:gd name="T91" fmla="*/ 2255 h 107"/>
                                <a:gd name="T92" fmla="+- 0 2603 2525"/>
                                <a:gd name="T93" fmla="*/ T92 w 108"/>
                                <a:gd name="T94" fmla="+- 0 2253 2163"/>
                                <a:gd name="T95" fmla="*/ 2253 h 107"/>
                                <a:gd name="T96" fmla="+- 0 2602 2525"/>
                                <a:gd name="T97" fmla="*/ T96 w 108"/>
                                <a:gd name="T98" fmla="+- 0 2251 2163"/>
                                <a:gd name="T99" fmla="*/ 2251 h 107"/>
                                <a:gd name="T100" fmla="+- 0 2602 2525"/>
                                <a:gd name="T101" fmla="*/ T100 w 108"/>
                                <a:gd name="T102" fmla="+- 0 2232 2163"/>
                                <a:gd name="T103" fmla="*/ 2232 h 107"/>
                                <a:gd name="T104" fmla="+- 0 2604 2525"/>
                                <a:gd name="T105" fmla="*/ T104 w 108"/>
                                <a:gd name="T106" fmla="+- 0 2230 2163"/>
                                <a:gd name="T107" fmla="*/ 2230 h 107"/>
                                <a:gd name="T108" fmla="+- 0 2604 2525"/>
                                <a:gd name="T109" fmla="*/ T108 w 108"/>
                                <a:gd name="T110" fmla="+- 0 2229 2163"/>
                                <a:gd name="T111" fmla="*/ 2229 h 107"/>
                                <a:gd name="T112" fmla="+- 0 2606 2525"/>
                                <a:gd name="T113" fmla="*/ T112 w 108"/>
                                <a:gd name="T114" fmla="+- 0 2226 2163"/>
                                <a:gd name="T115" fmla="*/ 2226 h 107"/>
                                <a:gd name="T116" fmla="+- 0 2630 2525"/>
                                <a:gd name="T117" fmla="*/ T116 w 108"/>
                                <a:gd name="T118" fmla="+- 0 2226 2163"/>
                                <a:gd name="T119" fmla="*/ 2226 h 107"/>
                                <a:gd name="T120" fmla="+- 0 2630 2525"/>
                                <a:gd name="T121" fmla="*/ T120 w 108"/>
                                <a:gd name="T122" fmla="+- 0 2225 2163"/>
                                <a:gd name="T123" fmla="*/ 2225 h 107"/>
                                <a:gd name="T124" fmla="+- 0 2628 2525"/>
                                <a:gd name="T125" fmla="*/ T124 w 108"/>
                                <a:gd name="T126" fmla="+- 0 2223 2163"/>
                                <a:gd name="T127" fmla="*/ 2223 h 107"/>
                                <a:gd name="T128" fmla="+- 0 2627 2525"/>
                                <a:gd name="T129" fmla="*/ T128 w 108"/>
                                <a:gd name="T130" fmla="+- 0 2220 2163"/>
                                <a:gd name="T131" fmla="*/ 2220 h 107"/>
                                <a:gd name="T132" fmla="+- 0 2624 2525"/>
                                <a:gd name="T133" fmla="*/ T132 w 108"/>
                                <a:gd name="T134" fmla="+- 0 2218 2163"/>
                                <a:gd name="T135" fmla="*/ 2218 h 107"/>
                                <a:gd name="T136" fmla="+- 0 2621 2525"/>
                                <a:gd name="T137" fmla="*/ T136 w 108"/>
                                <a:gd name="T138" fmla="+- 0 2217 2163"/>
                                <a:gd name="T139" fmla="*/ 2217 h 107"/>
                                <a:gd name="T140" fmla="+- 0 2618 2525"/>
                                <a:gd name="T141" fmla="*/ T140 w 108"/>
                                <a:gd name="T142" fmla="+- 0 2215 2163"/>
                                <a:gd name="T143" fmla="*/ 221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8" h="107">
                                  <a:moveTo>
                                    <a:pt x="93" y="52"/>
                                  </a:moveTo>
                                  <a:lnTo>
                                    <a:pt x="77" y="52"/>
                                  </a:lnTo>
                                  <a:lnTo>
                                    <a:pt x="74" y="54"/>
                                  </a:lnTo>
                                  <a:lnTo>
                                    <a:pt x="71" y="55"/>
                                  </a:lnTo>
                                  <a:lnTo>
                                    <a:pt x="68" y="57"/>
                                  </a:lnTo>
                                  <a:lnTo>
                                    <a:pt x="67" y="60"/>
                                  </a:lnTo>
                                  <a:lnTo>
                                    <a:pt x="65" y="62"/>
                                  </a:lnTo>
                                  <a:lnTo>
                                    <a:pt x="63" y="66"/>
                                  </a:lnTo>
                                  <a:lnTo>
                                    <a:pt x="62" y="68"/>
                                  </a:lnTo>
                                  <a:lnTo>
                                    <a:pt x="61" y="72"/>
                                  </a:lnTo>
                                  <a:lnTo>
                                    <a:pt x="61" y="86"/>
                                  </a:lnTo>
                                  <a:lnTo>
                                    <a:pt x="63" y="93"/>
                                  </a:lnTo>
                                  <a:lnTo>
                                    <a:pt x="67" y="100"/>
                                  </a:lnTo>
                                  <a:lnTo>
                                    <a:pt x="69" y="103"/>
                                  </a:lnTo>
                                  <a:lnTo>
                                    <a:pt x="73" y="104"/>
                                  </a:lnTo>
                                  <a:lnTo>
                                    <a:pt x="95" y="104"/>
                                  </a:lnTo>
                                  <a:lnTo>
                                    <a:pt x="97" y="103"/>
                                  </a:lnTo>
                                  <a:lnTo>
                                    <a:pt x="101" y="100"/>
                                  </a:lnTo>
                                  <a:lnTo>
                                    <a:pt x="102" y="98"/>
                                  </a:lnTo>
                                  <a:lnTo>
                                    <a:pt x="104" y="96"/>
                                  </a:lnTo>
                                  <a:lnTo>
                                    <a:pt x="105" y="94"/>
                                  </a:lnTo>
                                  <a:lnTo>
                                    <a:pt x="81" y="94"/>
                                  </a:lnTo>
                                  <a:lnTo>
                                    <a:pt x="79" y="92"/>
                                  </a:lnTo>
                                  <a:lnTo>
                                    <a:pt x="78" y="90"/>
                                  </a:lnTo>
                                  <a:lnTo>
                                    <a:pt x="77" y="88"/>
                                  </a:lnTo>
                                  <a:lnTo>
                                    <a:pt x="77" y="69"/>
                                  </a:lnTo>
                                  <a:lnTo>
                                    <a:pt x="79" y="67"/>
                                  </a:lnTo>
                                  <a:lnTo>
                                    <a:pt x="79" y="66"/>
                                  </a:lnTo>
                                  <a:lnTo>
                                    <a:pt x="81" y="63"/>
                                  </a:lnTo>
                                  <a:lnTo>
                                    <a:pt x="105" y="63"/>
                                  </a:lnTo>
                                  <a:lnTo>
                                    <a:pt x="105" y="62"/>
                                  </a:lnTo>
                                  <a:lnTo>
                                    <a:pt x="103" y="60"/>
                                  </a:lnTo>
                                  <a:lnTo>
                                    <a:pt x="102" y="57"/>
                                  </a:lnTo>
                                  <a:lnTo>
                                    <a:pt x="99" y="55"/>
                                  </a:lnTo>
                                  <a:lnTo>
                                    <a:pt x="96" y="54"/>
                                  </a:lnTo>
                                  <a:lnTo>
                                    <a:pt x="93"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02"/>
                          <wps:cNvSpPr>
                            <a:spLocks/>
                          </wps:cNvSpPr>
                          <wps:spPr bwMode="auto">
                            <a:xfrm>
                              <a:off x="2525" y="2163"/>
                              <a:ext cx="108" cy="107"/>
                            </a:xfrm>
                            <a:custGeom>
                              <a:avLst/>
                              <a:gdLst>
                                <a:gd name="T0" fmla="+- 0 2630 2525"/>
                                <a:gd name="T1" fmla="*/ T0 w 108"/>
                                <a:gd name="T2" fmla="+- 0 2226 2163"/>
                                <a:gd name="T3" fmla="*/ 2226 h 107"/>
                                <a:gd name="T4" fmla="+- 0 2612 2525"/>
                                <a:gd name="T5" fmla="*/ T4 w 108"/>
                                <a:gd name="T6" fmla="+- 0 2226 2163"/>
                                <a:gd name="T7" fmla="*/ 2226 h 107"/>
                                <a:gd name="T8" fmla="+- 0 2615 2525"/>
                                <a:gd name="T9" fmla="*/ T8 w 108"/>
                                <a:gd name="T10" fmla="+- 0 2227 2163"/>
                                <a:gd name="T11" fmla="*/ 2227 h 107"/>
                                <a:gd name="T12" fmla="+- 0 2615 2525"/>
                                <a:gd name="T13" fmla="*/ T12 w 108"/>
                                <a:gd name="T14" fmla="+- 0 2229 2163"/>
                                <a:gd name="T15" fmla="*/ 2229 h 107"/>
                                <a:gd name="T16" fmla="+- 0 2616 2525"/>
                                <a:gd name="T17" fmla="*/ T16 w 108"/>
                                <a:gd name="T18" fmla="+- 0 2230 2163"/>
                                <a:gd name="T19" fmla="*/ 2230 h 107"/>
                                <a:gd name="T20" fmla="+- 0 2616 2525"/>
                                <a:gd name="T21" fmla="*/ T20 w 108"/>
                                <a:gd name="T22" fmla="+- 0 2232 2163"/>
                                <a:gd name="T23" fmla="*/ 2232 h 107"/>
                                <a:gd name="T24" fmla="+- 0 2617 2525"/>
                                <a:gd name="T25" fmla="*/ T24 w 108"/>
                                <a:gd name="T26" fmla="+- 0 2235 2163"/>
                                <a:gd name="T27" fmla="*/ 2235 h 107"/>
                                <a:gd name="T28" fmla="+- 0 2617 2525"/>
                                <a:gd name="T29" fmla="*/ T28 w 108"/>
                                <a:gd name="T30" fmla="+- 0 2249 2163"/>
                                <a:gd name="T31" fmla="*/ 2249 h 107"/>
                                <a:gd name="T32" fmla="+- 0 2616 2525"/>
                                <a:gd name="T33" fmla="*/ T32 w 108"/>
                                <a:gd name="T34" fmla="+- 0 2251 2163"/>
                                <a:gd name="T35" fmla="*/ 2251 h 107"/>
                                <a:gd name="T36" fmla="+- 0 2616 2525"/>
                                <a:gd name="T37" fmla="*/ T36 w 108"/>
                                <a:gd name="T38" fmla="+- 0 2254 2163"/>
                                <a:gd name="T39" fmla="*/ 2254 h 107"/>
                                <a:gd name="T40" fmla="+- 0 2615 2525"/>
                                <a:gd name="T41" fmla="*/ T40 w 108"/>
                                <a:gd name="T42" fmla="+- 0 2255 2163"/>
                                <a:gd name="T43" fmla="*/ 2255 h 107"/>
                                <a:gd name="T44" fmla="+- 0 2615 2525"/>
                                <a:gd name="T45" fmla="*/ T44 w 108"/>
                                <a:gd name="T46" fmla="+- 0 2256 2163"/>
                                <a:gd name="T47" fmla="*/ 2256 h 107"/>
                                <a:gd name="T48" fmla="+- 0 2614 2525"/>
                                <a:gd name="T49" fmla="*/ T48 w 108"/>
                                <a:gd name="T50" fmla="+- 0 2257 2163"/>
                                <a:gd name="T51" fmla="*/ 2257 h 107"/>
                                <a:gd name="T52" fmla="+- 0 2630 2525"/>
                                <a:gd name="T53" fmla="*/ T52 w 108"/>
                                <a:gd name="T54" fmla="+- 0 2257 2163"/>
                                <a:gd name="T55" fmla="*/ 2257 h 107"/>
                                <a:gd name="T56" fmla="+- 0 2630 2525"/>
                                <a:gd name="T57" fmla="*/ T56 w 108"/>
                                <a:gd name="T58" fmla="+- 0 2256 2163"/>
                                <a:gd name="T59" fmla="*/ 2256 h 107"/>
                                <a:gd name="T60" fmla="+- 0 2633 2525"/>
                                <a:gd name="T61" fmla="*/ T60 w 108"/>
                                <a:gd name="T62" fmla="+- 0 2249 2163"/>
                                <a:gd name="T63" fmla="*/ 2249 h 107"/>
                                <a:gd name="T64" fmla="+- 0 2633 2525"/>
                                <a:gd name="T65" fmla="*/ T64 w 108"/>
                                <a:gd name="T66" fmla="+- 0 2235 2163"/>
                                <a:gd name="T67" fmla="*/ 2235 h 107"/>
                                <a:gd name="T68" fmla="+- 0 2632 2525"/>
                                <a:gd name="T69" fmla="*/ T68 w 108"/>
                                <a:gd name="T70" fmla="+- 0 2231 2163"/>
                                <a:gd name="T71" fmla="*/ 2231 h 107"/>
                                <a:gd name="T72" fmla="+- 0 2630 2525"/>
                                <a:gd name="T73" fmla="*/ T72 w 108"/>
                                <a:gd name="T74" fmla="+- 0 2229 2163"/>
                                <a:gd name="T75" fmla="*/ 2229 h 107"/>
                                <a:gd name="T76" fmla="+- 0 2630 2525"/>
                                <a:gd name="T77" fmla="*/ T76 w 108"/>
                                <a:gd name="T78" fmla="+- 0 2226 2163"/>
                                <a:gd name="T79" fmla="*/ 222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07">
                                  <a:moveTo>
                                    <a:pt x="105" y="63"/>
                                  </a:moveTo>
                                  <a:lnTo>
                                    <a:pt x="87" y="63"/>
                                  </a:lnTo>
                                  <a:lnTo>
                                    <a:pt x="90" y="64"/>
                                  </a:lnTo>
                                  <a:lnTo>
                                    <a:pt x="90" y="66"/>
                                  </a:lnTo>
                                  <a:lnTo>
                                    <a:pt x="91" y="67"/>
                                  </a:lnTo>
                                  <a:lnTo>
                                    <a:pt x="91" y="69"/>
                                  </a:lnTo>
                                  <a:lnTo>
                                    <a:pt x="92" y="72"/>
                                  </a:lnTo>
                                  <a:lnTo>
                                    <a:pt x="92" y="86"/>
                                  </a:lnTo>
                                  <a:lnTo>
                                    <a:pt x="91" y="88"/>
                                  </a:lnTo>
                                  <a:lnTo>
                                    <a:pt x="91" y="91"/>
                                  </a:lnTo>
                                  <a:lnTo>
                                    <a:pt x="90" y="92"/>
                                  </a:lnTo>
                                  <a:lnTo>
                                    <a:pt x="90" y="93"/>
                                  </a:lnTo>
                                  <a:lnTo>
                                    <a:pt x="89" y="94"/>
                                  </a:lnTo>
                                  <a:lnTo>
                                    <a:pt x="105" y="94"/>
                                  </a:lnTo>
                                  <a:lnTo>
                                    <a:pt x="105" y="93"/>
                                  </a:lnTo>
                                  <a:lnTo>
                                    <a:pt x="108" y="86"/>
                                  </a:lnTo>
                                  <a:lnTo>
                                    <a:pt x="108" y="72"/>
                                  </a:lnTo>
                                  <a:lnTo>
                                    <a:pt x="107" y="68"/>
                                  </a:lnTo>
                                  <a:lnTo>
                                    <a:pt x="105" y="66"/>
                                  </a:lnTo>
                                  <a:lnTo>
                                    <a:pt x="105"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03"/>
                          <wps:cNvSpPr>
                            <a:spLocks/>
                          </wps:cNvSpPr>
                          <wps:spPr bwMode="auto">
                            <a:xfrm>
                              <a:off x="2525" y="2163"/>
                              <a:ext cx="108" cy="107"/>
                            </a:xfrm>
                            <a:custGeom>
                              <a:avLst/>
                              <a:gdLst>
                                <a:gd name="T0" fmla="+- 0 2555 2525"/>
                                <a:gd name="T1" fmla="*/ T0 w 108"/>
                                <a:gd name="T2" fmla="+- 0 2217 2163"/>
                                <a:gd name="T3" fmla="*/ 2217 h 107"/>
                                <a:gd name="T4" fmla="+- 0 2539 2525"/>
                                <a:gd name="T5" fmla="*/ T4 w 108"/>
                                <a:gd name="T6" fmla="+- 0 2217 2163"/>
                                <a:gd name="T7" fmla="*/ 2217 h 107"/>
                                <a:gd name="T8" fmla="+- 0 2543 2525"/>
                                <a:gd name="T9" fmla="*/ T8 w 108"/>
                                <a:gd name="T10" fmla="+- 0 2218 2163"/>
                                <a:gd name="T11" fmla="*/ 2218 h 107"/>
                                <a:gd name="T12" fmla="+- 0 2552 2525"/>
                                <a:gd name="T13" fmla="*/ T12 w 108"/>
                                <a:gd name="T14" fmla="+- 0 2218 2163"/>
                                <a:gd name="T15" fmla="*/ 2218 h 107"/>
                                <a:gd name="T16" fmla="+- 0 2555 2525"/>
                                <a:gd name="T17" fmla="*/ T16 w 108"/>
                                <a:gd name="T18" fmla="+- 0 2217 2163"/>
                                <a:gd name="T19" fmla="*/ 2217 h 107"/>
                              </a:gdLst>
                              <a:ahLst/>
                              <a:cxnLst>
                                <a:cxn ang="0">
                                  <a:pos x="T1" y="T3"/>
                                </a:cxn>
                                <a:cxn ang="0">
                                  <a:pos x="T5" y="T7"/>
                                </a:cxn>
                                <a:cxn ang="0">
                                  <a:pos x="T9" y="T11"/>
                                </a:cxn>
                                <a:cxn ang="0">
                                  <a:pos x="T13" y="T15"/>
                                </a:cxn>
                                <a:cxn ang="0">
                                  <a:pos x="T17" y="T19"/>
                                </a:cxn>
                              </a:cxnLst>
                              <a:rect l="0" t="0" r="r" b="b"/>
                              <a:pathLst>
                                <a:path w="108" h="107">
                                  <a:moveTo>
                                    <a:pt x="30" y="54"/>
                                  </a:moveTo>
                                  <a:lnTo>
                                    <a:pt x="14" y="54"/>
                                  </a:lnTo>
                                  <a:lnTo>
                                    <a:pt x="18" y="55"/>
                                  </a:lnTo>
                                  <a:lnTo>
                                    <a:pt x="27" y="55"/>
                                  </a:lnTo>
                                  <a:lnTo>
                                    <a:pt x="30"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04"/>
                          <wps:cNvSpPr>
                            <a:spLocks/>
                          </wps:cNvSpPr>
                          <wps:spPr bwMode="auto">
                            <a:xfrm>
                              <a:off x="2525" y="2163"/>
                              <a:ext cx="108" cy="107"/>
                            </a:xfrm>
                            <a:custGeom>
                              <a:avLst/>
                              <a:gdLst>
                                <a:gd name="T0" fmla="+- 0 2557 2525"/>
                                <a:gd name="T1" fmla="*/ T0 w 108"/>
                                <a:gd name="T2" fmla="+- 0 2165 2163"/>
                                <a:gd name="T3" fmla="*/ 2165 h 107"/>
                                <a:gd name="T4" fmla="+- 0 2540 2525"/>
                                <a:gd name="T5" fmla="*/ T4 w 108"/>
                                <a:gd name="T6" fmla="+- 0 2165 2163"/>
                                <a:gd name="T7" fmla="*/ 2165 h 107"/>
                                <a:gd name="T8" fmla="+- 0 2538 2525"/>
                                <a:gd name="T9" fmla="*/ T8 w 108"/>
                                <a:gd name="T10" fmla="+- 0 2166 2163"/>
                                <a:gd name="T11" fmla="*/ 2166 h 107"/>
                                <a:gd name="T12" fmla="+- 0 2534 2525"/>
                                <a:gd name="T13" fmla="*/ T12 w 108"/>
                                <a:gd name="T14" fmla="+- 0 2167 2163"/>
                                <a:gd name="T15" fmla="*/ 2167 h 107"/>
                                <a:gd name="T16" fmla="+- 0 2532 2525"/>
                                <a:gd name="T17" fmla="*/ T16 w 108"/>
                                <a:gd name="T18" fmla="+- 0 2170 2163"/>
                                <a:gd name="T19" fmla="*/ 2170 h 107"/>
                                <a:gd name="T20" fmla="+- 0 2531 2525"/>
                                <a:gd name="T21" fmla="*/ T20 w 108"/>
                                <a:gd name="T22" fmla="+- 0 2172 2163"/>
                                <a:gd name="T23" fmla="*/ 2172 h 107"/>
                                <a:gd name="T24" fmla="+- 0 2528 2525"/>
                                <a:gd name="T25" fmla="*/ T24 w 108"/>
                                <a:gd name="T26" fmla="+- 0 2175 2163"/>
                                <a:gd name="T27" fmla="*/ 2175 h 107"/>
                                <a:gd name="T28" fmla="+- 0 2527 2525"/>
                                <a:gd name="T29" fmla="*/ T28 w 108"/>
                                <a:gd name="T30" fmla="+- 0 2177 2163"/>
                                <a:gd name="T31" fmla="*/ 2177 h 107"/>
                                <a:gd name="T32" fmla="+- 0 2525 2525"/>
                                <a:gd name="T33" fmla="*/ T32 w 108"/>
                                <a:gd name="T34" fmla="+- 0 2184 2163"/>
                                <a:gd name="T35" fmla="*/ 2184 h 107"/>
                                <a:gd name="T36" fmla="+- 0 2525 2525"/>
                                <a:gd name="T37" fmla="*/ T36 w 108"/>
                                <a:gd name="T38" fmla="+- 0 2199 2163"/>
                                <a:gd name="T39" fmla="*/ 2199 h 107"/>
                                <a:gd name="T40" fmla="+- 0 2527 2525"/>
                                <a:gd name="T41" fmla="*/ T40 w 108"/>
                                <a:gd name="T42" fmla="+- 0 2206 2163"/>
                                <a:gd name="T43" fmla="*/ 2206 h 107"/>
                                <a:gd name="T44" fmla="+- 0 2531 2525"/>
                                <a:gd name="T45" fmla="*/ T44 w 108"/>
                                <a:gd name="T46" fmla="+- 0 2213 2163"/>
                                <a:gd name="T47" fmla="*/ 2213 h 107"/>
                                <a:gd name="T48" fmla="+- 0 2533 2525"/>
                                <a:gd name="T49" fmla="*/ T48 w 108"/>
                                <a:gd name="T50" fmla="+- 0 2214 2163"/>
                                <a:gd name="T51" fmla="*/ 2214 h 107"/>
                                <a:gd name="T52" fmla="+- 0 2537 2525"/>
                                <a:gd name="T53" fmla="*/ T52 w 108"/>
                                <a:gd name="T54" fmla="+- 0 2217 2163"/>
                                <a:gd name="T55" fmla="*/ 2217 h 107"/>
                                <a:gd name="T56" fmla="+- 0 2558 2525"/>
                                <a:gd name="T57" fmla="*/ T56 w 108"/>
                                <a:gd name="T58" fmla="+- 0 2217 2163"/>
                                <a:gd name="T59" fmla="*/ 2217 h 107"/>
                                <a:gd name="T60" fmla="+- 0 2561 2525"/>
                                <a:gd name="T61" fmla="*/ T60 w 108"/>
                                <a:gd name="T62" fmla="+- 0 2214 2163"/>
                                <a:gd name="T63" fmla="*/ 2214 h 107"/>
                                <a:gd name="T64" fmla="+- 0 2564 2525"/>
                                <a:gd name="T65" fmla="*/ T64 w 108"/>
                                <a:gd name="T66" fmla="+- 0 2213 2163"/>
                                <a:gd name="T67" fmla="*/ 2213 h 107"/>
                                <a:gd name="T68" fmla="+- 0 2566 2525"/>
                                <a:gd name="T69" fmla="*/ T68 w 108"/>
                                <a:gd name="T70" fmla="+- 0 2211 2163"/>
                                <a:gd name="T71" fmla="*/ 2211 h 107"/>
                                <a:gd name="T72" fmla="+- 0 2568 2525"/>
                                <a:gd name="T73" fmla="*/ T72 w 108"/>
                                <a:gd name="T74" fmla="+- 0 2208 2163"/>
                                <a:gd name="T75" fmla="*/ 2208 h 107"/>
                                <a:gd name="T76" fmla="+- 0 2569 2525"/>
                                <a:gd name="T77" fmla="*/ T76 w 108"/>
                                <a:gd name="T78" fmla="+- 0 2207 2163"/>
                                <a:gd name="T79" fmla="*/ 2207 h 107"/>
                                <a:gd name="T80" fmla="+- 0 2548 2525"/>
                                <a:gd name="T81" fmla="*/ T80 w 108"/>
                                <a:gd name="T82" fmla="+- 0 2207 2163"/>
                                <a:gd name="T83" fmla="*/ 2207 h 107"/>
                                <a:gd name="T84" fmla="+- 0 2545 2525"/>
                                <a:gd name="T85" fmla="*/ T84 w 108"/>
                                <a:gd name="T86" fmla="+- 0 2206 2163"/>
                                <a:gd name="T87" fmla="*/ 2206 h 107"/>
                                <a:gd name="T88" fmla="+- 0 2544 2525"/>
                                <a:gd name="T89" fmla="*/ T88 w 108"/>
                                <a:gd name="T90" fmla="+- 0 2206 2163"/>
                                <a:gd name="T91" fmla="*/ 2206 h 107"/>
                                <a:gd name="T92" fmla="+- 0 2543 2525"/>
                                <a:gd name="T93" fmla="*/ T92 w 108"/>
                                <a:gd name="T94" fmla="+- 0 2205 2163"/>
                                <a:gd name="T95" fmla="*/ 2205 h 107"/>
                                <a:gd name="T96" fmla="+- 0 2542 2525"/>
                                <a:gd name="T97" fmla="*/ T96 w 108"/>
                                <a:gd name="T98" fmla="+- 0 2202 2163"/>
                                <a:gd name="T99" fmla="*/ 2202 h 107"/>
                                <a:gd name="T100" fmla="+- 0 2540 2525"/>
                                <a:gd name="T101" fmla="*/ T100 w 108"/>
                                <a:gd name="T102" fmla="+- 0 2201 2163"/>
                                <a:gd name="T103" fmla="*/ 2201 h 107"/>
                                <a:gd name="T104" fmla="+- 0 2540 2525"/>
                                <a:gd name="T105" fmla="*/ T104 w 108"/>
                                <a:gd name="T106" fmla="+- 0 2182 2163"/>
                                <a:gd name="T107" fmla="*/ 2182 h 107"/>
                                <a:gd name="T108" fmla="+- 0 2542 2525"/>
                                <a:gd name="T109" fmla="*/ T108 w 108"/>
                                <a:gd name="T110" fmla="+- 0 2179 2163"/>
                                <a:gd name="T111" fmla="*/ 2179 h 107"/>
                                <a:gd name="T112" fmla="+- 0 2543 2525"/>
                                <a:gd name="T113" fmla="*/ T112 w 108"/>
                                <a:gd name="T114" fmla="+- 0 2179 2163"/>
                                <a:gd name="T115" fmla="*/ 2179 h 107"/>
                                <a:gd name="T116" fmla="+- 0 2543 2525"/>
                                <a:gd name="T117" fmla="*/ T116 w 108"/>
                                <a:gd name="T118" fmla="+- 0 2177 2163"/>
                                <a:gd name="T119" fmla="*/ 2177 h 107"/>
                                <a:gd name="T120" fmla="+- 0 2544 2525"/>
                                <a:gd name="T121" fmla="*/ T120 w 108"/>
                                <a:gd name="T122" fmla="+- 0 2177 2163"/>
                                <a:gd name="T123" fmla="*/ 2177 h 107"/>
                                <a:gd name="T124" fmla="+- 0 2545 2525"/>
                                <a:gd name="T125" fmla="*/ T124 w 108"/>
                                <a:gd name="T126" fmla="+- 0 2176 2163"/>
                                <a:gd name="T127" fmla="*/ 2176 h 107"/>
                                <a:gd name="T128" fmla="+- 0 2569 2525"/>
                                <a:gd name="T129" fmla="*/ T128 w 108"/>
                                <a:gd name="T130" fmla="+- 0 2176 2163"/>
                                <a:gd name="T131" fmla="*/ 2176 h 107"/>
                                <a:gd name="T132" fmla="+- 0 2569 2525"/>
                                <a:gd name="T133" fmla="*/ T132 w 108"/>
                                <a:gd name="T134" fmla="+- 0 2175 2163"/>
                                <a:gd name="T135" fmla="*/ 2175 h 107"/>
                                <a:gd name="T136" fmla="+- 0 2568 2525"/>
                                <a:gd name="T137" fmla="*/ T136 w 108"/>
                                <a:gd name="T138" fmla="+- 0 2172 2163"/>
                                <a:gd name="T139" fmla="*/ 2172 h 107"/>
                                <a:gd name="T140" fmla="+- 0 2563 2525"/>
                                <a:gd name="T141" fmla="*/ T140 w 108"/>
                                <a:gd name="T142" fmla="+- 0 2167 2163"/>
                                <a:gd name="T143" fmla="*/ 2167 h 107"/>
                                <a:gd name="T144" fmla="+- 0 2560 2525"/>
                                <a:gd name="T145" fmla="*/ T144 w 108"/>
                                <a:gd name="T146" fmla="+- 0 2166 2163"/>
                                <a:gd name="T147" fmla="*/ 2166 h 107"/>
                                <a:gd name="T148" fmla="+- 0 2557 2525"/>
                                <a:gd name="T149" fmla="*/ T148 w 108"/>
                                <a:gd name="T150" fmla="+- 0 2165 2163"/>
                                <a:gd name="T151" fmla="*/ 216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8" h="107">
                                  <a:moveTo>
                                    <a:pt x="32" y="2"/>
                                  </a:moveTo>
                                  <a:lnTo>
                                    <a:pt x="15" y="2"/>
                                  </a:lnTo>
                                  <a:lnTo>
                                    <a:pt x="13" y="3"/>
                                  </a:lnTo>
                                  <a:lnTo>
                                    <a:pt x="9" y="4"/>
                                  </a:lnTo>
                                  <a:lnTo>
                                    <a:pt x="7" y="7"/>
                                  </a:lnTo>
                                  <a:lnTo>
                                    <a:pt x="6" y="9"/>
                                  </a:lnTo>
                                  <a:lnTo>
                                    <a:pt x="3" y="12"/>
                                  </a:lnTo>
                                  <a:lnTo>
                                    <a:pt x="2" y="14"/>
                                  </a:lnTo>
                                  <a:lnTo>
                                    <a:pt x="0" y="21"/>
                                  </a:lnTo>
                                  <a:lnTo>
                                    <a:pt x="0" y="36"/>
                                  </a:lnTo>
                                  <a:lnTo>
                                    <a:pt x="2" y="43"/>
                                  </a:lnTo>
                                  <a:lnTo>
                                    <a:pt x="6" y="50"/>
                                  </a:lnTo>
                                  <a:lnTo>
                                    <a:pt x="8" y="51"/>
                                  </a:lnTo>
                                  <a:lnTo>
                                    <a:pt x="12" y="54"/>
                                  </a:lnTo>
                                  <a:lnTo>
                                    <a:pt x="33" y="54"/>
                                  </a:lnTo>
                                  <a:lnTo>
                                    <a:pt x="36" y="51"/>
                                  </a:lnTo>
                                  <a:lnTo>
                                    <a:pt x="39" y="50"/>
                                  </a:lnTo>
                                  <a:lnTo>
                                    <a:pt x="41" y="48"/>
                                  </a:lnTo>
                                  <a:lnTo>
                                    <a:pt x="43" y="45"/>
                                  </a:lnTo>
                                  <a:lnTo>
                                    <a:pt x="44" y="44"/>
                                  </a:lnTo>
                                  <a:lnTo>
                                    <a:pt x="23" y="44"/>
                                  </a:lnTo>
                                  <a:lnTo>
                                    <a:pt x="20" y="43"/>
                                  </a:lnTo>
                                  <a:lnTo>
                                    <a:pt x="19" y="43"/>
                                  </a:lnTo>
                                  <a:lnTo>
                                    <a:pt x="18" y="42"/>
                                  </a:lnTo>
                                  <a:lnTo>
                                    <a:pt x="17" y="39"/>
                                  </a:lnTo>
                                  <a:lnTo>
                                    <a:pt x="15" y="38"/>
                                  </a:lnTo>
                                  <a:lnTo>
                                    <a:pt x="15" y="19"/>
                                  </a:lnTo>
                                  <a:lnTo>
                                    <a:pt x="17" y="16"/>
                                  </a:lnTo>
                                  <a:lnTo>
                                    <a:pt x="18" y="16"/>
                                  </a:lnTo>
                                  <a:lnTo>
                                    <a:pt x="18" y="14"/>
                                  </a:lnTo>
                                  <a:lnTo>
                                    <a:pt x="19" y="14"/>
                                  </a:lnTo>
                                  <a:lnTo>
                                    <a:pt x="20" y="13"/>
                                  </a:lnTo>
                                  <a:lnTo>
                                    <a:pt x="44" y="13"/>
                                  </a:lnTo>
                                  <a:lnTo>
                                    <a:pt x="44" y="12"/>
                                  </a:lnTo>
                                  <a:lnTo>
                                    <a:pt x="43" y="9"/>
                                  </a:lnTo>
                                  <a:lnTo>
                                    <a:pt x="38" y="4"/>
                                  </a:lnTo>
                                  <a:lnTo>
                                    <a:pt x="35" y="3"/>
                                  </a:lnTo>
                                  <a:lnTo>
                                    <a:pt x="3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05"/>
                          <wps:cNvSpPr>
                            <a:spLocks/>
                          </wps:cNvSpPr>
                          <wps:spPr bwMode="auto">
                            <a:xfrm>
                              <a:off x="2525" y="2163"/>
                              <a:ext cx="108" cy="107"/>
                            </a:xfrm>
                            <a:custGeom>
                              <a:avLst/>
                              <a:gdLst>
                                <a:gd name="T0" fmla="+- 0 2569 2525"/>
                                <a:gd name="T1" fmla="*/ T0 w 108"/>
                                <a:gd name="T2" fmla="+- 0 2176 2163"/>
                                <a:gd name="T3" fmla="*/ 2176 h 107"/>
                                <a:gd name="T4" fmla="+- 0 2551 2525"/>
                                <a:gd name="T5" fmla="*/ T4 w 108"/>
                                <a:gd name="T6" fmla="+- 0 2176 2163"/>
                                <a:gd name="T7" fmla="*/ 2176 h 107"/>
                                <a:gd name="T8" fmla="+- 0 2554 2525"/>
                                <a:gd name="T9" fmla="*/ T8 w 108"/>
                                <a:gd name="T10" fmla="+- 0 2177 2163"/>
                                <a:gd name="T11" fmla="*/ 2177 h 107"/>
                                <a:gd name="T12" fmla="+- 0 2555 2525"/>
                                <a:gd name="T13" fmla="*/ T12 w 108"/>
                                <a:gd name="T14" fmla="+- 0 2179 2163"/>
                                <a:gd name="T15" fmla="*/ 2179 h 107"/>
                                <a:gd name="T16" fmla="+- 0 2555 2525"/>
                                <a:gd name="T17" fmla="*/ T16 w 108"/>
                                <a:gd name="T18" fmla="+- 0 2182 2163"/>
                                <a:gd name="T19" fmla="*/ 2182 h 107"/>
                                <a:gd name="T20" fmla="+- 0 2556 2525"/>
                                <a:gd name="T21" fmla="*/ T20 w 108"/>
                                <a:gd name="T22" fmla="+- 0 2184 2163"/>
                                <a:gd name="T23" fmla="*/ 2184 h 107"/>
                                <a:gd name="T24" fmla="+- 0 2556 2525"/>
                                <a:gd name="T25" fmla="*/ T24 w 108"/>
                                <a:gd name="T26" fmla="+- 0 2197 2163"/>
                                <a:gd name="T27" fmla="*/ 2197 h 107"/>
                                <a:gd name="T28" fmla="+- 0 2555 2525"/>
                                <a:gd name="T29" fmla="*/ T28 w 108"/>
                                <a:gd name="T30" fmla="+- 0 2200 2163"/>
                                <a:gd name="T31" fmla="*/ 2200 h 107"/>
                                <a:gd name="T32" fmla="+- 0 2555 2525"/>
                                <a:gd name="T33" fmla="*/ T32 w 108"/>
                                <a:gd name="T34" fmla="+- 0 2203 2163"/>
                                <a:gd name="T35" fmla="*/ 2203 h 107"/>
                                <a:gd name="T36" fmla="+- 0 2554 2525"/>
                                <a:gd name="T37" fmla="*/ T36 w 108"/>
                                <a:gd name="T38" fmla="+- 0 2205 2163"/>
                                <a:gd name="T39" fmla="*/ 2205 h 107"/>
                                <a:gd name="T40" fmla="+- 0 2554 2525"/>
                                <a:gd name="T41" fmla="*/ T40 w 108"/>
                                <a:gd name="T42" fmla="+- 0 2206 2163"/>
                                <a:gd name="T43" fmla="*/ 2206 h 107"/>
                                <a:gd name="T44" fmla="+- 0 2551 2525"/>
                                <a:gd name="T45" fmla="*/ T44 w 108"/>
                                <a:gd name="T46" fmla="+- 0 2206 2163"/>
                                <a:gd name="T47" fmla="*/ 2206 h 107"/>
                                <a:gd name="T48" fmla="+- 0 2550 2525"/>
                                <a:gd name="T49" fmla="*/ T48 w 108"/>
                                <a:gd name="T50" fmla="+- 0 2207 2163"/>
                                <a:gd name="T51" fmla="*/ 2207 h 107"/>
                                <a:gd name="T52" fmla="+- 0 2569 2525"/>
                                <a:gd name="T53" fmla="*/ T52 w 108"/>
                                <a:gd name="T54" fmla="+- 0 2207 2163"/>
                                <a:gd name="T55" fmla="*/ 2207 h 107"/>
                                <a:gd name="T56" fmla="+- 0 2569 2525"/>
                                <a:gd name="T57" fmla="*/ T56 w 108"/>
                                <a:gd name="T58" fmla="+- 0 2206 2163"/>
                                <a:gd name="T59" fmla="*/ 2206 h 107"/>
                                <a:gd name="T60" fmla="+- 0 2572 2525"/>
                                <a:gd name="T61" fmla="*/ T60 w 108"/>
                                <a:gd name="T62" fmla="+- 0 2199 2163"/>
                                <a:gd name="T63" fmla="*/ 2199 h 107"/>
                                <a:gd name="T64" fmla="+- 0 2572 2525"/>
                                <a:gd name="T65" fmla="*/ T64 w 108"/>
                                <a:gd name="T66" fmla="+- 0 2184 2163"/>
                                <a:gd name="T67" fmla="*/ 2184 h 107"/>
                                <a:gd name="T68" fmla="+- 0 2569 2525"/>
                                <a:gd name="T69" fmla="*/ T68 w 108"/>
                                <a:gd name="T70" fmla="+- 0 2177 2163"/>
                                <a:gd name="T71" fmla="*/ 2177 h 107"/>
                                <a:gd name="T72" fmla="+- 0 2569 2525"/>
                                <a:gd name="T73" fmla="*/ T72 w 108"/>
                                <a:gd name="T74" fmla="+- 0 2176 2163"/>
                                <a:gd name="T75" fmla="*/ 217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 h="107">
                                  <a:moveTo>
                                    <a:pt x="44" y="13"/>
                                  </a:moveTo>
                                  <a:lnTo>
                                    <a:pt x="26" y="13"/>
                                  </a:lnTo>
                                  <a:lnTo>
                                    <a:pt x="29" y="14"/>
                                  </a:lnTo>
                                  <a:lnTo>
                                    <a:pt x="30" y="16"/>
                                  </a:lnTo>
                                  <a:lnTo>
                                    <a:pt x="30" y="19"/>
                                  </a:lnTo>
                                  <a:lnTo>
                                    <a:pt x="31" y="21"/>
                                  </a:lnTo>
                                  <a:lnTo>
                                    <a:pt x="31" y="34"/>
                                  </a:lnTo>
                                  <a:lnTo>
                                    <a:pt x="30" y="37"/>
                                  </a:lnTo>
                                  <a:lnTo>
                                    <a:pt x="30" y="40"/>
                                  </a:lnTo>
                                  <a:lnTo>
                                    <a:pt x="29" y="42"/>
                                  </a:lnTo>
                                  <a:lnTo>
                                    <a:pt x="29" y="43"/>
                                  </a:lnTo>
                                  <a:lnTo>
                                    <a:pt x="26" y="43"/>
                                  </a:lnTo>
                                  <a:lnTo>
                                    <a:pt x="25" y="44"/>
                                  </a:lnTo>
                                  <a:lnTo>
                                    <a:pt x="44" y="44"/>
                                  </a:lnTo>
                                  <a:lnTo>
                                    <a:pt x="44" y="43"/>
                                  </a:lnTo>
                                  <a:lnTo>
                                    <a:pt x="47" y="36"/>
                                  </a:lnTo>
                                  <a:lnTo>
                                    <a:pt x="47" y="21"/>
                                  </a:lnTo>
                                  <a:lnTo>
                                    <a:pt x="44" y="14"/>
                                  </a:lnTo>
                                  <a:lnTo>
                                    <a:pt x="4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06"/>
                          <wps:cNvSpPr>
                            <a:spLocks/>
                          </wps:cNvSpPr>
                          <wps:spPr bwMode="auto">
                            <a:xfrm>
                              <a:off x="2525" y="2163"/>
                              <a:ext cx="108" cy="107"/>
                            </a:xfrm>
                            <a:custGeom>
                              <a:avLst/>
                              <a:gdLst>
                                <a:gd name="T0" fmla="+- 0 2620 2525"/>
                                <a:gd name="T1" fmla="*/ T0 w 108"/>
                                <a:gd name="T2" fmla="+- 0 2163 2163"/>
                                <a:gd name="T3" fmla="*/ 2163 h 107"/>
                                <a:gd name="T4" fmla="+- 0 2612 2525"/>
                                <a:gd name="T5" fmla="*/ T4 w 108"/>
                                <a:gd name="T6" fmla="+- 0 2163 2163"/>
                                <a:gd name="T7" fmla="*/ 2163 h 107"/>
                                <a:gd name="T8" fmla="+- 0 2612 2525"/>
                                <a:gd name="T9" fmla="*/ T8 w 108"/>
                                <a:gd name="T10" fmla="+- 0 2164 2163"/>
                                <a:gd name="T11" fmla="*/ 2164 h 107"/>
                                <a:gd name="T12" fmla="+- 0 2621 2525"/>
                                <a:gd name="T13" fmla="*/ T12 w 108"/>
                                <a:gd name="T14" fmla="+- 0 2164 2163"/>
                                <a:gd name="T15" fmla="*/ 2164 h 107"/>
                                <a:gd name="T16" fmla="+- 0 2620 2525"/>
                                <a:gd name="T17" fmla="*/ T16 w 108"/>
                                <a:gd name="T18" fmla="+- 0 2163 2163"/>
                                <a:gd name="T19" fmla="*/ 2163 h 107"/>
                              </a:gdLst>
                              <a:ahLst/>
                              <a:cxnLst>
                                <a:cxn ang="0">
                                  <a:pos x="T1" y="T3"/>
                                </a:cxn>
                                <a:cxn ang="0">
                                  <a:pos x="T5" y="T7"/>
                                </a:cxn>
                                <a:cxn ang="0">
                                  <a:pos x="T9" y="T11"/>
                                </a:cxn>
                                <a:cxn ang="0">
                                  <a:pos x="T13" y="T15"/>
                                </a:cxn>
                                <a:cxn ang="0">
                                  <a:pos x="T17" y="T19"/>
                                </a:cxn>
                              </a:cxnLst>
                              <a:rect l="0" t="0" r="r" b="b"/>
                              <a:pathLst>
                                <a:path w="108" h="107">
                                  <a:moveTo>
                                    <a:pt x="95" y="0"/>
                                  </a:moveTo>
                                  <a:lnTo>
                                    <a:pt x="87" y="0"/>
                                  </a:lnTo>
                                  <a:lnTo>
                                    <a:pt x="87" y="1"/>
                                  </a:lnTo>
                                  <a:lnTo>
                                    <a:pt x="96" y="1"/>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7" name="Picture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919" y="2095"/>
                              <a:ext cx="280" cy="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8" name="Group 108"/>
                        <wpg:cNvGrpSpPr>
                          <a:grpSpLocks/>
                        </wpg:cNvGrpSpPr>
                        <wpg:grpSpPr bwMode="auto">
                          <a:xfrm>
                            <a:off x="1164566" y="1492370"/>
                            <a:ext cx="42584" cy="77164"/>
                            <a:chOff x="3486" y="2080"/>
                            <a:chExt cx="67" cy="106"/>
                          </a:xfrm>
                        </wpg:grpSpPr>
                        <wps:wsp>
                          <wps:cNvPr id="1269" name="Freeform 109"/>
                          <wps:cNvSpPr>
                            <a:spLocks/>
                          </wps:cNvSpPr>
                          <wps:spPr bwMode="auto">
                            <a:xfrm>
                              <a:off x="3486" y="2080"/>
                              <a:ext cx="67" cy="106"/>
                            </a:xfrm>
                            <a:custGeom>
                              <a:avLst/>
                              <a:gdLst>
                                <a:gd name="T0" fmla="+- 0 3488 3486"/>
                                <a:gd name="T1" fmla="*/ T0 w 67"/>
                                <a:gd name="T2" fmla="+- 0 2161 2080"/>
                                <a:gd name="T3" fmla="*/ 2161 h 106"/>
                                <a:gd name="T4" fmla="+- 0 3487 3486"/>
                                <a:gd name="T5" fmla="*/ T4 w 67"/>
                                <a:gd name="T6" fmla="+- 0 2161 2080"/>
                                <a:gd name="T7" fmla="*/ 2161 h 106"/>
                                <a:gd name="T8" fmla="+- 0 3486 3486"/>
                                <a:gd name="T9" fmla="*/ T8 w 67"/>
                                <a:gd name="T10" fmla="+- 0 2163 2080"/>
                                <a:gd name="T11" fmla="*/ 2163 h 106"/>
                                <a:gd name="T12" fmla="+- 0 3486 3486"/>
                                <a:gd name="T13" fmla="*/ T12 w 67"/>
                                <a:gd name="T14" fmla="+- 0 2177 2080"/>
                                <a:gd name="T15" fmla="*/ 2177 h 106"/>
                                <a:gd name="T16" fmla="+- 0 3487 3486"/>
                                <a:gd name="T17" fmla="*/ T16 w 67"/>
                                <a:gd name="T18" fmla="+- 0 2177 2080"/>
                                <a:gd name="T19" fmla="*/ 2177 h 106"/>
                                <a:gd name="T20" fmla="+- 0 3487 3486"/>
                                <a:gd name="T21" fmla="*/ T20 w 67"/>
                                <a:gd name="T22" fmla="+- 0 2179 2080"/>
                                <a:gd name="T23" fmla="*/ 2179 h 106"/>
                                <a:gd name="T24" fmla="+- 0 3491 3486"/>
                                <a:gd name="T25" fmla="*/ T24 w 67"/>
                                <a:gd name="T26" fmla="+- 0 2179 2080"/>
                                <a:gd name="T27" fmla="*/ 2179 h 106"/>
                                <a:gd name="T28" fmla="+- 0 3493 3486"/>
                                <a:gd name="T29" fmla="*/ T28 w 67"/>
                                <a:gd name="T30" fmla="+- 0 2182 2080"/>
                                <a:gd name="T31" fmla="*/ 2182 h 106"/>
                                <a:gd name="T32" fmla="+- 0 3496 3486"/>
                                <a:gd name="T33" fmla="*/ T32 w 67"/>
                                <a:gd name="T34" fmla="+- 0 2182 2080"/>
                                <a:gd name="T35" fmla="*/ 2182 h 106"/>
                                <a:gd name="T36" fmla="+- 0 3498 3486"/>
                                <a:gd name="T37" fmla="*/ T36 w 67"/>
                                <a:gd name="T38" fmla="+- 0 2183 2080"/>
                                <a:gd name="T39" fmla="*/ 2183 h 106"/>
                                <a:gd name="T40" fmla="+- 0 3502 3486"/>
                                <a:gd name="T41" fmla="*/ T40 w 67"/>
                                <a:gd name="T42" fmla="+- 0 2184 2080"/>
                                <a:gd name="T43" fmla="*/ 2184 h 106"/>
                                <a:gd name="T44" fmla="+- 0 3508 3486"/>
                                <a:gd name="T45" fmla="*/ T44 w 67"/>
                                <a:gd name="T46" fmla="+- 0 2184 2080"/>
                                <a:gd name="T47" fmla="*/ 2184 h 106"/>
                                <a:gd name="T48" fmla="+- 0 3510 3486"/>
                                <a:gd name="T49" fmla="*/ T48 w 67"/>
                                <a:gd name="T50" fmla="+- 0 2185 2080"/>
                                <a:gd name="T51" fmla="*/ 2185 h 106"/>
                                <a:gd name="T52" fmla="+- 0 3520 3486"/>
                                <a:gd name="T53" fmla="*/ T52 w 67"/>
                                <a:gd name="T54" fmla="+- 0 2185 2080"/>
                                <a:gd name="T55" fmla="*/ 2185 h 106"/>
                                <a:gd name="T56" fmla="+- 0 3524 3486"/>
                                <a:gd name="T57" fmla="*/ T56 w 67"/>
                                <a:gd name="T58" fmla="+- 0 2184 2080"/>
                                <a:gd name="T59" fmla="*/ 2184 h 106"/>
                                <a:gd name="T60" fmla="+- 0 3530 3486"/>
                                <a:gd name="T61" fmla="*/ T60 w 67"/>
                                <a:gd name="T62" fmla="+- 0 2183 2080"/>
                                <a:gd name="T63" fmla="*/ 2183 h 106"/>
                                <a:gd name="T64" fmla="+- 0 3550 3486"/>
                                <a:gd name="T65" fmla="*/ T64 w 67"/>
                                <a:gd name="T66" fmla="+- 0 2169 2080"/>
                                <a:gd name="T67" fmla="*/ 2169 h 106"/>
                                <a:gd name="T68" fmla="+- 0 3508 3486"/>
                                <a:gd name="T69" fmla="*/ T68 w 67"/>
                                <a:gd name="T70" fmla="+- 0 2169 2080"/>
                                <a:gd name="T71" fmla="*/ 2169 h 106"/>
                                <a:gd name="T72" fmla="+- 0 3505 3486"/>
                                <a:gd name="T73" fmla="*/ T72 w 67"/>
                                <a:gd name="T74" fmla="+- 0 2167 2080"/>
                                <a:gd name="T75" fmla="*/ 2167 h 106"/>
                                <a:gd name="T76" fmla="+- 0 3499 3486"/>
                                <a:gd name="T77" fmla="*/ T76 w 67"/>
                                <a:gd name="T78" fmla="+- 0 2167 2080"/>
                                <a:gd name="T79" fmla="*/ 2167 h 106"/>
                                <a:gd name="T80" fmla="+- 0 3498 3486"/>
                                <a:gd name="T81" fmla="*/ T80 w 67"/>
                                <a:gd name="T82" fmla="+- 0 2166 2080"/>
                                <a:gd name="T83" fmla="*/ 2166 h 106"/>
                                <a:gd name="T84" fmla="+- 0 3493 3486"/>
                                <a:gd name="T85" fmla="*/ T84 w 67"/>
                                <a:gd name="T86" fmla="+- 0 2164 2080"/>
                                <a:gd name="T87" fmla="*/ 2164 h 106"/>
                                <a:gd name="T88" fmla="+- 0 3492 3486"/>
                                <a:gd name="T89" fmla="*/ T88 w 67"/>
                                <a:gd name="T90" fmla="+- 0 2164 2080"/>
                                <a:gd name="T91" fmla="*/ 2164 h 106"/>
                                <a:gd name="T92" fmla="+- 0 3491 3486"/>
                                <a:gd name="T93" fmla="*/ T92 w 67"/>
                                <a:gd name="T94" fmla="+- 0 2163 2080"/>
                                <a:gd name="T95" fmla="*/ 2163 h 106"/>
                                <a:gd name="T96" fmla="+- 0 3490 3486"/>
                                <a:gd name="T97" fmla="*/ T96 w 67"/>
                                <a:gd name="T98" fmla="+- 0 2163 2080"/>
                                <a:gd name="T99" fmla="*/ 2163 h 106"/>
                                <a:gd name="T100" fmla="+- 0 3488 3486"/>
                                <a:gd name="T101" fmla="*/ T100 w 67"/>
                                <a:gd name="T102" fmla="+- 0 2161 2080"/>
                                <a:gd name="T103" fmla="*/ 216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 h="106">
                                  <a:moveTo>
                                    <a:pt x="2" y="81"/>
                                  </a:moveTo>
                                  <a:lnTo>
                                    <a:pt x="1" y="81"/>
                                  </a:lnTo>
                                  <a:lnTo>
                                    <a:pt x="0" y="83"/>
                                  </a:lnTo>
                                  <a:lnTo>
                                    <a:pt x="0" y="97"/>
                                  </a:lnTo>
                                  <a:lnTo>
                                    <a:pt x="1" y="97"/>
                                  </a:lnTo>
                                  <a:lnTo>
                                    <a:pt x="1" y="99"/>
                                  </a:lnTo>
                                  <a:lnTo>
                                    <a:pt x="5" y="99"/>
                                  </a:lnTo>
                                  <a:lnTo>
                                    <a:pt x="7" y="102"/>
                                  </a:lnTo>
                                  <a:lnTo>
                                    <a:pt x="10" y="102"/>
                                  </a:lnTo>
                                  <a:lnTo>
                                    <a:pt x="12" y="103"/>
                                  </a:lnTo>
                                  <a:lnTo>
                                    <a:pt x="16" y="104"/>
                                  </a:lnTo>
                                  <a:lnTo>
                                    <a:pt x="22" y="104"/>
                                  </a:lnTo>
                                  <a:lnTo>
                                    <a:pt x="24" y="105"/>
                                  </a:lnTo>
                                  <a:lnTo>
                                    <a:pt x="34" y="105"/>
                                  </a:lnTo>
                                  <a:lnTo>
                                    <a:pt x="38" y="104"/>
                                  </a:lnTo>
                                  <a:lnTo>
                                    <a:pt x="44" y="103"/>
                                  </a:lnTo>
                                  <a:lnTo>
                                    <a:pt x="64" y="89"/>
                                  </a:lnTo>
                                  <a:lnTo>
                                    <a:pt x="22" y="89"/>
                                  </a:lnTo>
                                  <a:lnTo>
                                    <a:pt x="19" y="87"/>
                                  </a:lnTo>
                                  <a:lnTo>
                                    <a:pt x="13" y="87"/>
                                  </a:lnTo>
                                  <a:lnTo>
                                    <a:pt x="12" y="86"/>
                                  </a:lnTo>
                                  <a:lnTo>
                                    <a:pt x="7" y="84"/>
                                  </a:lnTo>
                                  <a:lnTo>
                                    <a:pt x="6" y="84"/>
                                  </a:lnTo>
                                  <a:lnTo>
                                    <a:pt x="5" y="83"/>
                                  </a:lnTo>
                                  <a:lnTo>
                                    <a:pt x="4" y="83"/>
                                  </a:lnTo>
                                  <a:lnTo>
                                    <a:pt x="2"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10"/>
                          <wps:cNvSpPr>
                            <a:spLocks/>
                          </wps:cNvSpPr>
                          <wps:spPr bwMode="auto">
                            <a:xfrm>
                              <a:off x="3486" y="2080"/>
                              <a:ext cx="67" cy="106"/>
                            </a:xfrm>
                            <a:custGeom>
                              <a:avLst/>
                              <a:gdLst>
                                <a:gd name="T0" fmla="+- 0 3514 3486"/>
                                <a:gd name="T1" fmla="*/ T0 w 67"/>
                                <a:gd name="T2" fmla="+- 0 2095 2080"/>
                                <a:gd name="T3" fmla="*/ 2095 h 106"/>
                                <a:gd name="T4" fmla="+- 0 3518 3486"/>
                                <a:gd name="T5" fmla="*/ T4 w 67"/>
                                <a:gd name="T6" fmla="+- 0 2097 2080"/>
                                <a:gd name="T7" fmla="*/ 2097 h 106"/>
                                <a:gd name="T8" fmla="+- 0 3522 3486"/>
                                <a:gd name="T9" fmla="*/ T8 w 67"/>
                                <a:gd name="T10" fmla="+- 0 2098 2080"/>
                                <a:gd name="T11" fmla="*/ 2098 h 106"/>
                                <a:gd name="T12" fmla="+- 0 3524 3486"/>
                                <a:gd name="T13" fmla="*/ T12 w 67"/>
                                <a:gd name="T14" fmla="+- 0 2100 2080"/>
                                <a:gd name="T15" fmla="*/ 2100 h 106"/>
                                <a:gd name="T16" fmla="+- 0 3526 3486"/>
                                <a:gd name="T17" fmla="*/ T16 w 67"/>
                                <a:gd name="T18" fmla="+- 0 2104 2080"/>
                                <a:gd name="T19" fmla="*/ 2104 h 106"/>
                                <a:gd name="T20" fmla="+- 0 3524 3486"/>
                                <a:gd name="T21" fmla="*/ T20 w 67"/>
                                <a:gd name="T22" fmla="+- 0 2115 2080"/>
                                <a:gd name="T23" fmla="*/ 2115 h 106"/>
                                <a:gd name="T24" fmla="+- 0 3523 3486"/>
                                <a:gd name="T25" fmla="*/ T24 w 67"/>
                                <a:gd name="T26" fmla="+- 0 2118 2080"/>
                                <a:gd name="T27" fmla="*/ 2118 h 106"/>
                                <a:gd name="T28" fmla="+- 0 3518 3486"/>
                                <a:gd name="T29" fmla="*/ T28 w 67"/>
                                <a:gd name="T30" fmla="+- 0 2122 2080"/>
                                <a:gd name="T31" fmla="*/ 2122 h 106"/>
                                <a:gd name="T32" fmla="+- 0 3512 3486"/>
                                <a:gd name="T33" fmla="*/ T32 w 67"/>
                                <a:gd name="T34" fmla="+- 0 2123 2080"/>
                                <a:gd name="T35" fmla="*/ 2123 h 106"/>
                                <a:gd name="T36" fmla="+- 0 3496 3486"/>
                                <a:gd name="T37" fmla="*/ T36 w 67"/>
                                <a:gd name="T38" fmla="+- 0 2124 2080"/>
                                <a:gd name="T39" fmla="*/ 2124 h 106"/>
                                <a:gd name="T40" fmla="+- 0 3494 3486"/>
                                <a:gd name="T41" fmla="*/ T40 w 67"/>
                                <a:gd name="T42" fmla="+- 0 2129 2080"/>
                                <a:gd name="T43" fmla="*/ 2129 h 106"/>
                                <a:gd name="T44" fmla="+- 0 3496 3486"/>
                                <a:gd name="T45" fmla="*/ T44 w 67"/>
                                <a:gd name="T46" fmla="+- 0 2135 2080"/>
                                <a:gd name="T47" fmla="*/ 2135 h 106"/>
                                <a:gd name="T48" fmla="+- 0 3514 3486"/>
                                <a:gd name="T49" fmla="*/ T48 w 67"/>
                                <a:gd name="T50" fmla="+- 0 2139 2080"/>
                                <a:gd name="T51" fmla="*/ 2139 h 106"/>
                                <a:gd name="T52" fmla="+- 0 3524 3486"/>
                                <a:gd name="T53" fmla="*/ T52 w 67"/>
                                <a:gd name="T54" fmla="+- 0 2143 2080"/>
                                <a:gd name="T55" fmla="*/ 2143 h 106"/>
                                <a:gd name="T56" fmla="+- 0 3528 3486"/>
                                <a:gd name="T57" fmla="*/ T56 w 67"/>
                                <a:gd name="T58" fmla="+- 0 2148 2080"/>
                                <a:gd name="T59" fmla="*/ 2148 h 106"/>
                                <a:gd name="T60" fmla="+- 0 3529 3486"/>
                                <a:gd name="T61" fmla="*/ T60 w 67"/>
                                <a:gd name="T62" fmla="+- 0 2159 2080"/>
                                <a:gd name="T63" fmla="*/ 2159 h 106"/>
                                <a:gd name="T64" fmla="+- 0 3528 3486"/>
                                <a:gd name="T65" fmla="*/ T64 w 67"/>
                                <a:gd name="T66" fmla="+- 0 2161 2080"/>
                                <a:gd name="T67" fmla="*/ 2161 h 106"/>
                                <a:gd name="T68" fmla="+- 0 3523 3486"/>
                                <a:gd name="T69" fmla="*/ T68 w 67"/>
                                <a:gd name="T70" fmla="+- 0 2165 2080"/>
                                <a:gd name="T71" fmla="*/ 2165 h 106"/>
                                <a:gd name="T72" fmla="+- 0 3517 3486"/>
                                <a:gd name="T73" fmla="*/ T72 w 67"/>
                                <a:gd name="T74" fmla="+- 0 2167 2080"/>
                                <a:gd name="T75" fmla="*/ 2167 h 106"/>
                                <a:gd name="T76" fmla="+- 0 3550 3486"/>
                                <a:gd name="T77" fmla="*/ T76 w 67"/>
                                <a:gd name="T78" fmla="+- 0 2169 2080"/>
                                <a:gd name="T79" fmla="*/ 2169 h 106"/>
                                <a:gd name="T80" fmla="+- 0 3552 3486"/>
                                <a:gd name="T81" fmla="*/ T80 w 67"/>
                                <a:gd name="T82" fmla="+- 0 2164 2080"/>
                                <a:gd name="T83" fmla="*/ 2164 h 106"/>
                                <a:gd name="T84" fmla="+- 0 3553 3486"/>
                                <a:gd name="T85" fmla="*/ T84 w 67"/>
                                <a:gd name="T86" fmla="+- 0 2147 2080"/>
                                <a:gd name="T87" fmla="*/ 2147 h 106"/>
                                <a:gd name="T88" fmla="+- 0 3548 3486"/>
                                <a:gd name="T89" fmla="*/ T88 w 67"/>
                                <a:gd name="T90" fmla="+- 0 2140 2080"/>
                                <a:gd name="T91" fmla="*/ 2140 h 106"/>
                                <a:gd name="T92" fmla="+- 0 3545 3486"/>
                                <a:gd name="T93" fmla="*/ T92 w 67"/>
                                <a:gd name="T94" fmla="+- 0 2135 2080"/>
                                <a:gd name="T95" fmla="*/ 2135 h 106"/>
                                <a:gd name="T96" fmla="+- 0 3536 3486"/>
                                <a:gd name="T97" fmla="*/ T96 w 67"/>
                                <a:gd name="T98" fmla="+- 0 2131 2080"/>
                                <a:gd name="T99" fmla="*/ 2131 h 106"/>
                                <a:gd name="T100" fmla="+- 0 3530 3486"/>
                                <a:gd name="T101" fmla="*/ T100 w 67"/>
                                <a:gd name="T102" fmla="+- 0 2130 2080"/>
                                <a:gd name="T103" fmla="*/ 2130 h 106"/>
                                <a:gd name="T104" fmla="+- 0 3533 3486"/>
                                <a:gd name="T105" fmla="*/ T104 w 67"/>
                                <a:gd name="T106" fmla="+- 0 2129 2080"/>
                                <a:gd name="T107" fmla="*/ 2129 h 106"/>
                                <a:gd name="T108" fmla="+- 0 3539 3486"/>
                                <a:gd name="T109" fmla="*/ T108 w 67"/>
                                <a:gd name="T110" fmla="+- 0 2127 2080"/>
                                <a:gd name="T111" fmla="*/ 2127 h 106"/>
                                <a:gd name="T112" fmla="+- 0 3542 3486"/>
                                <a:gd name="T113" fmla="*/ T112 w 67"/>
                                <a:gd name="T114" fmla="+- 0 2123 2080"/>
                                <a:gd name="T115" fmla="*/ 2123 h 106"/>
                                <a:gd name="T116" fmla="+- 0 3546 3486"/>
                                <a:gd name="T117" fmla="*/ T116 w 67"/>
                                <a:gd name="T118" fmla="+- 0 2118 2080"/>
                                <a:gd name="T119" fmla="*/ 2118 h 106"/>
                                <a:gd name="T120" fmla="+- 0 3547 3486"/>
                                <a:gd name="T121" fmla="*/ T120 w 67"/>
                                <a:gd name="T122" fmla="+- 0 2115 2080"/>
                                <a:gd name="T123" fmla="*/ 2115 h 106"/>
                                <a:gd name="T124" fmla="+- 0 3548 3486"/>
                                <a:gd name="T125" fmla="*/ T124 w 67"/>
                                <a:gd name="T126" fmla="+- 0 2098 2080"/>
                                <a:gd name="T127" fmla="*/ 209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 h="106">
                                  <a:moveTo>
                                    <a:pt x="61" y="15"/>
                                  </a:moveTo>
                                  <a:lnTo>
                                    <a:pt x="28" y="15"/>
                                  </a:lnTo>
                                  <a:lnTo>
                                    <a:pt x="30" y="17"/>
                                  </a:lnTo>
                                  <a:lnTo>
                                    <a:pt x="32" y="17"/>
                                  </a:lnTo>
                                  <a:lnTo>
                                    <a:pt x="34" y="18"/>
                                  </a:lnTo>
                                  <a:lnTo>
                                    <a:pt x="36" y="18"/>
                                  </a:lnTo>
                                  <a:lnTo>
                                    <a:pt x="36" y="20"/>
                                  </a:lnTo>
                                  <a:lnTo>
                                    <a:pt x="38" y="20"/>
                                  </a:lnTo>
                                  <a:lnTo>
                                    <a:pt x="38" y="23"/>
                                  </a:lnTo>
                                  <a:lnTo>
                                    <a:pt x="40" y="24"/>
                                  </a:lnTo>
                                  <a:lnTo>
                                    <a:pt x="40" y="32"/>
                                  </a:lnTo>
                                  <a:lnTo>
                                    <a:pt x="38" y="35"/>
                                  </a:lnTo>
                                  <a:lnTo>
                                    <a:pt x="38" y="36"/>
                                  </a:lnTo>
                                  <a:lnTo>
                                    <a:pt x="37" y="38"/>
                                  </a:lnTo>
                                  <a:lnTo>
                                    <a:pt x="35" y="39"/>
                                  </a:lnTo>
                                  <a:lnTo>
                                    <a:pt x="32" y="42"/>
                                  </a:lnTo>
                                  <a:lnTo>
                                    <a:pt x="30" y="43"/>
                                  </a:lnTo>
                                  <a:lnTo>
                                    <a:pt x="26" y="43"/>
                                  </a:lnTo>
                                  <a:lnTo>
                                    <a:pt x="24" y="44"/>
                                  </a:lnTo>
                                  <a:lnTo>
                                    <a:pt x="10" y="44"/>
                                  </a:lnTo>
                                  <a:lnTo>
                                    <a:pt x="10" y="47"/>
                                  </a:lnTo>
                                  <a:lnTo>
                                    <a:pt x="8" y="49"/>
                                  </a:lnTo>
                                  <a:lnTo>
                                    <a:pt x="8" y="54"/>
                                  </a:lnTo>
                                  <a:lnTo>
                                    <a:pt x="10" y="55"/>
                                  </a:lnTo>
                                  <a:lnTo>
                                    <a:pt x="10" y="59"/>
                                  </a:lnTo>
                                  <a:lnTo>
                                    <a:pt x="28" y="59"/>
                                  </a:lnTo>
                                  <a:lnTo>
                                    <a:pt x="31" y="60"/>
                                  </a:lnTo>
                                  <a:lnTo>
                                    <a:pt x="38" y="63"/>
                                  </a:lnTo>
                                  <a:lnTo>
                                    <a:pt x="41" y="66"/>
                                  </a:lnTo>
                                  <a:lnTo>
                                    <a:pt x="42" y="68"/>
                                  </a:lnTo>
                                  <a:lnTo>
                                    <a:pt x="43" y="69"/>
                                  </a:lnTo>
                                  <a:lnTo>
                                    <a:pt x="43" y="79"/>
                                  </a:lnTo>
                                  <a:lnTo>
                                    <a:pt x="42" y="80"/>
                                  </a:lnTo>
                                  <a:lnTo>
                                    <a:pt x="42" y="81"/>
                                  </a:lnTo>
                                  <a:lnTo>
                                    <a:pt x="38" y="85"/>
                                  </a:lnTo>
                                  <a:lnTo>
                                    <a:pt x="37" y="85"/>
                                  </a:lnTo>
                                  <a:lnTo>
                                    <a:pt x="36" y="87"/>
                                  </a:lnTo>
                                  <a:lnTo>
                                    <a:pt x="31" y="87"/>
                                  </a:lnTo>
                                  <a:lnTo>
                                    <a:pt x="28" y="89"/>
                                  </a:lnTo>
                                  <a:lnTo>
                                    <a:pt x="64" y="89"/>
                                  </a:lnTo>
                                  <a:lnTo>
                                    <a:pt x="65" y="87"/>
                                  </a:lnTo>
                                  <a:lnTo>
                                    <a:pt x="66" y="84"/>
                                  </a:lnTo>
                                  <a:lnTo>
                                    <a:pt x="67" y="79"/>
                                  </a:lnTo>
                                  <a:lnTo>
                                    <a:pt x="67" y="67"/>
                                  </a:lnTo>
                                  <a:lnTo>
                                    <a:pt x="65" y="62"/>
                                  </a:lnTo>
                                  <a:lnTo>
                                    <a:pt x="62" y="60"/>
                                  </a:lnTo>
                                  <a:lnTo>
                                    <a:pt x="61" y="57"/>
                                  </a:lnTo>
                                  <a:lnTo>
                                    <a:pt x="59" y="55"/>
                                  </a:lnTo>
                                  <a:lnTo>
                                    <a:pt x="54" y="53"/>
                                  </a:lnTo>
                                  <a:lnTo>
                                    <a:pt x="50" y="51"/>
                                  </a:lnTo>
                                  <a:lnTo>
                                    <a:pt x="48" y="50"/>
                                  </a:lnTo>
                                  <a:lnTo>
                                    <a:pt x="44" y="50"/>
                                  </a:lnTo>
                                  <a:lnTo>
                                    <a:pt x="44" y="49"/>
                                  </a:lnTo>
                                  <a:lnTo>
                                    <a:pt x="47" y="49"/>
                                  </a:lnTo>
                                  <a:lnTo>
                                    <a:pt x="50" y="48"/>
                                  </a:lnTo>
                                  <a:lnTo>
                                    <a:pt x="53" y="47"/>
                                  </a:lnTo>
                                  <a:lnTo>
                                    <a:pt x="54" y="44"/>
                                  </a:lnTo>
                                  <a:lnTo>
                                    <a:pt x="56" y="43"/>
                                  </a:lnTo>
                                  <a:lnTo>
                                    <a:pt x="59" y="41"/>
                                  </a:lnTo>
                                  <a:lnTo>
                                    <a:pt x="60" y="38"/>
                                  </a:lnTo>
                                  <a:lnTo>
                                    <a:pt x="60" y="36"/>
                                  </a:lnTo>
                                  <a:lnTo>
                                    <a:pt x="61" y="35"/>
                                  </a:lnTo>
                                  <a:lnTo>
                                    <a:pt x="62" y="31"/>
                                  </a:lnTo>
                                  <a:lnTo>
                                    <a:pt x="62" y="18"/>
                                  </a:lnTo>
                                  <a:lnTo>
                                    <a:pt x="61"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11"/>
                          <wps:cNvSpPr>
                            <a:spLocks/>
                          </wps:cNvSpPr>
                          <wps:spPr bwMode="auto">
                            <a:xfrm>
                              <a:off x="3486" y="2080"/>
                              <a:ext cx="67" cy="106"/>
                            </a:xfrm>
                            <a:custGeom>
                              <a:avLst/>
                              <a:gdLst>
                                <a:gd name="T0" fmla="+- 0 3493 3486"/>
                                <a:gd name="T1" fmla="*/ T0 w 67"/>
                                <a:gd name="T2" fmla="+- 0 2103 2080"/>
                                <a:gd name="T3" fmla="*/ 2103 h 106"/>
                                <a:gd name="T4" fmla="+- 0 3488 3486"/>
                                <a:gd name="T5" fmla="*/ T4 w 67"/>
                                <a:gd name="T6" fmla="+- 0 2103 2080"/>
                                <a:gd name="T7" fmla="*/ 2103 h 106"/>
                                <a:gd name="T8" fmla="+- 0 3488 3486"/>
                                <a:gd name="T9" fmla="*/ T8 w 67"/>
                                <a:gd name="T10" fmla="+- 0 2104 2080"/>
                                <a:gd name="T11" fmla="*/ 2104 h 106"/>
                                <a:gd name="T12" fmla="+- 0 3492 3486"/>
                                <a:gd name="T13" fmla="*/ T12 w 67"/>
                                <a:gd name="T14" fmla="+- 0 2104 2080"/>
                                <a:gd name="T15" fmla="*/ 2104 h 106"/>
                                <a:gd name="T16" fmla="+- 0 3493 3486"/>
                                <a:gd name="T17" fmla="*/ T16 w 67"/>
                                <a:gd name="T18" fmla="+- 0 2103 2080"/>
                                <a:gd name="T19" fmla="*/ 2103 h 106"/>
                              </a:gdLst>
                              <a:ahLst/>
                              <a:cxnLst>
                                <a:cxn ang="0">
                                  <a:pos x="T1" y="T3"/>
                                </a:cxn>
                                <a:cxn ang="0">
                                  <a:pos x="T5" y="T7"/>
                                </a:cxn>
                                <a:cxn ang="0">
                                  <a:pos x="T9" y="T11"/>
                                </a:cxn>
                                <a:cxn ang="0">
                                  <a:pos x="T13" y="T15"/>
                                </a:cxn>
                                <a:cxn ang="0">
                                  <a:pos x="T17" y="T19"/>
                                </a:cxn>
                              </a:cxnLst>
                              <a:rect l="0" t="0" r="r" b="b"/>
                              <a:pathLst>
                                <a:path w="67" h="106">
                                  <a:moveTo>
                                    <a:pt x="7" y="23"/>
                                  </a:moveTo>
                                  <a:lnTo>
                                    <a:pt x="2" y="23"/>
                                  </a:lnTo>
                                  <a:lnTo>
                                    <a:pt x="2" y="24"/>
                                  </a:lnTo>
                                  <a:lnTo>
                                    <a:pt x="6" y="24"/>
                                  </a:lnTo>
                                  <a:lnTo>
                                    <a:pt x="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12"/>
                          <wps:cNvSpPr>
                            <a:spLocks/>
                          </wps:cNvSpPr>
                          <wps:spPr bwMode="auto">
                            <a:xfrm>
                              <a:off x="3486" y="2080"/>
                              <a:ext cx="67" cy="106"/>
                            </a:xfrm>
                            <a:custGeom>
                              <a:avLst/>
                              <a:gdLst>
                                <a:gd name="T0" fmla="+- 0 3535 3486"/>
                                <a:gd name="T1" fmla="*/ T0 w 67"/>
                                <a:gd name="T2" fmla="+- 0 2082 2080"/>
                                <a:gd name="T3" fmla="*/ 2082 h 106"/>
                                <a:gd name="T4" fmla="+- 0 3502 3486"/>
                                <a:gd name="T5" fmla="*/ T4 w 67"/>
                                <a:gd name="T6" fmla="+- 0 2082 2080"/>
                                <a:gd name="T7" fmla="*/ 2082 h 106"/>
                                <a:gd name="T8" fmla="+- 0 3499 3486"/>
                                <a:gd name="T9" fmla="*/ T8 w 67"/>
                                <a:gd name="T10" fmla="+- 0 2083 2080"/>
                                <a:gd name="T11" fmla="*/ 2083 h 106"/>
                                <a:gd name="T12" fmla="+- 0 3497 3486"/>
                                <a:gd name="T13" fmla="*/ T12 w 67"/>
                                <a:gd name="T14" fmla="+- 0 2083 2080"/>
                                <a:gd name="T15" fmla="*/ 2083 h 106"/>
                                <a:gd name="T16" fmla="+- 0 3494 3486"/>
                                <a:gd name="T17" fmla="*/ T16 w 67"/>
                                <a:gd name="T18" fmla="+- 0 2085 2080"/>
                                <a:gd name="T19" fmla="*/ 2085 h 106"/>
                                <a:gd name="T20" fmla="+- 0 3492 3486"/>
                                <a:gd name="T21" fmla="*/ T20 w 67"/>
                                <a:gd name="T22" fmla="+- 0 2087 2080"/>
                                <a:gd name="T23" fmla="*/ 2087 h 106"/>
                                <a:gd name="T24" fmla="+- 0 3490 3486"/>
                                <a:gd name="T25" fmla="*/ T24 w 67"/>
                                <a:gd name="T26" fmla="+- 0 2088 2080"/>
                                <a:gd name="T27" fmla="*/ 2088 h 106"/>
                                <a:gd name="T28" fmla="+- 0 3488 3486"/>
                                <a:gd name="T29" fmla="*/ T28 w 67"/>
                                <a:gd name="T30" fmla="+- 0 2089 2080"/>
                                <a:gd name="T31" fmla="*/ 2089 h 106"/>
                                <a:gd name="T32" fmla="+- 0 3488 3486"/>
                                <a:gd name="T33" fmla="*/ T32 w 67"/>
                                <a:gd name="T34" fmla="+- 0 2091 2080"/>
                                <a:gd name="T35" fmla="*/ 2091 h 106"/>
                                <a:gd name="T36" fmla="+- 0 3487 3486"/>
                                <a:gd name="T37" fmla="*/ T36 w 67"/>
                                <a:gd name="T38" fmla="+- 0 2091 2080"/>
                                <a:gd name="T39" fmla="*/ 2091 h 106"/>
                                <a:gd name="T40" fmla="+- 0 3487 3486"/>
                                <a:gd name="T41" fmla="*/ T40 w 67"/>
                                <a:gd name="T42" fmla="+- 0 2103 2080"/>
                                <a:gd name="T43" fmla="*/ 2103 h 106"/>
                                <a:gd name="T44" fmla="+- 0 3494 3486"/>
                                <a:gd name="T45" fmla="*/ T44 w 67"/>
                                <a:gd name="T46" fmla="+- 0 2103 2080"/>
                                <a:gd name="T47" fmla="*/ 2103 h 106"/>
                                <a:gd name="T48" fmla="+- 0 3496 3486"/>
                                <a:gd name="T49" fmla="*/ T48 w 67"/>
                                <a:gd name="T50" fmla="+- 0 2101 2080"/>
                                <a:gd name="T51" fmla="*/ 2101 h 106"/>
                                <a:gd name="T52" fmla="+- 0 3498 3486"/>
                                <a:gd name="T53" fmla="*/ T52 w 67"/>
                                <a:gd name="T54" fmla="+- 0 2100 2080"/>
                                <a:gd name="T55" fmla="*/ 2100 h 106"/>
                                <a:gd name="T56" fmla="+- 0 3499 3486"/>
                                <a:gd name="T57" fmla="*/ T56 w 67"/>
                                <a:gd name="T58" fmla="+- 0 2099 2080"/>
                                <a:gd name="T59" fmla="*/ 2099 h 106"/>
                                <a:gd name="T60" fmla="+- 0 3502 3486"/>
                                <a:gd name="T61" fmla="*/ T60 w 67"/>
                                <a:gd name="T62" fmla="+- 0 2098 2080"/>
                                <a:gd name="T63" fmla="*/ 2098 h 106"/>
                                <a:gd name="T64" fmla="+- 0 3504 3486"/>
                                <a:gd name="T65" fmla="*/ T64 w 67"/>
                                <a:gd name="T66" fmla="+- 0 2098 2080"/>
                                <a:gd name="T67" fmla="*/ 2098 h 106"/>
                                <a:gd name="T68" fmla="+- 0 3506 3486"/>
                                <a:gd name="T69" fmla="*/ T68 w 67"/>
                                <a:gd name="T70" fmla="+- 0 2097 2080"/>
                                <a:gd name="T71" fmla="*/ 2097 h 106"/>
                                <a:gd name="T72" fmla="+- 0 3510 3486"/>
                                <a:gd name="T73" fmla="*/ T72 w 67"/>
                                <a:gd name="T74" fmla="+- 0 2095 2080"/>
                                <a:gd name="T75" fmla="*/ 2095 h 106"/>
                                <a:gd name="T76" fmla="+- 0 3547 3486"/>
                                <a:gd name="T77" fmla="*/ T76 w 67"/>
                                <a:gd name="T78" fmla="+- 0 2095 2080"/>
                                <a:gd name="T79" fmla="*/ 2095 h 106"/>
                                <a:gd name="T80" fmla="+- 0 3546 3486"/>
                                <a:gd name="T81" fmla="*/ T80 w 67"/>
                                <a:gd name="T82" fmla="+- 0 2094 2080"/>
                                <a:gd name="T83" fmla="*/ 2094 h 106"/>
                                <a:gd name="T84" fmla="+- 0 3545 3486"/>
                                <a:gd name="T85" fmla="*/ T84 w 67"/>
                                <a:gd name="T86" fmla="+- 0 2092 2080"/>
                                <a:gd name="T87" fmla="*/ 2092 h 106"/>
                                <a:gd name="T88" fmla="+- 0 3544 3486"/>
                                <a:gd name="T89" fmla="*/ T88 w 67"/>
                                <a:gd name="T90" fmla="+- 0 2088 2080"/>
                                <a:gd name="T91" fmla="*/ 2088 h 106"/>
                                <a:gd name="T92" fmla="+- 0 3540 3486"/>
                                <a:gd name="T93" fmla="*/ T92 w 67"/>
                                <a:gd name="T94" fmla="+- 0 2086 2080"/>
                                <a:gd name="T95" fmla="*/ 2086 h 106"/>
                                <a:gd name="T96" fmla="+- 0 3539 3486"/>
                                <a:gd name="T97" fmla="*/ T96 w 67"/>
                                <a:gd name="T98" fmla="+- 0 2083 2080"/>
                                <a:gd name="T99" fmla="*/ 2083 h 106"/>
                                <a:gd name="T100" fmla="+- 0 3535 3486"/>
                                <a:gd name="T101" fmla="*/ T100 w 67"/>
                                <a:gd name="T102" fmla="+- 0 2082 2080"/>
                                <a:gd name="T103" fmla="*/ 208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 h="106">
                                  <a:moveTo>
                                    <a:pt x="49" y="2"/>
                                  </a:moveTo>
                                  <a:lnTo>
                                    <a:pt x="16" y="2"/>
                                  </a:lnTo>
                                  <a:lnTo>
                                    <a:pt x="13" y="3"/>
                                  </a:lnTo>
                                  <a:lnTo>
                                    <a:pt x="11" y="3"/>
                                  </a:lnTo>
                                  <a:lnTo>
                                    <a:pt x="8" y="5"/>
                                  </a:lnTo>
                                  <a:lnTo>
                                    <a:pt x="6" y="7"/>
                                  </a:lnTo>
                                  <a:lnTo>
                                    <a:pt x="4" y="8"/>
                                  </a:lnTo>
                                  <a:lnTo>
                                    <a:pt x="2" y="9"/>
                                  </a:lnTo>
                                  <a:lnTo>
                                    <a:pt x="2" y="11"/>
                                  </a:lnTo>
                                  <a:lnTo>
                                    <a:pt x="1" y="11"/>
                                  </a:lnTo>
                                  <a:lnTo>
                                    <a:pt x="1" y="23"/>
                                  </a:lnTo>
                                  <a:lnTo>
                                    <a:pt x="8" y="23"/>
                                  </a:lnTo>
                                  <a:lnTo>
                                    <a:pt x="10" y="21"/>
                                  </a:lnTo>
                                  <a:lnTo>
                                    <a:pt x="12" y="20"/>
                                  </a:lnTo>
                                  <a:lnTo>
                                    <a:pt x="13" y="19"/>
                                  </a:lnTo>
                                  <a:lnTo>
                                    <a:pt x="16" y="18"/>
                                  </a:lnTo>
                                  <a:lnTo>
                                    <a:pt x="18" y="18"/>
                                  </a:lnTo>
                                  <a:lnTo>
                                    <a:pt x="20" y="17"/>
                                  </a:lnTo>
                                  <a:lnTo>
                                    <a:pt x="24" y="15"/>
                                  </a:lnTo>
                                  <a:lnTo>
                                    <a:pt x="61" y="15"/>
                                  </a:lnTo>
                                  <a:lnTo>
                                    <a:pt x="60" y="14"/>
                                  </a:lnTo>
                                  <a:lnTo>
                                    <a:pt x="59" y="12"/>
                                  </a:lnTo>
                                  <a:lnTo>
                                    <a:pt x="58" y="8"/>
                                  </a:lnTo>
                                  <a:lnTo>
                                    <a:pt x="54" y="6"/>
                                  </a:lnTo>
                                  <a:lnTo>
                                    <a:pt x="53" y="3"/>
                                  </a:lnTo>
                                  <a:lnTo>
                                    <a:pt x="4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13"/>
                          <wps:cNvSpPr>
                            <a:spLocks/>
                          </wps:cNvSpPr>
                          <wps:spPr bwMode="auto">
                            <a:xfrm>
                              <a:off x="3486" y="2080"/>
                              <a:ext cx="67" cy="106"/>
                            </a:xfrm>
                            <a:custGeom>
                              <a:avLst/>
                              <a:gdLst>
                                <a:gd name="T0" fmla="+- 0 3527 3486"/>
                                <a:gd name="T1" fmla="*/ T0 w 67"/>
                                <a:gd name="T2" fmla="+- 0 2080 2080"/>
                                <a:gd name="T3" fmla="*/ 2080 h 106"/>
                                <a:gd name="T4" fmla="+- 0 3511 3486"/>
                                <a:gd name="T5" fmla="*/ T4 w 67"/>
                                <a:gd name="T6" fmla="+- 0 2080 2080"/>
                                <a:gd name="T7" fmla="*/ 2080 h 106"/>
                                <a:gd name="T8" fmla="+- 0 3504 3486"/>
                                <a:gd name="T9" fmla="*/ T8 w 67"/>
                                <a:gd name="T10" fmla="+- 0 2082 2080"/>
                                <a:gd name="T11" fmla="*/ 2082 h 106"/>
                                <a:gd name="T12" fmla="+- 0 3530 3486"/>
                                <a:gd name="T13" fmla="*/ T12 w 67"/>
                                <a:gd name="T14" fmla="+- 0 2082 2080"/>
                                <a:gd name="T15" fmla="*/ 2082 h 106"/>
                                <a:gd name="T16" fmla="+- 0 3527 3486"/>
                                <a:gd name="T17" fmla="*/ T16 w 67"/>
                                <a:gd name="T18" fmla="+- 0 2080 2080"/>
                                <a:gd name="T19" fmla="*/ 2080 h 106"/>
                              </a:gdLst>
                              <a:ahLst/>
                              <a:cxnLst>
                                <a:cxn ang="0">
                                  <a:pos x="T1" y="T3"/>
                                </a:cxn>
                                <a:cxn ang="0">
                                  <a:pos x="T5" y="T7"/>
                                </a:cxn>
                                <a:cxn ang="0">
                                  <a:pos x="T9" y="T11"/>
                                </a:cxn>
                                <a:cxn ang="0">
                                  <a:pos x="T13" y="T15"/>
                                </a:cxn>
                                <a:cxn ang="0">
                                  <a:pos x="T17" y="T19"/>
                                </a:cxn>
                              </a:cxnLst>
                              <a:rect l="0" t="0" r="r" b="b"/>
                              <a:pathLst>
                                <a:path w="67" h="106">
                                  <a:moveTo>
                                    <a:pt x="41" y="0"/>
                                  </a:moveTo>
                                  <a:lnTo>
                                    <a:pt x="25" y="0"/>
                                  </a:lnTo>
                                  <a:lnTo>
                                    <a:pt x="18" y="2"/>
                                  </a:lnTo>
                                  <a:lnTo>
                                    <a:pt x="44" y="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114"/>
                        <wpg:cNvGrpSpPr>
                          <a:grpSpLocks/>
                        </wpg:cNvGrpSpPr>
                        <wpg:grpSpPr bwMode="auto">
                          <a:xfrm>
                            <a:off x="1216325" y="1492370"/>
                            <a:ext cx="19067" cy="74252"/>
                            <a:chOff x="3566" y="2082"/>
                            <a:chExt cx="30" cy="102"/>
                          </a:xfrm>
                        </wpg:grpSpPr>
                        <wps:wsp>
                          <wps:cNvPr id="1275" name="Freeform 115"/>
                          <wps:cNvSpPr>
                            <a:spLocks/>
                          </wps:cNvSpPr>
                          <wps:spPr bwMode="auto">
                            <a:xfrm>
                              <a:off x="3566" y="2082"/>
                              <a:ext cx="30" cy="102"/>
                            </a:xfrm>
                            <a:custGeom>
                              <a:avLst/>
                              <a:gdLst>
                                <a:gd name="T0" fmla="+- 0 3596 3566"/>
                                <a:gd name="T1" fmla="*/ T0 w 30"/>
                                <a:gd name="T2" fmla="+- 0 2183 2082"/>
                                <a:gd name="T3" fmla="*/ 2183 h 102"/>
                                <a:gd name="T4" fmla="+- 0 3580 3566"/>
                                <a:gd name="T5" fmla="*/ T4 w 30"/>
                                <a:gd name="T6" fmla="+- 0 2183 2082"/>
                                <a:gd name="T7" fmla="*/ 2183 h 102"/>
                                <a:gd name="T8" fmla="+- 0 3581 3566"/>
                                <a:gd name="T9" fmla="*/ T8 w 30"/>
                                <a:gd name="T10" fmla="+- 0 2184 2082"/>
                                <a:gd name="T11" fmla="*/ 2184 h 102"/>
                                <a:gd name="T12" fmla="+- 0 3595 3566"/>
                                <a:gd name="T13" fmla="*/ T12 w 30"/>
                                <a:gd name="T14" fmla="+- 0 2184 2082"/>
                                <a:gd name="T15" fmla="*/ 2184 h 102"/>
                                <a:gd name="T16" fmla="+- 0 3596 3566"/>
                                <a:gd name="T17" fmla="*/ T16 w 30"/>
                                <a:gd name="T18" fmla="+- 0 2183 2082"/>
                                <a:gd name="T19" fmla="*/ 2183 h 102"/>
                              </a:gdLst>
                              <a:ahLst/>
                              <a:cxnLst>
                                <a:cxn ang="0">
                                  <a:pos x="T1" y="T3"/>
                                </a:cxn>
                                <a:cxn ang="0">
                                  <a:pos x="T5" y="T7"/>
                                </a:cxn>
                                <a:cxn ang="0">
                                  <a:pos x="T9" y="T11"/>
                                </a:cxn>
                                <a:cxn ang="0">
                                  <a:pos x="T13" y="T15"/>
                                </a:cxn>
                                <a:cxn ang="0">
                                  <a:pos x="T17" y="T19"/>
                                </a:cxn>
                              </a:cxnLst>
                              <a:rect l="0" t="0" r="r" b="b"/>
                              <a:pathLst>
                                <a:path w="30" h="102">
                                  <a:moveTo>
                                    <a:pt x="30" y="101"/>
                                  </a:moveTo>
                                  <a:lnTo>
                                    <a:pt x="14" y="101"/>
                                  </a:lnTo>
                                  <a:lnTo>
                                    <a:pt x="15" y="102"/>
                                  </a:lnTo>
                                  <a:lnTo>
                                    <a:pt x="29" y="102"/>
                                  </a:lnTo>
                                  <a:lnTo>
                                    <a:pt x="3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16"/>
                          <wps:cNvSpPr>
                            <a:spLocks/>
                          </wps:cNvSpPr>
                          <wps:spPr bwMode="auto">
                            <a:xfrm>
                              <a:off x="3566" y="2082"/>
                              <a:ext cx="30" cy="102"/>
                            </a:xfrm>
                            <a:custGeom>
                              <a:avLst/>
                              <a:gdLst>
                                <a:gd name="T0" fmla="+- 0 3598 3566"/>
                                <a:gd name="T1" fmla="*/ T0 w 30"/>
                                <a:gd name="T2" fmla="+- 0 2182 2082"/>
                                <a:gd name="T3" fmla="*/ 2182 h 102"/>
                                <a:gd name="T4" fmla="+- 0 3577 3566"/>
                                <a:gd name="T5" fmla="*/ T4 w 30"/>
                                <a:gd name="T6" fmla="+- 0 2182 2082"/>
                                <a:gd name="T7" fmla="*/ 2182 h 102"/>
                                <a:gd name="T8" fmla="+- 0 3578 3566"/>
                                <a:gd name="T9" fmla="*/ T8 w 30"/>
                                <a:gd name="T10" fmla="+- 0 2183 2082"/>
                                <a:gd name="T11" fmla="*/ 2183 h 102"/>
                                <a:gd name="T12" fmla="+- 0 3598 3566"/>
                                <a:gd name="T13" fmla="*/ T12 w 30"/>
                                <a:gd name="T14" fmla="+- 0 2183 2082"/>
                                <a:gd name="T15" fmla="*/ 2183 h 102"/>
                                <a:gd name="T16" fmla="+- 0 3598 3566"/>
                                <a:gd name="T17" fmla="*/ T16 w 30"/>
                                <a:gd name="T18" fmla="+- 0 2182 2082"/>
                                <a:gd name="T19" fmla="*/ 2182 h 102"/>
                              </a:gdLst>
                              <a:ahLst/>
                              <a:cxnLst>
                                <a:cxn ang="0">
                                  <a:pos x="T1" y="T3"/>
                                </a:cxn>
                                <a:cxn ang="0">
                                  <a:pos x="T5" y="T7"/>
                                </a:cxn>
                                <a:cxn ang="0">
                                  <a:pos x="T9" y="T11"/>
                                </a:cxn>
                                <a:cxn ang="0">
                                  <a:pos x="T13" y="T15"/>
                                </a:cxn>
                                <a:cxn ang="0">
                                  <a:pos x="T17" y="T19"/>
                                </a:cxn>
                              </a:cxnLst>
                              <a:rect l="0" t="0" r="r" b="b"/>
                              <a:pathLst>
                                <a:path w="30" h="102">
                                  <a:moveTo>
                                    <a:pt x="32" y="100"/>
                                  </a:moveTo>
                                  <a:lnTo>
                                    <a:pt x="11" y="100"/>
                                  </a:lnTo>
                                  <a:lnTo>
                                    <a:pt x="12" y="101"/>
                                  </a:lnTo>
                                  <a:lnTo>
                                    <a:pt x="32" y="101"/>
                                  </a:lnTo>
                                  <a:lnTo>
                                    <a:pt x="32"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17"/>
                          <wps:cNvSpPr>
                            <a:spLocks/>
                          </wps:cNvSpPr>
                          <wps:spPr bwMode="auto">
                            <a:xfrm>
                              <a:off x="3566" y="2082"/>
                              <a:ext cx="30" cy="102"/>
                            </a:xfrm>
                            <a:custGeom>
                              <a:avLst/>
                              <a:gdLst>
                                <a:gd name="T0" fmla="+- 0 3634 3566"/>
                                <a:gd name="T1" fmla="*/ T0 w 30"/>
                                <a:gd name="T2" fmla="+- 0 2082 2082"/>
                                <a:gd name="T3" fmla="*/ 2082 h 102"/>
                                <a:gd name="T4" fmla="+- 0 3569 3566"/>
                                <a:gd name="T5" fmla="*/ T4 w 30"/>
                                <a:gd name="T6" fmla="+- 0 2082 2082"/>
                                <a:gd name="T7" fmla="*/ 2082 h 102"/>
                                <a:gd name="T8" fmla="+- 0 3568 3566"/>
                                <a:gd name="T9" fmla="*/ T8 w 30"/>
                                <a:gd name="T10" fmla="+- 0 2083 2082"/>
                                <a:gd name="T11" fmla="*/ 2083 h 102"/>
                                <a:gd name="T12" fmla="+- 0 3566 3566"/>
                                <a:gd name="T13" fmla="*/ T12 w 30"/>
                                <a:gd name="T14" fmla="+- 0 2083 2082"/>
                                <a:gd name="T15" fmla="*/ 2083 h 102"/>
                                <a:gd name="T16" fmla="+- 0 3566 3566"/>
                                <a:gd name="T17" fmla="*/ T16 w 30"/>
                                <a:gd name="T18" fmla="+- 0 2095 2082"/>
                                <a:gd name="T19" fmla="*/ 2095 h 102"/>
                                <a:gd name="T20" fmla="+- 0 3568 3566"/>
                                <a:gd name="T21" fmla="*/ T20 w 30"/>
                                <a:gd name="T22" fmla="+- 0 2098 2082"/>
                                <a:gd name="T23" fmla="*/ 2098 h 102"/>
                                <a:gd name="T24" fmla="+- 0 3568 3566"/>
                                <a:gd name="T25" fmla="*/ T24 w 30"/>
                                <a:gd name="T26" fmla="+- 0 2099 2082"/>
                                <a:gd name="T27" fmla="*/ 2099 h 102"/>
                                <a:gd name="T28" fmla="+- 0 3569 3566"/>
                                <a:gd name="T29" fmla="*/ T28 w 30"/>
                                <a:gd name="T30" fmla="+- 0 2100 2082"/>
                                <a:gd name="T31" fmla="*/ 2100 h 102"/>
                                <a:gd name="T32" fmla="+- 0 3612 3566"/>
                                <a:gd name="T33" fmla="*/ T32 w 30"/>
                                <a:gd name="T34" fmla="+- 0 2100 2082"/>
                                <a:gd name="T35" fmla="*/ 2100 h 102"/>
                                <a:gd name="T36" fmla="+- 0 3577 3566"/>
                                <a:gd name="T37" fmla="*/ T36 w 30"/>
                                <a:gd name="T38" fmla="+- 0 2179 2082"/>
                                <a:gd name="T39" fmla="*/ 2179 h 102"/>
                                <a:gd name="T40" fmla="+- 0 3576 3566"/>
                                <a:gd name="T41" fmla="*/ T40 w 30"/>
                                <a:gd name="T42" fmla="+- 0 2179 2082"/>
                                <a:gd name="T43" fmla="*/ 2179 h 102"/>
                                <a:gd name="T44" fmla="+- 0 3576 3566"/>
                                <a:gd name="T45" fmla="*/ T44 w 30"/>
                                <a:gd name="T46" fmla="+- 0 2182 2082"/>
                                <a:gd name="T47" fmla="*/ 2182 h 102"/>
                                <a:gd name="T48" fmla="+- 0 3599 3566"/>
                                <a:gd name="T49" fmla="*/ T48 w 30"/>
                                <a:gd name="T50" fmla="+- 0 2182 2082"/>
                                <a:gd name="T51" fmla="*/ 2182 h 102"/>
                                <a:gd name="T52" fmla="+- 0 3600 3566"/>
                                <a:gd name="T53" fmla="*/ T52 w 30"/>
                                <a:gd name="T54" fmla="+- 0 2181 2082"/>
                                <a:gd name="T55" fmla="*/ 2181 h 102"/>
                                <a:gd name="T56" fmla="+- 0 3632 3566"/>
                                <a:gd name="T57" fmla="*/ T56 w 30"/>
                                <a:gd name="T58" fmla="+- 0 2103 2082"/>
                                <a:gd name="T59" fmla="*/ 2103 h 102"/>
                                <a:gd name="T60" fmla="+- 0 3634 3566"/>
                                <a:gd name="T61" fmla="*/ T60 w 30"/>
                                <a:gd name="T62" fmla="+- 0 2103 2082"/>
                                <a:gd name="T63" fmla="*/ 2103 h 102"/>
                                <a:gd name="T64" fmla="+- 0 3634 3566"/>
                                <a:gd name="T65" fmla="*/ T64 w 30"/>
                                <a:gd name="T66" fmla="+- 0 2098 2082"/>
                                <a:gd name="T67" fmla="*/ 2098 h 102"/>
                                <a:gd name="T68" fmla="+- 0 3635 3566"/>
                                <a:gd name="T69" fmla="*/ T68 w 30"/>
                                <a:gd name="T70" fmla="+- 0 2098 2082"/>
                                <a:gd name="T71" fmla="*/ 2098 h 102"/>
                                <a:gd name="T72" fmla="+- 0 3635 3566"/>
                                <a:gd name="T73" fmla="*/ T72 w 30"/>
                                <a:gd name="T74" fmla="+- 0 2085 2082"/>
                                <a:gd name="T75" fmla="*/ 2085 h 102"/>
                                <a:gd name="T76" fmla="+- 0 3634 3566"/>
                                <a:gd name="T77" fmla="*/ T76 w 30"/>
                                <a:gd name="T78" fmla="+- 0 2083 2082"/>
                                <a:gd name="T79" fmla="*/ 2083 h 102"/>
                                <a:gd name="T80" fmla="+- 0 3634 3566"/>
                                <a:gd name="T81" fmla="*/ T80 w 30"/>
                                <a:gd name="T82" fmla="+- 0 2082 2082"/>
                                <a:gd name="T83" fmla="*/ 208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 h="102">
                                  <a:moveTo>
                                    <a:pt x="68" y="0"/>
                                  </a:moveTo>
                                  <a:lnTo>
                                    <a:pt x="3" y="0"/>
                                  </a:lnTo>
                                  <a:lnTo>
                                    <a:pt x="2" y="1"/>
                                  </a:lnTo>
                                  <a:lnTo>
                                    <a:pt x="0" y="1"/>
                                  </a:lnTo>
                                  <a:lnTo>
                                    <a:pt x="0" y="13"/>
                                  </a:lnTo>
                                  <a:lnTo>
                                    <a:pt x="2" y="16"/>
                                  </a:lnTo>
                                  <a:lnTo>
                                    <a:pt x="2" y="17"/>
                                  </a:lnTo>
                                  <a:lnTo>
                                    <a:pt x="3" y="18"/>
                                  </a:lnTo>
                                  <a:lnTo>
                                    <a:pt x="46" y="18"/>
                                  </a:lnTo>
                                  <a:lnTo>
                                    <a:pt x="11" y="97"/>
                                  </a:lnTo>
                                  <a:lnTo>
                                    <a:pt x="10" y="97"/>
                                  </a:lnTo>
                                  <a:lnTo>
                                    <a:pt x="10" y="100"/>
                                  </a:lnTo>
                                  <a:lnTo>
                                    <a:pt x="33" y="100"/>
                                  </a:lnTo>
                                  <a:lnTo>
                                    <a:pt x="34" y="99"/>
                                  </a:lnTo>
                                  <a:lnTo>
                                    <a:pt x="66" y="21"/>
                                  </a:lnTo>
                                  <a:lnTo>
                                    <a:pt x="68" y="21"/>
                                  </a:lnTo>
                                  <a:lnTo>
                                    <a:pt x="68" y="16"/>
                                  </a:lnTo>
                                  <a:lnTo>
                                    <a:pt x="69" y="16"/>
                                  </a:lnTo>
                                  <a:lnTo>
                                    <a:pt x="69" y="3"/>
                                  </a:lnTo>
                                  <a:lnTo>
                                    <a:pt x="68" y="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118"/>
                        <wpg:cNvGrpSpPr>
                          <a:grpSpLocks/>
                        </wpg:cNvGrpSpPr>
                        <wpg:grpSpPr bwMode="auto">
                          <a:xfrm>
                            <a:off x="1268083" y="1492370"/>
                            <a:ext cx="68007" cy="77892"/>
                            <a:chOff x="3647" y="2079"/>
                            <a:chExt cx="107" cy="107"/>
                          </a:xfrm>
                        </wpg:grpSpPr>
                        <wps:wsp>
                          <wps:cNvPr id="1279" name="Freeform 119"/>
                          <wps:cNvSpPr>
                            <a:spLocks/>
                          </wps:cNvSpPr>
                          <wps:spPr bwMode="auto">
                            <a:xfrm>
                              <a:off x="3647" y="2079"/>
                              <a:ext cx="107" cy="107"/>
                            </a:xfrm>
                            <a:custGeom>
                              <a:avLst/>
                              <a:gdLst>
                                <a:gd name="T0" fmla="+- 0 3670 3647"/>
                                <a:gd name="T1" fmla="*/ T0 w 107"/>
                                <a:gd name="T2" fmla="+- 0 2184 2079"/>
                                <a:gd name="T3" fmla="*/ 2184 h 107"/>
                                <a:gd name="T4" fmla="+- 0 3655 3647"/>
                                <a:gd name="T5" fmla="*/ T4 w 107"/>
                                <a:gd name="T6" fmla="+- 0 2184 2079"/>
                                <a:gd name="T7" fmla="*/ 2184 h 107"/>
                                <a:gd name="T8" fmla="+- 0 3656 3647"/>
                                <a:gd name="T9" fmla="*/ T8 w 107"/>
                                <a:gd name="T10" fmla="+- 0 2185 2079"/>
                                <a:gd name="T11" fmla="*/ 2185 h 107"/>
                                <a:gd name="T12" fmla="+- 0 3668 3647"/>
                                <a:gd name="T13" fmla="*/ T12 w 107"/>
                                <a:gd name="T14" fmla="+- 0 2185 2079"/>
                                <a:gd name="T15" fmla="*/ 2185 h 107"/>
                                <a:gd name="T16" fmla="+- 0 3670 3647"/>
                                <a:gd name="T17" fmla="*/ T16 w 107"/>
                                <a:gd name="T18" fmla="+- 0 2184 2079"/>
                                <a:gd name="T19" fmla="*/ 2184 h 107"/>
                              </a:gdLst>
                              <a:ahLst/>
                              <a:cxnLst>
                                <a:cxn ang="0">
                                  <a:pos x="T1" y="T3"/>
                                </a:cxn>
                                <a:cxn ang="0">
                                  <a:pos x="T5" y="T7"/>
                                </a:cxn>
                                <a:cxn ang="0">
                                  <a:pos x="T9" y="T11"/>
                                </a:cxn>
                                <a:cxn ang="0">
                                  <a:pos x="T13" y="T15"/>
                                </a:cxn>
                                <a:cxn ang="0">
                                  <a:pos x="T17" y="T19"/>
                                </a:cxn>
                              </a:cxnLst>
                              <a:rect l="0" t="0" r="r" b="b"/>
                              <a:pathLst>
                                <a:path w="107" h="107">
                                  <a:moveTo>
                                    <a:pt x="23" y="105"/>
                                  </a:moveTo>
                                  <a:lnTo>
                                    <a:pt x="8" y="105"/>
                                  </a:lnTo>
                                  <a:lnTo>
                                    <a:pt x="9" y="106"/>
                                  </a:lnTo>
                                  <a:lnTo>
                                    <a:pt x="21" y="106"/>
                                  </a:lnTo>
                                  <a:lnTo>
                                    <a:pt x="23"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0"/>
                          <wps:cNvSpPr>
                            <a:spLocks/>
                          </wps:cNvSpPr>
                          <wps:spPr bwMode="auto">
                            <a:xfrm>
                              <a:off x="3647" y="2079"/>
                              <a:ext cx="107" cy="107"/>
                            </a:xfrm>
                            <a:custGeom>
                              <a:avLst/>
                              <a:gdLst>
                                <a:gd name="T0" fmla="+- 0 3745 3647"/>
                                <a:gd name="T1" fmla="*/ T0 w 107"/>
                                <a:gd name="T2" fmla="+- 0 2080 2079"/>
                                <a:gd name="T3" fmla="*/ 2080 h 107"/>
                                <a:gd name="T4" fmla="+- 0 3730 3647"/>
                                <a:gd name="T5" fmla="*/ T4 w 107"/>
                                <a:gd name="T6" fmla="+- 0 2080 2079"/>
                                <a:gd name="T7" fmla="*/ 2080 h 107"/>
                                <a:gd name="T8" fmla="+- 0 3730 3647"/>
                                <a:gd name="T9" fmla="*/ T8 w 107"/>
                                <a:gd name="T10" fmla="+- 0 2081 2079"/>
                                <a:gd name="T11" fmla="*/ 2081 h 107"/>
                                <a:gd name="T12" fmla="+- 0 3728 3647"/>
                                <a:gd name="T13" fmla="*/ T12 w 107"/>
                                <a:gd name="T14" fmla="+- 0 2082 2079"/>
                                <a:gd name="T15" fmla="*/ 2082 h 107"/>
                                <a:gd name="T16" fmla="+- 0 3656 3647"/>
                                <a:gd name="T17" fmla="*/ T16 w 107"/>
                                <a:gd name="T18" fmla="+- 0 2182 2079"/>
                                <a:gd name="T19" fmla="*/ 2182 h 107"/>
                                <a:gd name="T20" fmla="+- 0 3655 3647"/>
                                <a:gd name="T21" fmla="*/ T20 w 107"/>
                                <a:gd name="T22" fmla="+- 0 2182 2079"/>
                                <a:gd name="T23" fmla="*/ 2182 h 107"/>
                                <a:gd name="T24" fmla="+- 0 3655 3647"/>
                                <a:gd name="T25" fmla="*/ T24 w 107"/>
                                <a:gd name="T26" fmla="+- 0 2183 2079"/>
                                <a:gd name="T27" fmla="*/ 2183 h 107"/>
                                <a:gd name="T28" fmla="+- 0 3654 3647"/>
                                <a:gd name="T29" fmla="*/ T28 w 107"/>
                                <a:gd name="T30" fmla="+- 0 2184 2079"/>
                                <a:gd name="T31" fmla="*/ 2184 h 107"/>
                                <a:gd name="T32" fmla="+- 0 3671 3647"/>
                                <a:gd name="T33" fmla="*/ T32 w 107"/>
                                <a:gd name="T34" fmla="+- 0 2184 2079"/>
                                <a:gd name="T35" fmla="*/ 2184 h 107"/>
                                <a:gd name="T36" fmla="+- 0 3671 3647"/>
                                <a:gd name="T37" fmla="*/ T36 w 107"/>
                                <a:gd name="T38" fmla="+- 0 2183 2079"/>
                                <a:gd name="T39" fmla="*/ 2183 h 107"/>
                                <a:gd name="T40" fmla="+- 0 3672 3647"/>
                                <a:gd name="T41" fmla="*/ T40 w 107"/>
                                <a:gd name="T42" fmla="+- 0 2183 2079"/>
                                <a:gd name="T43" fmla="*/ 2183 h 107"/>
                                <a:gd name="T44" fmla="+- 0 3744 3647"/>
                                <a:gd name="T45" fmla="*/ T44 w 107"/>
                                <a:gd name="T46" fmla="+- 0 2083 2079"/>
                                <a:gd name="T47" fmla="*/ 2083 h 107"/>
                                <a:gd name="T48" fmla="+- 0 3744 3647"/>
                                <a:gd name="T49" fmla="*/ T48 w 107"/>
                                <a:gd name="T50" fmla="+- 0 2082 2079"/>
                                <a:gd name="T51" fmla="*/ 2082 h 107"/>
                                <a:gd name="T52" fmla="+- 0 3745 3647"/>
                                <a:gd name="T53" fmla="*/ T52 w 107"/>
                                <a:gd name="T54" fmla="+- 0 2082 2079"/>
                                <a:gd name="T55" fmla="*/ 2082 h 107"/>
                                <a:gd name="T56" fmla="+- 0 3745 3647"/>
                                <a:gd name="T57" fmla="*/ T56 w 107"/>
                                <a:gd name="T58" fmla="+- 0 2080 2079"/>
                                <a:gd name="T59" fmla="*/ 208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 h="107">
                                  <a:moveTo>
                                    <a:pt x="98" y="1"/>
                                  </a:moveTo>
                                  <a:lnTo>
                                    <a:pt x="83" y="1"/>
                                  </a:lnTo>
                                  <a:lnTo>
                                    <a:pt x="83" y="2"/>
                                  </a:lnTo>
                                  <a:lnTo>
                                    <a:pt x="81" y="3"/>
                                  </a:lnTo>
                                  <a:lnTo>
                                    <a:pt x="9" y="103"/>
                                  </a:lnTo>
                                  <a:lnTo>
                                    <a:pt x="8" y="103"/>
                                  </a:lnTo>
                                  <a:lnTo>
                                    <a:pt x="8" y="104"/>
                                  </a:lnTo>
                                  <a:lnTo>
                                    <a:pt x="7" y="105"/>
                                  </a:lnTo>
                                  <a:lnTo>
                                    <a:pt x="24" y="105"/>
                                  </a:lnTo>
                                  <a:lnTo>
                                    <a:pt x="24" y="104"/>
                                  </a:lnTo>
                                  <a:lnTo>
                                    <a:pt x="25" y="104"/>
                                  </a:lnTo>
                                  <a:lnTo>
                                    <a:pt x="97" y="4"/>
                                  </a:lnTo>
                                  <a:lnTo>
                                    <a:pt x="97" y="3"/>
                                  </a:lnTo>
                                  <a:lnTo>
                                    <a:pt x="98" y="3"/>
                                  </a:lnTo>
                                  <a:lnTo>
                                    <a:pt x="9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1"/>
                          <wps:cNvSpPr>
                            <a:spLocks/>
                          </wps:cNvSpPr>
                          <wps:spPr bwMode="auto">
                            <a:xfrm>
                              <a:off x="3647" y="2079"/>
                              <a:ext cx="107" cy="107"/>
                            </a:xfrm>
                            <a:custGeom>
                              <a:avLst/>
                              <a:gdLst>
                                <a:gd name="T0" fmla="+- 0 3736 3647"/>
                                <a:gd name="T1" fmla="*/ T0 w 107"/>
                                <a:gd name="T2" fmla="+- 0 2130 2079"/>
                                <a:gd name="T3" fmla="*/ 2130 h 107"/>
                                <a:gd name="T4" fmla="+- 0 3727 3647"/>
                                <a:gd name="T5" fmla="*/ T4 w 107"/>
                                <a:gd name="T6" fmla="+- 0 2130 2079"/>
                                <a:gd name="T7" fmla="*/ 2130 h 107"/>
                                <a:gd name="T8" fmla="+- 0 3720 3647"/>
                                <a:gd name="T9" fmla="*/ T8 w 107"/>
                                <a:gd name="T10" fmla="+- 0 2133 2079"/>
                                <a:gd name="T11" fmla="*/ 2133 h 107"/>
                                <a:gd name="T12" fmla="+- 0 3718 3647"/>
                                <a:gd name="T13" fmla="*/ T12 w 107"/>
                                <a:gd name="T14" fmla="+- 0 2135 2079"/>
                                <a:gd name="T15" fmla="*/ 2135 h 107"/>
                                <a:gd name="T16" fmla="+- 0 3715 3647"/>
                                <a:gd name="T17" fmla="*/ T16 w 107"/>
                                <a:gd name="T18" fmla="+- 0 2136 2079"/>
                                <a:gd name="T19" fmla="*/ 2136 h 107"/>
                                <a:gd name="T20" fmla="+- 0 3713 3647"/>
                                <a:gd name="T21" fmla="*/ T20 w 107"/>
                                <a:gd name="T22" fmla="+- 0 2139 2079"/>
                                <a:gd name="T23" fmla="*/ 2139 h 107"/>
                                <a:gd name="T24" fmla="+- 0 3712 3647"/>
                                <a:gd name="T25" fmla="*/ T24 w 107"/>
                                <a:gd name="T26" fmla="+- 0 2141 2079"/>
                                <a:gd name="T27" fmla="*/ 2141 h 107"/>
                                <a:gd name="T28" fmla="+- 0 3709 3647"/>
                                <a:gd name="T29" fmla="*/ T28 w 107"/>
                                <a:gd name="T30" fmla="+- 0 2143 2079"/>
                                <a:gd name="T31" fmla="*/ 2143 h 107"/>
                                <a:gd name="T32" fmla="+- 0 3709 3647"/>
                                <a:gd name="T33" fmla="*/ T32 w 107"/>
                                <a:gd name="T34" fmla="+- 0 2147 2079"/>
                                <a:gd name="T35" fmla="*/ 2147 h 107"/>
                                <a:gd name="T36" fmla="+- 0 3707 3647"/>
                                <a:gd name="T37" fmla="*/ T36 w 107"/>
                                <a:gd name="T38" fmla="+- 0 2154 2079"/>
                                <a:gd name="T39" fmla="*/ 2154 h 107"/>
                                <a:gd name="T40" fmla="+- 0 3707 3647"/>
                                <a:gd name="T41" fmla="*/ T40 w 107"/>
                                <a:gd name="T42" fmla="+- 0 2161 2079"/>
                                <a:gd name="T43" fmla="*/ 2161 h 107"/>
                                <a:gd name="T44" fmla="+- 0 3709 3647"/>
                                <a:gd name="T45" fmla="*/ T44 w 107"/>
                                <a:gd name="T46" fmla="+- 0 2169 2079"/>
                                <a:gd name="T47" fmla="*/ 2169 h 107"/>
                                <a:gd name="T48" fmla="+- 0 3709 3647"/>
                                <a:gd name="T49" fmla="*/ T48 w 107"/>
                                <a:gd name="T50" fmla="+- 0 2172 2079"/>
                                <a:gd name="T51" fmla="*/ 2172 h 107"/>
                                <a:gd name="T52" fmla="+- 0 3710 3647"/>
                                <a:gd name="T53" fmla="*/ T52 w 107"/>
                                <a:gd name="T54" fmla="+- 0 2175 2079"/>
                                <a:gd name="T55" fmla="*/ 2175 h 107"/>
                                <a:gd name="T56" fmla="+- 0 3713 3647"/>
                                <a:gd name="T57" fmla="*/ T56 w 107"/>
                                <a:gd name="T58" fmla="+- 0 2177 2079"/>
                                <a:gd name="T59" fmla="*/ 2177 h 107"/>
                                <a:gd name="T60" fmla="+- 0 3714 3647"/>
                                <a:gd name="T61" fmla="*/ T60 w 107"/>
                                <a:gd name="T62" fmla="+- 0 2179 2079"/>
                                <a:gd name="T63" fmla="*/ 2179 h 107"/>
                                <a:gd name="T64" fmla="+- 0 3716 3647"/>
                                <a:gd name="T65" fmla="*/ T64 w 107"/>
                                <a:gd name="T66" fmla="+- 0 2182 2079"/>
                                <a:gd name="T67" fmla="*/ 2182 h 107"/>
                                <a:gd name="T68" fmla="+- 0 3720 3647"/>
                                <a:gd name="T69" fmla="*/ T68 w 107"/>
                                <a:gd name="T70" fmla="+- 0 2183 2079"/>
                                <a:gd name="T71" fmla="*/ 2183 h 107"/>
                                <a:gd name="T72" fmla="+- 0 3722 3647"/>
                                <a:gd name="T73" fmla="*/ T72 w 107"/>
                                <a:gd name="T74" fmla="+- 0 2184 2079"/>
                                <a:gd name="T75" fmla="*/ 2184 h 107"/>
                                <a:gd name="T76" fmla="+- 0 3738 3647"/>
                                <a:gd name="T77" fmla="*/ T76 w 107"/>
                                <a:gd name="T78" fmla="+- 0 2184 2079"/>
                                <a:gd name="T79" fmla="*/ 2184 h 107"/>
                                <a:gd name="T80" fmla="+- 0 3742 3647"/>
                                <a:gd name="T81" fmla="*/ T80 w 107"/>
                                <a:gd name="T82" fmla="+- 0 2183 2079"/>
                                <a:gd name="T83" fmla="*/ 2183 h 107"/>
                                <a:gd name="T84" fmla="+- 0 3744 3647"/>
                                <a:gd name="T85" fmla="*/ T84 w 107"/>
                                <a:gd name="T86" fmla="+- 0 2182 2079"/>
                                <a:gd name="T87" fmla="*/ 2182 h 107"/>
                                <a:gd name="T88" fmla="+- 0 3749 3647"/>
                                <a:gd name="T89" fmla="*/ T88 w 107"/>
                                <a:gd name="T90" fmla="+- 0 2177 2079"/>
                                <a:gd name="T91" fmla="*/ 2177 h 107"/>
                                <a:gd name="T92" fmla="+- 0 3750 3647"/>
                                <a:gd name="T93" fmla="*/ T92 w 107"/>
                                <a:gd name="T94" fmla="+- 0 2175 2079"/>
                                <a:gd name="T95" fmla="*/ 2175 h 107"/>
                                <a:gd name="T96" fmla="+- 0 3751 3647"/>
                                <a:gd name="T97" fmla="*/ T96 w 107"/>
                                <a:gd name="T98" fmla="+- 0 2173 2079"/>
                                <a:gd name="T99" fmla="*/ 2173 h 107"/>
                                <a:gd name="T100" fmla="+- 0 3727 3647"/>
                                <a:gd name="T101" fmla="*/ T100 w 107"/>
                                <a:gd name="T102" fmla="+- 0 2173 2079"/>
                                <a:gd name="T103" fmla="*/ 2173 h 107"/>
                                <a:gd name="T104" fmla="+- 0 3727 3647"/>
                                <a:gd name="T105" fmla="*/ T104 w 107"/>
                                <a:gd name="T106" fmla="+- 0 2172 2079"/>
                                <a:gd name="T107" fmla="*/ 2172 h 107"/>
                                <a:gd name="T108" fmla="+- 0 3725 3647"/>
                                <a:gd name="T109" fmla="*/ T108 w 107"/>
                                <a:gd name="T110" fmla="+- 0 2170 2079"/>
                                <a:gd name="T111" fmla="*/ 2170 h 107"/>
                                <a:gd name="T112" fmla="+- 0 3724 3647"/>
                                <a:gd name="T113" fmla="*/ T112 w 107"/>
                                <a:gd name="T114" fmla="+- 0 2167 2079"/>
                                <a:gd name="T115" fmla="*/ 2167 h 107"/>
                                <a:gd name="T116" fmla="+- 0 3724 3647"/>
                                <a:gd name="T117" fmla="*/ T116 w 107"/>
                                <a:gd name="T118" fmla="+- 0 2147 2079"/>
                                <a:gd name="T119" fmla="*/ 2147 h 107"/>
                                <a:gd name="T120" fmla="+- 0 3726 3647"/>
                                <a:gd name="T121" fmla="*/ T120 w 107"/>
                                <a:gd name="T122" fmla="+- 0 2145 2079"/>
                                <a:gd name="T123" fmla="*/ 2145 h 107"/>
                                <a:gd name="T124" fmla="+- 0 3726 3647"/>
                                <a:gd name="T125" fmla="*/ T124 w 107"/>
                                <a:gd name="T126" fmla="+- 0 2143 2079"/>
                                <a:gd name="T127" fmla="*/ 2143 h 107"/>
                                <a:gd name="T128" fmla="+- 0 3727 3647"/>
                                <a:gd name="T129" fmla="*/ T128 w 107"/>
                                <a:gd name="T130" fmla="+- 0 2143 2079"/>
                                <a:gd name="T131" fmla="*/ 2143 h 107"/>
                                <a:gd name="T132" fmla="+- 0 3728 3647"/>
                                <a:gd name="T133" fmla="*/ T132 w 107"/>
                                <a:gd name="T134" fmla="+- 0 2142 2079"/>
                                <a:gd name="T135" fmla="*/ 2142 h 107"/>
                                <a:gd name="T136" fmla="+- 0 3752 3647"/>
                                <a:gd name="T137" fmla="*/ T136 w 107"/>
                                <a:gd name="T138" fmla="+- 0 2142 2079"/>
                                <a:gd name="T139" fmla="*/ 2142 h 107"/>
                                <a:gd name="T140" fmla="+- 0 3752 3647"/>
                                <a:gd name="T141" fmla="*/ T140 w 107"/>
                                <a:gd name="T142" fmla="+- 0 2141 2079"/>
                                <a:gd name="T143" fmla="*/ 2141 h 107"/>
                                <a:gd name="T144" fmla="+- 0 3746 3647"/>
                                <a:gd name="T145" fmla="*/ T144 w 107"/>
                                <a:gd name="T146" fmla="+- 0 2135 2079"/>
                                <a:gd name="T147" fmla="*/ 2135 h 107"/>
                                <a:gd name="T148" fmla="+- 0 3743 3647"/>
                                <a:gd name="T149" fmla="*/ T148 w 107"/>
                                <a:gd name="T150" fmla="+- 0 2133 2079"/>
                                <a:gd name="T151" fmla="*/ 2133 h 107"/>
                                <a:gd name="T152" fmla="+- 0 3740 3647"/>
                                <a:gd name="T153" fmla="*/ T152 w 107"/>
                                <a:gd name="T154" fmla="+- 0 2131 2079"/>
                                <a:gd name="T155" fmla="*/ 2131 h 107"/>
                                <a:gd name="T156" fmla="+- 0 3736 3647"/>
                                <a:gd name="T157" fmla="*/ T156 w 107"/>
                                <a:gd name="T158" fmla="+- 0 2130 2079"/>
                                <a:gd name="T159" fmla="*/ 213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7" h="107">
                                  <a:moveTo>
                                    <a:pt x="89" y="51"/>
                                  </a:moveTo>
                                  <a:lnTo>
                                    <a:pt x="80" y="51"/>
                                  </a:lnTo>
                                  <a:lnTo>
                                    <a:pt x="73" y="54"/>
                                  </a:lnTo>
                                  <a:lnTo>
                                    <a:pt x="71" y="56"/>
                                  </a:lnTo>
                                  <a:lnTo>
                                    <a:pt x="68" y="57"/>
                                  </a:lnTo>
                                  <a:lnTo>
                                    <a:pt x="66" y="60"/>
                                  </a:lnTo>
                                  <a:lnTo>
                                    <a:pt x="65" y="62"/>
                                  </a:lnTo>
                                  <a:lnTo>
                                    <a:pt x="62" y="64"/>
                                  </a:lnTo>
                                  <a:lnTo>
                                    <a:pt x="62" y="68"/>
                                  </a:lnTo>
                                  <a:lnTo>
                                    <a:pt x="60" y="75"/>
                                  </a:lnTo>
                                  <a:lnTo>
                                    <a:pt x="60" y="82"/>
                                  </a:lnTo>
                                  <a:lnTo>
                                    <a:pt x="62" y="90"/>
                                  </a:lnTo>
                                  <a:lnTo>
                                    <a:pt x="62" y="93"/>
                                  </a:lnTo>
                                  <a:lnTo>
                                    <a:pt x="63" y="96"/>
                                  </a:lnTo>
                                  <a:lnTo>
                                    <a:pt x="66" y="98"/>
                                  </a:lnTo>
                                  <a:lnTo>
                                    <a:pt x="67" y="100"/>
                                  </a:lnTo>
                                  <a:lnTo>
                                    <a:pt x="69" y="103"/>
                                  </a:lnTo>
                                  <a:lnTo>
                                    <a:pt x="73" y="104"/>
                                  </a:lnTo>
                                  <a:lnTo>
                                    <a:pt x="75" y="105"/>
                                  </a:lnTo>
                                  <a:lnTo>
                                    <a:pt x="91" y="105"/>
                                  </a:lnTo>
                                  <a:lnTo>
                                    <a:pt x="95" y="104"/>
                                  </a:lnTo>
                                  <a:lnTo>
                                    <a:pt x="97" y="103"/>
                                  </a:lnTo>
                                  <a:lnTo>
                                    <a:pt x="102" y="98"/>
                                  </a:lnTo>
                                  <a:lnTo>
                                    <a:pt x="103" y="96"/>
                                  </a:lnTo>
                                  <a:lnTo>
                                    <a:pt x="104" y="94"/>
                                  </a:lnTo>
                                  <a:lnTo>
                                    <a:pt x="80" y="94"/>
                                  </a:lnTo>
                                  <a:lnTo>
                                    <a:pt x="80" y="93"/>
                                  </a:lnTo>
                                  <a:lnTo>
                                    <a:pt x="78" y="91"/>
                                  </a:lnTo>
                                  <a:lnTo>
                                    <a:pt x="77" y="88"/>
                                  </a:lnTo>
                                  <a:lnTo>
                                    <a:pt x="77" y="68"/>
                                  </a:lnTo>
                                  <a:lnTo>
                                    <a:pt x="79" y="66"/>
                                  </a:lnTo>
                                  <a:lnTo>
                                    <a:pt x="79" y="64"/>
                                  </a:lnTo>
                                  <a:lnTo>
                                    <a:pt x="80" y="64"/>
                                  </a:lnTo>
                                  <a:lnTo>
                                    <a:pt x="81" y="63"/>
                                  </a:lnTo>
                                  <a:lnTo>
                                    <a:pt x="105" y="63"/>
                                  </a:lnTo>
                                  <a:lnTo>
                                    <a:pt x="105" y="62"/>
                                  </a:lnTo>
                                  <a:lnTo>
                                    <a:pt x="99" y="56"/>
                                  </a:lnTo>
                                  <a:lnTo>
                                    <a:pt x="96" y="54"/>
                                  </a:lnTo>
                                  <a:lnTo>
                                    <a:pt x="93" y="52"/>
                                  </a:lnTo>
                                  <a:lnTo>
                                    <a:pt x="8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2"/>
                          <wps:cNvSpPr>
                            <a:spLocks/>
                          </wps:cNvSpPr>
                          <wps:spPr bwMode="auto">
                            <a:xfrm>
                              <a:off x="3647" y="2079"/>
                              <a:ext cx="107" cy="107"/>
                            </a:xfrm>
                            <a:custGeom>
                              <a:avLst/>
                              <a:gdLst>
                                <a:gd name="T0" fmla="+- 0 3752 3647"/>
                                <a:gd name="T1" fmla="*/ T0 w 107"/>
                                <a:gd name="T2" fmla="+- 0 2142 2079"/>
                                <a:gd name="T3" fmla="*/ 2142 h 107"/>
                                <a:gd name="T4" fmla="+- 0 3733 3647"/>
                                <a:gd name="T5" fmla="*/ T4 w 107"/>
                                <a:gd name="T6" fmla="+- 0 2142 2079"/>
                                <a:gd name="T7" fmla="*/ 2142 h 107"/>
                                <a:gd name="T8" fmla="+- 0 3734 3647"/>
                                <a:gd name="T9" fmla="*/ T8 w 107"/>
                                <a:gd name="T10" fmla="+- 0 2143 2079"/>
                                <a:gd name="T11" fmla="*/ 2143 h 107"/>
                                <a:gd name="T12" fmla="+- 0 3736 3647"/>
                                <a:gd name="T13" fmla="*/ T12 w 107"/>
                                <a:gd name="T14" fmla="+- 0 2143 2079"/>
                                <a:gd name="T15" fmla="*/ 2143 h 107"/>
                                <a:gd name="T16" fmla="+- 0 3736 3647"/>
                                <a:gd name="T17" fmla="*/ T16 w 107"/>
                                <a:gd name="T18" fmla="+- 0 2145 2079"/>
                                <a:gd name="T19" fmla="*/ 2145 h 107"/>
                                <a:gd name="T20" fmla="+- 0 3738 3647"/>
                                <a:gd name="T21" fmla="*/ T20 w 107"/>
                                <a:gd name="T22" fmla="+- 0 2147 2079"/>
                                <a:gd name="T23" fmla="*/ 2147 h 107"/>
                                <a:gd name="T24" fmla="+- 0 3738 3647"/>
                                <a:gd name="T25" fmla="*/ T24 w 107"/>
                                <a:gd name="T26" fmla="+- 0 2151 2079"/>
                                <a:gd name="T27" fmla="*/ 2151 h 107"/>
                                <a:gd name="T28" fmla="+- 0 3739 3647"/>
                                <a:gd name="T29" fmla="*/ T28 w 107"/>
                                <a:gd name="T30" fmla="+- 0 2153 2079"/>
                                <a:gd name="T31" fmla="*/ 2153 h 107"/>
                                <a:gd name="T32" fmla="+- 0 3739 3647"/>
                                <a:gd name="T33" fmla="*/ T32 w 107"/>
                                <a:gd name="T34" fmla="+- 0 2164 2079"/>
                                <a:gd name="T35" fmla="*/ 2164 h 107"/>
                                <a:gd name="T36" fmla="+- 0 3738 3647"/>
                                <a:gd name="T37" fmla="*/ T36 w 107"/>
                                <a:gd name="T38" fmla="+- 0 2165 2079"/>
                                <a:gd name="T39" fmla="*/ 2165 h 107"/>
                                <a:gd name="T40" fmla="+- 0 3738 3647"/>
                                <a:gd name="T41" fmla="*/ T40 w 107"/>
                                <a:gd name="T42" fmla="+- 0 2170 2079"/>
                                <a:gd name="T43" fmla="*/ 2170 h 107"/>
                                <a:gd name="T44" fmla="+- 0 3736 3647"/>
                                <a:gd name="T45" fmla="*/ T44 w 107"/>
                                <a:gd name="T46" fmla="+- 0 2172 2079"/>
                                <a:gd name="T47" fmla="*/ 2172 h 107"/>
                                <a:gd name="T48" fmla="+- 0 3734 3647"/>
                                <a:gd name="T49" fmla="*/ T48 w 107"/>
                                <a:gd name="T50" fmla="+- 0 2172 2079"/>
                                <a:gd name="T51" fmla="*/ 2172 h 107"/>
                                <a:gd name="T52" fmla="+- 0 3733 3647"/>
                                <a:gd name="T53" fmla="*/ T52 w 107"/>
                                <a:gd name="T54" fmla="+- 0 2173 2079"/>
                                <a:gd name="T55" fmla="*/ 2173 h 107"/>
                                <a:gd name="T56" fmla="+- 0 3751 3647"/>
                                <a:gd name="T57" fmla="*/ T56 w 107"/>
                                <a:gd name="T58" fmla="+- 0 2173 2079"/>
                                <a:gd name="T59" fmla="*/ 2173 h 107"/>
                                <a:gd name="T60" fmla="+- 0 3752 3647"/>
                                <a:gd name="T61" fmla="*/ T60 w 107"/>
                                <a:gd name="T62" fmla="+- 0 2171 2079"/>
                                <a:gd name="T63" fmla="*/ 2171 h 107"/>
                                <a:gd name="T64" fmla="+- 0 3754 3647"/>
                                <a:gd name="T65" fmla="*/ T64 w 107"/>
                                <a:gd name="T66" fmla="+- 0 2169 2079"/>
                                <a:gd name="T67" fmla="*/ 2169 h 107"/>
                                <a:gd name="T68" fmla="+- 0 3754 3647"/>
                                <a:gd name="T69" fmla="*/ T68 w 107"/>
                                <a:gd name="T70" fmla="+- 0 2147 2079"/>
                                <a:gd name="T71" fmla="*/ 2147 h 107"/>
                                <a:gd name="T72" fmla="+- 0 3752 3647"/>
                                <a:gd name="T73" fmla="*/ T72 w 107"/>
                                <a:gd name="T74" fmla="+- 0 2145 2079"/>
                                <a:gd name="T75" fmla="*/ 2145 h 107"/>
                                <a:gd name="T76" fmla="+- 0 3752 3647"/>
                                <a:gd name="T77" fmla="*/ T76 w 107"/>
                                <a:gd name="T78" fmla="+- 0 2142 2079"/>
                                <a:gd name="T79" fmla="*/ 214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07">
                                  <a:moveTo>
                                    <a:pt x="105" y="63"/>
                                  </a:moveTo>
                                  <a:lnTo>
                                    <a:pt x="86" y="63"/>
                                  </a:lnTo>
                                  <a:lnTo>
                                    <a:pt x="87" y="64"/>
                                  </a:lnTo>
                                  <a:lnTo>
                                    <a:pt x="89" y="64"/>
                                  </a:lnTo>
                                  <a:lnTo>
                                    <a:pt x="89" y="66"/>
                                  </a:lnTo>
                                  <a:lnTo>
                                    <a:pt x="91" y="68"/>
                                  </a:lnTo>
                                  <a:lnTo>
                                    <a:pt x="91" y="72"/>
                                  </a:lnTo>
                                  <a:lnTo>
                                    <a:pt x="92" y="74"/>
                                  </a:lnTo>
                                  <a:lnTo>
                                    <a:pt x="92" y="85"/>
                                  </a:lnTo>
                                  <a:lnTo>
                                    <a:pt x="91" y="86"/>
                                  </a:lnTo>
                                  <a:lnTo>
                                    <a:pt x="91" y="91"/>
                                  </a:lnTo>
                                  <a:lnTo>
                                    <a:pt x="89" y="93"/>
                                  </a:lnTo>
                                  <a:lnTo>
                                    <a:pt x="87" y="93"/>
                                  </a:lnTo>
                                  <a:lnTo>
                                    <a:pt x="86" y="94"/>
                                  </a:lnTo>
                                  <a:lnTo>
                                    <a:pt x="104" y="94"/>
                                  </a:lnTo>
                                  <a:lnTo>
                                    <a:pt x="105" y="92"/>
                                  </a:lnTo>
                                  <a:lnTo>
                                    <a:pt x="107" y="90"/>
                                  </a:lnTo>
                                  <a:lnTo>
                                    <a:pt x="107" y="68"/>
                                  </a:lnTo>
                                  <a:lnTo>
                                    <a:pt x="105" y="66"/>
                                  </a:lnTo>
                                  <a:lnTo>
                                    <a:pt x="105"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23"/>
                          <wps:cNvSpPr>
                            <a:spLocks/>
                          </wps:cNvSpPr>
                          <wps:spPr bwMode="auto">
                            <a:xfrm>
                              <a:off x="3647" y="2079"/>
                              <a:ext cx="107" cy="107"/>
                            </a:xfrm>
                            <a:custGeom>
                              <a:avLst/>
                              <a:gdLst>
                                <a:gd name="T0" fmla="+- 0 3677 3647"/>
                                <a:gd name="T1" fmla="*/ T0 w 107"/>
                                <a:gd name="T2" fmla="+- 0 2133 2079"/>
                                <a:gd name="T3" fmla="*/ 2133 h 107"/>
                                <a:gd name="T4" fmla="+- 0 3661 3647"/>
                                <a:gd name="T5" fmla="*/ T4 w 107"/>
                                <a:gd name="T6" fmla="+- 0 2133 2079"/>
                                <a:gd name="T7" fmla="*/ 2133 h 107"/>
                                <a:gd name="T8" fmla="+- 0 3665 3647"/>
                                <a:gd name="T9" fmla="*/ T8 w 107"/>
                                <a:gd name="T10" fmla="+- 0 2134 2079"/>
                                <a:gd name="T11" fmla="*/ 2134 h 107"/>
                                <a:gd name="T12" fmla="+- 0 3673 3647"/>
                                <a:gd name="T13" fmla="*/ T12 w 107"/>
                                <a:gd name="T14" fmla="+- 0 2134 2079"/>
                                <a:gd name="T15" fmla="*/ 2134 h 107"/>
                                <a:gd name="T16" fmla="+- 0 3677 3647"/>
                                <a:gd name="T17" fmla="*/ T16 w 107"/>
                                <a:gd name="T18" fmla="+- 0 2133 2079"/>
                                <a:gd name="T19" fmla="*/ 2133 h 107"/>
                              </a:gdLst>
                              <a:ahLst/>
                              <a:cxnLst>
                                <a:cxn ang="0">
                                  <a:pos x="T1" y="T3"/>
                                </a:cxn>
                                <a:cxn ang="0">
                                  <a:pos x="T5" y="T7"/>
                                </a:cxn>
                                <a:cxn ang="0">
                                  <a:pos x="T9" y="T11"/>
                                </a:cxn>
                                <a:cxn ang="0">
                                  <a:pos x="T13" y="T15"/>
                                </a:cxn>
                                <a:cxn ang="0">
                                  <a:pos x="T17" y="T19"/>
                                </a:cxn>
                              </a:cxnLst>
                              <a:rect l="0" t="0" r="r" b="b"/>
                              <a:pathLst>
                                <a:path w="107" h="107">
                                  <a:moveTo>
                                    <a:pt x="30" y="54"/>
                                  </a:moveTo>
                                  <a:lnTo>
                                    <a:pt x="14" y="54"/>
                                  </a:lnTo>
                                  <a:lnTo>
                                    <a:pt x="18" y="55"/>
                                  </a:lnTo>
                                  <a:lnTo>
                                    <a:pt x="26" y="55"/>
                                  </a:lnTo>
                                  <a:lnTo>
                                    <a:pt x="30"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4"/>
                          <wps:cNvSpPr>
                            <a:spLocks/>
                          </wps:cNvSpPr>
                          <wps:spPr bwMode="auto">
                            <a:xfrm>
                              <a:off x="3647" y="2079"/>
                              <a:ext cx="107" cy="107"/>
                            </a:xfrm>
                            <a:custGeom>
                              <a:avLst/>
                              <a:gdLst>
                                <a:gd name="T0" fmla="+- 0 3674 3647"/>
                                <a:gd name="T1" fmla="*/ T0 w 107"/>
                                <a:gd name="T2" fmla="+- 0 2080 2079"/>
                                <a:gd name="T3" fmla="*/ 2080 h 107"/>
                                <a:gd name="T4" fmla="+- 0 3666 3647"/>
                                <a:gd name="T5" fmla="*/ T4 w 107"/>
                                <a:gd name="T6" fmla="+- 0 2080 2079"/>
                                <a:gd name="T7" fmla="*/ 2080 h 107"/>
                                <a:gd name="T8" fmla="+- 0 3659 3647"/>
                                <a:gd name="T9" fmla="*/ T8 w 107"/>
                                <a:gd name="T10" fmla="+- 0 2082 2079"/>
                                <a:gd name="T11" fmla="*/ 2082 h 107"/>
                                <a:gd name="T12" fmla="+- 0 3656 3647"/>
                                <a:gd name="T13" fmla="*/ T12 w 107"/>
                                <a:gd name="T14" fmla="+- 0 2083 2079"/>
                                <a:gd name="T15" fmla="*/ 2083 h 107"/>
                                <a:gd name="T16" fmla="+- 0 3652 3647"/>
                                <a:gd name="T17" fmla="*/ T16 w 107"/>
                                <a:gd name="T18" fmla="+- 0 2088 2079"/>
                                <a:gd name="T19" fmla="*/ 2088 h 107"/>
                                <a:gd name="T20" fmla="+- 0 3650 3647"/>
                                <a:gd name="T21" fmla="*/ T20 w 107"/>
                                <a:gd name="T22" fmla="+- 0 2091 2079"/>
                                <a:gd name="T23" fmla="*/ 2091 h 107"/>
                                <a:gd name="T24" fmla="+- 0 3648 3647"/>
                                <a:gd name="T25" fmla="*/ T24 w 107"/>
                                <a:gd name="T26" fmla="+- 0 2093 2079"/>
                                <a:gd name="T27" fmla="*/ 2093 h 107"/>
                                <a:gd name="T28" fmla="+- 0 3648 3647"/>
                                <a:gd name="T29" fmla="*/ T28 w 107"/>
                                <a:gd name="T30" fmla="+- 0 2097 2079"/>
                                <a:gd name="T31" fmla="*/ 2097 h 107"/>
                                <a:gd name="T32" fmla="+- 0 3647 3647"/>
                                <a:gd name="T33" fmla="*/ T32 w 107"/>
                                <a:gd name="T34" fmla="+- 0 2100 2079"/>
                                <a:gd name="T35" fmla="*/ 2100 h 107"/>
                                <a:gd name="T36" fmla="+- 0 3647 3647"/>
                                <a:gd name="T37" fmla="*/ T36 w 107"/>
                                <a:gd name="T38" fmla="+- 0 2115 2079"/>
                                <a:gd name="T39" fmla="*/ 2115 h 107"/>
                                <a:gd name="T40" fmla="+- 0 3648 3647"/>
                                <a:gd name="T41" fmla="*/ T40 w 107"/>
                                <a:gd name="T42" fmla="+- 0 2118 2079"/>
                                <a:gd name="T43" fmla="*/ 2118 h 107"/>
                                <a:gd name="T44" fmla="+- 0 3648 3647"/>
                                <a:gd name="T45" fmla="*/ T44 w 107"/>
                                <a:gd name="T46" fmla="+- 0 2122 2079"/>
                                <a:gd name="T47" fmla="*/ 2122 h 107"/>
                                <a:gd name="T48" fmla="+- 0 3649 3647"/>
                                <a:gd name="T49" fmla="*/ T48 w 107"/>
                                <a:gd name="T50" fmla="+- 0 2124 2079"/>
                                <a:gd name="T51" fmla="*/ 2124 h 107"/>
                                <a:gd name="T52" fmla="+- 0 3652 3647"/>
                                <a:gd name="T53" fmla="*/ T52 w 107"/>
                                <a:gd name="T54" fmla="+- 0 2127 2079"/>
                                <a:gd name="T55" fmla="*/ 2127 h 107"/>
                                <a:gd name="T56" fmla="+- 0 3653 3647"/>
                                <a:gd name="T57" fmla="*/ T56 w 107"/>
                                <a:gd name="T58" fmla="+- 0 2129 2079"/>
                                <a:gd name="T59" fmla="*/ 2129 h 107"/>
                                <a:gd name="T60" fmla="+- 0 3655 3647"/>
                                <a:gd name="T61" fmla="*/ T60 w 107"/>
                                <a:gd name="T62" fmla="+- 0 2130 2079"/>
                                <a:gd name="T63" fmla="*/ 2130 h 107"/>
                                <a:gd name="T64" fmla="+- 0 3659 3647"/>
                                <a:gd name="T65" fmla="*/ T64 w 107"/>
                                <a:gd name="T66" fmla="+- 0 2133 2079"/>
                                <a:gd name="T67" fmla="*/ 2133 h 107"/>
                                <a:gd name="T68" fmla="+- 0 3680 3647"/>
                                <a:gd name="T69" fmla="*/ T68 w 107"/>
                                <a:gd name="T70" fmla="+- 0 2133 2079"/>
                                <a:gd name="T71" fmla="*/ 2133 h 107"/>
                                <a:gd name="T72" fmla="+- 0 3683 3647"/>
                                <a:gd name="T73" fmla="*/ T72 w 107"/>
                                <a:gd name="T74" fmla="+- 0 2130 2079"/>
                                <a:gd name="T75" fmla="*/ 2130 h 107"/>
                                <a:gd name="T76" fmla="+- 0 3685 3647"/>
                                <a:gd name="T77" fmla="*/ T76 w 107"/>
                                <a:gd name="T78" fmla="+- 0 2129 2079"/>
                                <a:gd name="T79" fmla="*/ 2129 h 107"/>
                                <a:gd name="T80" fmla="+- 0 3688 3647"/>
                                <a:gd name="T81" fmla="*/ T80 w 107"/>
                                <a:gd name="T82" fmla="+- 0 2127 2079"/>
                                <a:gd name="T83" fmla="*/ 2127 h 107"/>
                                <a:gd name="T84" fmla="+- 0 3689 3647"/>
                                <a:gd name="T85" fmla="*/ T84 w 107"/>
                                <a:gd name="T86" fmla="+- 0 2124 2079"/>
                                <a:gd name="T87" fmla="*/ 2124 h 107"/>
                                <a:gd name="T88" fmla="+- 0 3690 3647"/>
                                <a:gd name="T89" fmla="*/ T88 w 107"/>
                                <a:gd name="T90" fmla="+- 0 2123 2079"/>
                                <a:gd name="T91" fmla="*/ 2123 h 107"/>
                                <a:gd name="T92" fmla="+- 0 3667 3647"/>
                                <a:gd name="T93" fmla="*/ T92 w 107"/>
                                <a:gd name="T94" fmla="+- 0 2123 2079"/>
                                <a:gd name="T95" fmla="*/ 2123 h 107"/>
                                <a:gd name="T96" fmla="+- 0 3664 3647"/>
                                <a:gd name="T97" fmla="*/ T96 w 107"/>
                                <a:gd name="T98" fmla="+- 0 2119 2079"/>
                                <a:gd name="T99" fmla="*/ 2119 h 107"/>
                                <a:gd name="T100" fmla="+- 0 3664 3647"/>
                                <a:gd name="T101" fmla="*/ T100 w 107"/>
                                <a:gd name="T102" fmla="+- 0 2118 2079"/>
                                <a:gd name="T103" fmla="*/ 2118 h 107"/>
                                <a:gd name="T104" fmla="+- 0 3662 3647"/>
                                <a:gd name="T105" fmla="*/ T104 w 107"/>
                                <a:gd name="T106" fmla="+- 0 2117 2079"/>
                                <a:gd name="T107" fmla="*/ 2117 h 107"/>
                                <a:gd name="T108" fmla="+- 0 3662 3647"/>
                                <a:gd name="T109" fmla="*/ T108 w 107"/>
                                <a:gd name="T110" fmla="+- 0 2095 2079"/>
                                <a:gd name="T111" fmla="*/ 2095 h 107"/>
                                <a:gd name="T112" fmla="+- 0 3664 3647"/>
                                <a:gd name="T113" fmla="*/ T112 w 107"/>
                                <a:gd name="T114" fmla="+- 0 2095 2079"/>
                                <a:gd name="T115" fmla="*/ 2095 h 107"/>
                                <a:gd name="T116" fmla="+- 0 3665 3647"/>
                                <a:gd name="T117" fmla="*/ T116 w 107"/>
                                <a:gd name="T118" fmla="+- 0 2094 2079"/>
                                <a:gd name="T119" fmla="*/ 2094 h 107"/>
                                <a:gd name="T120" fmla="+- 0 3665 3647"/>
                                <a:gd name="T121" fmla="*/ T120 w 107"/>
                                <a:gd name="T122" fmla="+- 0 2093 2079"/>
                                <a:gd name="T123" fmla="*/ 2093 h 107"/>
                                <a:gd name="T124" fmla="+- 0 3667 3647"/>
                                <a:gd name="T125" fmla="*/ T124 w 107"/>
                                <a:gd name="T126" fmla="+- 0 2092 2079"/>
                                <a:gd name="T127" fmla="*/ 2092 h 107"/>
                                <a:gd name="T128" fmla="+- 0 3691 3647"/>
                                <a:gd name="T129" fmla="*/ T128 w 107"/>
                                <a:gd name="T130" fmla="+- 0 2092 2079"/>
                                <a:gd name="T131" fmla="*/ 2092 h 107"/>
                                <a:gd name="T132" fmla="+- 0 3691 3647"/>
                                <a:gd name="T133" fmla="*/ T132 w 107"/>
                                <a:gd name="T134" fmla="+- 0 2091 2079"/>
                                <a:gd name="T135" fmla="*/ 2091 h 107"/>
                                <a:gd name="T136" fmla="+- 0 3686 3647"/>
                                <a:gd name="T137" fmla="*/ T136 w 107"/>
                                <a:gd name="T138" fmla="+- 0 2086 2079"/>
                                <a:gd name="T139" fmla="*/ 2086 h 107"/>
                                <a:gd name="T140" fmla="+- 0 3685 3647"/>
                                <a:gd name="T141" fmla="*/ T140 w 107"/>
                                <a:gd name="T142" fmla="+- 0 2083 2079"/>
                                <a:gd name="T143" fmla="*/ 2083 h 107"/>
                                <a:gd name="T144" fmla="+- 0 3682 3647"/>
                                <a:gd name="T145" fmla="*/ T144 w 107"/>
                                <a:gd name="T146" fmla="+- 0 2082 2079"/>
                                <a:gd name="T147" fmla="*/ 2082 h 107"/>
                                <a:gd name="T148" fmla="+- 0 3679 3647"/>
                                <a:gd name="T149" fmla="*/ T148 w 107"/>
                                <a:gd name="T150" fmla="+- 0 2081 2079"/>
                                <a:gd name="T151" fmla="*/ 2081 h 107"/>
                                <a:gd name="T152" fmla="+- 0 3674 3647"/>
                                <a:gd name="T153" fmla="*/ T152 w 107"/>
                                <a:gd name="T154" fmla="+- 0 2080 2079"/>
                                <a:gd name="T155" fmla="*/ 208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7" h="107">
                                  <a:moveTo>
                                    <a:pt x="27" y="1"/>
                                  </a:moveTo>
                                  <a:lnTo>
                                    <a:pt x="19" y="1"/>
                                  </a:lnTo>
                                  <a:lnTo>
                                    <a:pt x="12" y="3"/>
                                  </a:lnTo>
                                  <a:lnTo>
                                    <a:pt x="9" y="4"/>
                                  </a:lnTo>
                                  <a:lnTo>
                                    <a:pt x="5" y="9"/>
                                  </a:lnTo>
                                  <a:lnTo>
                                    <a:pt x="3" y="12"/>
                                  </a:lnTo>
                                  <a:lnTo>
                                    <a:pt x="1" y="14"/>
                                  </a:lnTo>
                                  <a:lnTo>
                                    <a:pt x="1" y="18"/>
                                  </a:lnTo>
                                  <a:lnTo>
                                    <a:pt x="0" y="21"/>
                                  </a:lnTo>
                                  <a:lnTo>
                                    <a:pt x="0" y="36"/>
                                  </a:lnTo>
                                  <a:lnTo>
                                    <a:pt x="1" y="39"/>
                                  </a:lnTo>
                                  <a:lnTo>
                                    <a:pt x="1" y="43"/>
                                  </a:lnTo>
                                  <a:lnTo>
                                    <a:pt x="2" y="45"/>
                                  </a:lnTo>
                                  <a:lnTo>
                                    <a:pt x="5" y="48"/>
                                  </a:lnTo>
                                  <a:lnTo>
                                    <a:pt x="6" y="50"/>
                                  </a:lnTo>
                                  <a:lnTo>
                                    <a:pt x="8" y="51"/>
                                  </a:lnTo>
                                  <a:lnTo>
                                    <a:pt x="12" y="54"/>
                                  </a:lnTo>
                                  <a:lnTo>
                                    <a:pt x="33" y="54"/>
                                  </a:lnTo>
                                  <a:lnTo>
                                    <a:pt x="36" y="51"/>
                                  </a:lnTo>
                                  <a:lnTo>
                                    <a:pt x="38" y="50"/>
                                  </a:lnTo>
                                  <a:lnTo>
                                    <a:pt x="41" y="48"/>
                                  </a:lnTo>
                                  <a:lnTo>
                                    <a:pt x="42" y="45"/>
                                  </a:lnTo>
                                  <a:lnTo>
                                    <a:pt x="43" y="44"/>
                                  </a:lnTo>
                                  <a:lnTo>
                                    <a:pt x="20" y="44"/>
                                  </a:lnTo>
                                  <a:lnTo>
                                    <a:pt x="17" y="40"/>
                                  </a:lnTo>
                                  <a:lnTo>
                                    <a:pt x="17" y="39"/>
                                  </a:lnTo>
                                  <a:lnTo>
                                    <a:pt x="15" y="38"/>
                                  </a:lnTo>
                                  <a:lnTo>
                                    <a:pt x="15" y="16"/>
                                  </a:lnTo>
                                  <a:lnTo>
                                    <a:pt x="17" y="16"/>
                                  </a:lnTo>
                                  <a:lnTo>
                                    <a:pt x="18" y="15"/>
                                  </a:lnTo>
                                  <a:lnTo>
                                    <a:pt x="18" y="14"/>
                                  </a:lnTo>
                                  <a:lnTo>
                                    <a:pt x="20" y="13"/>
                                  </a:lnTo>
                                  <a:lnTo>
                                    <a:pt x="44" y="13"/>
                                  </a:lnTo>
                                  <a:lnTo>
                                    <a:pt x="44" y="12"/>
                                  </a:lnTo>
                                  <a:lnTo>
                                    <a:pt x="39" y="7"/>
                                  </a:lnTo>
                                  <a:lnTo>
                                    <a:pt x="38" y="4"/>
                                  </a:lnTo>
                                  <a:lnTo>
                                    <a:pt x="35" y="3"/>
                                  </a:lnTo>
                                  <a:lnTo>
                                    <a:pt x="32" y="2"/>
                                  </a:lnTo>
                                  <a:lnTo>
                                    <a:pt x="2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5"/>
                          <wps:cNvSpPr>
                            <a:spLocks/>
                          </wps:cNvSpPr>
                          <wps:spPr bwMode="auto">
                            <a:xfrm>
                              <a:off x="3647" y="2079"/>
                              <a:ext cx="107" cy="107"/>
                            </a:xfrm>
                            <a:custGeom>
                              <a:avLst/>
                              <a:gdLst>
                                <a:gd name="T0" fmla="+- 0 3691 3647"/>
                                <a:gd name="T1" fmla="*/ T0 w 107"/>
                                <a:gd name="T2" fmla="+- 0 2092 2079"/>
                                <a:gd name="T3" fmla="*/ 2092 h 107"/>
                                <a:gd name="T4" fmla="+- 0 3673 3647"/>
                                <a:gd name="T5" fmla="*/ T4 w 107"/>
                                <a:gd name="T6" fmla="+- 0 2092 2079"/>
                                <a:gd name="T7" fmla="*/ 2092 h 107"/>
                                <a:gd name="T8" fmla="+- 0 3674 3647"/>
                                <a:gd name="T9" fmla="*/ T8 w 107"/>
                                <a:gd name="T10" fmla="+- 0 2093 2079"/>
                                <a:gd name="T11" fmla="*/ 2093 h 107"/>
                                <a:gd name="T12" fmla="+- 0 3674 3647"/>
                                <a:gd name="T13" fmla="*/ T12 w 107"/>
                                <a:gd name="T14" fmla="+- 0 2094 2079"/>
                                <a:gd name="T15" fmla="*/ 2094 h 107"/>
                                <a:gd name="T16" fmla="+- 0 3676 3647"/>
                                <a:gd name="T17" fmla="*/ T16 w 107"/>
                                <a:gd name="T18" fmla="+- 0 2095 2079"/>
                                <a:gd name="T19" fmla="*/ 2095 h 107"/>
                                <a:gd name="T20" fmla="+- 0 3677 3647"/>
                                <a:gd name="T21" fmla="*/ T20 w 107"/>
                                <a:gd name="T22" fmla="+- 0 2095 2079"/>
                                <a:gd name="T23" fmla="*/ 2095 h 107"/>
                                <a:gd name="T24" fmla="+- 0 3677 3647"/>
                                <a:gd name="T25" fmla="*/ T24 w 107"/>
                                <a:gd name="T26" fmla="+- 0 2100 2079"/>
                                <a:gd name="T27" fmla="*/ 2100 h 107"/>
                                <a:gd name="T28" fmla="+- 0 3678 3647"/>
                                <a:gd name="T29" fmla="*/ T28 w 107"/>
                                <a:gd name="T30" fmla="+- 0 2103 2079"/>
                                <a:gd name="T31" fmla="*/ 2103 h 107"/>
                                <a:gd name="T32" fmla="+- 0 3678 3647"/>
                                <a:gd name="T33" fmla="*/ T32 w 107"/>
                                <a:gd name="T34" fmla="+- 0 2112 2079"/>
                                <a:gd name="T35" fmla="*/ 2112 h 107"/>
                                <a:gd name="T36" fmla="+- 0 3677 3647"/>
                                <a:gd name="T37" fmla="*/ T36 w 107"/>
                                <a:gd name="T38" fmla="+- 0 2115 2079"/>
                                <a:gd name="T39" fmla="*/ 2115 h 107"/>
                                <a:gd name="T40" fmla="+- 0 3677 3647"/>
                                <a:gd name="T41" fmla="*/ T40 w 107"/>
                                <a:gd name="T42" fmla="+- 0 2119 2079"/>
                                <a:gd name="T43" fmla="*/ 2119 h 107"/>
                                <a:gd name="T44" fmla="+- 0 3674 3647"/>
                                <a:gd name="T45" fmla="*/ T44 w 107"/>
                                <a:gd name="T46" fmla="+- 0 2122 2079"/>
                                <a:gd name="T47" fmla="*/ 2122 h 107"/>
                                <a:gd name="T48" fmla="+- 0 3673 3647"/>
                                <a:gd name="T49" fmla="*/ T48 w 107"/>
                                <a:gd name="T50" fmla="+- 0 2122 2079"/>
                                <a:gd name="T51" fmla="*/ 2122 h 107"/>
                                <a:gd name="T52" fmla="+- 0 3673 3647"/>
                                <a:gd name="T53" fmla="*/ T52 w 107"/>
                                <a:gd name="T54" fmla="+- 0 2123 2079"/>
                                <a:gd name="T55" fmla="*/ 2123 h 107"/>
                                <a:gd name="T56" fmla="+- 0 3690 3647"/>
                                <a:gd name="T57" fmla="*/ T56 w 107"/>
                                <a:gd name="T58" fmla="+- 0 2123 2079"/>
                                <a:gd name="T59" fmla="*/ 2123 h 107"/>
                                <a:gd name="T60" fmla="+- 0 3691 3647"/>
                                <a:gd name="T61" fmla="*/ T60 w 107"/>
                                <a:gd name="T62" fmla="+- 0 2121 2079"/>
                                <a:gd name="T63" fmla="*/ 2121 h 107"/>
                                <a:gd name="T64" fmla="+- 0 3692 3647"/>
                                <a:gd name="T65" fmla="*/ T64 w 107"/>
                                <a:gd name="T66" fmla="+- 0 2118 2079"/>
                                <a:gd name="T67" fmla="*/ 2118 h 107"/>
                                <a:gd name="T68" fmla="+- 0 3694 3647"/>
                                <a:gd name="T69" fmla="*/ T68 w 107"/>
                                <a:gd name="T70" fmla="+- 0 2115 2079"/>
                                <a:gd name="T71" fmla="*/ 2115 h 107"/>
                                <a:gd name="T72" fmla="+- 0 3694 3647"/>
                                <a:gd name="T73" fmla="*/ T72 w 107"/>
                                <a:gd name="T74" fmla="+- 0 2100 2079"/>
                                <a:gd name="T75" fmla="*/ 2100 h 107"/>
                                <a:gd name="T76" fmla="+- 0 3692 3647"/>
                                <a:gd name="T77" fmla="*/ T76 w 107"/>
                                <a:gd name="T78" fmla="+- 0 2097 2079"/>
                                <a:gd name="T79" fmla="*/ 2097 h 107"/>
                                <a:gd name="T80" fmla="+- 0 3691 3647"/>
                                <a:gd name="T81" fmla="*/ T80 w 107"/>
                                <a:gd name="T82" fmla="+- 0 2094 2079"/>
                                <a:gd name="T83" fmla="*/ 2094 h 107"/>
                                <a:gd name="T84" fmla="+- 0 3691 3647"/>
                                <a:gd name="T85" fmla="*/ T84 w 107"/>
                                <a:gd name="T86" fmla="+- 0 2092 2079"/>
                                <a:gd name="T87" fmla="*/ 209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 h="107">
                                  <a:moveTo>
                                    <a:pt x="44" y="13"/>
                                  </a:moveTo>
                                  <a:lnTo>
                                    <a:pt x="26" y="13"/>
                                  </a:lnTo>
                                  <a:lnTo>
                                    <a:pt x="27" y="14"/>
                                  </a:lnTo>
                                  <a:lnTo>
                                    <a:pt x="27" y="15"/>
                                  </a:lnTo>
                                  <a:lnTo>
                                    <a:pt x="29" y="16"/>
                                  </a:lnTo>
                                  <a:lnTo>
                                    <a:pt x="30" y="16"/>
                                  </a:lnTo>
                                  <a:lnTo>
                                    <a:pt x="30" y="21"/>
                                  </a:lnTo>
                                  <a:lnTo>
                                    <a:pt x="31" y="24"/>
                                  </a:lnTo>
                                  <a:lnTo>
                                    <a:pt x="31" y="33"/>
                                  </a:lnTo>
                                  <a:lnTo>
                                    <a:pt x="30" y="36"/>
                                  </a:lnTo>
                                  <a:lnTo>
                                    <a:pt x="30" y="40"/>
                                  </a:lnTo>
                                  <a:lnTo>
                                    <a:pt x="27" y="43"/>
                                  </a:lnTo>
                                  <a:lnTo>
                                    <a:pt x="26" y="43"/>
                                  </a:lnTo>
                                  <a:lnTo>
                                    <a:pt x="26" y="44"/>
                                  </a:lnTo>
                                  <a:lnTo>
                                    <a:pt x="43" y="44"/>
                                  </a:lnTo>
                                  <a:lnTo>
                                    <a:pt x="44" y="42"/>
                                  </a:lnTo>
                                  <a:lnTo>
                                    <a:pt x="45" y="39"/>
                                  </a:lnTo>
                                  <a:lnTo>
                                    <a:pt x="47" y="36"/>
                                  </a:lnTo>
                                  <a:lnTo>
                                    <a:pt x="47" y="21"/>
                                  </a:lnTo>
                                  <a:lnTo>
                                    <a:pt x="45" y="18"/>
                                  </a:lnTo>
                                  <a:lnTo>
                                    <a:pt x="44" y="15"/>
                                  </a:lnTo>
                                  <a:lnTo>
                                    <a:pt x="4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6"/>
                          <wps:cNvSpPr>
                            <a:spLocks/>
                          </wps:cNvSpPr>
                          <wps:spPr bwMode="auto">
                            <a:xfrm>
                              <a:off x="3647" y="2079"/>
                              <a:ext cx="107" cy="107"/>
                            </a:xfrm>
                            <a:custGeom>
                              <a:avLst/>
                              <a:gdLst>
                                <a:gd name="T0" fmla="+- 0 3742 3647"/>
                                <a:gd name="T1" fmla="*/ T0 w 107"/>
                                <a:gd name="T2" fmla="+- 0 2079 2079"/>
                                <a:gd name="T3" fmla="*/ 2079 h 107"/>
                                <a:gd name="T4" fmla="+- 0 3733 3647"/>
                                <a:gd name="T5" fmla="*/ T4 w 107"/>
                                <a:gd name="T6" fmla="+- 0 2079 2079"/>
                                <a:gd name="T7" fmla="*/ 2079 h 107"/>
                                <a:gd name="T8" fmla="+- 0 3732 3647"/>
                                <a:gd name="T9" fmla="*/ T8 w 107"/>
                                <a:gd name="T10" fmla="+- 0 2080 2079"/>
                                <a:gd name="T11" fmla="*/ 2080 h 107"/>
                                <a:gd name="T12" fmla="+- 0 3744 3647"/>
                                <a:gd name="T13" fmla="*/ T12 w 107"/>
                                <a:gd name="T14" fmla="+- 0 2080 2079"/>
                                <a:gd name="T15" fmla="*/ 2080 h 107"/>
                                <a:gd name="T16" fmla="+- 0 3742 3647"/>
                                <a:gd name="T17" fmla="*/ T16 w 107"/>
                                <a:gd name="T18" fmla="+- 0 2079 2079"/>
                                <a:gd name="T19" fmla="*/ 2079 h 107"/>
                              </a:gdLst>
                              <a:ahLst/>
                              <a:cxnLst>
                                <a:cxn ang="0">
                                  <a:pos x="T1" y="T3"/>
                                </a:cxn>
                                <a:cxn ang="0">
                                  <a:pos x="T5" y="T7"/>
                                </a:cxn>
                                <a:cxn ang="0">
                                  <a:pos x="T9" y="T11"/>
                                </a:cxn>
                                <a:cxn ang="0">
                                  <a:pos x="T13" y="T15"/>
                                </a:cxn>
                                <a:cxn ang="0">
                                  <a:pos x="T17" y="T19"/>
                                </a:cxn>
                              </a:cxnLst>
                              <a:rect l="0" t="0" r="r" b="b"/>
                              <a:pathLst>
                                <a:path w="107" h="107">
                                  <a:moveTo>
                                    <a:pt x="95" y="0"/>
                                  </a:moveTo>
                                  <a:lnTo>
                                    <a:pt x="86" y="0"/>
                                  </a:lnTo>
                                  <a:lnTo>
                                    <a:pt x="85" y="1"/>
                                  </a:lnTo>
                                  <a:lnTo>
                                    <a:pt x="97" y="1"/>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7" name="Picture 1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41" y="2071"/>
                              <a:ext cx="279"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8" name="Picture 1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602" y="2047"/>
                              <a:ext cx="279" cy="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89" name="Group 129"/>
                        <wpg:cNvGrpSpPr>
                          <a:grpSpLocks/>
                        </wpg:cNvGrpSpPr>
                        <wpg:grpSpPr bwMode="auto">
                          <a:xfrm>
                            <a:off x="2225615" y="1423358"/>
                            <a:ext cx="40677" cy="74252"/>
                            <a:chOff x="5164" y="1986"/>
                            <a:chExt cx="64" cy="102"/>
                          </a:xfrm>
                        </wpg:grpSpPr>
                        <wps:wsp>
                          <wps:cNvPr id="1290" name="Freeform 130"/>
                          <wps:cNvSpPr>
                            <a:spLocks/>
                          </wps:cNvSpPr>
                          <wps:spPr bwMode="auto">
                            <a:xfrm>
                              <a:off x="5164" y="1986"/>
                              <a:ext cx="64" cy="102"/>
                            </a:xfrm>
                            <a:custGeom>
                              <a:avLst/>
                              <a:gdLst>
                                <a:gd name="T0" fmla="+- 0 5227 5164"/>
                                <a:gd name="T1" fmla="*/ T0 w 64"/>
                                <a:gd name="T2" fmla="+- 0 2068 1986"/>
                                <a:gd name="T3" fmla="*/ 2068 h 102"/>
                                <a:gd name="T4" fmla="+- 0 5208 5164"/>
                                <a:gd name="T5" fmla="*/ T4 w 64"/>
                                <a:gd name="T6" fmla="+- 0 2068 1986"/>
                                <a:gd name="T7" fmla="*/ 2068 h 102"/>
                                <a:gd name="T8" fmla="+- 0 5208 5164"/>
                                <a:gd name="T9" fmla="*/ T8 w 64"/>
                                <a:gd name="T10" fmla="+- 0 2088 1986"/>
                                <a:gd name="T11" fmla="*/ 2088 h 102"/>
                                <a:gd name="T12" fmla="+- 0 5226 5164"/>
                                <a:gd name="T13" fmla="*/ T12 w 64"/>
                                <a:gd name="T14" fmla="+- 0 2088 1986"/>
                                <a:gd name="T15" fmla="*/ 2088 h 102"/>
                                <a:gd name="T16" fmla="+- 0 5226 5164"/>
                                <a:gd name="T17" fmla="*/ T16 w 64"/>
                                <a:gd name="T18" fmla="+- 0 2087 1986"/>
                                <a:gd name="T19" fmla="*/ 2087 h 102"/>
                                <a:gd name="T20" fmla="+- 0 5227 5164"/>
                                <a:gd name="T21" fmla="*/ T20 w 64"/>
                                <a:gd name="T22" fmla="+- 0 2086 1986"/>
                                <a:gd name="T23" fmla="*/ 2086 h 102"/>
                                <a:gd name="T24" fmla="+- 0 5227 5164"/>
                                <a:gd name="T25" fmla="*/ T24 w 64"/>
                                <a:gd name="T26" fmla="+- 0 2068 1986"/>
                                <a:gd name="T27" fmla="*/ 2068 h 102"/>
                              </a:gdLst>
                              <a:ahLst/>
                              <a:cxnLst>
                                <a:cxn ang="0">
                                  <a:pos x="T1" y="T3"/>
                                </a:cxn>
                                <a:cxn ang="0">
                                  <a:pos x="T5" y="T7"/>
                                </a:cxn>
                                <a:cxn ang="0">
                                  <a:pos x="T9" y="T11"/>
                                </a:cxn>
                                <a:cxn ang="0">
                                  <a:pos x="T13" y="T15"/>
                                </a:cxn>
                                <a:cxn ang="0">
                                  <a:pos x="T17" y="T19"/>
                                </a:cxn>
                                <a:cxn ang="0">
                                  <a:pos x="T21" y="T23"/>
                                </a:cxn>
                                <a:cxn ang="0">
                                  <a:pos x="T25" y="T27"/>
                                </a:cxn>
                              </a:cxnLst>
                              <a:rect l="0" t="0" r="r" b="b"/>
                              <a:pathLst>
                                <a:path w="64" h="102">
                                  <a:moveTo>
                                    <a:pt x="63" y="82"/>
                                  </a:moveTo>
                                  <a:lnTo>
                                    <a:pt x="44" y="82"/>
                                  </a:lnTo>
                                  <a:lnTo>
                                    <a:pt x="44" y="102"/>
                                  </a:lnTo>
                                  <a:lnTo>
                                    <a:pt x="62" y="102"/>
                                  </a:lnTo>
                                  <a:lnTo>
                                    <a:pt x="62" y="101"/>
                                  </a:lnTo>
                                  <a:lnTo>
                                    <a:pt x="63" y="100"/>
                                  </a:lnTo>
                                  <a:lnTo>
                                    <a:pt x="63"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31"/>
                          <wps:cNvSpPr>
                            <a:spLocks/>
                          </wps:cNvSpPr>
                          <wps:spPr bwMode="auto">
                            <a:xfrm>
                              <a:off x="5164" y="1986"/>
                              <a:ext cx="64" cy="102"/>
                            </a:xfrm>
                            <a:custGeom>
                              <a:avLst/>
                              <a:gdLst>
                                <a:gd name="T0" fmla="+- 0 5227 5164"/>
                                <a:gd name="T1" fmla="*/ T0 w 64"/>
                                <a:gd name="T2" fmla="+- 0 1987 1986"/>
                                <a:gd name="T3" fmla="*/ 1987 h 102"/>
                                <a:gd name="T4" fmla="+- 0 5198 5164"/>
                                <a:gd name="T5" fmla="*/ T4 w 64"/>
                                <a:gd name="T6" fmla="+- 0 1987 1986"/>
                                <a:gd name="T7" fmla="*/ 1987 h 102"/>
                                <a:gd name="T8" fmla="+- 0 5197 5164"/>
                                <a:gd name="T9" fmla="*/ T8 w 64"/>
                                <a:gd name="T10" fmla="+- 0 1989 1986"/>
                                <a:gd name="T11" fmla="*/ 1989 h 102"/>
                                <a:gd name="T12" fmla="+- 0 5167 5164"/>
                                <a:gd name="T13" fmla="*/ T12 w 64"/>
                                <a:gd name="T14" fmla="+- 0 2045 1986"/>
                                <a:gd name="T15" fmla="*/ 2045 h 102"/>
                                <a:gd name="T16" fmla="+- 0 5166 5164"/>
                                <a:gd name="T17" fmla="*/ T16 w 64"/>
                                <a:gd name="T18" fmla="+- 0 2045 1986"/>
                                <a:gd name="T19" fmla="*/ 2045 h 102"/>
                                <a:gd name="T20" fmla="+- 0 5165 5164"/>
                                <a:gd name="T21" fmla="*/ T20 w 64"/>
                                <a:gd name="T22" fmla="+- 0 2046 1986"/>
                                <a:gd name="T23" fmla="*/ 2046 h 102"/>
                                <a:gd name="T24" fmla="+- 0 5165 5164"/>
                                <a:gd name="T25" fmla="*/ T24 w 64"/>
                                <a:gd name="T26" fmla="+- 0 2052 1986"/>
                                <a:gd name="T27" fmla="*/ 2052 h 102"/>
                                <a:gd name="T28" fmla="+- 0 5164 5164"/>
                                <a:gd name="T29" fmla="*/ T28 w 64"/>
                                <a:gd name="T30" fmla="+- 0 2053 1986"/>
                                <a:gd name="T31" fmla="*/ 2053 h 102"/>
                                <a:gd name="T32" fmla="+- 0 5164 5164"/>
                                <a:gd name="T33" fmla="*/ T32 w 64"/>
                                <a:gd name="T34" fmla="+- 0 2062 1986"/>
                                <a:gd name="T35" fmla="*/ 2062 h 102"/>
                                <a:gd name="T36" fmla="+- 0 5165 5164"/>
                                <a:gd name="T37" fmla="*/ T36 w 64"/>
                                <a:gd name="T38" fmla="+- 0 2063 1986"/>
                                <a:gd name="T39" fmla="*/ 2063 h 102"/>
                                <a:gd name="T40" fmla="+- 0 5165 5164"/>
                                <a:gd name="T41" fmla="*/ T40 w 64"/>
                                <a:gd name="T42" fmla="+- 0 2065 1986"/>
                                <a:gd name="T43" fmla="*/ 2065 h 102"/>
                                <a:gd name="T44" fmla="+- 0 5166 5164"/>
                                <a:gd name="T45" fmla="*/ T44 w 64"/>
                                <a:gd name="T46" fmla="+- 0 2067 1986"/>
                                <a:gd name="T47" fmla="*/ 2067 h 102"/>
                                <a:gd name="T48" fmla="+- 0 5167 5164"/>
                                <a:gd name="T49" fmla="*/ T48 w 64"/>
                                <a:gd name="T50" fmla="+- 0 2067 1986"/>
                                <a:gd name="T51" fmla="*/ 2067 h 102"/>
                                <a:gd name="T52" fmla="+- 0 5167 5164"/>
                                <a:gd name="T53" fmla="*/ T52 w 64"/>
                                <a:gd name="T54" fmla="+- 0 2068 1986"/>
                                <a:gd name="T55" fmla="*/ 2068 h 102"/>
                                <a:gd name="T56" fmla="+- 0 5237 5164"/>
                                <a:gd name="T57" fmla="*/ T56 w 64"/>
                                <a:gd name="T58" fmla="+- 0 2068 1986"/>
                                <a:gd name="T59" fmla="*/ 2068 h 102"/>
                                <a:gd name="T60" fmla="+- 0 5238 5164"/>
                                <a:gd name="T61" fmla="*/ T60 w 64"/>
                                <a:gd name="T62" fmla="+- 0 2067 1986"/>
                                <a:gd name="T63" fmla="*/ 2067 h 102"/>
                                <a:gd name="T64" fmla="+- 0 5238 5164"/>
                                <a:gd name="T65" fmla="*/ T64 w 64"/>
                                <a:gd name="T66" fmla="+- 0 2065 1986"/>
                                <a:gd name="T67" fmla="*/ 2065 h 102"/>
                                <a:gd name="T68" fmla="+- 0 5239 5164"/>
                                <a:gd name="T69" fmla="*/ T68 w 64"/>
                                <a:gd name="T70" fmla="+- 0 2063 1986"/>
                                <a:gd name="T71" fmla="*/ 2063 h 102"/>
                                <a:gd name="T72" fmla="+- 0 5239 5164"/>
                                <a:gd name="T73" fmla="*/ T72 w 64"/>
                                <a:gd name="T74" fmla="+- 0 2053 1986"/>
                                <a:gd name="T75" fmla="*/ 2053 h 102"/>
                                <a:gd name="T76" fmla="+- 0 5238 5164"/>
                                <a:gd name="T77" fmla="*/ T76 w 64"/>
                                <a:gd name="T78" fmla="+- 0 2052 1986"/>
                                <a:gd name="T79" fmla="*/ 2052 h 102"/>
                                <a:gd name="T80" fmla="+- 0 5238 5164"/>
                                <a:gd name="T81" fmla="*/ T80 w 64"/>
                                <a:gd name="T82" fmla="+- 0 2051 1986"/>
                                <a:gd name="T83" fmla="*/ 2051 h 102"/>
                                <a:gd name="T84" fmla="+- 0 5180 5164"/>
                                <a:gd name="T85" fmla="*/ T84 w 64"/>
                                <a:gd name="T86" fmla="+- 0 2051 1986"/>
                                <a:gd name="T87" fmla="*/ 2051 h 102"/>
                                <a:gd name="T88" fmla="+- 0 5208 5164"/>
                                <a:gd name="T89" fmla="*/ T88 w 64"/>
                                <a:gd name="T90" fmla="+- 0 2004 1986"/>
                                <a:gd name="T91" fmla="*/ 2004 h 102"/>
                                <a:gd name="T92" fmla="+- 0 5227 5164"/>
                                <a:gd name="T93" fmla="*/ T92 w 64"/>
                                <a:gd name="T94" fmla="+- 0 2004 1986"/>
                                <a:gd name="T95" fmla="*/ 2004 h 102"/>
                                <a:gd name="T96" fmla="+- 0 5227 5164"/>
                                <a:gd name="T97" fmla="*/ T96 w 64"/>
                                <a:gd name="T98" fmla="+- 0 1987 1986"/>
                                <a:gd name="T99" fmla="*/ 198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02">
                                  <a:moveTo>
                                    <a:pt x="63" y="1"/>
                                  </a:moveTo>
                                  <a:lnTo>
                                    <a:pt x="34" y="1"/>
                                  </a:lnTo>
                                  <a:lnTo>
                                    <a:pt x="33" y="3"/>
                                  </a:lnTo>
                                  <a:lnTo>
                                    <a:pt x="3" y="59"/>
                                  </a:lnTo>
                                  <a:lnTo>
                                    <a:pt x="2" y="59"/>
                                  </a:lnTo>
                                  <a:lnTo>
                                    <a:pt x="1" y="60"/>
                                  </a:lnTo>
                                  <a:lnTo>
                                    <a:pt x="1" y="66"/>
                                  </a:lnTo>
                                  <a:lnTo>
                                    <a:pt x="0" y="67"/>
                                  </a:lnTo>
                                  <a:lnTo>
                                    <a:pt x="0" y="76"/>
                                  </a:lnTo>
                                  <a:lnTo>
                                    <a:pt x="1" y="77"/>
                                  </a:lnTo>
                                  <a:lnTo>
                                    <a:pt x="1" y="79"/>
                                  </a:lnTo>
                                  <a:lnTo>
                                    <a:pt x="2" y="81"/>
                                  </a:lnTo>
                                  <a:lnTo>
                                    <a:pt x="3" y="81"/>
                                  </a:lnTo>
                                  <a:lnTo>
                                    <a:pt x="3" y="82"/>
                                  </a:lnTo>
                                  <a:lnTo>
                                    <a:pt x="73" y="82"/>
                                  </a:lnTo>
                                  <a:lnTo>
                                    <a:pt x="74" y="81"/>
                                  </a:lnTo>
                                  <a:lnTo>
                                    <a:pt x="74" y="79"/>
                                  </a:lnTo>
                                  <a:lnTo>
                                    <a:pt x="75" y="77"/>
                                  </a:lnTo>
                                  <a:lnTo>
                                    <a:pt x="75" y="67"/>
                                  </a:lnTo>
                                  <a:lnTo>
                                    <a:pt x="74" y="66"/>
                                  </a:lnTo>
                                  <a:lnTo>
                                    <a:pt x="74" y="65"/>
                                  </a:lnTo>
                                  <a:lnTo>
                                    <a:pt x="16" y="65"/>
                                  </a:lnTo>
                                  <a:lnTo>
                                    <a:pt x="44" y="18"/>
                                  </a:lnTo>
                                  <a:lnTo>
                                    <a:pt x="63" y="18"/>
                                  </a:lnTo>
                                  <a:lnTo>
                                    <a:pt x="6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32"/>
                          <wps:cNvSpPr>
                            <a:spLocks/>
                          </wps:cNvSpPr>
                          <wps:spPr bwMode="auto">
                            <a:xfrm>
                              <a:off x="5164" y="1986"/>
                              <a:ext cx="64" cy="102"/>
                            </a:xfrm>
                            <a:custGeom>
                              <a:avLst/>
                              <a:gdLst>
                                <a:gd name="T0" fmla="+- 0 5227 5164"/>
                                <a:gd name="T1" fmla="*/ T0 w 64"/>
                                <a:gd name="T2" fmla="+- 0 2004 1986"/>
                                <a:gd name="T3" fmla="*/ 2004 h 102"/>
                                <a:gd name="T4" fmla="+- 0 5208 5164"/>
                                <a:gd name="T5" fmla="*/ T4 w 64"/>
                                <a:gd name="T6" fmla="+- 0 2004 1986"/>
                                <a:gd name="T7" fmla="*/ 2004 h 102"/>
                                <a:gd name="T8" fmla="+- 0 5208 5164"/>
                                <a:gd name="T9" fmla="*/ T8 w 64"/>
                                <a:gd name="T10" fmla="+- 0 2051 1986"/>
                                <a:gd name="T11" fmla="*/ 2051 h 102"/>
                                <a:gd name="T12" fmla="+- 0 5227 5164"/>
                                <a:gd name="T13" fmla="*/ T12 w 64"/>
                                <a:gd name="T14" fmla="+- 0 2051 1986"/>
                                <a:gd name="T15" fmla="*/ 2051 h 102"/>
                                <a:gd name="T16" fmla="+- 0 5227 5164"/>
                                <a:gd name="T17" fmla="*/ T16 w 64"/>
                                <a:gd name="T18" fmla="+- 0 2004 1986"/>
                                <a:gd name="T19" fmla="*/ 2004 h 102"/>
                              </a:gdLst>
                              <a:ahLst/>
                              <a:cxnLst>
                                <a:cxn ang="0">
                                  <a:pos x="T1" y="T3"/>
                                </a:cxn>
                                <a:cxn ang="0">
                                  <a:pos x="T5" y="T7"/>
                                </a:cxn>
                                <a:cxn ang="0">
                                  <a:pos x="T9" y="T11"/>
                                </a:cxn>
                                <a:cxn ang="0">
                                  <a:pos x="T13" y="T15"/>
                                </a:cxn>
                                <a:cxn ang="0">
                                  <a:pos x="T17" y="T19"/>
                                </a:cxn>
                              </a:cxnLst>
                              <a:rect l="0" t="0" r="r" b="b"/>
                              <a:pathLst>
                                <a:path w="64" h="102">
                                  <a:moveTo>
                                    <a:pt x="63" y="18"/>
                                  </a:moveTo>
                                  <a:lnTo>
                                    <a:pt x="44" y="18"/>
                                  </a:lnTo>
                                  <a:lnTo>
                                    <a:pt x="44" y="65"/>
                                  </a:lnTo>
                                  <a:lnTo>
                                    <a:pt x="63" y="65"/>
                                  </a:lnTo>
                                  <a:lnTo>
                                    <a:pt x="6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33"/>
                          <wps:cNvSpPr>
                            <a:spLocks/>
                          </wps:cNvSpPr>
                          <wps:spPr bwMode="auto">
                            <a:xfrm>
                              <a:off x="5164" y="1986"/>
                              <a:ext cx="64" cy="102"/>
                            </a:xfrm>
                            <a:custGeom>
                              <a:avLst/>
                              <a:gdLst>
                                <a:gd name="T0" fmla="+- 0 5224 5164"/>
                                <a:gd name="T1" fmla="*/ T0 w 64"/>
                                <a:gd name="T2" fmla="+- 0 1986 1986"/>
                                <a:gd name="T3" fmla="*/ 1986 h 102"/>
                                <a:gd name="T4" fmla="+- 0 5201 5164"/>
                                <a:gd name="T5" fmla="*/ T4 w 64"/>
                                <a:gd name="T6" fmla="+- 0 1986 1986"/>
                                <a:gd name="T7" fmla="*/ 1986 h 102"/>
                                <a:gd name="T8" fmla="+- 0 5200 5164"/>
                                <a:gd name="T9" fmla="*/ T8 w 64"/>
                                <a:gd name="T10" fmla="+- 0 1987 1986"/>
                                <a:gd name="T11" fmla="*/ 1987 h 102"/>
                                <a:gd name="T12" fmla="+- 0 5225 5164"/>
                                <a:gd name="T13" fmla="*/ T12 w 64"/>
                                <a:gd name="T14" fmla="+- 0 1987 1986"/>
                                <a:gd name="T15" fmla="*/ 1987 h 102"/>
                                <a:gd name="T16" fmla="+- 0 5224 5164"/>
                                <a:gd name="T17" fmla="*/ T16 w 64"/>
                                <a:gd name="T18" fmla="+- 0 1986 1986"/>
                                <a:gd name="T19" fmla="*/ 1986 h 102"/>
                              </a:gdLst>
                              <a:ahLst/>
                              <a:cxnLst>
                                <a:cxn ang="0">
                                  <a:pos x="T1" y="T3"/>
                                </a:cxn>
                                <a:cxn ang="0">
                                  <a:pos x="T5" y="T7"/>
                                </a:cxn>
                                <a:cxn ang="0">
                                  <a:pos x="T9" y="T11"/>
                                </a:cxn>
                                <a:cxn ang="0">
                                  <a:pos x="T13" y="T15"/>
                                </a:cxn>
                                <a:cxn ang="0">
                                  <a:pos x="T17" y="T19"/>
                                </a:cxn>
                              </a:cxnLst>
                              <a:rect l="0" t="0" r="r" b="b"/>
                              <a:pathLst>
                                <a:path w="64" h="102">
                                  <a:moveTo>
                                    <a:pt x="60" y="0"/>
                                  </a:moveTo>
                                  <a:lnTo>
                                    <a:pt x="37" y="0"/>
                                  </a:lnTo>
                                  <a:lnTo>
                                    <a:pt x="36" y="1"/>
                                  </a:lnTo>
                                  <a:lnTo>
                                    <a:pt x="61" y="1"/>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4" name="Group 134"/>
                        <wpg:cNvGrpSpPr>
                          <a:grpSpLocks/>
                        </wpg:cNvGrpSpPr>
                        <wpg:grpSpPr bwMode="auto">
                          <a:xfrm>
                            <a:off x="2286000" y="1423358"/>
                            <a:ext cx="42584" cy="74980"/>
                            <a:chOff x="5250" y="1986"/>
                            <a:chExt cx="67" cy="103"/>
                          </a:xfrm>
                        </wpg:grpSpPr>
                        <wps:wsp>
                          <wps:cNvPr id="1295" name="Freeform 135"/>
                          <wps:cNvSpPr>
                            <a:spLocks/>
                          </wps:cNvSpPr>
                          <wps:spPr bwMode="auto">
                            <a:xfrm>
                              <a:off x="5250" y="1986"/>
                              <a:ext cx="67" cy="103"/>
                            </a:xfrm>
                            <a:custGeom>
                              <a:avLst/>
                              <a:gdLst>
                                <a:gd name="T0" fmla="+- 0 5258 5250"/>
                                <a:gd name="T1" fmla="*/ T0 w 67"/>
                                <a:gd name="T2" fmla="+- 0 2069 1986"/>
                                <a:gd name="T3" fmla="*/ 2069 h 103"/>
                                <a:gd name="T4" fmla="+- 0 5250 5250"/>
                                <a:gd name="T5" fmla="*/ T4 w 67"/>
                                <a:gd name="T6" fmla="+- 0 2069 1986"/>
                                <a:gd name="T7" fmla="*/ 2069 h 103"/>
                                <a:gd name="T8" fmla="+- 0 5250 5250"/>
                                <a:gd name="T9" fmla="*/ T8 w 67"/>
                                <a:gd name="T10" fmla="+- 0 2082 1986"/>
                                <a:gd name="T11" fmla="*/ 2082 h 103"/>
                                <a:gd name="T12" fmla="+- 0 5254 5250"/>
                                <a:gd name="T13" fmla="*/ T12 w 67"/>
                                <a:gd name="T14" fmla="+- 0 2086 1986"/>
                                <a:gd name="T15" fmla="*/ 2086 h 103"/>
                                <a:gd name="T16" fmla="+- 0 5255 5250"/>
                                <a:gd name="T17" fmla="*/ T16 w 67"/>
                                <a:gd name="T18" fmla="+- 0 2086 1986"/>
                                <a:gd name="T19" fmla="*/ 2086 h 103"/>
                                <a:gd name="T20" fmla="+- 0 5256 5250"/>
                                <a:gd name="T21" fmla="*/ T20 w 67"/>
                                <a:gd name="T22" fmla="+- 0 2087 1986"/>
                                <a:gd name="T23" fmla="*/ 2087 h 103"/>
                                <a:gd name="T24" fmla="+- 0 5258 5250"/>
                                <a:gd name="T25" fmla="*/ T24 w 67"/>
                                <a:gd name="T26" fmla="+- 0 2087 1986"/>
                                <a:gd name="T27" fmla="*/ 2087 h 103"/>
                                <a:gd name="T28" fmla="+- 0 5261 5250"/>
                                <a:gd name="T29" fmla="*/ T28 w 67"/>
                                <a:gd name="T30" fmla="+- 0 2088 1986"/>
                                <a:gd name="T31" fmla="*/ 2088 h 103"/>
                                <a:gd name="T32" fmla="+- 0 5262 5250"/>
                                <a:gd name="T33" fmla="*/ T32 w 67"/>
                                <a:gd name="T34" fmla="+- 0 2088 1986"/>
                                <a:gd name="T35" fmla="*/ 2088 h 103"/>
                                <a:gd name="T36" fmla="+- 0 5264 5250"/>
                                <a:gd name="T37" fmla="*/ T36 w 67"/>
                                <a:gd name="T38" fmla="+- 0 2089 1986"/>
                                <a:gd name="T39" fmla="*/ 2089 h 103"/>
                                <a:gd name="T40" fmla="+- 0 5288 5250"/>
                                <a:gd name="T41" fmla="*/ T40 w 67"/>
                                <a:gd name="T42" fmla="+- 0 2089 1986"/>
                                <a:gd name="T43" fmla="*/ 2089 h 103"/>
                                <a:gd name="T44" fmla="+- 0 5293 5250"/>
                                <a:gd name="T45" fmla="*/ T44 w 67"/>
                                <a:gd name="T46" fmla="+- 0 2088 1986"/>
                                <a:gd name="T47" fmla="*/ 2088 h 103"/>
                                <a:gd name="T48" fmla="+- 0 5303 5250"/>
                                <a:gd name="T49" fmla="*/ T48 w 67"/>
                                <a:gd name="T50" fmla="+- 0 2083 1986"/>
                                <a:gd name="T51" fmla="*/ 2083 h 103"/>
                                <a:gd name="T52" fmla="+- 0 5309 5250"/>
                                <a:gd name="T53" fmla="*/ T52 w 67"/>
                                <a:gd name="T54" fmla="+- 0 2077 1986"/>
                                <a:gd name="T55" fmla="*/ 2077 h 103"/>
                                <a:gd name="T56" fmla="+- 0 5311 5250"/>
                                <a:gd name="T57" fmla="*/ T56 w 67"/>
                                <a:gd name="T58" fmla="+- 0 2074 1986"/>
                                <a:gd name="T59" fmla="*/ 2074 h 103"/>
                                <a:gd name="T60" fmla="+- 0 5268 5250"/>
                                <a:gd name="T61" fmla="*/ T60 w 67"/>
                                <a:gd name="T62" fmla="+- 0 2074 1986"/>
                                <a:gd name="T63" fmla="*/ 2074 h 103"/>
                                <a:gd name="T64" fmla="+- 0 5263 5250"/>
                                <a:gd name="T65" fmla="*/ T64 w 67"/>
                                <a:gd name="T66" fmla="+- 0 2071 1986"/>
                                <a:gd name="T67" fmla="*/ 2071 h 103"/>
                                <a:gd name="T68" fmla="+- 0 5261 5250"/>
                                <a:gd name="T69" fmla="*/ T68 w 67"/>
                                <a:gd name="T70" fmla="+- 0 2071 1986"/>
                                <a:gd name="T71" fmla="*/ 2071 h 103"/>
                                <a:gd name="T72" fmla="+- 0 5258 5250"/>
                                <a:gd name="T73" fmla="*/ T72 w 67"/>
                                <a:gd name="T74" fmla="+- 0 2069 1986"/>
                                <a:gd name="T75" fmla="*/ 206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7" h="103">
                                  <a:moveTo>
                                    <a:pt x="8" y="83"/>
                                  </a:moveTo>
                                  <a:lnTo>
                                    <a:pt x="0" y="83"/>
                                  </a:lnTo>
                                  <a:lnTo>
                                    <a:pt x="0" y="96"/>
                                  </a:lnTo>
                                  <a:lnTo>
                                    <a:pt x="4" y="100"/>
                                  </a:lnTo>
                                  <a:lnTo>
                                    <a:pt x="5" y="100"/>
                                  </a:lnTo>
                                  <a:lnTo>
                                    <a:pt x="6" y="101"/>
                                  </a:lnTo>
                                  <a:lnTo>
                                    <a:pt x="8" y="101"/>
                                  </a:lnTo>
                                  <a:lnTo>
                                    <a:pt x="11" y="102"/>
                                  </a:lnTo>
                                  <a:lnTo>
                                    <a:pt x="12" y="102"/>
                                  </a:lnTo>
                                  <a:lnTo>
                                    <a:pt x="14" y="103"/>
                                  </a:lnTo>
                                  <a:lnTo>
                                    <a:pt x="38" y="103"/>
                                  </a:lnTo>
                                  <a:lnTo>
                                    <a:pt x="43" y="102"/>
                                  </a:lnTo>
                                  <a:lnTo>
                                    <a:pt x="53" y="97"/>
                                  </a:lnTo>
                                  <a:lnTo>
                                    <a:pt x="59" y="91"/>
                                  </a:lnTo>
                                  <a:lnTo>
                                    <a:pt x="61" y="88"/>
                                  </a:lnTo>
                                  <a:lnTo>
                                    <a:pt x="18" y="88"/>
                                  </a:lnTo>
                                  <a:lnTo>
                                    <a:pt x="13" y="85"/>
                                  </a:lnTo>
                                  <a:lnTo>
                                    <a:pt x="11" y="85"/>
                                  </a:lnTo>
                                  <a:lnTo>
                                    <a:pt x="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36"/>
                          <wps:cNvSpPr>
                            <a:spLocks/>
                          </wps:cNvSpPr>
                          <wps:spPr bwMode="auto">
                            <a:xfrm>
                              <a:off x="5250" y="1986"/>
                              <a:ext cx="67" cy="103"/>
                            </a:xfrm>
                            <a:custGeom>
                              <a:avLst/>
                              <a:gdLst>
                                <a:gd name="T0" fmla="+- 0 5309 5250"/>
                                <a:gd name="T1" fmla="*/ T0 w 67"/>
                                <a:gd name="T2" fmla="+- 0 1986 1986"/>
                                <a:gd name="T3" fmla="*/ 1986 h 103"/>
                                <a:gd name="T4" fmla="+- 0 5257 5250"/>
                                <a:gd name="T5" fmla="*/ T4 w 67"/>
                                <a:gd name="T6" fmla="+- 0 1986 1986"/>
                                <a:gd name="T7" fmla="*/ 1986 h 103"/>
                                <a:gd name="T8" fmla="+- 0 5255 5250"/>
                                <a:gd name="T9" fmla="*/ T8 w 67"/>
                                <a:gd name="T10" fmla="+- 0 1989 1986"/>
                                <a:gd name="T11" fmla="*/ 1989 h 103"/>
                                <a:gd name="T12" fmla="+- 0 5255 5250"/>
                                <a:gd name="T13" fmla="*/ T12 w 67"/>
                                <a:gd name="T14" fmla="+- 0 2041 1986"/>
                                <a:gd name="T15" fmla="*/ 2041 h 103"/>
                                <a:gd name="T16" fmla="+- 0 5284 5250"/>
                                <a:gd name="T17" fmla="*/ T16 w 67"/>
                                <a:gd name="T18" fmla="+- 0 2041 1986"/>
                                <a:gd name="T19" fmla="*/ 2041 h 103"/>
                                <a:gd name="T20" fmla="+- 0 5288 5250"/>
                                <a:gd name="T21" fmla="*/ T20 w 67"/>
                                <a:gd name="T22" fmla="+- 0 2044 1986"/>
                                <a:gd name="T23" fmla="*/ 2044 h 103"/>
                                <a:gd name="T24" fmla="+- 0 5290 5250"/>
                                <a:gd name="T25" fmla="*/ T24 w 67"/>
                                <a:gd name="T26" fmla="+- 0 2045 1986"/>
                                <a:gd name="T27" fmla="*/ 2045 h 103"/>
                                <a:gd name="T28" fmla="+- 0 5292 5250"/>
                                <a:gd name="T29" fmla="*/ T28 w 67"/>
                                <a:gd name="T30" fmla="+- 0 2046 1986"/>
                                <a:gd name="T31" fmla="*/ 2046 h 103"/>
                                <a:gd name="T32" fmla="+- 0 5293 5250"/>
                                <a:gd name="T33" fmla="*/ T32 w 67"/>
                                <a:gd name="T34" fmla="+- 0 2047 1986"/>
                                <a:gd name="T35" fmla="*/ 2047 h 103"/>
                                <a:gd name="T36" fmla="+- 0 5293 5250"/>
                                <a:gd name="T37" fmla="*/ T36 w 67"/>
                                <a:gd name="T38" fmla="+- 0 2050 1986"/>
                                <a:gd name="T39" fmla="*/ 2050 h 103"/>
                                <a:gd name="T40" fmla="+- 0 5296 5250"/>
                                <a:gd name="T41" fmla="*/ T40 w 67"/>
                                <a:gd name="T42" fmla="+- 0 2055 1986"/>
                                <a:gd name="T43" fmla="*/ 2055 h 103"/>
                                <a:gd name="T44" fmla="+- 0 5296 5250"/>
                                <a:gd name="T45" fmla="*/ T44 w 67"/>
                                <a:gd name="T46" fmla="+- 0 2059 1986"/>
                                <a:gd name="T47" fmla="*/ 2059 h 103"/>
                                <a:gd name="T48" fmla="+- 0 5293 5250"/>
                                <a:gd name="T49" fmla="*/ T48 w 67"/>
                                <a:gd name="T50" fmla="+- 0 2064 1986"/>
                                <a:gd name="T51" fmla="*/ 2064 h 103"/>
                                <a:gd name="T52" fmla="+- 0 5293 5250"/>
                                <a:gd name="T53" fmla="*/ T52 w 67"/>
                                <a:gd name="T54" fmla="+- 0 2067 1986"/>
                                <a:gd name="T55" fmla="*/ 2067 h 103"/>
                                <a:gd name="T56" fmla="+- 0 5291 5250"/>
                                <a:gd name="T57" fmla="*/ T56 w 67"/>
                                <a:gd name="T58" fmla="+- 0 2068 1986"/>
                                <a:gd name="T59" fmla="*/ 2068 h 103"/>
                                <a:gd name="T60" fmla="+- 0 5287 5250"/>
                                <a:gd name="T61" fmla="*/ T60 w 67"/>
                                <a:gd name="T62" fmla="+- 0 2071 1986"/>
                                <a:gd name="T63" fmla="*/ 2071 h 103"/>
                                <a:gd name="T64" fmla="+- 0 5286 5250"/>
                                <a:gd name="T65" fmla="*/ T64 w 67"/>
                                <a:gd name="T66" fmla="+- 0 2071 1986"/>
                                <a:gd name="T67" fmla="*/ 2071 h 103"/>
                                <a:gd name="T68" fmla="+- 0 5282 5250"/>
                                <a:gd name="T69" fmla="*/ T68 w 67"/>
                                <a:gd name="T70" fmla="+- 0 2073 1986"/>
                                <a:gd name="T71" fmla="*/ 2073 h 103"/>
                                <a:gd name="T72" fmla="+- 0 5281 5250"/>
                                <a:gd name="T73" fmla="*/ T72 w 67"/>
                                <a:gd name="T74" fmla="+- 0 2074 1986"/>
                                <a:gd name="T75" fmla="*/ 2074 h 103"/>
                                <a:gd name="T76" fmla="+- 0 5311 5250"/>
                                <a:gd name="T77" fmla="*/ T76 w 67"/>
                                <a:gd name="T78" fmla="+- 0 2074 1986"/>
                                <a:gd name="T79" fmla="*/ 2074 h 103"/>
                                <a:gd name="T80" fmla="+- 0 5314 5250"/>
                                <a:gd name="T81" fmla="*/ T80 w 67"/>
                                <a:gd name="T82" fmla="+- 0 2069 1986"/>
                                <a:gd name="T83" fmla="*/ 2069 h 103"/>
                                <a:gd name="T84" fmla="+- 0 5316 5250"/>
                                <a:gd name="T85" fmla="*/ T84 w 67"/>
                                <a:gd name="T86" fmla="+- 0 2065 1986"/>
                                <a:gd name="T87" fmla="*/ 2065 h 103"/>
                                <a:gd name="T88" fmla="+- 0 5317 5250"/>
                                <a:gd name="T89" fmla="*/ T88 w 67"/>
                                <a:gd name="T90" fmla="+- 0 2061 1986"/>
                                <a:gd name="T91" fmla="*/ 2061 h 103"/>
                                <a:gd name="T92" fmla="+- 0 5317 5250"/>
                                <a:gd name="T93" fmla="*/ T92 w 67"/>
                                <a:gd name="T94" fmla="+- 0 2050 1986"/>
                                <a:gd name="T95" fmla="*/ 2050 h 103"/>
                                <a:gd name="T96" fmla="+- 0 5314 5250"/>
                                <a:gd name="T97" fmla="*/ T96 w 67"/>
                                <a:gd name="T98" fmla="+- 0 2039 1986"/>
                                <a:gd name="T99" fmla="*/ 2039 h 103"/>
                                <a:gd name="T100" fmla="+- 0 5311 5250"/>
                                <a:gd name="T101" fmla="*/ T100 w 67"/>
                                <a:gd name="T102" fmla="+- 0 2035 1986"/>
                                <a:gd name="T103" fmla="*/ 2035 h 103"/>
                                <a:gd name="T104" fmla="+- 0 5308 5250"/>
                                <a:gd name="T105" fmla="*/ T104 w 67"/>
                                <a:gd name="T106" fmla="+- 0 2033 1986"/>
                                <a:gd name="T107" fmla="*/ 2033 h 103"/>
                                <a:gd name="T108" fmla="+- 0 5305 5250"/>
                                <a:gd name="T109" fmla="*/ T108 w 67"/>
                                <a:gd name="T110" fmla="+- 0 2031 1986"/>
                                <a:gd name="T111" fmla="*/ 2031 h 103"/>
                                <a:gd name="T112" fmla="+- 0 5302 5250"/>
                                <a:gd name="T113" fmla="*/ T112 w 67"/>
                                <a:gd name="T114" fmla="+- 0 2028 1986"/>
                                <a:gd name="T115" fmla="*/ 2028 h 103"/>
                                <a:gd name="T116" fmla="+- 0 5297 5250"/>
                                <a:gd name="T117" fmla="*/ T116 w 67"/>
                                <a:gd name="T118" fmla="+- 0 2027 1986"/>
                                <a:gd name="T119" fmla="*/ 2027 h 103"/>
                                <a:gd name="T120" fmla="+- 0 5293 5250"/>
                                <a:gd name="T121" fmla="*/ T120 w 67"/>
                                <a:gd name="T122" fmla="+- 0 2026 1986"/>
                                <a:gd name="T123" fmla="*/ 2026 h 103"/>
                                <a:gd name="T124" fmla="+- 0 5272 5250"/>
                                <a:gd name="T125" fmla="*/ T124 w 67"/>
                                <a:gd name="T126" fmla="+- 0 2026 1986"/>
                                <a:gd name="T127" fmla="*/ 2026 h 103"/>
                                <a:gd name="T128" fmla="+- 0 5272 5250"/>
                                <a:gd name="T129" fmla="*/ T128 w 67"/>
                                <a:gd name="T130" fmla="+- 0 2004 1986"/>
                                <a:gd name="T131" fmla="*/ 2004 h 103"/>
                                <a:gd name="T132" fmla="+- 0 5309 5250"/>
                                <a:gd name="T133" fmla="*/ T132 w 67"/>
                                <a:gd name="T134" fmla="+- 0 2004 1986"/>
                                <a:gd name="T135" fmla="*/ 2004 h 103"/>
                                <a:gd name="T136" fmla="+- 0 5309 5250"/>
                                <a:gd name="T137" fmla="*/ T136 w 67"/>
                                <a:gd name="T138" fmla="+- 0 2003 1986"/>
                                <a:gd name="T139" fmla="*/ 2003 h 103"/>
                                <a:gd name="T140" fmla="+- 0 5310 5250"/>
                                <a:gd name="T141" fmla="*/ T140 w 67"/>
                                <a:gd name="T142" fmla="+- 0 2002 1986"/>
                                <a:gd name="T143" fmla="*/ 2002 h 103"/>
                                <a:gd name="T144" fmla="+- 0 5310 5250"/>
                                <a:gd name="T145" fmla="*/ T144 w 67"/>
                                <a:gd name="T146" fmla="+- 0 2001 1986"/>
                                <a:gd name="T147" fmla="*/ 2001 h 103"/>
                                <a:gd name="T148" fmla="+- 0 5311 5250"/>
                                <a:gd name="T149" fmla="*/ T148 w 67"/>
                                <a:gd name="T150" fmla="+- 0 1998 1986"/>
                                <a:gd name="T151" fmla="*/ 1998 h 103"/>
                                <a:gd name="T152" fmla="+- 0 5311 5250"/>
                                <a:gd name="T153" fmla="*/ T152 w 67"/>
                                <a:gd name="T154" fmla="+- 0 1992 1986"/>
                                <a:gd name="T155" fmla="*/ 1992 h 103"/>
                                <a:gd name="T156" fmla="+- 0 5310 5250"/>
                                <a:gd name="T157" fmla="*/ T156 w 67"/>
                                <a:gd name="T158" fmla="+- 0 1991 1986"/>
                                <a:gd name="T159" fmla="*/ 1991 h 103"/>
                                <a:gd name="T160" fmla="+- 0 5310 5250"/>
                                <a:gd name="T161" fmla="*/ T160 w 67"/>
                                <a:gd name="T162" fmla="+- 0 1989 1986"/>
                                <a:gd name="T163" fmla="*/ 1989 h 103"/>
                                <a:gd name="T164" fmla="+- 0 5309 5250"/>
                                <a:gd name="T165" fmla="*/ T164 w 67"/>
                                <a:gd name="T166" fmla="+- 0 1987 1986"/>
                                <a:gd name="T167" fmla="*/ 1987 h 103"/>
                                <a:gd name="T168" fmla="+- 0 5309 5250"/>
                                <a:gd name="T169" fmla="*/ T168 w 67"/>
                                <a:gd name="T170" fmla="+- 0 1986 1986"/>
                                <a:gd name="T171" fmla="*/ 198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7" h="103">
                                  <a:moveTo>
                                    <a:pt x="59" y="0"/>
                                  </a:moveTo>
                                  <a:lnTo>
                                    <a:pt x="7" y="0"/>
                                  </a:lnTo>
                                  <a:lnTo>
                                    <a:pt x="5" y="3"/>
                                  </a:lnTo>
                                  <a:lnTo>
                                    <a:pt x="5" y="55"/>
                                  </a:lnTo>
                                  <a:lnTo>
                                    <a:pt x="34" y="55"/>
                                  </a:lnTo>
                                  <a:lnTo>
                                    <a:pt x="38" y="58"/>
                                  </a:lnTo>
                                  <a:lnTo>
                                    <a:pt x="40" y="59"/>
                                  </a:lnTo>
                                  <a:lnTo>
                                    <a:pt x="42" y="60"/>
                                  </a:lnTo>
                                  <a:lnTo>
                                    <a:pt x="43" y="61"/>
                                  </a:lnTo>
                                  <a:lnTo>
                                    <a:pt x="43" y="64"/>
                                  </a:lnTo>
                                  <a:lnTo>
                                    <a:pt x="46" y="69"/>
                                  </a:lnTo>
                                  <a:lnTo>
                                    <a:pt x="46" y="73"/>
                                  </a:lnTo>
                                  <a:lnTo>
                                    <a:pt x="43" y="78"/>
                                  </a:lnTo>
                                  <a:lnTo>
                                    <a:pt x="43" y="81"/>
                                  </a:lnTo>
                                  <a:lnTo>
                                    <a:pt x="41" y="82"/>
                                  </a:lnTo>
                                  <a:lnTo>
                                    <a:pt x="37" y="85"/>
                                  </a:lnTo>
                                  <a:lnTo>
                                    <a:pt x="36" y="85"/>
                                  </a:lnTo>
                                  <a:lnTo>
                                    <a:pt x="32" y="87"/>
                                  </a:lnTo>
                                  <a:lnTo>
                                    <a:pt x="31" y="88"/>
                                  </a:lnTo>
                                  <a:lnTo>
                                    <a:pt x="61" y="88"/>
                                  </a:lnTo>
                                  <a:lnTo>
                                    <a:pt x="64" y="83"/>
                                  </a:lnTo>
                                  <a:lnTo>
                                    <a:pt x="66" y="79"/>
                                  </a:lnTo>
                                  <a:lnTo>
                                    <a:pt x="67" y="75"/>
                                  </a:lnTo>
                                  <a:lnTo>
                                    <a:pt x="67" y="64"/>
                                  </a:lnTo>
                                  <a:lnTo>
                                    <a:pt x="64" y="53"/>
                                  </a:lnTo>
                                  <a:lnTo>
                                    <a:pt x="61" y="49"/>
                                  </a:lnTo>
                                  <a:lnTo>
                                    <a:pt x="58" y="47"/>
                                  </a:lnTo>
                                  <a:lnTo>
                                    <a:pt x="55" y="45"/>
                                  </a:lnTo>
                                  <a:lnTo>
                                    <a:pt x="52" y="42"/>
                                  </a:lnTo>
                                  <a:lnTo>
                                    <a:pt x="47" y="41"/>
                                  </a:lnTo>
                                  <a:lnTo>
                                    <a:pt x="43" y="40"/>
                                  </a:lnTo>
                                  <a:lnTo>
                                    <a:pt x="22" y="40"/>
                                  </a:lnTo>
                                  <a:lnTo>
                                    <a:pt x="22" y="18"/>
                                  </a:lnTo>
                                  <a:lnTo>
                                    <a:pt x="59" y="18"/>
                                  </a:lnTo>
                                  <a:lnTo>
                                    <a:pt x="59" y="17"/>
                                  </a:lnTo>
                                  <a:lnTo>
                                    <a:pt x="60" y="16"/>
                                  </a:lnTo>
                                  <a:lnTo>
                                    <a:pt x="60" y="15"/>
                                  </a:lnTo>
                                  <a:lnTo>
                                    <a:pt x="61" y="12"/>
                                  </a:lnTo>
                                  <a:lnTo>
                                    <a:pt x="61" y="6"/>
                                  </a:lnTo>
                                  <a:lnTo>
                                    <a:pt x="60" y="5"/>
                                  </a:lnTo>
                                  <a:lnTo>
                                    <a:pt x="60" y="3"/>
                                  </a:lnTo>
                                  <a:lnTo>
                                    <a:pt x="59" y="1"/>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37"/>
                          <wps:cNvSpPr>
                            <a:spLocks/>
                          </wps:cNvSpPr>
                          <wps:spPr bwMode="auto">
                            <a:xfrm>
                              <a:off x="5250" y="1986"/>
                              <a:ext cx="67" cy="103"/>
                            </a:xfrm>
                            <a:custGeom>
                              <a:avLst/>
                              <a:gdLst>
                                <a:gd name="T0" fmla="+- 0 5255 5250"/>
                                <a:gd name="T1" fmla="*/ T0 w 67"/>
                                <a:gd name="T2" fmla="+- 0 2068 1986"/>
                                <a:gd name="T3" fmla="*/ 2068 h 103"/>
                                <a:gd name="T4" fmla="+- 0 5251 5250"/>
                                <a:gd name="T5" fmla="*/ T4 w 67"/>
                                <a:gd name="T6" fmla="+- 0 2068 1986"/>
                                <a:gd name="T7" fmla="*/ 2068 h 103"/>
                                <a:gd name="T8" fmla="+- 0 5251 5250"/>
                                <a:gd name="T9" fmla="*/ T8 w 67"/>
                                <a:gd name="T10" fmla="+- 0 2069 1986"/>
                                <a:gd name="T11" fmla="*/ 2069 h 103"/>
                                <a:gd name="T12" fmla="+- 0 5255 5250"/>
                                <a:gd name="T13" fmla="*/ T12 w 67"/>
                                <a:gd name="T14" fmla="+- 0 2069 1986"/>
                                <a:gd name="T15" fmla="*/ 2069 h 103"/>
                                <a:gd name="T16" fmla="+- 0 5255 5250"/>
                                <a:gd name="T17" fmla="*/ T16 w 67"/>
                                <a:gd name="T18" fmla="+- 0 2068 1986"/>
                                <a:gd name="T19" fmla="*/ 2068 h 103"/>
                              </a:gdLst>
                              <a:ahLst/>
                              <a:cxnLst>
                                <a:cxn ang="0">
                                  <a:pos x="T1" y="T3"/>
                                </a:cxn>
                                <a:cxn ang="0">
                                  <a:pos x="T5" y="T7"/>
                                </a:cxn>
                                <a:cxn ang="0">
                                  <a:pos x="T9" y="T11"/>
                                </a:cxn>
                                <a:cxn ang="0">
                                  <a:pos x="T13" y="T15"/>
                                </a:cxn>
                                <a:cxn ang="0">
                                  <a:pos x="T17" y="T19"/>
                                </a:cxn>
                              </a:cxnLst>
                              <a:rect l="0" t="0" r="r" b="b"/>
                              <a:pathLst>
                                <a:path w="67" h="103">
                                  <a:moveTo>
                                    <a:pt x="5" y="82"/>
                                  </a:moveTo>
                                  <a:lnTo>
                                    <a:pt x="1" y="82"/>
                                  </a:lnTo>
                                  <a:lnTo>
                                    <a:pt x="1" y="83"/>
                                  </a:lnTo>
                                  <a:lnTo>
                                    <a:pt x="5" y="83"/>
                                  </a:lnTo>
                                  <a:lnTo>
                                    <a:pt x="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38"/>
                          <wps:cNvSpPr>
                            <a:spLocks/>
                          </wps:cNvSpPr>
                          <wps:spPr bwMode="auto">
                            <a:xfrm>
                              <a:off x="5250" y="1986"/>
                              <a:ext cx="67" cy="103"/>
                            </a:xfrm>
                            <a:custGeom>
                              <a:avLst/>
                              <a:gdLst>
                                <a:gd name="T0" fmla="+- 0 5288 5250"/>
                                <a:gd name="T1" fmla="*/ T0 w 67"/>
                                <a:gd name="T2" fmla="+- 0 2025 1986"/>
                                <a:gd name="T3" fmla="*/ 2025 h 103"/>
                                <a:gd name="T4" fmla="+- 0 5281 5250"/>
                                <a:gd name="T5" fmla="*/ T4 w 67"/>
                                <a:gd name="T6" fmla="+- 0 2025 1986"/>
                                <a:gd name="T7" fmla="*/ 2025 h 103"/>
                                <a:gd name="T8" fmla="+- 0 5279 5250"/>
                                <a:gd name="T9" fmla="*/ T8 w 67"/>
                                <a:gd name="T10" fmla="+- 0 2026 1986"/>
                                <a:gd name="T11" fmla="*/ 2026 h 103"/>
                                <a:gd name="T12" fmla="+- 0 5293 5250"/>
                                <a:gd name="T13" fmla="*/ T12 w 67"/>
                                <a:gd name="T14" fmla="+- 0 2026 1986"/>
                                <a:gd name="T15" fmla="*/ 2026 h 103"/>
                                <a:gd name="T16" fmla="+- 0 5288 5250"/>
                                <a:gd name="T17" fmla="*/ T16 w 67"/>
                                <a:gd name="T18" fmla="+- 0 2025 1986"/>
                                <a:gd name="T19" fmla="*/ 2025 h 103"/>
                              </a:gdLst>
                              <a:ahLst/>
                              <a:cxnLst>
                                <a:cxn ang="0">
                                  <a:pos x="T1" y="T3"/>
                                </a:cxn>
                                <a:cxn ang="0">
                                  <a:pos x="T5" y="T7"/>
                                </a:cxn>
                                <a:cxn ang="0">
                                  <a:pos x="T9" y="T11"/>
                                </a:cxn>
                                <a:cxn ang="0">
                                  <a:pos x="T13" y="T15"/>
                                </a:cxn>
                                <a:cxn ang="0">
                                  <a:pos x="T17" y="T19"/>
                                </a:cxn>
                              </a:cxnLst>
                              <a:rect l="0" t="0" r="r" b="b"/>
                              <a:pathLst>
                                <a:path w="67" h="103">
                                  <a:moveTo>
                                    <a:pt x="38" y="39"/>
                                  </a:moveTo>
                                  <a:lnTo>
                                    <a:pt x="31" y="39"/>
                                  </a:lnTo>
                                  <a:lnTo>
                                    <a:pt x="29" y="40"/>
                                  </a:lnTo>
                                  <a:lnTo>
                                    <a:pt x="43" y="40"/>
                                  </a:lnTo>
                                  <a:lnTo>
                                    <a:pt x="3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39"/>
                        <wpg:cNvGrpSpPr>
                          <a:grpSpLocks/>
                        </wpg:cNvGrpSpPr>
                        <wpg:grpSpPr bwMode="auto">
                          <a:xfrm>
                            <a:off x="2337759" y="1423358"/>
                            <a:ext cx="68642" cy="77892"/>
                            <a:chOff x="5329" y="1984"/>
                            <a:chExt cx="108" cy="107"/>
                          </a:xfrm>
                        </wpg:grpSpPr>
                        <wps:wsp>
                          <wps:cNvPr id="1300" name="Freeform 140"/>
                          <wps:cNvSpPr>
                            <a:spLocks/>
                          </wps:cNvSpPr>
                          <wps:spPr bwMode="auto">
                            <a:xfrm>
                              <a:off x="5329" y="1984"/>
                              <a:ext cx="108" cy="107"/>
                            </a:xfrm>
                            <a:custGeom>
                              <a:avLst/>
                              <a:gdLst>
                                <a:gd name="T0" fmla="+- 0 5350 5329"/>
                                <a:gd name="T1" fmla="*/ T0 w 108"/>
                                <a:gd name="T2" fmla="+- 0 2089 1984"/>
                                <a:gd name="T3" fmla="*/ 2089 h 107"/>
                                <a:gd name="T4" fmla="+- 0 5339 5329"/>
                                <a:gd name="T5" fmla="*/ T4 w 108"/>
                                <a:gd name="T6" fmla="+- 0 2089 1984"/>
                                <a:gd name="T7" fmla="*/ 2089 h 107"/>
                                <a:gd name="T8" fmla="+- 0 5340 5329"/>
                                <a:gd name="T9" fmla="*/ T8 w 108"/>
                                <a:gd name="T10" fmla="+- 0 2091 1984"/>
                                <a:gd name="T11" fmla="*/ 2091 h 107"/>
                                <a:gd name="T12" fmla="+- 0 5350 5329"/>
                                <a:gd name="T13" fmla="*/ T12 w 108"/>
                                <a:gd name="T14" fmla="+- 0 2091 1984"/>
                                <a:gd name="T15" fmla="*/ 2091 h 107"/>
                                <a:gd name="T16" fmla="+- 0 5350 5329"/>
                                <a:gd name="T17" fmla="*/ T16 w 108"/>
                                <a:gd name="T18" fmla="+- 0 2089 1984"/>
                                <a:gd name="T19" fmla="*/ 2089 h 107"/>
                              </a:gdLst>
                              <a:ahLst/>
                              <a:cxnLst>
                                <a:cxn ang="0">
                                  <a:pos x="T1" y="T3"/>
                                </a:cxn>
                                <a:cxn ang="0">
                                  <a:pos x="T5" y="T7"/>
                                </a:cxn>
                                <a:cxn ang="0">
                                  <a:pos x="T9" y="T11"/>
                                </a:cxn>
                                <a:cxn ang="0">
                                  <a:pos x="T13" y="T15"/>
                                </a:cxn>
                                <a:cxn ang="0">
                                  <a:pos x="T17" y="T19"/>
                                </a:cxn>
                              </a:cxnLst>
                              <a:rect l="0" t="0" r="r" b="b"/>
                              <a:pathLst>
                                <a:path w="108" h="107">
                                  <a:moveTo>
                                    <a:pt x="21" y="105"/>
                                  </a:moveTo>
                                  <a:lnTo>
                                    <a:pt x="10" y="105"/>
                                  </a:lnTo>
                                  <a:lnTo>
                                    <a:pt x="11" y="107"/>
                                  </a:lnTo>
                                  <a:lnTo>
                                    <a:pt x="21" y="107"/>
                                  </a:lnTo>
                                  <a:lnTo>
                                    <a:pt x="2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41"/>
                          <wps:cNvSpPr>
                            <a:spLocks/>
                          </wps:cNvSpPr>
                          <wps:spPr bwMode="auto">
                            <a:xfrm>
                              <a:off x="5329" y="1984"/>
                              <a:ext cx="108" cy="107"/>
                            </a:xfrm>
                            <a:custGeom>
                              <a:avLst/>
                              <a:gdLst>
                                <a:gd name="T0" fmla="+- 0 5426 5329"/>
                                <a:gd name="T1" fmla="*/ T0 w 108"/>
                                <a:gd name="T2" fmla="+- 0 1984 1984"/>
                                <a:gd name="T3" fmla="*/ 1984 h 107"/>
                                <a:gd name="T4" fmla="+- 0 5413 5329"/>
                                <a:gd name="T5" fmla="*/ T4 w 108"/>
                                <a:gd name="T6" fmla="+- 0 1984 1984"/>
                                <a:gd name="T7" fmla="*/ 1984 h 107"/>
                                <a:gd name="T8" fmla="+- 0 5413 5329"/>
                                <a:gd name="T9" fmla="*/ T8 w 108"/>
                                <a:gd name="T10" fmla="+- 0 1985 1984"/>
                                <a:gd name="T11" fmla="*/ 1985 h 107"/>
                                <a:gd name="T12" fmla="+- 0 5412 5329"/>
                                <a:gd name="T13" fmla="*/ T12 w 108"/>
                                <a:gd name="T14" fmla="+- 0 1985 1984"/>
                                <a:gd name="T15" fmla="*/ 1985 h 107"/>
                                <a:gd name="T16" fmla="+- 0 5411 5329"/>
                                <a:gd name="T17" fmla="*/ T16 w 108"/>
                                <a:gd name="T18" fmla="+- 0 1986 1984"/>
                                <a:gd name="T19" fmla="*/ 1986 h 107"/>
                                <a:gd name="T20" fmla="+- 0 5338 5329"/>
                                <a:gd name="T21" fmla="*/ T20 w 108"/>
                                <a:gd name="T22" fmla="+- 0 2086 1984"/>
                                <a:gd name="T23" fmla="*/ 2086 h 107"/>
                                <a:gd name="T24" fmla="+- 0 5338 5329"/>
                                <a:gd name="T25" fmla="*/ T24 w 108"/>
                                <a:gd name="T26" fmla="+- 0 2089 1984"/>
                                <a:gd name="T27" fmla="*/ 2089 h 107"/>
                                <a:gd name="T28" fmla="+- 0 5352 5329"/>
                                <a:gd name="T29" fmla="*/ T28 w 108"/>
                                <a:gd name="T30" fmla="+- 0 2089 1984"/>
                                <a:gd name="T31" fmla="*/ 2089 h 107"/>
                                <a:gd name="T32" fmla="+- 0 5353 5329"/>
                                <a:gd name="T33" fmla="*/ T32 w 108"/>
                                <a:gd name="T34" fmla="+- 0 2088 1984"/>
                                <a:gd name="T35" fmla="*/ 2088 h 107"/>
                                <a:gd name="T36" fmla="+- 0 5354 5329"/>
                                <a:gd name="T37" fmla="*/ T36 w 108"/>
                                <a:gd name="T38" fmla="+- 0 2088 1984"/>
                                <a:gd name="T39" fmla="*/ 2088 h 107"/>
                                <a:gd name="T40" fmla="+- 0 5426 5329"/>
                                <a:gd name="T41" fmla="*/ T40 w 108"/>
                                <a:gd name="T42" fmla="+- 0 1987 1984"/>
                                <a:gd name="T43" fmla="*/ 1987 h 107"/>
                                <a:gd name="T44" fmla="+- 0 5428 5329"/>
                                <a:gd name="T45" fmla="*/ T44 w 108"/>
                                <a:gd name="T46" fmla="+- 0 1987 1984"/>
                                <a:gd name="T47" fmla="*/ 1987 h 107"/>
                                <a:gd name="T48" fmla="+- 0 5428 5329"/>
                                <a:gd name="T49" fmla="*/ T48 w 108"/>
                                <a:gd name="T50" fmla="+- 0 1985 1984"/>
                                <a:gd name="T51" fmla="*/ 1985 h 107"/>
                                <a:gd name="T52" fmla="+- 0 5426 5329"/>
                                <a:gd name="T53" fmla="*/ T52 w 108"/>
                                <a:gd name="T54" fmla="+- 0 1984 1984"/>
                                <a:gd name="T55" fmla="*/ 198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 h="107">
                                  <a:moveTo>
                                    <a:pt x="97" y="0"/>
                                  </a:moveTo>
                                  <a:lnTo>
                                    <a:pt x="84" y="0"/>
                                  </a:lnTo>
                                  <a:lnTo>
                                    <a:pt x="84" y="1"/>
                                  </a:lnTo>
                                  <a:lnTo>
                                    <a:pt x="83" y="1"/>
                                  </a:lnTo>
                                  <a:lnTo>
                                    <a:pt x="82" y="2"/>
                                  </a:lnTo>
                                  <a:lnTo>
                                    <a:pt x="9" y="102"/>
                                  </a:lnTo>
                                  <a:lnTo>
                                    <a:pt x="9" y="105"/>
                                  </a:lnTo>
                                  <a:lnTo>
                                    <a:pt x="23" y="105"/>
                                  </a:lnTo>
                                  <a:lnTo>
                                    <a:pt x="24" y="104"/>
                                  </a:lnTo>
                                  <a:lnTo>
                                    <a:pt x="25" y="104"/>
                                  </a:lnTo>
                                  <a:lnTo>
                                    <a:pt x="97" y="3"/>
                                  </a:lnTo>
                                  <a:lnTo>
                                    <a:pt x="99" y="3"/>
                                  </a:lnTo>
                                  <a:lnTo>
                                    <a:pt x="99" y="1"/>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42"/>
                          <wps:cNvSpPr>
                            <a:spLocks/>
                          </wps:cNvSpPr>
                          <wps:spPr bwMode="auto">
                            <a:xfrm>
                              <a:off x="5329" y="1984"/>
                              <a:ext cx="108" cy="107"/>
                            </a:xfrm>
                            <a:custGeom>
                              <a:avLst/>
                              <a:gdLst>
                                <a:gd name="T0" fmla="+- 0 5422 5329"/>
                                <a:gd name="T1" fmla="*/ T0 w 108"/>
                                <a:gd name="T2" fmla="+- 0 2088 1984"/>
                                <a:gd name="T3" fmla="*/ 2088 h 107"/>
                                <a:gd name="T4" fmla="+- 0 5405 5329"/>
                                <a:gd name="T5" fmla="*/ T4 w 108"/>
                                <a:gd name="T6" fmla="+- 0 2088 1984"/>
                                <a:gd name="T7" fmla="*/ 2088 h 107"/>
                                <a:gd name="T8" fmla="+- 0 5408 5329"/>
                                <a:gd name="T9" fmla="*/ T8 w 108"/>
                                <a:gd name="T10" fmla="+- 0 2089 1984"/>
                                <a:gd name="T11" fmla="*/ 2089 h 107"/>
                                <a:gd name="T12" fmla="+- 0 5417 5329"/>
                                <a:gd name="T13" fmla="*/ T12 w 108"/>
                                <a:gd name="T14" fmla="+- 0 2089 1984"/>
                                <a:gd name="T15" fmla="*/ 2089 h 107"/>
                                <a:gd name="T16" fmla="+- 0 5422 5329"/>
                                <a:gd name="T17" fmla="*/ T16 w 108"/>
                                <a:gd name="T18" fmla="+- 0 2088 1984"/>
                                <a:gd name="T19" fmla="*/ 2088 h 107"/>
                              </a:gdLst>
                              <a:ahLst/>
                              <a:cxnLst>
                                <a:cxn ang="0">
                                  <a:pos x="T1" y="T3"/>
                                </a:cxn>
                                <a:cxn ang="0">
                                  <a:pos x="T5" y="T7"/>
                                </a:cxn>
                                <a:cxn ang="0">
                                  <a:pos x="T9" y="T11"/>
                                </a:cxn>
                                <a:cxn ang="0">
                                  <a:pos x="T13" y="T15"/>
                                </a:cxn>
                                <a:cxn ang="0">
                                  <a:pos x="T17" y="T19"/>
                                </a:cxn>
                              </a:cxnLst>
                              <a:rect l="0" t="0" r="r" b="b"/>
                              <a:pathLst>
                                <a:path w="108" h="107">
                                  <a:moveTo>
                                    <a:pt x="93" y="104"/>
                                  </a:moveTo>
                                  <a:lnTo>
                                    <a:pt x="76" y="104"/>
                                  </a:lnTo>
                                  <a:lnTo>
                                    <a:pt x="79" y="105"/>
                                  </a:lnTo>
                                  <a:lnTo>
                                    <a:pt x="88" y="105"/>
                                  </a:lnTo>
                                  <a:lnTo>
                                    <a:pt x="93"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43"/>
                          <wps:cNvSpPr>
                            <a:spLocks/>
                          </wps:cNvSpPr>
                          <wps:spPr bwMode="auto">
                            <a:xfrm>
                              <a:off x="5329" y="1984"/>
                              <a:ext cx="108" cy="107"/>
                            </a:xfrm>
                            <a:custGeom>
                              <a:avLst/>
                              <a:gdLst>
                                <a:gd name="T0" fmla="+- 0 5418 5329"/>
                                <a:gd name="T1" fmla="*/ T0 w 108"/>
                                <a:gd name="T2" fmla="+- 0 2035 1984"/>
                                <a:gd name="T3" fmla="*/ 2035 h 107"/>
                                <a:gd name="T4" fmla="+- 0 5410 5329"/>
                                <a:gd name="T5" fmla="*/ T4 w 108"/>
                                <a:gd name="T6" fmla="+- 0 2035 1984"/>
                                <a:gd name="T7" fmla="*/ 2035 h 107"/>
                                <a:gd name="T8" fmla="+- 0 5402 5329"/>
                                <a:gd name="T9" fmla="*/ T8 w 108"/>
                                <a:gd name="T10" fmla="+- 0 2038 1984"/>
                                <a:gd name="T11" fmla="*/ 2038 h 107"/>
                                <a:gd name="T12" fmla="+- 0 5400 5329"/>
                                <a:gd name="T13" fmla="*/ T12 w 108"/>
                                <a:gd name="T14" fmla="+- 0 2039 1984"/>
                                <a:gd name="T15" fmla="*/ 2039 h 107"/>
                                <a:gd name="T16" fmla="+- 0 5396 5329"/>
                                <a:gd name="T17" fmla="*/ T16 w 108"/>
                                <a:gd name="T18" fmla="+- 0 2041 1984"/>
                                <a:gd name="T19" fmla="*/ 2041 h 107"/>
                                <a:gd name="T20" fmla="+- 0 5395 5329"/>
                                <a:gd name="T21" fmla="*/ T20 w 108"/>
                                <a:gd name="T22" fmla="+- 0 2044 1984"/>
                                <a:gd name="T23" fmla="*/ 2044 h 107"/>
                                <a:gd name="T24" fmla="+- 0 5393 5329"/>
                                <a:gd name="T25" fmla="*/ T24 w 108"/>
                                <a:gd name="T26" fmla="+- 0 2046 1984"/>
                                <a:gd name="T27" fmla="*/ 2046 h 107"/>
                                <a:gd name="T28" fmla="+- 0 5393 5329"/>
                                <a:gd name="T29" fmla="*/ T28 w 108"/>
                                <a:gd name="T30" fmla="+- 0 2049 1984"/>
                                <a:gd name="T31" fmla="*/ 2049 h 107"/>
                                <a:gd name="T32" fmla="+- 0 5390 5329"/>
                                <a:gd name="T33" fmla="*/ T32 w 108"/>
                                <a:gd name="T34" fmla="+- 0 2052 1984"/>
                                <a:gd name="T35" fmla="*/ 2052 h 107"/>
                                <a:gd name="T36" fmla="+- 0 5390 5329"/>
                                <a:gd name="T37" fmla="*/ T36 w 108"/>
                                <a:gd name="T38" fmla="+- 0 2074 1984"/>
                                <a:gd name="T39" fmla="*/ 2074 h 107"/>
                                <a:gd name="T40" fmla="+- 0 5392 5329"/>
                                <a:gd name="T41" fmla="*/ T40 w 108"/>
                                <a:gd name="T42" fmla="+- 0 2077 1984"/>
                                <a:gd name="T43" fmla="*/ 2077 h 107"/>
                                <a:gd name="T44" fmla="+- 0 5393 5329"/>
                                <a:gd name="T45" fmla="*/ T44 w 108"/>
                                <a:gd name="T46" fmla="+- 0 2080 1984"/>
                                <a:gd name="T47" fmla="*/ 2080 h 107"/>
                                <a:gd name="T48" fmla="+- 0 5395 5329"/>
                                <a:gd name="T49" fmla="*/ T48 w 108"/>
                                <a:gd name="T50" fmla="+- 0 2082 1984"/>
                                <a:gd name="T51" fmla="*/ 2082 h 107"/>
                                <a:gd name="T52" fmla="+- 0 5396 5329"/>
                                <a:gd name="T53" fmla="*/ T52 w 108"/>
                                <a:gd name="T54" fmla="+- 0 2085 1984"/>
                                <a:gd name="T55" fmla="*/ 2085 h 107"/>
                                <a:gd name="T56" fmla="+- 0 5399 5329"/>
                                <a:gd name="T57" fmla="*/ T56 w 108"/>
                                <a:gd name="T58" fmla="+- 0 2086 1984"/>
                                <a:gd name="T59" fmla="*/ 2086 h 107"/>
                                <a:gd name="T60" fmla="+- 0 5402 5329"/>
                                <a:gd name="T61" fmla="*/ T60 w 108"/>
                                <a:gd name="T62" fmla="+- 0 2088 1984"/>
                                <a:gd name="T63" fmla="*/ 2088 h 107"/>
                                <a:gd name="T64" fmla="+- 0 5424 5329"/>
                                <a:gd name="T65" fmla="*/ T64 w 108"/>
                                <a:gd name="T66" fmla="+- 0 2088 1984"/>
                                <a:gd name="T67" fmla="*/ 2088 h 107"/>
                                <a:gd name="T68" fmla="+- 0 5428 5329"/>
                                <a:gd name="T69" fmla="*/ T68 w 108"/>
                                <a:gd name="T70" fmla="+- 0 2086 1984"/>
                                <a:gd name="T71" fmla="*/ 2086 h 107"/>
                                <a:gd name="T72" fmla="+- 0 5434 5329"/>
                                <a:gd name="T73" fmla="*/ T72 w 108"/>
                                <a:gd name="T74" fmla="+- 0 2080 1984"/>
                                <a:gd name="T75" fmla="*/ 2080 h 107"/>
                                <a:gd name="T76" fmla="+- 0 5434 5329"/>
                                <a:gd name="T77" fmla="*/ T76 w 108"/>
                                <a:gd name="T78" fmla="+- 0 2079 1984"/>
                                <a:gd name="T79" fmla="*/ 2079 h 107"/>
                                <a:gd name="T80" fmla="+- 0 5412 5329"/>
                                <a:gd name="T81" fmla="*/ T80 w 108"/>
                                <a:gd name="T82" fmla="+- 0 2079 1984"/>
                                <a:gd name="T83" fmla="*/ 2079 h 107"/>
                                <a:gd name="T84" fmla="+- 0 5411 5329"/>
                                <a:gd name="T85" fmla="*/ T84 w 108"/>
                                <a:gd name="T86" fmla="+- 0 2077 1984"/>
                                <a:gd name="T87" fmla="*/ 2077 h 107"/>
                                <a:gd name="T88" fmla="+- 0 5408 5329"/>
                                <a:gd name="T89" fmla="*/ T88 w 108"/>
                                <a:gd name="T90" fmla="+- 0 2077 1984"/>
                                <a:gd name="T91" fmla="*/ 2077 h 107"/>
                                <a:gd name="T92" fmla="+- 0 5408 5329"/>
                                <a:gd name="T93" fmla="*/ T92 w 108"/>
                                <a:gd name="T94" fmla="+- 0 2076 1984"/>
                                <a:gd name="T95" fmla="*/ 2076 h 107"/>
                                <a:gd name="T96" fmla="+- 0 5407 5329"/>
                                <a:gd name="T97" fmla="*/ T96 w 108"/>
                                <a:gd name="T98" fmla="+- 0 2075 1984"/>
                                <a:gd name="T99" fmla="*/ 2075 h 107"/>
                                <a:gd name="T100" fmla="+- 0 5407 5329"/>
                                <a:gd name="T101" fmla="*/ T100 w 108"/>
                                <a:gd name="T102" fmla="+- 0 2074 1984"/>
                                <a:gd name="T103" fmla="*/ 2074 h 107"/>
                                <a:gd name="T104" fmla="+- 0 5406 5329"/>
                                <a:gd name="T105" fmla="*/ T104 w 108"/>
                                <a:gd name="T106" fmla="+- 0 2073 1984"/>
                                <a:gd name="T107" fmla="*/ 2073 h 107"/>
                                <a:gd name="T108" fmla="+- 0 5406 5329"/>
                                <a:gd name="T109" fmla="*/ T108 w 108"/>
                                <a:gd name="T110" fmla="+- 0 2070 1984"/>
                                <a:gd name="T111" fmla="*/ 2070 h 107"/>
                                <a:gd name="T112" fmla="+- 0 5405 5329"/>
                                <a:gd name="T113" fmla="*/ T112 w 108"/>
                                <a:gd name="T114" fmla="+- 0 2068 1984"/>
                                <a:gd name="T115" fmla="*/ 2068 h 107"/>
                                <a:gd name="T116" fmla="+- 0 5405 5329"/>
                                <a:gd name="T117" fmla="*/ T116 w 108"/>
                                <a:gd name="T118" fmla="+- 0 2057 1984"/>
                                <a:gd name="T119" fmla="*/ 2057 h 107"/>
                                <a:gd name="T120" fmla="+- 0 5406 5329"/>
                                <a:gd name="T121" fmla="*/ T120 w 108"/>
                                <a:gd name="T122" fmla="+- 0 2055 1984"/>
                                <a:gd name="T123" fmla="*/ 2055 h 107"/>
                                <a:gd name="T124" fmla="+- 0 5406 5329"/>
                                <a:gd name="T125" fmla="*/ T124 w 108"/>
                                <a:gd name="T126" fmla="+- 0 2053 1984"/>
                                <a:gd name="T127" fmla="*/ 2053 h 107"/>
                                <a:gd name="T128" fmla="+- 0 5408 5329"/>
                                <a:gd name="T129" fmla="*/ T128 w 108"/>
                                <a:gd name="T130" fmla="+- 0 2049 1984"/>
                                <a:gd name="T131" fmla="*/ 2049 h 107"/>
                                <a:gd name="T132" fmla="+- 0 5410 5329"/>
                                <a:gd name="T133" fmla="*/ T132 w 108"/>
                                <a:gd name="T134" fmla="+- 0 2047 1984"/>
                                <a:gd name="T135" fmla="*/ 2047 h 107"/>
                                <a:gd name="T136" fmla="+- 0 5435 5329"/>
                                <a:gd name="T137" fmla="*/ T136 w 108"/>
                                <a:gd name="T138" fmla="+- 0 2047 1984"/>
                                <a:gd name="T139" fmla="*/ 2047 h 107"/>
                                <a:gd name="T140" fmla="+- 0 5434 5329"/>
                                <a:gd name="T141" fmla="*/ T140 w 108"/>
                                <a:gd name="T142" fmla="+- 0 2046 1984"/>
                                <a:gd name="T143" fmla="*/ 2046 h 107"/>
                                <a:gd name="T144" fmla="+- 0 5431 5329"/>
                                <a:gd name="T145" fmla="*/ T144 w 108"/>
                                <a:gd name="T146" fmla="+- 0 2041 1984"/>
                                <a:gd name="T147" fmla="*/ 2041 h 107"/>
                                <a:gd name="T148" fmla="+- 0 5428 5329"/>
                                <a:gd name="T149" fmla="*/ T148 w 108"/>
                                <a:gd name="T150" fmla="+- 0 2039 1984"/>
                                <a:gd name="T151" fmla="*/ 2039 h 107"/>
                                <a:gd name="T152" fmla="+- 0 5425 5329"/>
                                <a:gd name="T153" fmla="*/ T152 w 108"/>
                                <a:gd name="T154" fmla="+- 0 2038 1984"/>
                                <a:gd name="T155" fmla="*/ 2038 h 107"/>
                                <a:gd name="T156" fmla="+- 0 5418 5329"/>
                                <a:gd name="T157" fmla="*/ T156 w 108"/>
                                <a:gd name="T158" fmla="+- 0 2035 1984"/>
                                <a:gd name="T159" fmla="*/ 203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8" h="107">
                                  <a:moveTo>
                                    <a:pt x="89" y="51"/>
                                  </a:moveTo>
                                  <a:lnTo>
                                    <a:pt x="81" y="51"/>
                                  </a:lnTo>
                                  <a:lnTo>
                                    <a:pt x="73" y="54"/>
                                  </a:lnTo>
                                  <a:lnTo>
                                    <a:pt x="71" y="55"/>
                                  </a:lnTo>
                                  <a:lnTo>
                                    <a:pt x="67" y="57"/>
                                  </a:lnTo>
                                  <a:lnTo>
                                    <a:pt x="66" y="60"/>
                                  </a:lnTo>
                                  <a:lnTo>
                                    <a:pt x="64" y="62"/>
                                  </a:lnTo>
                                  <a:lnTo>
                                    <a:pt x="64" y="65"/>
                                  </a:lnTo>
                                  <a:lnTo>
                                    <a:pt x="61" y="68"/>
                                  </a:lnTo>
                                  <a:lnTo>
                                    <a:pt x="61" y="90"/>
                                  </a:lnTo>
                                  <a:lnTo>
                                    <a:pt x="63" y="93"/>
                                  </a:lnTo>
                                  <a:lnTo>
                                    <a:pt x="64" y="96"/>
                                  </a:lnTo>
                                  <a:lnTo>
                                    <a:pt x="66" y="98"/>
                                  </a:lnTo>
                                  <a:lnTo>
                                    <a:pt x="67" y="101"/>
                                  </a:lnTo>
                                  <a:lnTo>
                                    <a:pt x="70" y="102"/>
                                  </a:lnTo>
                                  <a:lnTo>
                                    <a:pt x="73" y="104"/>
                                  </a:lnTo>
                                  <a:lnTo>
                                    <a:pt x="95" y="104"/>
                                  </a:lnTo>
                                  <a:lnTo>
                                    <a:pt x="99" y="102"/>
                                  </a:lnTo>
                                  <a:lnTo>
                                    <a:pt x="105" y="96"/>
                                  </a:lnTo>
                                  <a:lnTo>
                                    <a:pt x="105" y="95"/>
                                  </a:lnTo>
                                  <a:lnTo>
                                    <a:pt x="83" y="95"/>
                                  </a:lnTo>
                                  <a:lnTo>
                                    <a:pt x="82" y="93"/>
                                  </a:lnTo>
                                  <a:lnTo>
                                    <a:pt x="79" y="93"/>
                                  </a:lnTo>
                                  <a:lnTo>
                                    <a:pt x="79" y="92"/>
                                  </a:lnTo>
                                  <a:lnTo>
                                    <a:pt x="78" y="91"/>
                                  </a:lnTo>
                                  <a:lnTo>
                                    <a:pt x="78" y="90"/>
                                  </a:lnTo>
                                  <a:lnTo>
                                    <a:pt x="77" y="89"/>
                                  </a:lnTo>
                                  <a:lnTo>
                                    <a:pt x="77" y="86"/>
                                  </a:lnTo>
                                  <a:lnTo>
                                    <a:pt x="76" y="84"/>
                                  </a:lnTo>
                                  <a:lnTo>
                                    <a:pt x="76" y="73"/>
                                  </a:lnTo>
                                  <a:lnTo>
                                    <a:pt x="77" y="71"/>
                                  </a:lnTo>
                                  <a:lnTo>
                                    <a:pt x="77" y="69"/>
                                  </a:lnTo>
                                  <a:lnTo>
                                    <a:pt x="79" y="65"/>
                                  </a:lnTo>
                                  <a:lnTo>
                                    <a:pt x="81" y="63"/>
                                  </a:lnTo>
                                  <a:lnTo>
                                    <a:pt x="106" y="63"/>
                                  </a:lnTo>
                                  <a:lnTo>
                                    <a:pt x="105" y="62"/>
                                  </a:lnTo>
                                  <a:lnTo>
                                    <a:pt x="102" y="57"/>
                                  </a:lnTo>
                                  <a:lnTo>
                                    <a:pt x="99" y="55"/>
                                  </a:lnTo>
                                  <a:lnTo>
                                    <a:pt x="96" y="54"/>
                                  </a:lnTo>
                                  <a:lnTo>
                                    <a:pt x="8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44"/>
                          <wps:cNvSpPr>
                            <a:spLocks/>
                          </wps:cNvSpPr>
                          <wps:spPr bwMode="auto">
                            <a:xfrm>
                              <a:off x="5329" y="1984"/>
                              <a:ext cx="108" cy="107"/>
                            </a:xfrm>
                            <a:custGeom>
                              <a:avLst/>
                              <a:gdLst>
                                <a:gd name="T0" fmla="+- 0 5435 5329"/>
                                <a:gd name="T1" fmla="*/ T0 w 108"/>
                                <a:gd name="T2" fmla="+- 0 2047 1984"/>
                                <a:gd name="T3" fmla="*/ 2047 h 107"/>
                                <a:gd name="T4" fmla="+- 0 5417 5329"/>
                                <a:gd name="T5" fmla="*/ T4 w 108"/>
                                <a:gd name="T6" fmla="+- 0 2047 1984"/>
                                <a:gd name="T7" fmla="*/ 2047 h 107"/>
                                <a:gd name="T8" fmla="+- 0 5418 5329"/>
                                <a:gd name="T9" fmla="*/ T8 w 108"/>
                                <a:gd name="T10" fmla="+- 0 2049 1984"/>
                                <a:gd name="T11" fmla="*/ 2049 h 107"/>
                                <a:gd name="T12" fmla="+- 0 5419 5329"/>
                                <a:gd name="T13" fmla="*/ T12 w 108"/>
                                <a:gd name="T14" fmla="+- 0 2049 1984"/>
                                <a:gd name="T15" fmla="*/ 2049 h 107"/>
                                <a:gd name="T16" fmla="+- 0 5419 5329"/>
                                <a:gd name="T17" fmla="*/ T16 w 108"/>
                                <a:gd name="T18" fmla="+- 0 2051 1984"/>
                                <a:gd name="T19" fmla="*/ 2051 h 107"/>
                                <a:gd name="T20" fmla="+- 0 5420 5329"/>
                                <a:gd name="T21" fmla="*/ T20 w 108"/>
                                <a:gd name="T22" fmla="+- 0 2051 1984"/>
                                <a:gd name="T23" fmla="*/ 2051 h 107"/>
                                <a:gd name="T24" fmla="+- 0 5420 5329"/>
                                <a:gd name="T25" fmla="*/ T24 w 108"/>
                                <a:gd name="T26" fmla="+- 0 2053 1984"/>
                                <a:gd name="T27" fmla="*/ 2053 h 107"/>
                                <a:gd name="T28" fmla="+- 0 5422 5329"/>
                                <a:gd name="T29" fmla="*/ T28 w 108"/>
                                <a:gd name="T30" fmla="+- 0 2055 1984"/>
                                <a:gd name="T31" fmla="*/ 2055 h 107"/>
                                <a:gd name="T32" fmla="+- 0 5422 5329"/>
                                <a:gd name="T33" fmla="*/ T32 w 108"/>
                                <a:gd name="T34" fmla="+- 0 2069 1984"/>
                                <a:gd name="T35" fmla="*/ 2069 h 107"/>
                                <a:gd name="T36" fmla="+- 0 5420 5329"/>
                                <a:gd name="T37" fmla="*/ T36 w 108"/>
                                <a:gd name="T38" fmla="+- 0 2071 1984"/>
                                <a:gd name="T39" fmla="*/ 2071 h 107"/>
                                <a:gd name="T40" fmla="+- 0 5420 5329"/>
                                <a:gd name="T41" fmla="*/ T40 w 108"/>
                                <a:gd name="T42" fmla="+- 0 2074 1984"/>
                                <a:gd name="T43" fmla="*/ 2074 h 107"/>
                                <a:gd name="T44" fmla="+- 0 5419 5329"/>
                                <a:gd name="T45" fmla="*/ T44 w 108"/>
                                <a:gd name="T46" fmla="+- 0 2075 1984"/>
                                <a:gd name="T47" fmla="*/ 2075 h 107"/>
                                <a:gd name="T48" fmla="+- 0 5418 5329"/>
                                <a:gd name="T49" fmla="*/ T48 w 108"/>
                                <a:gd name="T50" fmla="+- 0 2077 1984"/>
                                <a:gd name="T51" fmla="*/ 2077 h 107"/>
                                <a:gd name="T52" fmla="+- 0 5417 5329"/>
                                <a:gd name="T53" fmla="*/ T52 w 108"/>
                                <a:gd name="T54" fmla="+- 0 2077 1984"/>
                                <a:gd name="T55" fmla="*/ 2077 h 107"/>
                                <a:gd name="T56" fmla="+- 0 5416 5329"/>
                                <a:gd name="T57" fmla="*/ T56 w 108"/>
                                <a:gd name="T58" fmla="+- 0 2079 1984"/>
                                <a:gd name="T59" fmla="*/ 2079 h 107"/>
                                <a:gd name="T60" fmla="+- 0 5434 5329"/>
                                <a:gd name="T61" fmla="*/ T60 w 108"/>
                                <a:gd name="T62" fmla="+- 0 2079 1984"/>
                                <a:gd name="T63" fmla="*/ 2079 h 107"/>
                                <a:gd name="T64" fmla="+- 0 5435 5329"/>
                                <a:gd name="T65" fmla="*/ T64 w 108"/>
                                <a:gd name="T66" fmla="+- 0 2077 1984"/>
                                <a:gd name="T67" fmla="*/ 2077 h 107"/>
                                <a:gd name="T68" fmla="+- 0 5436 5329"/>
                                <a:gd name="T69" fmla="*/ T68 w 108"/>
                                <a:gd name="T70" fmla="+- 0 2074 1984"/>
                                <a:gd name="T71" fmla="*/ 2074 h 107"/>
                                <a:gd name="T72" fmla="+- 0 5436 5329"/>
                                <a:gd name="T73" fmla="*/ T72 w 108"/>
                                <a:gd name="T74" fmla="+- 0 2070 1984"/>
                                <a:gd name="T75" fmla="*/ 2070 h 107"/>
                                <a:gd name="T76" fmla="+- 0 5437 5329"/>
                                <a:gd name="T77" fmla="*/ T76 w 108"/>
                                <a:gd name="T78" fmla="+- 0 2067 1984"/>
                                <a:gd name="T79" fmla="*/ 2067 h 107"/>
                                <a:gd name="T80" fmla="+- 0 5437 5329"/>
                                <a:gd name="T81" fmla="*/ T80 w 108"/>
                                <a:gd name="T82" fmla="+- 0 2059 1984"/>
                                <a:gd name="T83" fmla="*/ 2059 h 107"/>
                                <a:gd name="T84" fmla="+- 0 5436 5329"/>
                                <a:gd name="T85" fmla="*/ T84 w 108"/>
                                <a:gd name="T86" fmla="+- 0 2055 1984"/>
                                <a:gd name="T87" fmla="*/ 2055 h 107"/>
                                <a:gd name="T88" fmla="+- 0 5436 5329"/>
                                <a:gd name="T89" fmla="*/ T88 w 108"/>
                                <a:gd name="T90" fmla="+- 0 2049 1984"/>
                                <a:gd name="T91" fmla="*/ 2049 h 107"/>
                                <a:gd name="T92" fmla="+- 0 5435 5329"/>
                                <a:gd name="T93" fmla="*/ T92 w 108"/>
                                <a:gd name="T94" fmla="+- 0 2047 1984"/>
                                <a:gd name="T95" fmla="*/ 204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8" h="107">
                                  <a:moveTo>
                                    <a:pt x="106" y="63"/>
                                  </a:moveTo>
                                  <a:lnTo>
                                    <a:pt x="88" y="63"/>
                                  </a:lnTo>
                                  <a:lnTo>
                                    <a:pt x="89" y="65"/>
                                  </a:lnTo>
                                  <a:lnTo>
                                    <a:pt x="90" y="65"/>
                                  </a:lnTo>
                                  <a:lnTo>
                                    <a:pt x="90" y="67"/>
                                  </a:lnTo>
                                  <a:lnTo>
                                    <a:pt x="91" y="67"/>
                                  </a:lnTo>
                                  <a:lnTo>
                                    <a:pt x="91" y="69"/>
                                  </a:lnTo>
                                  <a:lnTo>
                                    <a:pt x="93" y="71"/>
                                  </a:lnTo>
                                  <a:lnTo>
                                    <a:pt x="93" y="85"/>
                                  </a:lnTo>
                                  <a:lnTo>
                                    <a:pt x="91" y="87"/>
                                  </a:lnTo>
                                  <a:lnTo>
                                    <a:pt x="91" y="90"/>
                                  </a:lnTo>
                                  <a:lnTo>
                                    <a:pt x="90" y="91"/>
                                  </a:lnTo>
                                  <a:lnTo>
                                    <a:pt x="89" y="93"/>
                                  </a:lnTo>
                                  <a:lnTo>
                                    <a:pt x="88" y="93"/>
                                  </a:lnTo>
                                  <a:lnTo>
                                    <a:pt x="87" y="95"/>
                                  </a:lnTo>
                                  <a:lnTo>
                                    <a:pt x="105" y="95"/>
                                  </a:lnTo>
                                  <a:lnTo>
                                    <a:pt x="106" y="93"/>
                                  </a:lnTo>
                                  <a:lnTo>
                                    <a:pt x="107" y="90"/>
                                  </a:lnTo>
                                  <a:lnTo>
                                    <a:pt x="107" y="86"/>
                                  </a:lnTo>
                                  <a:lnTo>
                                    <a:pt x="108" y="83"/>
                                  </a:lnTo>
                                  <a:lnTo>
                                    <a:pt x="108" y="75"/>
                                  </a:lnTo>
                                  <a:lnTo>
                                    <a:pt x="107" y="71"/>
                                  </a:lnTo>
                                  <a:lnTo>
                                    <a:pt x="107" y="65"/>
                                  </a:lnTo>
                                  <a:lnTo>
                                    <a:pt x="106"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45"/>
                          <wps:cNvSpPr>
                            <a:spLocks/>
                          </wps:cNvSpPr>
                          <wps:spPr bwMode="auto">
                            <a:xfrm>
                              <a:off x="5329" y="1984"/>
                              <a:ext cx="108" cy="107"/>
                            </a:xfrm>
                            <a:custGeom>
                              <a:avLst/>
                              <a:gdLst>
                                <a:gd name="T0" fmla="+- 0 5357 5329"/>
                                <a:gd name="T1" fmla="*/ T0 w 108"/>
                                <a:gd name="T2" fmla="+- 0 1985 1984"/>
                                <a:gd name="T3" fmla="*/ 1985 h 107"/>
                                <a:gd name="T4" fmla="+- 0 5348 5329"/>
                                <a:gd name="T5" fmla="*/ T4 w 108"/>
                                <a:gd name="T6" fmla="+- 0 1985 1984"/>
                                <a:gd name="T7" fmla="*/ 1985 h 107"/>
                                <a:gd name="T8" fmla="+- 0 5345 5329"/>
                                <a:gd name="T9" fmla="*/ T8 w 108"/>
                                <a:gd name="T10" fmla="+- 0 1986 1984"/>
                                <a:gd name="T11" fmla="*/ 1986 h 107"/>
                                <a:gd name="T12" fmla="+- 0 5342 5329"/>
                                <a:gd name="T13" fmla="*/ T12 w 108"/>
                                <a:gd name="T14" fmla="+- 0 1987 1984"/>
                                <a:gd name="T15" fmla="*/ 1987 h 107"/>
                                <a:gd name="T16" fmla="+- 0 5335 5329"/>
                                <a:gd name="T17" fmla="*/ T16 w 108"/>
                                <a:gd name="T18" fmla="+- 0 1990 1984"/>
                                <a:gd name="T19" fmla="*/ 1990 h 107"/>
                                <a:gd name="T20" fmla="+- 0 5334 5329"/>
                                <a:gd name="T21" fmla="*/ T20 w 108"/>
                                <a:gd name="T22" fmla="+- 0 1993 1984"/>
                                <a:gd name="T23" fmla="*/ 1993 h 107"/>
                                <a:gd name="T24" fmla="+- 0 5332 5329"/>
                                <a:gd name="T25" fmla="*/ T24 w 108"/>
                                <a:gd name="T26" fmla="+- 0 1996 1984"/>
                                <a:gd name="T27" fmla="*/ 1996 h 107"/>
                                <a:gd name="T28" fmla="+- 0 5332 5329"/>
                                <a:gd name="T29" fmla="*/ T28 w 108"/>
                                <a:gd name="T30" fmla="+- 0 1998 1984"/>
                                <a:gd name="T31" fmla="*/ 1998 h 107"/>
                                <a:gd name="T32" fmla="+- 0 5329 5329"/>
                                <a:gd name="T33" fmla="*/ T32 w 108"/>
                                <a:gd name="T34" fmla="+- 0 2002 1984"/>
                                <a:gd name="T35" fmla="*/ 2002 h 107"/>
                                <a:gd name="T36" fmla="+- 0 5329 5329"/>
                                <a:gd name="T37" fmla="*/ T36 w 108"/>
                                <a:gd name="T38" fmla="+- 0 2022 1984"/>
                                <a:gd name="T39" fmla="*/ 2022 h 107"/>
                                <a:gd name="T40" fmla="+- 0 5330 5329"/>
                                <a:gd name="T41" fmla="*/ T40 w 108"/>
                                <a:gd name="T42" fmla="+- 0 2027 1984"/>
                                <a:gd name="T43" fmla="*/ 2027 h 107"/>
                                <a:gd name="T44" fmla="+- 0 5334 5329"/>
                                <a:gd name="T45" fmla="*/ T44 w 108"/>
                                <a:gd name="T46" fmla="+- 0 2031 1984"/>
                                <a:gd name="T47" fmla="*/ 2031 h 107"/>
                                <a:gd name="T48" fmla="+- 0 5335 5329"/>
                                <a:gd name="T49" fmla="*/ T48 w 108"/>
                                <a:gd name="T50" fmla="+- 0 2034 1984"/>
                                <a:gd name="T51" fmla="*/ 2034 h 107"/>
                                <a:gd name="T52" fmla="+- 0 5338 5329"/>
                                <a:gd name="T53" fmla="*/ T52 w 108"/>
                                <a:gd name="T54" fmla="+- 0 2035 1984"/>
                                <a:gd name="T55" fmla="*/ 2035 h 107"/>
                                <a:gd name="T56" fmla="+- 0 5341 5329"/>
                                <a:gd name="T57" fmla="*/ T56 w 108"/>
                                <a:gd name="T58" fmla="+- 0 2037 1984"/>
                                <a:gd name="T59" fmla="*/ 2037 h 107"/>
                                <a:gd name="T60" fmla="+- 0 5344 5329"/>
                                <a:gd name="T61" fmla="*/ T60 w 108"/>
                                <a:gd name="T62" fmla="+- 0 2038 1984"/>
                                <a:gd name="T63" fmla="*/ 2038 h 107"/>
                                <a:gd name="T64" fmla="+- 0 5347 5329"/>
                                <a:gd name="T65" fmla="*/ T64 w 108"/>
                                <a:gd name="T66" fmla="+- 0 2039 1984"/>
                                <a:gd name="T67" fmla="*/ 2039 h 107"/>
                                <a:gd name="T68" fmla="+- 0 5356 5329"/>
                                <a:gd name="T69" fmla="*/ T68 w 108"/>
                                <a:gd name="T70" fmla="+- 0 2039 1984"/>
                                <a:gd name="T71" fmla="*/ 2039 h 107"/>
                                <a:gd name="T72" fmla="+- 0 5360 5329"/>
                                <a:gd name="T73" fmla="*/ T72 w 108"/>
                                <a:gd name="T74" fmla="+- 0 2038 1984"/>
                                <a:gd name="T75" fmla="*/ 2038 h 107"/>
                                <a:gd name="T76" fmla="+- 0 5363 5329"/>
                                <a:gd name="T77" fmla="*/ T76 w 108"/>
                                <a:gd name="T78" fmla="+- 0 2037 1984"/>
                                <a:gd name="T79" fmla="*/ 2037 h 107"/>
                                <a:gd name="T80" fmla="+- 0 5366 5329"/>
                                <a:gd name="T81" fmla="*/ T80 w 108"/>
                                <a:gd name="T82" fmla="+- 0 2035 1984"/>
                                <a:gd name="T83" fmla="*/ 2035 h 107"/>
                                <a:gd name="T84" fmla="+- 0 5369 5329"/>
                                <a:gd name="T85" fmla="*/ T84 w 108"/>
                                <a:gd name="T86" fmla="+- 0 2034 1984"/>
                                <a:gd name="T87" fmla="*/ 2034 h 107"/>
                                <a:gd name="T88" fmla="+- 0 5370 5329"/>
                                <a:gd name="T89" fmla="*/ T88 w 108"/>
                                <a:gd name="T90" fmla="+- 0 2031 1984"/>
                                <a:gd name="T91" fmla="*/ 2031 h 107"/>
                                <a:gd name="T92" fmla="+- 0 5372 5329"/>
                                <a:gd name="T93" fmla="*/ T92 w 108"/>
                                <a:gd name="T94" fmla="+- 0 2028 1984"/>
                                <a:gd name="T95" fmla="*/ 2028 h 107"/>
                                <a:gd name="T96" fmla="+- 0 5351 5329"/>
                                <a:gd name="T97" fmla="*/ T96 w 108"/>
                                <a:gd name="T98" fmla="+- 0 2028 1984"/>
                                <a:gd name="T99" fmla="*/ 2028 h 107"/>
                                <a:gd name="T100" fmla="+- 0 5350 5329"/>
                                <a:gd name="T101" fmla="*/ T100 w 108"/>
                                <a:gd name="T102" fmla="+- 0 2027 1984"/>
                                <a:gd name="T103" fmla="*/ 2027 h 107"/>
                                <a:gd name="T104" fmla="+- 0 5348 5329"/>
                                <a:gd name="T105" fmla="*/ T104 w 108"/>
                                <a:gd name="T106" fmla="+- 0 2027 1984"/>
                                <a:gd name="T107" fmla="*/ 2027 h 107"/>
                                <a:gd name="T108" fmla="+- 0 5346 5329"/>
                                <a:gd name="T109" fmla="*/ T108 w 108"/>
                                <a:gd name="T110" fmla="+- 0 2025 1984"/>
                                <a:gd name="T111" fmla="*/ 2025 h 107"/>
                                <a:gd name="T112" fmla="+- 0 5346 5329"/>
                                <a:gd name="T113" fmla="*/ T112 w 108"/>
                                <a:gd name="T114" fmla="+- 0 2023 1984"/>
                                <a:gd name="T115" fmla="*/ 2023 h 107"/>
                                <a:gd name="T116" fmla="+- 0 5345 5329"/>
                                <a:gd name="T117" fmla="*/ T116 w 108"/>
                                <a:gd name="T118" fmla="+- 0 2022 1984"/>
                                <a:gd name="T119" fmla="*/ 2022 h 107"/>
                                <a:gd name="T120" fmla="+- 0 5345 5329"/>
                                <a:gd name="T121" fmla="*/ T120 w 108"/>
                                <a:gd name="T122" fmla="+- 0 2020 1984"/>
                                <a:gd name="T123" fmla="*/ 2020 h 107"/>
                                <a:gd name="T124" fmla="+- 0 5344 5329"/>
                                <a:gd name="T125" fmla="*/ T124 w 108"/>
                                <a:gd name="T126" fmla="+- 0 2017 1984"/>
                                <a:gd name="T127" fmla="*/ 2017 h 107"/>
                                <a:gd name="T128" fmla="+- 0 5344 5329"/>
                                <a:gd name="T129" fmla="*/ T128 w 108"/>
                                <a:gd name="T130" fmla="+- 0 2007 1984"/>
                                <a:gd name="T131" fmla="*/ 2007 h 107"/>
                                <a:gd name="T132" fmla="+- 0 5345 5329"/>
                                <a:gd name="T133" fmla="*/ T132 w 108"/>
                                <a:gd name="T134" fmla="+- 0 2004 1984"/>
                                <a:gd name="T135" fmla="*/ 2004 h 107"/>
                                <a:gd name="T136" fmla="+- 0 5345 5329"/>
                                <a:gd name="T137" fmla="*/ T136 w 108"/>
                                <a:gd name="T138" fmla="+- 0 2002 1984"/>
                                <a:gd name="T139" fmla="*/ 2002 h 107"/>
                                <a:gd name="T140" fmla="+- 0 5346 5329"/>
                                <a:gd name="T141" fmla="*/ T140 w 108"/>
                                <a:gd name="T142" fmla="+- 0 2001 1984"/>
                                <a:gd name="T143" fmla="*/ 2001 h 107"/>
                                <a:gd name="T144" fmla="+- 0 5347 5329"/>
                                <a:gd name="T145" fmla="*/ T144 w 108"/>
                                <a:gd name="T146" fmla="+- 0 1998 1984"/>
                                <a:gd name="T147" fmla="*/ 1998 h 107"/>
                                <a:gd name="T148" fmla="+- 0 5348 5329"/>
                                <a:gd name="T149" fmla="*/ T148 w 108"/>
                                <a:gd name="T150" fmla="+- 0 1998 1984"/>
                                <a:gd name="T151" fmla="*/ 1998 h 107"/>
                                <a:gd name="T152" fmla="+- 0 5348 5329"/>
                                <a:gd name="T153" fmla="*/ T152 w 108"/>
                                <a:gd name="T154" fmla="+- 0 1997 1984"/>
                                <a:gd name="T155" fmla="*/ 1997 h 107"/>
                                <a:gd name="T156" fmla="+- 0 5350 5329"/>
                                <a:gd name="T157" fmla="*/ T156 w 108"/>
                                <a:gd name="T158" fmla="+- 0 1996 1984"/>
                                <a:gd name="T159" fmla="*/ 1996 h 107"/>
                                <a:gd name="T160" fmla="+- 0 5372 5329"/>
                                <a:gd name="T161" fmla="*/ T160 w 108"/>
                                <a:gd name="T162" fmla="+- 0 1996 1984"/>
                                <a:gd name="T163" fmla="*/ 1996 h 107"/>
                                <a:gd name="T164" fmla="+- 0 5370 5329"/>
                                <a:gd name="T165" fmla="*/ T164 w 108"/>
                                <a:gd name="T166" fmla="+- 0 1991 1984"/>
                                <a:gd name="T167" fmla="*/ 1991 h 107"/>
                                <a:gd name="T168" fmla="+- 0 5366 5329"/>
                                <a:gd name="T169" fmla="*/ T168 w 108"/>
                                <a:gd name="T170" fmla="+- 0 1989 1984"/>
                                <a:gd name="T171" fmla="*/ 1989 h 107"/>
                                <a:gd name="T172" fmla="+- 0 5364 5329"/>
                                <a:gd name="T173" fmla="*/ T172 w 108"/>
                                <a:gd name="T174" fmla="+- 0 1987 1984"/>
                                <a:gd name="T175" fmla="*/ 1987 h 107"/>
                                <a:gd name="T176" fmla="+- 0 5357 5329"/>
                                <a:gd name="T177" fmla="*/ T176 w 108"/>
                                <a:gd name="T178" fmla="+- 0 1985 1984"/>
                                <a:gd name="T179" fmla="*/ 198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 h="107">
                                  <a:moveTo>
                                    <a:pt x="28" y="1"/>
                                  </a:moveTo>
                                  <a:lnTo>
                                    <a:pt x="19" y="1"/>
                                  </a:lnTo>
                                  <a:lnTo>
                                    <a:pt x="16" y="2"/>
                                  </a:lnTo>
                                  <a:lnTo>
                                    <a:pt x="13" y="3"/>
                                  </a:lnTo>
                                  <a:lnTo>
                                    <a:pt x="6" y="6"/>
                                  </a:lnTo>
                                  <a:lnTo>
                                    <a:pt x="5" y="9"/>
                                  </a:lnTo>
                                  <a:lnTo>
                                    <a:pt x="3" y="12"/>
                                  </a:lnTo>
                                  <a:lnTo>
                                    <a:pt x="3" y="14"/>
                                  </a:lnTo>
                                  <a:lnTo>
                                    <a:pt x="0" y="18"/>
                                  </a:lnTo>
                                  <a:lnTo>
                                    <a:pt x="0" y="38"/>
                                  </a:lnTo>
                                  <a:lnTo>
                                    <a:pt x="1" y="43"/>
                                  </a:lnTo>
                                  <a:lnTo>
                                    <a:pt x="5" y="47"/>
                                  </a:lnTo>
                                  <a:lnTo>
                                    <a:pt x="6" y="50"/>
                                  </a:lnTo>
                                  <a:lnTo>
                                    <a:pt x="9" y="51"/>
                                  </a:lnTo>
                                  <a:lnTo>
                                    <a:pt x="12" y="53"/>
                                  </a:lnTo>
                                  <a:lnTo>
                                    <a:pt x="15" y="54"/>
                                  </a:lnTo>
                                  <a:lnTo>
                                    <a:pt x="18" y="55"/>
                                  </a:lnTo>
                                  <a:lnTo>
                                    <a:pt x="27" y="55"/>
                                  </a:lnTo>
                                  <a:lnTo>
                                    <a:pt x="31" y="54"/>
                                  </a:lnTo>
                                  <a:lnTo>
                                    <a:pt x="34" y="53"/>
                                  </a:lnTo>
                                  <a:lnTo>
                                    <a:pt x="37" y="51"/>
                                  </a:lnTo>
                                  <a:lnTo>
                                    <a:pt x="40" y="50"/>
                                  </a:lnTo>
                                  <a:lnTo>
                                    <a:pt x="41" y="47"/>
                                  </a:lnTo>
                                  <a:lnTo>
                                    <a:pt x="43" y="44"/>
                                  </a:lnTo>
                                  <a:lnTo>
                                    <a:pt x="22" y="44"/>
                                  </a:lnTo>
                                  <a:lnTo>
                                    <a:pt x="21" y="43"/>
                                  </a:lnTo>
                                  <a:lnTo>
                                    <a:pt x="19" y="43"/>
                                  </a:lnTo>
                                  <a:lnTo>
                                    <a:pt x="17" y="41"/>
                                  </a:lnTo>
                                  <a:lnTo>
                                    <a:pt x="17" y="39"/>
                                  </a:lnTo>
                                  <a:lnTo>
                                    <a:pt x="16" y="38"/>
                                  </a:lnTo>
                                  <a:lnTo>
                                    <a:pt x="16" y="36"/>
                                  </a:lnTo>
                                  <a:lnTo>
                                    <a:pt x="15" y="33"/>
                                  </a:lnTo>
                                  <a:lnTo>
                                    <a:pt x="15" y="23"/>
                                  </a:lnTo>
                                  <a:lnTo>
                                    <a:pt x="16" y="20"/>
                                  </a:lnTo>
                                  <a:lnTo>
                                    <a:pt x="16" y="18"/>
                                  </a:lnTo>
                                  <a:lnTo>
                                    <a:pt x="17" y="17"/>
                                  </a:lnTo>
                                  <a:lnTo>
                                    <a:pt x="18" y="14"/>
                                  </a:lnTo>
                                  <a:lnTo>
                                    <a:pt x="19" y="14"/>
                                  </a:lnTo>
                                  <a:lnTo>
                                    <a:pt x="19" y="13"/>
                                  </a:lnTo>
                                  <a:lnTo>
                                    <a:pt x="21" y="12"/>
                                  </a:lnTo>
                                  <a:lnTo>
                                    <a:pt x="43" y="12"/>
                                  </a:lnTo>
                                  <a:lnTo>
                                    <a:pt x="41" y="7"/>
                                  </a:lnTo>
                                  <a:lnTo>
                                    <a:pt x="37" y="5"/>
                                  </a:lnTo>
                                  <a:lnTo>
                                    <a:pt x="35" y="3"/>
                                  </a:lnTo>
                                  <a:lnTo>
                                    <a:pt x="2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46"/>
                          <wps:cNvSpPr>
                            <a:spLocks/>
                          </wps:cNvSpPr>
                          <wps:spPr bwMode="auto">
                            <a:xfrm>
                              <a:off x="5329" y="1984"/>
                              <a:ext cx="108" cy="107"/>
                            </a:xfrm>
                            <a:custGeom>
                              <a:avLst/>
                              <a:gdLst>
                                <a:gd name="T0" fmla="+- 0 5372 5329"/>
                                <a:gd name="T1" fmla="*/ T0 w 108"/>
                                <a:gd name="T2" fmla="+- 0 1996 1984"/>
                                <a:gd name="T3" fmla="*/ 1996 h 107"/>
                                <a:gd name="T4" fmla="+- 0 5354 5329"/>
                                <a:gd name="T5" fmla="*/ T4 w 108"/>
                                <a:gd name="T6" fmla="+- 0 1996 1984"/>
                                <a:gd name="T7" fmla="*/ 1996 h 107"/>
                                <a:gd name="T8" fmla="+- 0 5357 5329"/>
                                <a:gd name="T9" fmla="*/ T8 w 108"/>
                                <a:gd name="T10" fmla="+- 0 1998 1984"/>
                                <a:gd name="T11" fmla="*/ 1998 h 107"/>
                                <a:gd name="T12" fmla="+- 0 5358 5329"/>
                                <a:gd name="T13" fmla="*/ T12 w 108"/>
                                <a:gd name="T14" fmla="+- 0 1998 1984"/>
                                <a:gd name="T15" fmla="*/ 1998 h 107"/>
                                <a:gd name="T16" fmla="+- 0 5358 5329"/>
                                <a:gd name="T17" fmla="*/ T16 w 108"/>
                                <a:gd name="T18" fmla="+- 0 2001 1984"/>
                                <a:gd name="T19" fmla="*/ 2001 h 107"/>
                                <a:gd name="T20" fmla="+- 0 5359 5329"/>
                                <a:gd name="T21" fmla="*/ T20 w 108"/>
                                <a:gd name="T22" fmla="+- 0 2001 1984"/>
                                <a:gd name="T23" fmla="*/ 2001 h 107"/>
                                <a:gd name="T24" fmla="+- 0 5359 5329"/>
                                <a:gd name="T25" fmla="*/ T24 w 108"/>
                                <a:gd name="T26" fmla="+- 0 2003 1984"/>
                                <a:gd name="T27" fmla="*/ 2003 h 107"/>
                                <a:gd name="T28" fmla="+- 0 5360 5329"/>
                                <a:gd name="T29" fmla="*/ T28 w 108"/>
                                <a:gd name="T30" fmla="+- 0 2004 1984"/>
                                <a:gd name="T31" fmla="*/ 2004 h 107"/>
                                <a:gd name="T32" fmla="+- 0 5360 5329"/>
                                <a:gd name="T33" fmla="*/ T32 w 108"/>
                                <a:gd name="T34" fmla="+- 0 2019 1984"/>
                                <a:gd name="T35" fmla="*/ 2019 h 107"/>
                                <a:gd name="T36" fmla="+- 0 5359 5329"/>
                                <a:gd name="T37" fmla="*/ T36 w 108"/>
                                <a:gd name="T38" fmla="+- 0 2021 1984"/>
                                <a:gd name="T39" fmla="*/ 2021 h 107"/>
                                <a:gd name="T40" fmla="+- 0 5359 5329"/>
                                <a:gd name="T41" fmla="*/ T40 w 108"/>
                                <a:gd name="T42" fmla="+- 0 2022 1984"/>
                                <a:gd name="T43" fmla="*/ 2022 h 107"/>
                                <a:gd name="T44" fmla="+- 0 5357 5329"/>
                                <a:gd name="T45" fmla="*/ T44 w 108"/>
                                <a:gd name="T46" fmla="+- 0 2027 1984"/>
                                <a:gd name="T47" fmla="*/ 2027 h 107"/>
                                <a:gd name="T48" fmla="+- 0 5356 5329"/>
                                <a:gd name="T49" fmla="*/ T48 w 108"/>
                                <a:gd name="T50" fmla="+- 0 2027 1984"/>
                                <a:gd name="T51" fmla="*/ 2027 h 107"/>
                                <a:gd name="T52" fmla="+- 0 5354 5329"/>
                                <a:gd name="T53" fmla="*/ T52 w 108"/>
                                <a:gd name="T54" fmla="+- 0 2028 1984"/>
                                <a:gd name="T55" fmla="*/ 2028 h 107"/>
                                <a:gd name="T56" fmla="+- 0 5372 5329"/>
                                <a:gd name="T57" fmla="*/ T56 w 108"/>
                                <a:gd name="T58" fmla="+- 0 2028 1984"/>
                                <a:gd name="T59" fmla="*/ 2028 h 107"/>
                                <a:gd name="T60" fmla="+- 0 5374 5329"/>
                                <a:gd name="T61" fmla="*/ T60 w 108"/>
                                <a:gd name="T62" fmla="+- 0 2027 1984"/>
                                <a:gd name="T63" fmla="*/ 2027 h 107"/>
                                <a:gd name="T64" fmla="+- 0 5375 5329"/>
                                <a:gd name="T65" fmla="*/ T64 w 108"/>
                                <a:gd name="T66" fmla="+- 0 2022 1984"/>
                                <a:gd name="T67" fmla="*/ 2022 h 107"/>
                                <a:gd name="T68" fmla="+- 0 5375 5329"/>
                                <a:gd name="T69" fmla="*/ T68 w 108"/>
                                <a:gd name="T70" fmla="+- 0 2020 1984"/>
                                <a:gd name="T71" fmla="*/ 2020 h 107"/>
                                <a:gd name="T72" fmla="+- 0 5376 5329"/>
                                <a:gd name="T73" fmla="*/ T72 w 108"/>
                                <a:gd name="T74" fmla="+- 0 2016 1984"/>
                                <a:gd name="T75" fmla="*/ 2016 h 107"/>
                                <a:gd name="T76" fmla="+- 0 5376 5329"/>
                                <a:gd name="T77" fmla="*/ T76 w 108"/>
                                <a:gd name="T78" fmla="+- 0 2008 1984"/>
                                <a:gd name="T79" fmla="*/ 2008 h 107"/>
                                <a:gd name="T80" fmla="+- 0 5375 5329"/>
                                <a:gd name="T81" fmla="*/ T80 w 108"/>
                                <a:gd name="T82" fmla="+- 0 2004 1984"/>
                                <a:gd name="T83" fmla="*/ 2004 h 107"/>
                                <a:gd name="T84" fmla="+- 0 5375 5329"/>
                                <a:gd name="T85" fmla="*/ T84 w 108"/>
                                <a:gd name="T86" fmla="+- 0 1998 1984"/>
                                <a:gd name="T87" fmla="*/ 1998 h 107"/>
                                <a:gd name="T88" fmla="+- 0 5372 5329"/>
                                <a:gd name="T89" fmla="*/ T88 w 108"/>
                                <a:gd name="T90" fmla="+- 0 1996 1984"/>
                                <a:gd name="T91" fmla="*/ 199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 h="107">
                                  <a:moveTo>
                                    <a:pt x="43" y="12"/>
                                  </a:moveTo>
                                  <a:lnTo>
                                    <a:pt x="25" y="12"/>
                                  </a:lnTo>
                                  <a:lnTo>
                                    <a:pt x="28" y="14"/>
                                  </a:lnTo>
                                  <a:lnTo>
                                    <a:pt x="29" y="14"/>
                                  </a:lnTo>
                                  <a:lnTo>
                                    <a:pt x="29" y="17"/>
                                  </a:lnTo>
                                  <a:lnTo>
                                    <a:pt x="30" y="17"/>
                                  </a:lnTo>
                                  <a:lnTo>
                                    <a:pt x="30" y="19"/>
                                  </a:lnTo>
                                  <a:lnTo>
                                    <a:pt x="31" y="20"/>
                                  </a:lnTo>
                                  <a:lnTo>
                                    <a:pt x="31" y="35"/>
                                  </a:lnTo>
                                  <a:lnTo>
                                    <a:pt x="30" y="37"/>
                                  </a:lnTo>
                                  <a:lnTo>
                                    <a:pt x="30" y="38"/>
                                  </a:lnTo>
                                  <a:lnTo>
                                    <a:pt x="28" y="43"/>
                                  </a:lnTo>
                                  <a:lnTo>
                                    <a:pt x="27" y="43"/>
                                  </a:lnTo>
                                  <a:lnTo>
                                    <a:pt x="25" y="44"/>
                                  </a:lnTo>
                                  <a:lnTo>
                                    <a:pt x="43" y="44"/>
                                  </a:lnTo>
                                  <a:lnTo>
                                    <a:pt x="45" y="43"/>
                                  </a:lnTo>
                                  <a:lnTo>
                                    <a:pt x="46" y="38"/>
                                  </a:lnTo>
                                  <a:lnTo>
                                    <a:pt x="46" y="36"/>
                                  </a:lnTo>
                                  <a:lnTo>
                                    <a:pt x="47" y="32"/>
                                  </a:lnTo>
                                  <a:lnTo>
                                    <a:pt x="47" y="24"/>
                                  </a:lnTo>
                                  <a:lnTo>
                                    <a:pt x="46" y="20"/>
                                  </a:lnTo>
                                  <a:lnTo>
                                    <a:pt x="46" y="14"/>
                                  </a:lnTo>
                                  <a:lnTo>
                                    <a:pt x="43"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147"/>
                        <wpg:cNvGrpSpPr>
                          <a:grpSpLocks/>
                        </wpg:cNvGrpSpPr>
                        <wpg:grpSpPr bwMode="auto">
                          <a:xfrm>
                            <a:off x="2587925" y="1380226"/>
                            <a:ext cx="40677" cy="74252"/>
                            <a:chOff x="5724" y="1929"/>
                            <a:chExt cx="64" cy="102"/>
                          </a:xfrm>
                        </wpg:grpSpPr>
                        <wps:wsp>
                          <wps:cNvPr id="1308" name="Freeform 148"/>
                          <wps:cNvSpPr>
                            <a:spLocks/>
                          </wps:cNvSpPr>
                          <wps:spPr bwMode="auto">
                            <a:xfrm>
                              <a:off x="5724" y="1929"/>
                              <a:ext cx="64" cy="102"/>
                            </a:xfrm>
                            <a:custGeom>
                              <a:avLst/>
                              <a:gdLst>
                                <a:gd name="T0" fmla="+- 0 5788 5724"/>
                                <a:gd name="T1" fmla="*/ T0 w 64"/>
                                <a:gd name="T2" fmla="+- 0 2010 1929"/>
                                <a:gd name="T3" fmla="*/ 2010 h 102"/>
                                <a:gd name="T4" fmla="+- 0 5768 5724"/>
                                <a:gd name="T5" fmla="*/ T4 w 64"/>
                                <a:gd name="T6" fmla="+- 0 2010 1929"/>
                                <a:gd name="T7" fmla="*/ 2010 h 102"/>
                                <a:gd name="T8" fmla="+- 0 5768 5724"/>
                                <a:gd name="T9" fmla="*/ T8 w 64"/>
                                <a:gd name="T10" fmla="+- 0 2029 1929"/>
                                <a:gd name="T11" fmla="*/ 2029 h 102"/>
                                <a:gd name="T12" fmla="+- 0 5770 5724"/>
                                <a:gd name="T13" fmla="*/ T12 w 64"/>
                                <a:gd name="T14" fmla="+- 0 2031 1929"/>
                                <a:gd name="T15" fmla="*/ 2031 h 102"/>
                                <a:gd name="T16" fmla="+- 0 5788 5724"/>
                                <a:gd name="T17" fmla="*/ T16 w 64"/>
                                <a:gd name="T18" fmla="+- 0 2031 1929"/>
                                <a:gd name="T19" fmla="*/ 2031 h 102"/>
                                <a:gd name="T20" fmla="+- 0 5788 5724"/>
                                <a:gd name="T21" fmla="*/ T20 w 64"/>
                                <a:gd name="T22" fmla="+- 0 2010 1929"/>
                                <a:gd name="T23" fmla="*/ 2010 h 102"/>
                              </a:gdLst>
                              <a:ahLst/>
                              <a:cxnLst>
                                <a:cxn ang="0">
                                  <a:pos x="T1" y="T3"/>
                                </a:cxn>
                                <a:cxn ang="0">
                                  <a:pos x="T5" y="T7"/>
                                </a:cxn>
                                <a:cxn ang="0">
                                  <a:pos x="T9" y="T11"/>
                                </a:cxn>
                                <a:cxn ang="0">
                                  <a:pos x="T13" y="T15"/>
                                </a:cxn>
                                <a:cxn ang="0">
                                  <a:pos x="T17" y="T19"/>
                                </a:cxn>
                                <a:cxn ang="0">
                                  <a:pos x="T21" y="T23"/>
                                </a:cxn>
                              </a:cxnLst>
                              <a:rect l="0" t="0" r="r" b="b"/>
                              <a:pathLst>
                                <a:path w="64" h="102">
                                  <a:moveTo>
                                    <a:pt x="64" y="81"/>
                                  </a:moveTo>
                                  <a:lnTo>
                                    <a:pt x="44" y="81"/>
                                  </a:lnTo>
                                  <a:lnTo>
                                    <a:pt x="44" y="100"/>
                                  </a:lnTo>
                                  <a:lnTo>
                                    <a:pt x="46" y="102"/>
                                  </a:lnTo>
                                  <a:lnTo>
                                    <a:pt x="64" y="102"/>
                                  </a:lnTo>
                                  <a:lnTo>
                                    <a:pt x="64"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49"/>
                          <wps:cNvSpPr>
                            <a:spLocks/>
                          </wps:cNvSpPr>
                          <wps:spPr bwMode="auto">
                            <a:xfrm>
                              <a:off x="5724" y="1929"/>
                              <a:ext cx="64" cy="102"/>
                            </a:xfrm>
                            <a:custGeom>
                              <a:avLst/>
                              <a:gdLst>
                                <a:gd name="T0" fmla="+- 0 5788 5724"/>
                                <a:gd name="T1" fmla="*/ T0 w 64"/>
                                <a:gd name="T2" fmla="+- 0 1931 1929"/>
                                <a:gd name="T3" fmla="*/ 1931 h 102"/>
                                <a:gd name="T4" fmla="+- 0 5759 5724"/>
                                <a:gd name="T5" fmla="*/ T4 w 64"/>
                                <a:gd name="T6" fmla="+- 0 1931 1929"/>
                                <a:gd name="T7" fmla="*/ 1931 h 102"/>
                                <a:gd name="T8" fmla="+- 0 5728 5724"/>
                                <a:gd name="T9" fmla="*/ T8 w 64"/>
                                <a:gd name="T10" fmla="+- 0 1987 1929"/>
                                <a:gd name="T11" fmla="*/ 1987 h 102"/>
                                <a:gd name="T12" fmla="+- 0 5726 5724"/>
                                <a:gd name="T13" fmla="*/ T12 w 64"/>
                                <a:gd name="T14" fmla="+- 0 1987 1929"/>
                                <a:gd name="T15" fmla="*/ 1987 h 102"/>
                                <a:gd name="T16" fmla="+- 0 5726 5724"/>
                                <a:gd name="T17" fmla="*/ T16 w 64"/>
                                <a:gd name="T18" fmla="+- 0 1990 1929"/>
                                <a:gd name="T19" fmla="*/ 1990 h 102"/>
                                <a:gd name="T20" fmla="+- 0 5725 5724"/>
                                <a:gd name="T21" fmla="*/ T20 w 64"/>
                                <a:gd name="T22" fmla="+- 0 1991 1929"/>
                                <a:gd name="T23" fmla="*/ 1991 h 102"/>
                                <a:gd name="T24" fmla="+- 0 5725 5724"/>
                                <a:gd name="T25" fmla="*/ T24 w 64"/>
                                <a:gd name="T26" fmla="+- 0 1993 1929"/>
                                <a:gd name="T27" fmla="*/ 1993 h 102"/>
                                <a:gd name="T28" fmla="+- 0 5724 5724"/>
                                <a:gd name="T29" fmla="*/ T28 w 64"/>
                                <a:gd name="T30" fmla="+- 0 1995 1929"/>
                                <a:gd name="T31" fmla="*/ 1995 h 102"/>
                                <a:gd name="T32" fmla="+- 0 5724 5724"/>
                                <a:gd name="T33" fmla="*/ T32 w 64"/>
                                <a:gd name="T34" fmla="+- 0 2005 1929"/>
                                <a:gd name="T35" fmla="*/ 2005 h 102"/>
                                <a:gd name="T36" fmla="+- 0 5725 5724"/>
                                <a:gd name="T37" fmla="*/ T36 w 64"/>
                                <a:gd name="T38" fmla="+- 0 2007 1929"/>
                                <a:gd name="T39" fmla="*/ 2007 h 102"/>
                                <a:gd name="T40" fmla="+- 0 5725 5724"/>
                                <a:gd name="T41" fmla="*/ T40 w 64"/>
                                <a:gd name="T42" fmla="+- 0 2008 1929"/>
                                <a:gd name="T43" fmla="*/ 2008 h 102"/>
                                <a:gd name="T44" fmla="+- 0 5726 5724"/>
                                <a:gd name="T45" fmla="*/ T44 w 64"/>
                                <a:gd name="T46" fmla="+- 0 2008 1929"/>
                                <a:gd name="T47" fmla="*/ 2008 h 102"/>
                                <a:gd name="T48" fmla="+- 0 5726 5724"/>
                                <a:gd name="T49" fmla="*/ T48 w 64"/>
                                <a:gd name="T50" fmla="+- 0 2009 1929"/>
                                <a:gd name="T51" fmla="*/ 2009 h 102"/>
                                <a:gd name="T52" fmla="+- 0 5728 5724"/>
                                <a:gd name="T53" fmla="*/ T52 w 64"/>
                                <a:gd name="T54" fmla="+- 0 2010 1929"/>
                                <a:gd name="T55" fmla="*/ 2010 h 102"/>
                                <a:gd name="T56" fmla="+- 0 5797 5724"/>
                                <a:gd name="T57" fmla="*/ T56 w 64"/>
                                <a:gd name="T58" fmla="+- 0 2010 1929"/>
                                <a:gd name="T59" fmla="*/ 2010 h 102"/>
                                <a:gd name="T60" fmla="+- 0 5800 5724"/>
                                <a:gd name="T61" fmla="*/ T60 w 64"/>
                                <a:gd name="T62" fmla="+- 0 2008 1929"/>
                                <a:gd name="T63" fmla="*/ 2008 h 102"/>
                                <a:gd name="T64" fmla="+- 0 5800 5724"/>
                                <a:gd name="T65" fmla="*/ T64 w 64"/>
                                <a:gd name="T66" fmla="+- 0 1996 1929"/>
                                <a:gd name="T67" fmla="*/ 1996 h 102"/>
                                <a:gd name="T68" fmla="+- 0 5798 5724"/>
                                <a:gd name="T69" fmla="*/ T68 w 64"/>
                                <a:gd name="T70" fmla="+- 0 1993 1929"/>
                                <a:gd name="T71" fmla="*/ 1993 h 102"/>
                                <a:gd name="T72" fmla="+- 0 5741 5724"/>
                                <a:gd name="T73" fmla="*/ T72 w 64"/>
                                <a:gd name="T74" fmla="+- 0 1993 1929"/>
                                <a:gd name="T75" fmla="*/ 1993 h 102"/>
                                <a:gd name="T76" fmla="+- 0 5767 5724"/>
                                <a:gd name="T77" fmla="*/ T76 w 64"/>
                                <a:gd name="T78" fmla="+- 0 1947 1929"/>
                                <a:gd name="T79" fmla="*/ 1947 h 102"/>
                                <a:gd name="T80" fmla="+- 0 5788 5724"/>
                                <a:gd name="T81" fmla="*/ T80 w 64"/>
                                <a:gd name="T82" fmla="+- 0 1947 1929"/>
                                <a:gd name="T83" fmla="*/ 1947 h 102"/>
                                <a:gd name="T84" fmla="+- 0 5788 5724"/>
                                <a:gd name="T85" fmla="*/ T84 w 64"/>
                                <a:gd name="T86" fmla="+- 0 1931 1929"/>
                                <a:gd name="T87" fmla="*/ 193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102">
                                  <a:moveTo>
                                    <a:pt x="64" y="2"/>
                                  </a:moveTo>
                                  <a:lnTo>
                                    <a:pt x="35" y="2"/>
                                  </a:lnTo>
                                  <a:lnTo>
                                    <a:pt x="4" y="58"/>
                                  </a:lnTo>
                                  <a:lnTo>
                                    <a:pt x="2" y="58"/>
                                  </a:lnTo>
                                  <a:lnTo>
                                    <a:pt x="2" y="61"/>
                                  </a:lnTo>
                                  <a:lnTo>
                                    <a:pt x="1" y="62"/>
                                  </a:lnTo>
                                  <a:lnTo>
                                    <a:pt x="1" y="64"/>
                                  </a:lnTo>
                                  <a:lnTo>
                                    <a:pt x="0" y="66"/>
                                  </a:lnTo>
                                  <a:lnTo>
                                    <a:pt x="0" y="76"/>
                                  </a:lnTo>
                                  <a:lnTo>
                                    <a:pt x="1" y="78"/>
                                  </a:lnTo>
                                  <a:lnTo>
                                    <a:pt x="1" y="79"/>
                                  </a:lnTo>
                                  <a:lnTo>
                                    <a:pt x="2" y="79"/>
                                  </a:lnTo>
                                  <a:lnTo>
                                    <a:pt x="2" y="80"/>
                                  </a:lnTo>
                                  <a:lnTo>
                                    <a:pt x="4" y="81"/>
                                  </a:lnTo>
                                  <a:lnTo>
                                    <a:pt x="73" y="81"/>
                                  </a:lnTo>
                                  <a:lnTo>
                                    <a:pt x="76" y="79"/>
                                  </a:lnTo>
                                  <a:lnTo>
                                    <a:pt x="76" y="67"/>
                                  </a:lnTo>
                                  <a:lnTo>
                                    <a:pt x="74" y="64"/>
                                  </a:lnTo>
                                  <a:lnTo>
                                    <a:pt x="17" y="64"/>
                                  </a:lnTo>
                                  <a:lnTo>
                                    <a:pt x="43" y="18"/>
                                  </a:lnTo>
                                  <a:lnTo>
                                    <a:pt x="64" y="18"/>
                                  </a:lnTo>
                                  <a:lnTo>
                                    <a:pt x="6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50"/>
                          <wps:cNvSpPr>
                            <a:spLocks/>
                          </wps:cNvSpPr>
                          <wps:spPr bwMode="auto">
                            <a:xfrm>
                              <a:off x="5724" y="1929"/>
                              <a:ext cx="64" cy="102"/>
                            </a:xfrm>
                            <a:custGeom>
                              <a:avLst/>
                              <a:gdLst>
                                <a:gd name="T0" fmla="+- 0 5788 5724"/>
                                <a:gd name="T1" fmla="*/ T0 w 64"/>
                                <a:gd name="T2" fmla="+- 0 1947 1929"/>
                                <a:gd name="T3" fmla="*/ 1947 h 102"/>
                                <a:gd name="T4" fmla="+- 0 5768 5724"/>
                                <a:gd name="T5" fmla="*/ T4 w 64"/>
                                <a:gd name="T6" fmla="+- 0 1947 1929"/>
                                <a:gd name="T7" fmla="*/ 1947 h 102"/>
                                <a:gd name="T8" fmla="+- 0 5768 5724"/>
                                <a:gd name="T9" fmla="*/ T8 w 64"/>
                                <a:gd name="T10" fmla="+- 0 1993 1929"/>
                                <a:gd name="T11" fmla="*/ 1993 h 102"/>
                                <a:gd name="T12" fmla="+- 0 5788 5724"/>
                                <a:gd name="T13" fmla="*/ T12 w 64"/>
                                <a:gd name="T14" fmla="+- 0 1993 1929"/>
                                <a:gd name="T15" fmla="*/ 1993 h 102"/>
                                <a:gd name="T16" fmla="+- 0 5788 5724"/>
                                <a:gd name="T17" fmla="*/ T16 w 64"/>
                                <a:gd name="T18" fmla="+- 0 1947 1929"/>
                                <a:gd name="T19" fmla="*/ 1947 h 102"/>
                              </a:gdLst>
                              <a:ahLst/>
                              <a:cxnLst>
                                <a:cxn ang="0">
                                  <a:pos x="T1" y="T3"/>
                                </a:cxn>
                                <a:cxn ang="0">
                                  <a:pos x="T5" y="T7"/>
                                </a:cxn>
                                <a:cxn ang="0">
                                  <a:pos x="T9" y="T11"/>
                                </a:cxn>
                                <a:cxn ang="0">
                                  <a:pos x="T13" y="T15"/>
                                </a:cxn>
                                <a:cxn ang="0">
                                  <a:pos x="T17" y="T19"/>
                                </a:cxn>
                              </a:cxnLst>
                              <a:rect l="0" t="0" r="r" b="b"/>
                              <a:pathLst>
                                <a:path w="64" h="102">
                                  <a:moveTo>
                                    <a:pt x="64" y="18"/>
                                  </a:moveTo>
                                  <a:lnTo>
                                    <a:pt x="44" y="18"/>
                                  </a:lnTo>
                                  <a:lnTo>
                                    <a:pt x="44" y="64"/>
                                  </a:lnTo>
                                  <a:lnTo>
                                    <a:pt x="64" y="64"/>
                                  </a:lnTo>
                                  <a:lnTo>
                                    <a:pt x="64"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51"/>
                          <wps:cNvSpPr>
                            <a:spLocks/>
                          </wps:cNvSpPr>
                          <wps:spPr bwMode="auto">
                            <a:xfrm>
                              <a:off x="5724" y="1929"/>
                              <a:ext cx="64" cy="102"/>
                            </a:xfrm>
                            <a:custGeom>
                              <a:avLst/>
                              <a:gdLst>
                                <a:gd name="T0" fmla="+- 0 5784 5724"/>
                                <a:gd name="T1" fmla="*/ T0 w 64"/>
                                <a:gd name="T2" fmla="+- 0 1929 1929"/>
                                <a:gd name="T3" fmla="*/ 1929 h 102"/>
                                <a:gd name="T4" fmla="+- 0 5764 5724"/>
                                <a:gd name="T5" fmla="*/ T4 w 64"/>
                                <a:gd name="T6" fmla="+- 0 1929 1929"/>
                                <a:gd name="T7" fmla="*/ 1929 h 102"/>
                                <a:gd name="T8" fmla="+- 0 5764 5724"/>
                                <a:gd name="T9" fmla="*/ T8 w 64"/>
                                <a:gd name="T10" fmla="+- 0 1930 1929"/>
                                <a:gd name="T11" fmla="*/ 1930 h 102"/>
                                <a:gd name="T12" fmla="+- 0 5761 5724"/>
                                <a:gd name="T13" fmla="*/ T12 w 64"/>
                                <a:gd name="T14" fmla="+- 0 1930 1929"/>
                                <a:gd name="T15" fmla="*/ 1930 h 102"/>
                                <a:gd name="T16" fmla="+- 0 5760 5724"/>
                                <a:gd name="T17" fmla="*/ T16 w 64"/>
                                <a:gd name="T18" fmla="+- 0 1931 1929"/>
                                <a:gd name="T19" fmla="*/ 1931 h 102"/>
                                <a:gd name="T20" fmla="+- 0 5786 5724"/>
                                <a:gd name="T21" fmla="*/ T20 w 64"/>
                                <a:gd name="T22" fmla="+- 0 1931 1929"/>
                                <a:gd name="T23" fmla="*/ 1931 h 102"/>
                                <a:gd name="T24" fmla="+- 0 5784 5724"/>
                                <a:gd name="T25" fmla="*/ T24 w 64"/>
                                <a:gd name="T26" fmla="+- 0 1929 1929"/>
                                <a:gd name="T27" fmla="*/ 1929 h 102"/>
                              </a:gdLst>
                              <a:ahLst/>
                              <a:cxnLst>
                                <a:cxn ang="0">
                                  <a:pos x="T1" y="T3"/>
                                </a:cxn>
                                <a:cxn ang="0">
                                  <a:pos x="T5" y="T7"/>
                                </a:cxn>
                                <a:cxn ang="0">
                                  <a:pos x="T9" y="T11"/>
                                </a:cxn>
                                <a:cxn ang="0">
                                  <a:pos x="T13" y="T15"/>
                                </a:cxn>
                                <a:cxn ang="0">
                                  <a:pos x="T17" y="T19"/>
                                </a:cxn>
                                <a:cxn ang="0">
                                  <a:pos x="T21" y="T23"/>
                                </a:cxn>
                                <a:cxn ang="0">
                                  <a:pos x="T25" y="T27"/>
                                </a:cxn>
                              </a:cxnLst>
                              <a:rect l="0" t="0" r="r" b="b"/>
                              <a:pathLst>
                                <a:path w="64" h="102">
                                  <a:moveTo>
                                    <a:pt x="60" y="0"/>
                                  </a:moveTo>
                                  <a:lnTo>
                                    <a:pt x="40" y="0"/>
                                  </a:lnTo>
                                  <a:lnTo>
                                    <a:pt x="40" y="1"/>
                                  </a:lnTo>
                                  <a:lnTo>
                                    <a:pt x="37" y="1"/>
                                  </a:lnTo>
                                  <a:lnTo>
                                    <a:pt x="36" y="2"/>
                                  </a:lnTo>
                                  <a:lnTo>
                                    <a:pt x="62" y="2"/>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52"/>
                        <wpg:cNvGrpSpPr>
                          <a:grpSpLocks/>
                        </wpg:cNvGrpSpPr>
                        <wpg:grpSpPr bwMode="auto">
                          <a:xfrm>
                            <a:off x="2639683" y="1380226"/>
                            <a:ext cx="45126" cy="77164"/>
                            <a:chOff x="5808" y="1927"/>
                            <a:chExt cx="71" cy="106"/>
                          </a:xfrm>
                        </wpg:grpSpPr>
                        <wps:wsp>
                          <wps:cNvPr id="1313" name="Freeform 153"/>
                          <wps:cNvSpPr>
                            <a:spLocks/>
                          </wps:cNvSpPr>
                          <wps:spPr bwMode="auto">
                            <a:xfrm>
                              <a:off x="5808" y="1927"/>
                              <a:ext cx="71" cy="106"/>
                            </a:xfrm>
                            <a:custGeom>
                              <a:avLst/>
                              <a:gdLst>
                                <a:gd name="T0" fmla="+- 0 5878 5808"/>
                                <a:gd name="T1" fmla="*/ T0 w 71"/>
                                <a:gd name="T2" fmla="+- 0 1987 1927"/>
                                <a:gd name="T3" fmla="*/ 1987 h 106"/>
                                <a:gd name="T4" fmla="+- 0 5858 5808"/>
                                <a:gd name="T5" fmla="*/ T4 w 71"/>
                                <a:gd name="T6" fmla="+- 0 1987 1927"/>
                                <a:gd name="T7" fmla="*/ 1987 h 106"/>
                                <a:gd name="T8" fmla="+- 0 5858 5808"/>
                                <a:gd name="T9" fmla="*/ T8 w 71"/>
                                <a:gd name="T10" fmla="+- 0 1996 1927"/>
                                <a:gd name="T11" fmla="*/ 1996 h 106"/>
                                <a:gd name="T12" fmla="+- 0 5857 5808"/>
                                <a:gd name="T13" fmla="*/ T12 w 71"/>
                                <a:gd name="T14" fmla="+- 0 1998 1927"/>
                                <a:gd name="T15" fmla="*/ 1998 h 106"/>
                                <a:gd name="T16" fmla="+- 0 5857 5808"/>
                                <a:gd name="T17" fmla="*/ T16 w 71"/>
                                <a:gd name="T18" fmla="+- 0 2002 1927"/>
                                <a:gd name="T19" fmla="*/ 2002 h 106"/>
                                <a:gd name="T20" fmla="+- 0 5855 5808"/>
                                <a:gd name="T21" fmla="*/ T20 w 71"/>
                                <a:gd name="T22" fmla="+- 0 2005 1927"/>
                                <a:gd name="T23" fmla="*/ 2005 h 106"/>
                                <a:gd name="T24" fmla="+- 0 5852 5808"/>
                                <a:gd name="T25" fmla="*/ T24 w 71"/>
                                <a:gd name="T26" fmla="+- 0 2008 1927"/>
                                <a:gd name="T27" fmla="*/ 2008 h 106"/>
                                <a:gd name="T28" fmla="+- 0 5851 5808"/>
                                <a:gd name="T29" fmla="*/ T28 w 71"/>
                                <a:gd name="T30" fmla="+- 0 2010 1927"/>
                                <a:gd name="T31" fmla="*/ 2010 h 106"/>
                                <a:gd name="T32" fmla="+- 0 5849 5808"/>
                                <a:gd name="T33" fmla="*/ T32 w 71"/>
                                <a:gd name="T34" fmla="+- 0 2013 1927"/>
                                <a:gd name="T35" fmla="*/ 2013 h 106"/>
                                <a:gd name="T36" fmla="+- 0 5845 5808"/>
                                <a:gd name="T37" fmla="*/ T36 w 71"/>
                                <a:gd name="T38" fmla="+- 0 2014 1927"/>
                                <a:gd name="T39" fmla="*/ 2014 h 106"/>
                                <a:gd name="T40" fmla="+- 0 5843 5808"/>
                                <a:gd name="T41" fmla="*/ T40 w 71"/>
                                <a:gd name="T42" fmla="+- 0 2016 1927"/>
                                <a:gd name="T43" fmla="*/ 2016 h 106"/>
                                <a:gd name="T44" fmla="+- 0 5812 5808"/>
                                <a:gd name="T45" fmla="*/ T44 w 71"/>
                                <a:gd name="T46" fmla="+- 0 2016 1927"/>
                                <a:gd name="T47" fmla="*/ 2016 h 106"/>
                                <a:gd name="T48" fmla="+- 0 5812 5808"/>
                                <a:gd name="T49" fmla="*/ T48 w 71"/>
                                <a:gd name="T50" fmla="+- 0 2022 1927"/>
                                <a:gd name="T51" fmla="*/ 2022 h 106"/>
                                <a:gd name="T52" fmla="+- 0 5813 5808"/>
                                <a:gd name="T53" fmla="*/ T52 w 71"/>
                                <a:gd name="T54" fmla="+- 0 2025 1927"/>
                                <a:gd name="T55" fmla="*/ 2025 h 106"/>
                                <a:gd name="T56" fmla="+- 0 5813 5808"/>
                                <a:gd name="T57" fmla="*/ T56 w 71"/>
                                <a:gd name="T58" fmla="+- 0 2027 1927"/>
                                <a:gd name="T59" fmla="*/ 2027 h 106"/>
                                <a:gd name="T60" fmla="+- 0 5814 5808"/>
                                <a:gd name="T61" fmla="*/ T60 w 71"/>
                                <a:gd name="T62" fmla="+- 0 2027 1927"/>
                                <a:gd name="T63" fmla="*/ 2027 h 106"/>
                                <a:gd name="T64" fmla="+- 0 5814 5808"/>
                                <a:gd name="T65" fmla="*/ T64 w 71"/>
                                <a:gd name="T66" fmla="+- 0 2028 1927"/>
                                <a:gd name="T67" fmla="*/ 2028 h 106"/>
                                <a:gd name="T68" fmla="+- 0 5816 5808"/>
                                <a:gd name="T69" fmla="*/ T68 w 71"/>
                                <a:gd name="T70" fmla="+- 0 2028 1927"/>
                                <a:gd name="T71" fmla="*/ 2028 h 106"/>
                                <a:gd name="T72" fmla="+- 0 5816 5808"/>
                                <a:gd name="T73" fmla="*/ T72 w 71"/>
                                <a:gd name="T74" fmla="+- 0 2029 1927"/>
                                <a:gd name="T75" fmla="*/ 2029 h 106"/>
                                <a:gd name="T76" fmla="+- 0 5818 5808"/>
                                <a:gd name="T77" fmla="*/ T76 w 71"/>
                                <a:gd name="T78" fmla="+- 0 2031 1927"/>
                                <a:gd name="T79" fmla="*/ 2031 h 106"/>
                                <a:gd name="T80" fmla="+- 0 5821 5808"/>
                                <a:gd name="T81" fmla="*/ T80 w 71"/>
                                <a:gd name="T82" fmla="+- 0 2031 1927"/>
                                <a:gd name="T83" fmla="*/ 2031 h 106"/>
                                <a:gd name="T84" fmla="+- 0 5824 5808"/>
                                <a:gd name="T85" fmla="*/ T84 w 71"/>
                                <a:gd name="T86" fmla="+- 0 2032 1927"/>
                                <a:gd name="T87" fmla="*/ 2032 h 106"/>
                                <a:gd name="T88" fmla="+- 0 5826 5808"/>
                                <a:gd name="T89" fmla="*/ T88 w 71"/>
                                <a:gd name="T90" fmla="+- 0 2032 1927"/>
                                <a:gd name="T91" fmla="*/ 2032 h 106"/>
                                <a:gd name="T92" fmla="+- 0 5827 5808"/>
                                <a:gd name="T93" fmla="*/ T92 w 71"/>
                                <a:gd name="T94" fmla="+- 0 2033 1927"/>
                                <a:gd name="T95" fmla="*/ 2033 h 106"/>
                                <a:gd name="T96" fmla="+- 0 5840 5808"/>
                                <a:gd name="T97" fmla="*/ T96 w 71"/>
                                <a:gd name="T98" fmla="+- 0 2033 1927"/>
                                <a:gd name="T99" fmla="*/ 2033 h 106"/>
                                <a:gd name="T100" fmla="+- 0 5846 5808"/>
                                <a:gd name="T101" fmla="*/ T100 w 71"/>
                                <a:gd name="T102" fmla="+- 0 2032 1927"/>
                                <a:gd name="T103" fmla="*/ 2032 h 106"/>
                                <a:gd name="T104" fmla="+- 0 5851 5808"/>
                                <a:gd name="T105" fmla="*/ T104 w 71"/>
                                <a:gd name="T106" fmla="+- 0 2031 1927"/>
                                <a:gd name="T107" fmla="*/ 2031 h 106"/>
                                <a:gd name="T108" fmla="+- 0 5856 5808"/>
                                <a:gd name="T109" fmla="*/ T108 w 71"/>
                                <a:gd name="T110" fmla="+- 0 2028 1927"/>
                                <a:gd name="T111" fmla="*/ 2028 h 106"/>
                                <a:gd name="T112" fmla="+- 0 5860 5808"/>
                                <a:gd name="T113" fmla="*/ T112 w 71"/>
                                <a:gd name="T114" fmla="+- 0 2027 1927"/>
                                <a:gd name="T115" fmla="*/ 2027 h 106"/>
                                <a:gd name="T116" fmla="+- 0 5869 5808"/>
                                <a:gd name="T117" fmla="*/ T116 w 71"/>
                                <a:gd name="T118" fmla="+- 0 2017 1927"/>
                                <a:gd name="T119" fmla="*/ 2017 h 106"/>
                                <a:gd name="T120" fmla="+- 0 5872 5808"/>
                                <a:gd name="T121" fmla="*/ T120 w 71"/>
                                <a:gd name="T122" fmla="+- 0 2014 1927"/>
                                <a:gd name="T123" fmla="*/ 2014 h 106"/>
                                <a:gd name="T124" fmla="+- 0 5873 5808"/>
                                <a:gd name="T125" fmla="*/ T124 w 71"/>
                                <a:gd name="T126" fmla="+- 0 2010 1927"/>
                                <a:gd name="T127" fmla="*/ 2010 h 106"/>
                                <a:gd name="T128" fmla="+- 0 5875 5808"/>
                                <a:gd name="T129" fmla="*/ T128 w 71"/>
                                <a:gd name="T130" fmla="+- 0 2005 1927"/>
                                <a:gd name="T131" fmla="*/ 2005 h 106"/>
                                <a:gd name="T132" fmla="+- 0 5875 5808"/>
                                <a:gd name="T133" fmla="*/ T132 w 71"/>
                                <a:gd name="T134" fmla="+- 0 2002 1927"/>
                                <a:gd name="T135" fmla="*/ 2002 h 106"/>
                                <a:gd name="T136" fmla="+- 0 5878 5808"/>
                                <a:gd name="T137" fmla="*/ T136 w 71"/>
                                <a:gd name="T138" fmla="+- 0 1997 1927"/>
                                <a:gd name="T139" fmla="*/ 1997 h 106"/>
                                <a:gd name="T140" fmla="+- 0 5878 5808"/>
                                <a:gd name="T141" fmla="*/ T140 w 71"/>
                                <a:gd name="T142" fmla="+- 0 1987 1927"/>
                                <a:gd name="T143" fmla="*/ 198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106">
                                  <a:moveTo>
                                    <a:pt x="70" y="60"/>
                                  </a:moveTo>
                                  <a:lnTo>
                                    <a:pt x="50" y="60"/>
                                  </a:lnTo>
                                  <a:lnTo>
                                    <a:pt x="50" y="69"/>
                                  </a:lnTo>
                                  <a:lnTo>
                                    <a:pt x="49" y="71"/>
                                  </a:lnTo>
                                  <a:lnTo>
                                    <a:pt x="49" y="75"/>
                                  </a:lnTo>
                                  <a:lnTo>
                                    <a:pt x="47" y="78"/>
                                  </a:lnTo>
                                  <a:lnTo>
                                    <a:pt x="44" y="81"/>
                                  </a:lnTo>
                                  <a:lnTo>
                                    <a:pt x="43" y="83"/>
                                  </a:lnTo>
                                  <a:lnTo>
                                    <a:pt x="41" y="86"/>
                                  </a:lnTo>
                                  <a:lnTo>
                                    <a:pt x="37" y="87"/>
                                  </a:lnTo>
                                  <a:lnTo>
                                    <a:pt x="35" y="89"/>
                                  </a:lnTo>
                                  <a:lnTo>
                                    <a:pt x="4" y="89"/>
                                  </a:lnTo>
                                  <a:lnTo>
                                    <a:pt x="4" y="95"/>
                                  </a:lnTo>
                                  <a:lnTo>
                                    <a:pt x="5" y="98"/>
                                  </a:lnTo>
                                  <a:lnTo>
                                    <a:pt x="5" y="100"/>
                                  </a:lnTo>
                                  <a:lnTo>
                                    <a:pt x="6" y="100"/>
                                  </a:lnTo>
                                  <a:lnTo>
                                    <a:pt x="6" y="101"/>
                                  </a:lnTo>
                                  <a:lnTo>
                                    <a:pt x="8" y="101"/>
                                  </a:lnTo>
                                  <a:lnTo>
                                    <a:pt x="8" y="102"/>
                                  </a:lnTo>
                                  <a:lnTo>
                                    <a:pt x="10" y="104"/>
                                  </a:lnTo>
                                  <a:lnTo>
                                    <a:pt x="13" y="104"/>
                                  </a:lnTo>
                                  <a:lnTo>
                                    <a:pt x="16" y="105"/>
                                  </a:lnTo>
                                  <a:lnTo>
                                    <a:pt x="18" y="105"/>
                                  </a:lnTo>
                                  <a:lnTo>
                                    <a:pt x="19" y="106"/>
                                  </a:lnTo>
                                  <a:lnTo>
                                    <a:pt x="32" y="106"/>
                                  </a:lnTo>
                                  <a:lnTo>
                                    <a:pt x="38" y="105"/>
                                  </a:lnTo>
                                  <a:lnTo>
                                    <a:pt x="43" y="104"/>
                                  </a:lnTo>
                                  <a:lnTo>
                                    <a:pt x="48" y="101"/>
                                  </a:lnTo>
                                  <a:lnTo>
                                    <a:pt x="52" y="100"/>
                                  </a:lnTo>
                                  <a:lnTo>
                                    <a:pt x="61" y="90"/>
                                  </a:lnTo>
                                  <a:lnTo>
                                    <a:pt x="64" y="87"/>
                                  </a:lnTo>
                                  <a:lnTo>
                                    <a:pt x="65" y="83"/>
                                  </a:lnTo>
                                  <a:lnTo>
                                    <a:pt x="67" y="78"/>
                                  </a:lnTo>
                                  <a:lnTo>
                                    <a:pt x="67" y="75"/>
                                  </a:lnTo>
                                  <a:lnTo>
                                    <a:pt x="70" y="70"/>
                                  </a:lnTo>
                                  <a:lnTo>
                                    <a:pt x="70"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54"/>
                          <wps:cNvSpPr>
                            <a:spLocks/>
                          </wps:cNvSpPr>
                          <wps:spPr bwMode="auto">
                            <a:xfrm>
                              <a:off x="5808" y="1927"/>
                              <a:ext cx="71" cy="106"/>
                            </a:xfrm>
                            <a:custGeom>
                              <a:avLst/>
                              <a:gdLst>
                                <a:gd name="T0" fmla="+- 0 5820 5808"/>
                                <a:gd name="T1" fmla="*/ T0 w 71"/>
                                <a:gd name="T2" fmla="+- 0 2014 1927"/>
                                <a:gd name="T3" fmla="*/ 2014 h 106"/>
                                <a:gd name="T4" fmla="+- 0 5813 5808"/>
                                <a:gd name="T5" fmla="*/ T4 w 71"/>
                                <a:gd name="T6" fmla="+- 0 2014 1927"/>
                                <a:gd name="T7" fmla="*/ 2014 h 106"/>
                                <a:gd name="T8" fmla="+- 0 5813 5808"/>
                                <a:gd name="T9" fmla="*/ T8 w 71"/>
                                <a:gd name="T10" fmla="+- 0 2016 1927"/>
                                <a:gd name="T11" fmla="*/ 2016 h 106"/>
                                <a:gd name="T12" fmla="+- 0 5826 5808"/>
                                <a:gd name="T13" fmla="*/ T12 w 71"/>
                                <a:gd name="T14" fmla="+- 0 2016 1927"/>
                                <a:gd name="T15" fmla="*/ 2016 h 106"/>
                                <a:gd name="T16" fmla="+- 0 5824 5808"/>
                                <a:gd name="T17" fmla="*/ T16 w 71"/>
                                <a:gd name="T18" fmla="+- 0 2015 1927"/>
                                <a:gd name="T19" fmla="*/ 2015 h 106"/>
                                <a:gd name="T20" fmla="+- 0 5822 5808"/>
                                <a:gd name="T21" fmla="*/ T20 w 71"/>
                                <a:gd name="T22" fmla="+- 0 2015 1927"/>
                                <a:gd name="T23" fmla="*/ 2015 h 106"/>
                                <a:gd name="T24" fmla="+- 0 5820 5808"/>
                                <a:gd name="T25" fmla="*/ T24 w 71"/>
                                <a:gd name="T26" fmla="+- 0 2014 1927"/>
                                <a:gd name="T27" fmla="*/ 2014 h 106"/>
                              </a:gdLst>
                              <a:ahLst/>
                              <a:cxnLst>
                                <a:cxn ang="0">
                                  <a:pos x="T1" y="T3"/>
                                </a:cxn>
                                <a:cxn ang="0">
                                  <a:pos x="T5" y="T7"/>
                                </a:cxn>
                                <a:cxn ang="0">
                                  <a:pos x="T9" y="T11"/>
                                </a:cxn>
                                <a:cxn ang="0">
                                  <a:pos x="T13" y="T15"/>
                                </a:cxn>
                                <a:cxn ang="0">
                                  <a:pos x="T17" y="T19"/>
                                </a:cxn>
                                <a:cxn ang="0">
                                  <a:pos x="T21" y="T23"/>
                                </a:cxn>
                                <a:cxn ang="0">
                                  <a:pos x="T25" y="T27"/>
                                </a:cxn>
                              </a:cxnLst>
                              <a:rect l="0" t="0" r="r" b="b"/>
                              <a:pathLst>
                                <a:path w="71" h="106">
                                  <a:moveTo>
                                    <a:pt x="12" y="87"/>
                                  </a:moveTo>
                                  <a:lnTo>
                                    <a:pt x="5" y="87"/>
                                  </a:lnTo>
                                  <a:lnTo>
                                    <a:pt x="5" y="89"/>
                                  </a:lnTo>
                                  <a:lnTo>
                                    <a:pt x="18" y="89"/>
                                  </a:lnTo>
                                  <a:lnTo>
                                    <a:pt x="16" y="88"/>
                                  </a:lnTo>
                                  <a:lnTo>
                                    <a:pt x="14" y="88"/>
                                  </a:lnTo>
                                  <a:lnTo>
                                    <a:pt x="12"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55"/>
                          <wps:cNvSpPr>
                            <a:spLocks/>
                          </wps:cNvSpPr>
                          <wps:spPr bwMode="auto">
                            <a:xfrm>
                              <a:off x="5808" y="1927"/>
                              <a:ext cx="71" cy="106"/>
                            </a:xfrm>
                            <a:custGeom>
                              <a:avLst/>
                              <a:gdLst>
                                <a:gd name="T0" fmla="+- 0 5816 5808"/>
                                <a:gd name="T1" fmla="*/ T0 w 71"/>
                                <a:gd name="T2" fmla="+- 0 2013 1927"/>
                                <a:gd name="T3" fmla="*/ 2013 h 106"/>
                                <a:gd name="T4" fmla="+- 0 5814 5808"/>
                                <a:gd name="T5" fmla="*/ T4 w 71"/>
                                <a:gd name="T6" fmla="+- 0 2013 1927"/>
                                <a:gd name="T7" fmla="*/ 2013 h 106"/>
                                <a:gd name="T8" fmla="+- 0 5814 5808"/>
                                <a:gd name="T9" fmla="*/ T8 w 71"/>
                                <a:gd name="T10" fmla="+- 0 2014 1927"/>
                                <a:gd name="T11" fmla="*/ 2014 h 106"/>
                                <a:gd name="T12" fmla="+- 0 5816 5808"/>
                                <a:gd name="T13" fmla="*/ T12 w 71"/>
                                <a:gd name="T14" fmla="+- 0 2014 1927"/>
                                <a:gd name="T15" fmla="*/ 2014 h 106"/>
                                <a:gd name="T16" fmla="+- 0 5816 5808"/>
                                <a:gd name="T17" fmla="*/ T16 w 71"/>
                                <a:gd name="T18" fmla="+- 0 2013 1927"/>
                                <a:gd name="T19" fmla="*/ 2013 h 106"/>
                              </a:gdLst>
                              <a:ahLst/>
                              <a:cxnLst>
                                <a:cxn ang="0">
                                  <a:pos x="T1" y="T3"/>
                                </a:cxn>
                                <a:cxn ang="0">
                                  <a:pos x="T5" y="T7"/>
                                </a:cxn>
                                <a:cxn ang="0">
                                  <a:pos x="T9" y="T11"/>
                                </a:cxn>
                                <a:cxn ang="0">
                                  <a:pos x="T13" y="T15"/>
                                </a:cxn>
                                <a:cxn ang="0">
                                  <a:pos x="T17" y="T19"/>
                                </a:cxn>
                              </a:cxnLst>
                              <a:rect l="0" t="0" r="r" b="b"/>
                              <a:pathLst>
                                <a:path w="71" h="106">
                                  <a:moveTo>
                                    <a:pt x="8" y="86"/>
                                  </a:moveTo>
                                  <a:lnTo>
                                    <a:pt x="6" y="86"/>
                                  </a:lnTo>
                                  <a:lnTo>
                                    <a:pt x="6" y="87"/>
                                  </a:lnTo>
                                  <a:lnTo>
                                    <a:pt x="8" y="87"/>
                                  </a:lnTo>
                                  <a:lnTo>
                                    <a:pt x="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56"/>
                          <wps:cNvSpPr>
                            <a:spLocks/>
                          </wps:cNvSpPr>
                          <wps:spPr bwMode="auto">
                            <a:xfrm>
                              <a:off x="5808" y="1927"/>
                              <a:ext cx="71" cy="106"/>
                            </a:xfrm>
                            <a:custGeom>
                              <a:avLst/>
                              <a:gdLst>
                                <a:gd name="T0" fmla="+- 0 5849 5808"/>
                                <a:gd name="T1" fmla="*/ T0 w 71"/>
                                <a:gd name="T2" fmla="+- 0 1927 1927"/>
                                <a:gd name="T3" fmla="*/ 1927 h 106"/>
                                <a:gd name="T4" fmla="+- 0 5838 5808"/>
                                <a:gd name="T5" fmla="*/ T4 w 71"/>
                                <a:gd name="T6" fmla="+- 0 1927 1927"/>
                                <a:gd name="T7" fmla="*/ 1927 h 106"/>
                                <a:gd name="T8" fmla="+- 0 5828 5808"/>
                                <a:gd name="T9" fmla="*/ T8 w 71"/>
                                <a:gd name="T10" fmla="+- 0 1930 1927"/>
                                <a:gd name="T11" fmla="*/ 1930 h 106"/>
                                <a:gd name="T12" fmla="+- 0 5825 5808"/>
                                <a:gd name="T13" fmla="*/ T12 w 71"/>
                                <a:gd name="T14" fmla="+- 0 1932 1927"/>
                                <a:gd name="T15" fmla="*/ 1932 h 106"/>
                                <a:gd name="T16" fmla="+- 0 5820 5808"/>
                                <a:gd name="T17" fmla="*/ T16 w 71"/>
                                <a:gd name="T18" fmla="+- 0 1935 1927"/>
                                <a:gd name="T19" fmla="*/ 1935 h 106"/>
                                <a:gd name="T20" fmla="+- 0 5814 5808"/>
                                <a:gd name="T21" fmla="*/ T20 w 71"/>
                                <a:gd name="T22" fmla="+- 0 1941 1927"/>
                                <a:gd name="T23" fmla="*/ 1941 h 106"/>
                                <a:gd name="T24" fmla="+- 0 5812 5808"/>
                                <a:gd name="T25" fmla="*/ T24 w 71"/>
                                <a:gd name="T26" fmla="+- 0 1944 1927"/>
                                <a:gd name="T27" fmla="*/ 1944 h 106"/>
                                <a:gd name="T28" fmla="+- 0 5810 5808"/>
                                <a:gd name="T29" fmla="*/ T28 w 71"/>
                                <a:gd name="T30" fmla="+- 0 1949 1927"/>
                                <a:gd name="T31" fmla="*/ 1949 h 106"/>
                                <a:gd name="T32" fmla="+- 0 5809 5808"/>
                                <a:gd name="T33" fmla="*/ T32 w 71"/>
                                <a:gd name="T34" fmla="+- 0 1953 1927"/>
                                <a:gd name="T35" fmla="*/ 1953 h 106"/>
                                <a:gd name="T36" fmla="+- 0 5808 5808"/>
                                <a:gd name="T37" fmla="*/ T36 w 71"/>
                                <a:gd name="T38" fmla="+- 0 1957 1927"/>
                                <a:gd name="T39" fmla="*/ 1957 h 106"/>
                                <a:gd name="T40" fmla="+- 0 5808 5808"/>
                                <a:gd name="T41" fmla="*/ T40 w 71"/>
                                <a:gd name="T42" fmla="+- 0 1967 1927"/>
                                <a:gd name="T43" fmla="*/ 1967 h 106"/>
                                <a:gd name="T44" fmla="+- 0 5809 5808"/>
                                <a:gd name="T45" fmla="*/ T44 w 71"/>
                                <a:gd name="T46" fmla="+- 0 1972 1927"/>
                                <a:gd name="T47" fmla="*/ 1972 h 106"/>
                                <a:gd name="T48" fmla="+- 0 5813 5808"/>
                                <a:gd name="T49" fmla="*/ T48 w 71"/>
                                <a:gd name="T50" fmla="+- 0 1983 1927"/>
                                <a:gd name="T51" fmla="*/ 1983 h 106"/>
                                <a:gd name="T52" fmla="+- 0 5820 5808"/>
                                <a:gd name="T53" fmla="*/ T52 w 71"/>
                                <a:gd name="T54" fmla="+- 0 1990 1927"/>
                                <a:gd name="T55" fmla="*/ 1990 h 106"/>
                                <a:gd name="T56" fmla="+- 0 5825 5808"/>
                                <a:gd name="T57" fmla="*/ T56 w 71"/>
                                <a:gd name="T58" fmla="+- 0 1991 1927"/>
                                <a:gd name="T59" fmla="*/ 1991 h 106"/>
                                <a:gd name="T60" fmla="+- 0 5828 5808"/>
                                <a:gd name="T61" fmla="*/ T60 w 71"/>
                                <a:gd name="T62" fmla="+- 0 1992 1927"/>
                                <a:gd name="T63" fmla="*/ 1992 h 106"/>
                                <a:gd name="T64" fmla="+- 0 5833 5808"/>
                                <a:gd name="T65" fmla="*/ T64 w 71"/>
                                <a:gd name="T66" fmla="+- 0 1993 1927"/>
                                <a:gd name="T67" fmla="*/ 1993 h 106"/>
                                <a:gd name="T68" fmla="+- 0 5843 5808"/>
                                <a:gd name="T69" fmla="*/ T68 w 71"/>
                                <a:gd name="T70" fmla="+- 0 1993 1927"/>
                                <a:gd name="T71" fmla="*/ 1993 h 106"/>
                                <a:gd name="T72" fmla="+- 0 5846 5808"/>
                                <a:gd name="T73" fmla="*/ T72 w 71"/>
                                <a:gd name="T74" fmla="+- 0 1992 1927"/>
                                <a:gd name="T75" fmla="*/ 1992 h 106"/>
                                <a:gd name="T76" fmla="+- 0 5850 5808"/>
                                <a:gd name="T77" fmla="*/ T76 w 71"/>
                                <a:gd name="T78" fmla="+- 0 1992 1927"/>
                                <a:gd name="T79" fmla="*/ 1992 h 106"/>
                                <a:gd name="T80" fmla="+- 0 5854 5808"/>
                                <a:gd name="T81" fmla="*/ T80 w 71"/>
                                <a:gd name="T82" fmla="+- 0 1990 1927"/>
                                <a:gd name="T83" fmla="*/ 1990 h 106"/>
                                <a:gd name="T84" fmla="+- 0 5857 5808"/>
                                <a:gd name="T85" fmla="*/ T84 w 71"/>
                                <a:gd name="T86" fmla="+- 0 1990 1927"/>
                                <a:gd name="T87" fmla="*/ 1990 h 106"/>
                                <a:gd name="T88" fmla="+- 0 5858 5808"/>
                                <a:gd name="T89" fmla="*/ T88 w 71"/>
                                <a:gd name="T90" fmla="+- 0 1987 1927"/>
                                <a:gd name="T91" fmla="*/ 1987 h 106"/>
                                <a:gd name="T92" fmla="+- 0 5878 5808"/>
                                <a:gd name="T93" fmla="*/ T92 w 71"/>
                                <a:gd name="T94" fmla="+- 0 1987 1927"/>
                                <a:gd name="T95" fmla="*/ 1987 h 106"/>
                                <a:gd name="T96" fmla="+- 0 5879 5808"/>
                                <a:gd name="T97" fmla="*/ T96 w 71"/>
                                <a:gd name="T98" fmla="+- 0 1984 1927"/>
                                <a:gd name="T99" fmla="*/ 1984 h 106"/>
                                <a:gd name="T100" fmla="+- 0 5879 5808"/>
                                <a:gd name="T101" fmla="*/ T100 w 71"/>
                                <a:gd name="T102" fmla="+- 0 1978 1927"/>
                                <a:gd name="T103" fmla="*/ 1978 h 106"/>
                                <a:gd name="T104" fmla="+- 0 5838 5808"/>
                                <a:gd name="T105" fmla="*/ T104 w 71"/>
                                <a:gd name="T106" fmla="+- 0 1978 1927"/>
                                <a:gd name="T107" fmla="*/ 1978 h 106"/>
                                <a:gd name="T108" fmla="+- 0 5837 5808"/>
                                <a:gd name="T109" fmla="*/ T108 w 71"/>
                                <a:gd name="T110" fmla="+- 0 1977 1927"/>
                                <a:gd name="T111" fmla="*/ 1977 h 106"/>
                                <a:gd name="T112" fmla="+- 0 5834 5808"/>
                                <a:gd name="T113" fmla="*/ T112 w 71"/>
                                <a:gd name="T114" fmla="+- 0 1975 1927"/>
                                <a:gd name="T115" fmla="*/ 1975 h 106"/>
                                <a:gd name="T116" fmla="+- 0 5833 5808"/>
                                <a:gd name="T117" fmla="*/ T116 w 71"/>
                                <a:gd name="T118" fmla="+- 0 1975 1927"/>
                                <a:gd name="T119" fmla="*/ 1975 h 106"/>
                                <a:gd name="T120" fmla="+- 0 5832 5808"/>
                                <a:gd name="T121" fmla="*/ T120 w 71"/>
                                <a:gd name="T122" fmla="+- 0 1973 1927"/>
                                <a:gd name="T123" fmla="*/ 1973 h 106"/>
                                <a:gd name="T124" fmla="+- 0 5831 5808"/>
                                <a:gd name="T125" fmla="*/ T124 w 71"/>
                                <a:gd name="T126" fmla="+- 0 1972 1927"/>
                                <a:gd name="T127" fmla="*/ 1972 h 106"/>
                                <a:gd name="T128" fmla="+- 0 5831 5808"/>
                                <a:gd name="T129" fmla="*/ T128 w 71"/>
                                <a:gd name="T130" fmla="+- 0 1971 1927"/>
                                <a:gd name="T131" fmla="*/ 1971 h 106"/>
                                <a:gd name="T132" fmla="+- 0 5830 5808"/>
                                <a:gd name="T133" fmla="*/ T132 w 71"/>
                                <a:gd name="T134" fmla="+- 0 1968 1927"/>
                                <a:gd name="T135" fmla="*/ 1968 h 106"/>
                                <a:gd name="T136" fmla="+- 0 5830 5808"/>
                                <a:gd name="T137" fmla="*/ T136 w 71"/>
                                <a:gd name="T138" fmla="+- 0 1966 1927"/>
                                <a:gd name="T139" fmla="*/ 1966 h 106"/>
                                <a:gd name="T140" fmla="+- 0 5828 5808"/>
                                <a:gd name="T141" fmla="*/ T140 w 71"/>
                                <a:gd name="T142" fmla="+- 0 1963 1927"/>
                                <a:gd name="T143" fmla="*/ 1963 h 106"/>
                                <a:gd name="T144" fmla="+- 0 5828 5808"/>
                                <a:gd name="T145" fmla="*/ T144 w 71"/>
                                <a:gd name="T146" fmla="+- 0 1959 1927"/>
                                <a:gd name="T147" fmla="*/ 1959 h 106"/>
                                <a:gd name="T148" fmla="+- 0 5830 5808"/>
                                <a:gd name="T149" fmla="*/ T148 w 71"/>
                                <a:gd name="T150" fmla="+- 0 1956 1927"/>
                                <a:gd name="T151" fmla="*/ 1956 h 106"/>
                                <a:gd name="T152" fmla="+- 0 5830 5808"/>
                                <a:gd name="T153" fmla="*/ T152 w 71"/>
                                <a:gd name="T154" fmla="+- 0 1954 1927"/>
                                <a:gd name="T155" fmla="*/ 1954 h 106"/>
                                <a:gd name="T156" fmla="+- 0 5831 5808"/>
                                <a:gd name="T157" fmla="*/ T156 w 71"/>
                                <a:gd name="T158" fmla="+- 0 1951 1927"/>
                                <a:gd name="T159" fmla="*/ 1951 h 106"/>
                                <a:gd name="T160" fmla="+- 0 5831 5808"/>
                                <a:gd name="T161" fmla="*/ T160 w 71"/>
                                <a:gd name="T162" fmla="+- 0 1950 1927"/>
                                <a:gd name="T163" fmla="*/ 1950 h 106"/>
                                <a:gd name="T164" fmla="+- 0 5832 5808"/>
                                <a:gd name="T165" fmla="*/ T164 w 71"/>
                                <a:gd name="T166" fmla="+- 0 1948 1927"/>
                                <a:gd name="T167" fmla="*/ 1948 h 106"/>
                                <a:gd name="T168" fmla="+- 0 5834 5808"/>
                                <a:gd name="T169" fmla="*/ T168 w 71"/>
                                <a:gd name="T170" fmla="+- 0 1945 1927"/>
                                <a:gd name="T171" fmla="*/ 1945 h 106"/>
                                <a:gd name="T172" fmla="+- 0 5837 5808"/>
                                <a:gd name="T173" fmla="*/ T172 w 71"/>
                                <a:gd name="T174" fmla="+- 0 1945 1927"/>
                                <a:gd name="T175" fmla="*/ 1945 h 106"/>
                                <a:gd name="T176" fmla="+- 0 5838 5808"/>
                                <a:gd name="T177" fmla="*/ T176 w 71"/>
                                <a:gd name="T178" fmla="+- 0 1943 1927"/>
                                <a:gd name="T179" fmla="*/ 1943 h 106"/>
                                <a:gd name="T180" fmla="+- 0 5873 5808"/>
                                <a:gd name="T181" fmla="*/ T180 w 71"/>
                                <a:gd name="T182" fmla="+- 0 1943 1927"/>
                                <a:gd name="T183" fmla="*/ 1943 h 106"/>
                                <a:gd name="T184" fmla="+- 0 5872 5808"/>
                                <a:gd name="T185" fmla="*/ T184 w 71"/>
                                <a:gd name="T186" fmla="+- 0 1941 1927"/>
                                <a:gd name="T187" fmla="*/ 1941 h 106"/>
                                <a:gd name="T188" fmla="+- 0 5870 5808"/>
                                <a:gd name="T189" fmla="*/ T188 w 71"/>
                                <a:gd name="T190" fmla="+- 0 1938 1927"/>
                                <a:gd name="T191" fmla="*/ 1938 h 106"/>
                                <a:gd name="T192" fmla="+- 0 5866 5808"/>
                                <a:gd name="T193" fmla="*/ T192 w 71"/>
                                <a:gd name="T194" fmla="+- 0 1933 1927"/>
                                <a:gd name="T195" fmla="*/ 1933 h 106"/>
                                <a:gd name="T196" fmla="+- 0 5861 5808"/>
                                <a:gd name="T197" fmla="*/ T196 w 71"/>
                                <a:gd name="T198" fmla="+- 0 1931 1927"/>
                                <a:gd name="T199" fmla="*/ 1931 h 106"/>
                                <a:gd name="T200" fmla="+- 0 5857 5808"/>
                                <a:gd name="T201" fmla="*/ T200 w 71"/>
                                <a:gd name="T202" fmla="+- 0 1929 1927"/>
                                <a:gd name="T203" fmla="*/ 1929 h 106"/>
                                <a:gd name="T204" fmla="+- 0 5852 5808"/>
                                <a:gd name="T205" fmla="*/ T204 w 71"/>
                                <a:gd name="T206" fmla="+- 0 1929 1927"/>
                                <a:gd name="T207" fmla="*/ 1929 h 106"/>
                                <a:gd name="T208" fmla="+- 0 5849 5808"/>
                                <a:gd name="T209" fmla="*/ T208 w 71"/>
                                <a:gd name="T210" fmla="+- 0 1927 1927"/>
                                <a:gd name="T211" fmla="*/ 192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1" h="106">
                                  <a:moveTo>
                                    <a:pt x="41" y="0"/>
                                  </a:moveTo>
                                  <a:lnTo>
                                    <a:pt x="30" y="0"/>
                                  </a:lnTo>
                                  <a:lnTo>
                                    <a:pt x="20" y="3"/>
                                  </a:lnTo>
                                  <a:lnTo>
                                    <a:pt x="17" y="5"/>
                                  </a:lnTo>
                                  <a:lnTo>
                                    <a:pt x="12" y="8"/>
                                  </a:lnTo>
                                  <a:lnTo>
                                    <a:pt x="6" y="14"/>
                                  </a:lnTo>
                                  <a:lnTo>
                                    <a:pt x="4" y="17"/>
                                  </a:lnTo>
                                  <a:lnTo>
                                    <a:pt x="2" y="22"/>
                                  </a:lnTo>
                                  <a:lnTo>
                                    <a:pt x="1" y="26"/>
                                  </a:lnTo>
                                  <a:lnTo>
                                    <a:pt x="0" y="30"/>
                                  </a:lnTo>
                                  <a:lnTo>
                                    <a:pt x="0" y="40"/>
                                  </a:lnTo>
                                  <a:lnTo>
                                    <a:pt x="1" y="45"/>
                                  </a:lnTo>
                                  <a:lnTo>
                                    <a:pt x="5" y="56"/>
                                  </a:lnTo>
                                  <a:lnTo>
                                    <a:pt x="12" y="63"/>
                                  </a:lnTo>
                                  <a:lnTo>
                                    <a:pt x="17" y="64"/>
                                  </a:lnTo>
                                  <a:lnTo>
                                    <a:pt x="20" y="65"/>
                                  </a:lnTo>
                                  <a:lnTo>
                                    <a:pt x="25" y="66"/>
                                  </a:lnTo>
                                  <a:lnTo>
                                    <a:pt x="35" y="66"/>
                                  </a:lnTo>
                                  <a:lnTo>
                                    <a:pt x="38" y="65"/>
                                  </a:lnTo>
                                  <a:lnTo>
                                    <a:pt x="42" y="65"/>
                                  </a:lnTo>
                                  <a:lnTo>
                                    <a:pt x="46" y="63"/>
                                  </a:lnTo>
                                  <a:lnTo>
                                    <a:pt x="49" y="63"/>
                                  </a:lnTo>
                                  <a:lnTo>
                                    <a:pt x="50" y="60"/>
                                  </a:lnTo>
                                  <a:lnTo>
                                    <a:pt x="70" y="60"/>
                                  </a:lnTo>
                                  <a:lnTo>
                                    <a:pt x="71" y="57"/>
                                  </a:lnTo>
                                  <a:lnTo>
                                    <a:pt x="71" y="51"/>
                                  </a:lnTo>
                                  <a:lnTo>
                                    <a:pt x="30" y="51"/>
                                  </a:lnTo>
                                  <a:lnTo>
                                    <a:pt x="29" y="50"/>
                                  </a:lnTo>
                                  <a:lnTo>
                                    <a:pt x="26" y="48"/>
                                  </a:lnTo>
                                  <a:lnTo>
                                    <a:pt x="25" y="48"/>
                                  </a:lnTo>
                                  <a:lnTo>
                                    <a:pt x="24" y="46"/>
                                  </a:lnTo>
                                  <a:lnTo>
                                    <a:pt x="23" y="45"/>
                                  </a:lnTo>
                                  <a:lnTo>
                                    <a:pt x="23" y="44"/>
                                  </a:lnTo>
                                  <a:lnTo>
                                    <a:pt x="22" y="41"/>
                                  </a:lnTo>
                                  <a:lnTo>
                                    <a:pt x="22" y="39"/>
                                  </a:lnTo>
                                  <a:lnTo>
                                    <a:pt x="20" y="36"/>
                                  </a:lnTo>
                                  <a:lnTo>
                                    <a:pt x="20" y="32"/>
                                  </a:lnTo>
                                  <a:lnTo>
                                    <a:pt x="22" y="29"/>
                                  </a:lnTo>
                                  <a:lnTo>
                                    <a:pt x="22" y="27"/>
                                  </a:lnTo>
                                  <a:lnTo>
                                    <a:pt x="23" y="24"/>
                                  </a:lnTo>
                                  <a:lnTo>
                                    <a:pt x="23" y="23"/>
                                  </a:lnTo>
                                  <a:lnTo>
                                    <a:pt x="24" y="21"/>
                                  </a:lnTo>
                                  <a:lnTo>
                                    <a:pt x="26" y="18"/>
                                  </a:lnTo>
                                  <a:lnTo>
                                    <a:pt x="29" y="18"/>
                                  </a:lnTo>
                                  <a:lnTo>
                                    <a:pt x="30" y="16"/>
                                  </a:lnTo>
                                  <a:lnTo>
                                    <a:pt x="65" y="16"/>
                                  </a:lnTo>
                                  <a:lnTo>
                                    <a:pt x="64" y="14"/>
                                  </a:lnTo>
                                  <a:lnTo>
                                    <a:pt x="62" y="11"/>
                                  </a:lnTo>
                                  <a:lnTo>
                                    <a:pt x="58" y="6"/>
                                  </a:lnTo>
                                  <a:lnTo>
                                    <a:pt x="53" y="4"/>
                                  </a:lnTo>
                                  <a:lnTo>
                                    <a:pt x="49" y="2"/>
                                  </a:lnTo>
                                  <a:lnTo>
                                    <a:pt x="44" y="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57"/>
                          <wps:cNvSpPr>
                            <a:spLocks/>
                          </wps:cNvSpPr>
                          <wps:spPr bwMode="auto">
                            <a:xfrm>
                              <a:off x="5808" y="1927"/>
                              <a:ext cx="71" cy="106"/>
                            </a:xfrm>
                            <a:custGeom>
                              <a:avLst/>
                              <a:gdLst>
                                <a:gd name="T0" fmla="+- 0 5873 5808"/>
                                <a:gd name="T1" fmla="*/ T0 w 71"/>
                                <a:gd name="T2" fmla="+- 0 1943 1927"/>
                                <a:gd name="T3" fmla="*/ 1943 h 106"/>
                                <a:gd name="T4" fmla="+- 0 5845 5808"/>
                                <a:gd name="T5" fmla="*/ T4 w 71"/>
                                <a:gd name="T6" fmla="+- 0 1943 1927"/>
                                <a:gd name="T7" fmla="*/ 1943 h 106"/>
                                <a:gd name="T8" fmla="+- 0 5850 5808"/>
                                <a:gd name="T9" fmla="*/ T8 w 71"/>
                                <a:gd name="T10" fmla="+- 0 1945 1927"/>
                                <a:gd name="T11" fmla="*/ 1945 h 106"/>
                                <a:gd name="T12" fmla="+- 0 5851 5808"/>
                                <a:gd name="T13" fmla="*/ T12 w 71"/>
                                <a:gd name="T14" fmla="+- 0 1945 1927"/>
                                <a:gd name="T15" fmla="*/ 1945 h 106"/>
                                <a:gd name="T16" fmla="+- 0 5855 5808"/>
                                <a:gd name="T17" fmla="*/ T16 w 71"/>
                                <a:gd name="T18" fmla="+- 0 1949 1927"/>
                                <a:gd name="T19" fmla="*/ 1949 h 106"/>
                                <a:gd name="T20" fmla="+- 0 5856 5808"/>
                                <a:gd name="T21" fmla="*/ T20 w 71"/>
                                <a:gd name="T22" fmla="+- 0 1951 1927"/>
                                <a:gd name="T23" fmla="*/ 1951 h 106"/>
                                <a:gd name="T24" fmla="+- 0 5857 5808"/>
                                <a:gd name="T25" fmla="*/ T24 w 71"/>
                                <a:gd name="T26" fmla="+- 0 1955 1927"/>
                                <a:gd name="T27" fmla="*/ 1955 h 106"/>
                                <a:gd name="T28" fmla="+- 0 5857 5808"/>
                                <a:gd name="T29" fmla="*/ T28 w 71"/>
                                <a:gd name="T30" fmla="+- 0 1959 1927"/>
                                <a:gd name="T31" fmla="*/ 1959 h 106"/>
                                <a:gd name="T32" fmla="+- 0 5858 5808"/>
                                <a:gd name="T33" fmla="*/ T32 w 71"/>
                                <a:gd name="T34" fmla="+- 0 1962 1927"/>
                                <a:gd name="T35" fmla="*/ 1962 h 106"/>
                                <a:gd name="T36" fmla="+- 0 5858 5808"/>
                                <a:gd name="T37" fmla="*/ T36 w 71"/>
                                <a:gd name="T38" fmla="+- 0 1973 1927"/>
                                <a:gd name="T39" fmla="*/ 1973 h 106"/>
                                <a:gd name="T40" fmla="+- 0 5849 5808"/>
                                <a:gd name="T41" fmla="*/ T40 w 71"/>
                                <a:gd name="T42" fmla="+- 0 1978 1927"/>
                                <a:gd name="T43" fmla="*/ 1978 h 106"/>
                                <a:gd name="T44" fmla="+- 0 5879 5808"/>
                                <a:gd name="T45" fmla="*/ T44 w 71"/>
                                <a:gd name="T46" fmla="+- 0 1978 1927"/>
                                <a:gd name="T47" fmla="*/ 1978 h 106"/>
                                <a:gd name="T48" fmla="+- 0 5879 5808"/>
                                <a:gd name="T49" fmla="*/ T48 w 71"/>
                                <a:gd name="T50" fmla="+- 0 1967 1927"/>
                                <a:gd name="T51" fmla="*/ 1967 h 106"/>
                                <a:gd name="T52" fmla="+- 0 5878 5808"/>
                                <a:gd name="T53" fmla="*/ T52 w 71"/>
                                <a:gd name="T54" fmla="+- 0 1962 1927"/>
                                <a:gd name="T55" fmla="*/ 1962 h 106"/>
                                <a:gd name="T56" fmla="+- 0 5878 5808"/>
                                <a:gd name="T57" fmla="*/ T56 w 71"/>
                                <a:gd name="T58" fmla="+- 0 1955 1927"/>
                                <a:gd name="T59" fmla="*/ 1955 h 106"/>
                                <a:gd name="T60" fmla="+- 0 5876 5808"/>
                                <a:gd name="T61" fmla="*/ T60 w 71"/>
                                <a:gd name="T62" fmla="+- 0 1951 1927"/>
                                <a:gd name="T63" fmla="*/ 1951 h 106"/>
                                <a:gd name="T64" fmla="+- 0 5875 5808"/>
                                <a:gd name="T65" fmla="*/ T64 w 71"/>
                                <a:gd name="T66" fmla="+- 0 1947 1927"/>
                                <a:gd name="T67" fmla="*/ 1947 h 106"/>
                                <a:gd name="T68" fmla="+- 0 5874 5808"/>
                                <a:gd name="T69" fmla="*/ T68 w 71"/>
                                <a:gd name="T70" fmla="+- 0 1944 1927"/>
                                <a:gd name="T71" fmla="*/ 1944 h 106"/>
                                <a:gd name="T72" fmla="+- 0 5873 5808"/>
                                <a:gd name="T73" fmla="*/ T72 w 71"/>
                                <a:gd name="T74" fmla="+- 0 1943 1927"/>
                                <a:gd name="T75" fmla="*/ 194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1" h="106">
                                  <a:moveTo>
                                    <a:pt x="65" y="16"/>
                                  </a:moveTo>
                                  <a:lnTo>
                                    <a:pt x="37" y="16"/>
                                  </a:lnTo>
                                  <a:lnTo>
                                    <a:pt x="42" y="18"/>
                                  </a:lnTo>
                                  <a:lnTo>
                                    <a:pt x="43" y="18"/>
                                  </a:lnTo>
                                  <a:lnTo>
                                    <a:pt x="47" y="22"/>
                                  </a:lnTo>
                                  <a:lnTo>
                                    <a:pt x="48" y="24"/>
                                  </a:lnTo>
                                  <a:lnTo>
                                    <a:pt x="49" y="28"/>
                                  </a:lnTo>
                                  <a:lnTo>
                                    <a:pt x="49" y="32"/>
                                  </a:lnTo>
                                  <a:lnTo>
                                    <a:pt x="50" y="35"/>
                                  </a:lnTo>
                                  <a:lnTo>
                                    <a:pt x="50" y="46"/>
                                  </a:lnTo>
                                  <a:lnTo>
                                    <a:pt x="41" y="51"/>
                                  </a:lnTo>
                                  <a:lnTo>
                                    <a:pt x="71" y="51"/>
                                  </a:lnTo>
                                  <a:lnTo>
                                    <a:pt x="71" y="40"/>
                                  </a:lnTo>
                                  <a:lnTo>
                                    <a:pt x="70" y="35"/>
                                  </a:lnTo>
                                  <a:lnTo>
                                    <a:pt x="70" y="28"/>
                                  </a:lnTo>
                                  <a:lnTo>
                                    <a:pt x="68" y="24"/>
                                  </a:lnTo>
                                  <a:lnTo>
                                    <a:pt x="67" y="20"/>
                                  </a:lnTo>
                                  <a:lnTo>
                                    <a:pt x="66" y="17"/>
                                  </a:lnTo>
                                  <a:lnTo>
                                    <a:pt x="6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58"/>
                        <wpg:cNvGrpSpPr>
                          <a:grpSpLocks/>
                        </wpg:cNvGrpSpPr>
                        <wpg:grpSpPr bwMode="auto">
                          <a:xfrm>
                            <a:off x="2691442" y="1380226"/>
                            <a:ext cx="68642" cy="77892"/>
                            <a:chOff x="5890" y="1926"/>
                            <a:chExt cx="108" cy="107"/>
                          </a:xfrm>
                        </wpg:grpSpPr>
                        <wps:wsp>
                          <wps:cNvPr id="1319" name="Freeform 159"/>
                          <wps:cNvSpPr>
                            <a:spLocks/>
                          </wps:cNvSpPr>
                          <wps:spPr bwMode="auto">
                            <a:xfrm>
                              <a:off x="5890" y="1926"/>
                              <a:ext cx="108" cy="107"/>
                            </a:xfrm>
                            <a:custGeom>
                              <a:avLst/>
                              <a:gdLst>
                                <a:gd name="T0" fmla="+- 0 5987 5890"/>
                                <a:gd name="T1" fmla="*/ T0 w 108"/>
                                <a:gd name="T2" fmla="+- 0 1926 1926"/>
                                <a:gd name="T3" fmla="*/ 1926 h 107"/>
                                <a:gd name="T4" fmla="+- 0 5975 5890"/>
                                <a:gd name="T5" fmla="*/ T4 w 108"/>
                                <a:gd name="T6" fmla="+- 0 1926 1926"/>
                                <a:gd name="T7" fmla="*/ 1926 h 107"/>
                                <a:gd name="T8" fmla="+- 0 5971 5890"/>
                                <a:gd name="T9" fmla="*/ T8 w 108"/>
                                <a:gd name="T10" fmla="+- 0 1930 1926"/>
                                <a:gd name="T11" fmla="*/ 1930 h 107"/>
                                <a:gd name="T12" fmla="+- 0 5899 5890"/>
                                <a:gd name="T13" fmla="*/ T12 w 108"/>
                                <a:gd name="T14" fmla="+- 0 2028 1926"/>
                                <a:gd name="T15" fmla="*/ 2028 h 107"/>
                                <a:gd name="T16" fmla="+- 0 5898 5890"/>
                                <a:gd name="T17" fmla="*/ T16 w 108"/>
                                <a:gd name="T18" fmla="+- 0 2029 1926"/>
                                <a:gd name="T19" fmla="*/ 2029 h 107"/>
                                <a:gd name="T20" fmla="+- 0 5898 5890"/>
                                <a:gd name="T21" fmla="*/ T20 w 108"/>
                                <a:gd name="T22" fmla="+- 0 2032 1926"/>
                                <a:gd name="T23" fmla="*/ 2032 h 107"/>
                                <a:gd name="T24" fmla="+- 0 5899 5890"/>
                                <a:gd name="T25" fmla="*/ T24 w 108"/>
                                <a:gd name="T26" fmla="+- 0 2033 1926"/>
                                <a:gd name="T27" fmla="*/ 2033 h 107"/>
                                <a:gd name="T28" fmla="+- 0 5912 5890"/>
                                <a:gd name="T29" fmla="*/ T28 w 108"/>
                                <a:gd name="T30" fmla="+- 0 2033 1926"/>
                                <a:gd name="T31" fmla="*/ 2033 h 107"/>
                                <a:gd name="T32" fmla="+- 0 5914 5890"/>
                                <a:gd name="T33" fmla="*/ T32 w 108"/>
                                <a:gd name="T34" fmla="+- 0 2032 1926"/>
                                <a:gd name="T35" fmla="*/ 2032 h 107"/>
                                <a:gd name="T36" fmla="+- 0 5914 5890"/>
                                <a:gd name="T37" fmla="*/ T36 w 108"/>
                                <a:gd name="T38" fmla="+- 0 2031 1926"/>
                                <a:gd name="T39" fmla="*/ 2031 h 107"/>
                                <a:gd name="T40" fmla="+- 0 5915 5890"/>
                                <a:gd name="T41" fmla="*/ T40 w 108"/>
                                <a:gd name="T42" fmla="+- 0 2031 1926"/>
                                <a:gd name="T43" fmla="*/ 2031 h 107"/>
                                <a:gd name="T44" fmla="+- 0 5987 5890"/>
                                <a:gd name="T45" fmla="*/ T44 w 108"/>
                                <a:gd name="T46" fmla="+- 0 1931 1926"/>
                                <a:gd name="T47" fmla="*/ 1931 h 107"/>
                                <a:gd name="T48" fmla="+- 0 5988 5890"/>
                                <a:gd name="T49" fmla="*/ T48 w 108"/>
                                <a:gd name="T50" fmla="+- 0 1931 1926"/>
                                <a:gd name="T51" fmla="*/ 1931 h 107"/>
                                <a:gd name="T52" fmla="+- 0 5988 5890"/>
                                <a:gd name="T53" fmla="*/ T52 w 108"/>
                                <a:gd name="T54" fmla="+- 0 1929 1926"/>
                                <a:gd name="T55" fmla="*/ 1929 h 107"/>
                                <a:gd name="T56" fmla="+- 0 5987 5890"/>
                                <a:gd name="T57" fmla="*/ T56 w 108"/>
                                <a:gd name="T58" fmla="+- 0 1927 1926"/>
                                <a:gd name="T59" fmla="*/ 1927 h 107"/>
                                <a:gd name="T60" fmla="+- 0 5987 5890"/>
                                <a:gd name="T61" fmla="*/ T60 w 108"/>
                                <a:gd name="T62" fmla="+- 0 1926 1926"/>
                                <a:gd name="T63" fmla="*/ 192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 h="107">
                                  <a:moveTo>
                                    <a:pt x="97" y="0"/>
                                  </a:moveTo>
                                  <a:lnTo>
                                    <a:pt x="85" y="0"/>
                                  </a:lnTo>
                                  <a:lnTo>
                                    <a:pt x="81" y="4"/>
                                  </a:lnTo>
                                  <a:lnTo>
                                    <a:pt x="9" y="102"/>
                                  </a:lnTo>
                                  <a:lnTo>
                                    <a:pt x="8" y="103"/>
                                  </a:lnTo>
                                  <a:lnTo>
                                    <a:pt x="8" y="106"/>
                                  </a:lnTo>
                                  <a:lnTo>
                                    <a:pt x="9" y="107"/>
                                  </a:lnTo>
                                  <a:lnTo>
                                    <a:pt x="22" y="107"/>
                                  </a:lnTo>
                                  <a:lnTo>
                                    <a:pt x="24" y="106"/>
                                  </a:lnTo>
                                  <a:lnTo>
                                    <a:pt x="24" y="105"/>
                                  </a:lnTo>
                                  <a:lnTo>
                                    <a:pt x="25" y="105"/>
                                  </a:lnTo>
                                  <a:lnTo>
                                    <a:pt x="97" y="5"/>
                                  </a:lnTo>
                                  <a:lnTo>
                                    <a:pt x="98" y="5"/>
                                  </a:lnTo>
                                  <a:lnTo>
                                    <a:pt x="98" y="3"/>
                                  </a:lnTo>
                                  <a:lnTo>
                                    <a:pt x="97" y="1"/>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60"/>
                          <wps:cNvSpPr>
                            <a:spLocks/>
                          </wps:cNvSpPr>
                          <wps:spPr bwMode="auto">
                            <a:xfrm>
                              <a:off x="5890" y="1926"/>
                              <a:ext cx="108" cy="107"/>
                            </a:xfrm>
                            <a:custGeom>
                              <a:avLst/>
                              <a:gdLst>
                                <a:gd name="T0" fmla="+- 0 5978 5890"/>
                                <a:gd name="T1" fmla="*/ T0 w 108"/>
                                <a:gd name="T2" fmla="+- 0 1979 1926"/>
                                <a:gd name="T3" fmla="*/ 1979 h 107"/>
                                <a:gd name="T4" fmla="+- 0 5970 5890"/>
                                <a:gd name="T5" fmla="*/ T4 w 108"/>
                                <a:gd name="T6" fmla="+- 0 1979 1926"/>
                                <a:gd name="T7" fmla="*/ 1979 h 107"/>
                                <a:gd name="T8" fmla="+- 0 5966 5890"/>
                                <a:gd name="T9" fmla="*/ T8 w 108"/>
                                <a:gd name="T10" fmla="+- 0 1980 1926"/>
                                <a:gd name="T11" fmla="*/ 1980 h 107"/>
                                <a:gd name="T12" fmla="+- 0 5964 5890"/>
                                <a:gd name="T13" fmla="*/ T12 w 108"/>
                                <a:gd name="T14" fmla="+- 0 1980 1926"/>
                                <a:gd name="T15" fmla="*/ 1980 h 107"/>
                                <a:gd name="T16" fmla="+- 0 5960 5890"/>
                                <a:gd name="T17" fmla="*/ T16 w 108"/>
                                <a:gd name="T18" fmla="+- 0 1981 1926"/>
                                <a:gd name="T19" fmla="*/ 1981 h 107"/>
                                <a:gd name="T20" fmla="+- 0 5958 5890"/>
                                <a:gd name="T21" fmla="*/ T20 w 108"/>
                                <a:gd name="T22" fmla="+- 0 1984 1926"/>
                                <a:gd name="T23" fmla="*/ 1984 h 107"/>
                                <a:gd name="T24" fmla="+- 0 5957 5890"/>
                                <a:gd name="T25" fmla="*/ T24 w 108"/>
                                <a:gd name="T26" fmla="+- 0 1986 1926"/>
                                <a:gd name="T27" fmla="*/ 1986 h 107"/>
                                <a:gd name="T28" fmla="+- 0 5954 5890"/>
                                <a:gd name="T29" fmla="*/ T28 w 108"/>
                                <a:gd name="T30" fmla="+- 0 1989 1926"/>
                                <a:gd name="T31" fmla="*/ 1989 h 107"/>
                                <a:gd name="T32" fmla="+- 0 5952 5890"/>
                                <a:gd name="T33" fmla="*/ T32 w 108"/>
                                <a:gd name="T34" fmla="+- 0 1992 1926"/>
                                <a:gd name="T35" fmla="*/ 1992 h 107"/>
                                <a:gd name="T36" fmla="+- 0 5952 5890"/>
                                <a:gd name="T37" fmla="*/ T36 w 108"/>
                                <a:gd name="T38" fmla="+- 0 1995 1926"/>
                                <a:gd name="T39" fmla="*/ 1995 h 107"/>
                                <a:gd name="T40" fmla="+- 0 5951 5890"/>
                                <a:gd name="T41" fmla="*/ T40 w 108"/>
                                <a:gd name="T42" fmla="+- 0 1998 1926"/>
                                <a:gd name="T43" fmla="*/ 1998 h 107"/>
                                <a:gd name="T44" fmla="+- 0 5951 5890"/>
                                <a:gd name="T45" fmla="*/ T44 w 108"/>
                                <a:gd name="T46" fmla="+- 0 2013 1926"/>
                                <a:gd name="T47" fmla="*/ 2013 h 107"/>
                                <a:gd name="T48" fmla="+- 0 5952 5890"/>
                                <a:gd name="T49" fmla="*/ T48 w 108"/>
                                <a:gd name="T50" fmla="+- 0 2016 1926"/>
                                <a:gd name="T51" fmla="*/ 2016 h 107"/>
                                <a:gd name="T52" fmla="+- 0 5952 5890"/>
                                <a:gd name="T53" fmla="*/ T52 w 108"/>
                                <a:gd name="T54" fmla="+- 0 2020 1926"/>
                                <a:gd name="T55" fmla="*/ 2020 h 107"/>
                                <a:gd name="T56" fmla="+- 0 5954 5890"/>
                                <a:gd name="T57" fmla="*/ T56 w 108"/>
                                <a:gd name="T58" fmla="+- 0 2022 1926"/>
                                <a:gd name="T59" fmla="*/ 2022 h 107"/>
                                <a:gd name="T60" fmla="+- 0 5957 5890"/>
                                <a:gd name="T61" fmla="*/ T60 w 108"/>
                                <a:gd name="T62" fmla="+- 0 2027 1926"/>
                                <a:gd name="T63" fmla="*/ 2027 h 107"/>
                                <a:gd name="T64" fmla="+- 0 5959 5890"/>
                                <a:gd name="T65" fmla="*/ T64 w 108"/>
                                <a:gd name="T66" fmla="+- 0 2028 1926"/>
                                <a:gd name="T67" fmla="*/ 2028 h 107"/>
                                <a:gd name="T68" fmla="+- 0 5963 5890"/>
                                <a:gd name="T69" fmla="*/ T68 w 108"/>
                                <a:gd name="T70" fmla="+- 0 2031 1926"/>
                                <a:gd name="T71" fmla="*/ 2031 h 107"/>
                                <a:gd name="T72" fmla="+- 0 5965 5890"/>
                                <a:gd name="T73" fmla="*/ T72 w 108"/>
                                <a:gd name="T74" fmla="+- 0 2032 1926"/>
                                <a:gd name="T75" fmla="*/ 2032 h 107"/>
                                <a:gd name="T76" fmla="+- 0 5969 5890"/>
                                <a:gd name="T77" fmla="*/ T76 w 108"/>
                                <a:gd name="T78" fmla="+- 0 2033 1926"/>
                                <a:gd name="T79" fmla="*/ 2033 h 107"/>
                                <a:gd name="T80" fmla="+- 0 5978 5890"/>
                                <a:gd name="T81" fmla="*/ T80 w 108"/>
                                <a:gd name="T82" fmla="+- 0 2033 1926"/>
                                <a:gd name="T83" fmla="*/ 2033 h 107"/>
                                <a:gd name="T84" fmla="+- 0 5981 5890"/>
                                <a:gd name="T85" fmla="*/ T84 w 108"/>
                                <a:gd name="T86" fmla="+- 0 2032 1926"/>
                                <a:gd name="T87" fmla="*/ 2032 h 107"/>
                                <a:gd name="T88" fmla="+- 0 5984 5890"/>
                                <a:gd name="T89" fmla="*/ T88 w 108"/>
                                <a:gd name="T90" fmla="+- 0 2031 1926"/>
                                <a:gd name="T91" fmla="*/ 2031 h 107"/>
                                <a:gd name="T92" fmla="+- 0 5987 5890"/>
                                <a:gd name="T93" fmla="*/ T92 w 108"/>
                                <a:gd name="T94" fmla="+- 0 2028 1926"/>
                                <a:gd name="T95" fmla="*/ 2028 h 107"/>
                                <a:gd name="T96" fmla="+- 0 5990 5890"/>
                                <a:gd name="T97" fmla="*/ T96 w 108"/>
                                <a:gd name="T98" fmla="+- 0 2027 1926"/>
                                <a:gd name="T99" fmla="*/ 2027 h 107"/>
                                <a:gd name="T100" fmla="+- 0 5992 5890"/>
                                <a:gd name="T101" fmla="*/ T100 w 108"/>
                                <a:gd name="T102" fmla="+- 0 2025 1926"/>
                                <a:gd name="T103" fmla="*/ 2025 h 107"/>
                                <a:gd name="T104" fmla="+- 0 5994 5890"/>
                                <a:gd name="T105" fmla="*/ T104 w 108"/>
                                <a:gd name="T106" fmla="+- 0 2022 1926"/>
                                <a:gd name="T107" fmla="*/ 2022 h 107"/>
                                <a:gd name="T108" fmla="+- 0 5995 5890"/>
                                <a:gd name="T109" fmla="*/ T108 w 108"/>
                                <a:gd name="T110" fmla="+- 0 2021 1926"/>
                                <a:gd name="T111" fmla="*/ 2021 h 107"/>
                                <a:gd name="T112" fmla="+- 0 5971 5890"/>
                                <a:gd name="T113" fmla="*/ T112 w 108"/>
                                <a:gd name="T114" fmla="+- 0 2021 1926"/>
                                <a:gd name="T115" fmla="*/ 2021 h 107"/>
                                <a:gd name="T116" fmla="+- 0 5969 5890"/>
                                <a:gd name="T117" fmla="*/ T116 w 108"/>
                                <a:gd name="T118" fmla="+- 0 2019 1926"/>
                                <a:gd name="T119" fmla="*/ 2019 h 107"/>
                                <a:gd name="T120" fmla="+- 0 5968 5890"/>
                                <a:gd name="T121" fmla="*/ T120 w 108"/>
                                <a:gd name="T122" fmla="+- 0 2016 1926"/>
                                <a:gd name="T123" fmla="*/ 2016 h 107"/>
                                <a:gd name="T124" fmla="+- 0 5966 5890"/>
                                <a:gd name="T125" fmla="*/ T124 w 108"/>
                                <a:gd name="T126" fmla="+- 0 2015 1926"/>
                                <a:gd name="T127" fmla="*/ 2015 h 107"/>
                                <a:gd name="T128" fmla="+- 0 5966 5890"/>
                                <a:gd name="T129" fmla="*/ T128 w 108"/>
                                <a:gd name="T130" fmla="+- 0 1996 1926"/>
                                <a:gd name="T131" fmla="*/ 1996 h 107"/>
                                <a:gd name="T132" fmla="+- 0 5969 5890"/>
                                <a:gd name="T133" fmla="*/ T132 w 108"/>
                                <a:gd name="T134" fmla="+- 0 1993 1926"/>
                                <a:gd name="T135" fmla="*/ 1993 h 107"/>
                                <a:gd name="T136" fmla="+- 0 5969 5890"/>
                                <a:gd name="T137" fmla="*/ T136 w 108"/>
                                <a:gd name="T138" fmla="+- 0 1992 1926"/>
                                <a:gd name="T139" fmla="*/ 1992 h 107"/>
                                <a:gd name="T140" fmla="+- 0 5971 5890"/>
                                <a:gd name="T141" fmla="*/ T140 w 108"/>
                                <a:gd name="T142" fmla="+- 0 1990 1926"/>
                                <a:gd name="T143" fmla="*/ 1990 h 107"/>
                                <a:gd name="T144" fmla="+- 0 5996 5890"/>
                                <a:gd name="T145" fmla="*/ T144 w 108"/>
                                <a:gd name="T146" fmla="+- 0 1990 1926"/>
                                <a:gd name="T147" fmla="*/ 1990 h 107"/>
                                <a:gd name="T148" fmla="+- 0 5995 5890"/>
                                <a:gd name="T149" fmla="*/ T148 w 108"/>
                                <a:gd name="T150" fmla="+- 0 1989 1926"/>
                                <a:gd name="T151" fmla="*/ 1989 h 107"/>
                                <a:gd name="T152" fmla="+- 0 5993 5890"/>
                                <a:gd name="T153" fmla="*/ T152 w 108"/>
                                <a:gd name="T154" fmla="+- 0 1986 1926"/>
                                <a:gd name="T155" fmla="*/ 1986 h 107"/>
                                <a:gd name="T156" fmla="+- 0 5992 5890"/>
                                <a:gd name="T157" fmla="*/ T156 w 108"/>
                                <a:gd name="T158" fmla="+- 0 1984 1926"/>
                                <a:gd name="T159" fmla="*/ 1984 h 107"/>
                                <a:gd name="T160" fmla="+- 0 5989 5890"/>
                                <a:gd name="T161" fmla="*/ T160 w 108"/>
                                <a:gd name="T162" fmla="+- 0 1981 1926"/>
                                <a:gd name="T163" fmla="*/ 1981 h 107"/>
                                <a:gd name="T164" fmla="+- 0 5986 5890"/>
                                <a:gd name="T165" fmla="*/ T164 w 108"/>
                                <a:gd name="T166" fmla="+- 0 1981 1926"/>
                                <a:gd name="T167" fmla="*/ 1981 h 107"/>
                                <a:gd name="T168" fmla="+- 0 5983 5890"/>
                                <a:gd name="T169" fmla="*/ T168 w 108"/>
                                <a:gd name="T170" fmla="+- 0 1980 1926"/>
                                <a:gd name="T171" fmla="*/ 1980 h 107"/>
                                <a:gd name="T172" fmla="+- 0 5978 5890"/>
                                <a:gd name="T173" fmla="*/ T172 w 108"/>
                                <a:gd name="T174" fmla="+- 0 1979 1926"/>
                                <a:gd name="T175" fmla="*/ 197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8" h="107">
                                  <a:moveTo>
                                    <a:pt x="88" y="53"/>
                                  </a:moveTo>
                                  <a:lnTo>
                                    <a:pt x="80" y="53"/>
                                  </a:lnTo>
                                  <a:lnTo>
                                    <a:pt x="76" y="54"/>
                                  </a:lnTo>
                                  <a:lnTo>
                                    <a:pt x="74" y="54"/>
                                  </a:lnTo>
                                  <a:lnTo>
                                    <a:pt x="70" y="55"/>
                                  </a:lnTo>
                                  <a:lnTo>
                                    <a:pt x="68" y="58"/>
                                  </a:lnTo>
                                  <a:lnTo>
                                    <a:pt x="67" y="60"/>
                                  </a:lnTo>
                                  <a:lnTo>
                                    <a:pt x="64" y="63"/>
                                  </a:lnTo>
                                  <a:lnTo>
                                    <a:pt x="62" y="66"/>
                                  </a:lnTo>
                                  <a:lnTo>
                                    <a:pt x="62" y="69"/>
                                  </a:lnTo>
                                  <a:lnTo>
                                    <a:pt x="61" y="72"/>
                                  </a:lnTo>
                                  <a:lnTo>
                                    <a:pt x="61" y="87"/>
                                  </a:lnTo>
                                  <a:lnTo>
                                    <a:pt x="62" y="90"/>
                                  </a:lnTo>
                                  <a:lnTo>
                                    <a:pt x="62" y="94"/>
                                  </a:lnTo>
                                  <a:lnTo>
                                    <a:pt x="64" y="96"/>
                                  </a:lnTo>
                                  <a:lnTo>
                                    <a:pt x="67" y="101"/>
                                  </a:lnTo>
                                  <a:lnTo>
                                    <a:pt x="69" y="102"/>
                                  </a:lnTo>
                                  <a:lnTo>
                                    <a:pt x="73" y="105"/>
                                  </a:lnTo>
                                  <a:lnTo>
                                    <a:pt x="75" y="106"/>
                                  </a:lnTo>
                                  <a:lnTo>
                                    <a:pt x="79" y="107"/>
                                  </a:lnTo>
                                  <a:lnTo>
                                    <a:pt x="88" y="107"/>
                                  </a:lnTo>
                                  <a:lnTo>
                                    <a:pt x="91" y="106"/>
                                  </a:lnTo>
                                  <a:lnTo>
                                    <a:pt x="94" y="105"/>
                                  </a:lnTo>
                                  <a:lnTo>
                                    <a:pt x="97" y="102"/>
                                  </a:lnTo>
                                  <a:lnTo>
                                    <a:pt x="100" y="101"/>
                                  </a:lnTo>
                                  <a:lnTo>
                                    <a:pt x="102" y="99"/>
                                  </a:lnTo>
                                  <a:lnTo>
                                    <a:pt x="104" y="96"/>
                                  </a:lnTo>
                                  <a:lnTo>
                                    <a:pt x="105" y="95"/>
                                  </a:lnTo>
                                  <a:lnTo>
                                    <a:pt x="81" y="95"/>
                                  </a:lnTo>
                                  <a:lnTo>
                                    <a:pt x="79" y="93"/>
                                  </a:lnTo>
                                  <a:lnTo>
                                    <a:pt x="78" y="90"/>
                                  </a:lnTo>
                                  <a:lnTo>
                                    <a:pt x="76" y="89"/>
                                  </a:lnTo>
                                  <a:lnTo>
                                    <a:pt x="76" y="70"/>
                                  </a:lnTo>
                                  <a:lnTo>
                                    <a:pt x="79" y="67"/>
                                  </a:lnTo>
                                  <a:lnTo>
                                    <a:pt x="79" y="66"/>
                                  </a:lnTo>
                                  <a:lnTo>
                                    <a:pt x="81" y="64"/>
                                  </a:lnTo>
                                  <a:lnTo>
                                    <a:pt x="106" y="64"/>
                                  </a:lnTo>
                                  <a:lnTo>
                                    <a:pt x="105" y="63"/>
                                  </a:lnTo>
                                  <a:lnTo>
                                    <a:pt x="103" y="60"/>
                                  </a:lnTo>
                                  <a:lnTo>
                                    <a:pt x="102" y="58"/>
                                  </a:lnTo>
                                  <a:lnTo>
                                    <a:pt x="99" y="55"/>
                                  </a:lnTo>
                                  <a:lnTo>
                                    <a:pt x="96" y="55"/>
                                  </a:lnTo>
                                  <a:lnTo>
                                    <a:pt x="93" y="54"/>
                                  </a:lnTo>
                                  <a:lnTo>
                                    <a:pt x="88"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61"/>
                          <wps:cNvSpPr>
                            <a:spLocks/>
                          </wps:cNvSpPr>
                          <wps:spPr bwMode="auto">
                            <a:xfrm>
                              <a:off x="5890" y="1926"/>
                              <a:ext cx="108" cy="107"/>
                            </a:xfrm>
                            <a:custGeom>
                              <a:avLst/>
                              <a:gdLst>
                                <a:gd name="T0" fmla="+- 0 5996 5890"/>
                                <a:gd name="T1" fmla="*/ T0 w 108"/>
                                <a:gd name="T2" fmla="+- 0 1990 1926"/>
                                <a:gd name="T3" fmla="*/ 1990 h 107"/>
                                <a:gd name="T4" fmla="+- 0 5977 5890"/>
                                <a:gd name="T5" fmla="*/ T4 w 108"/>
                                <a:gd name="T6" fmla="+- 0 1990 1926"/>
                                <a:gd name="T7" fmla="*/ 1990 h 107"/>
                                <a:gd name="T8" fmla="+- 0 5977 5890"/>
                                <a:gd name="T9" fmla="*/ T8 w 108"/>
                                <a:gd name="T10" fmla="+- 0 1991 1926"/>
                                <a:gd name="T11" fmla="*/ 1991 h 107"/>
                                <a:gd name="T12" fmla="+- 0 5978 5890"/>
                                <a:gd name="T13" fmla="*/ T12 w 108"/>
                                <a:gd name="T14" fmla="+- 0 1991 1926"/>
                                <a:gd name="T15" fmla="*/ 1991 h 107"/>
                                <a:gd name="T16" fmla="+- 0 5981 5890"/>
                                <a:gd name="T17" fmla="*/ T16 w 108"/>
                                <a:gd name="T18" fmla="+- 0 1993 1926"/>
                                <a:gd name="T19" fmla="*/ 1993 h 107"/>
                                <a:gd name="T20" fmla="+- 0 5981 5890"/>
                                <a:gd name="T21" fmla="*/ T20 w 108"/>
                                <a:gd name="T22" fmla="+- 0 1996 1926"/>
                                <a:gd name="T23" fmla="*/ 1996 h 107"/>
                                <a:gd name="T24" fmla="+- 0 5982 5890"/>
                                <a:gd name="T25" fmla="*/ T24 w 108"/>
                                <a:gd name="T26" fmla="+- 0 1998 1926"/>
                                <a:gd name="T27" fmla="*/ 1998 h 107"/>
                                <a:gd name="T28" fmla="+- 0 5982 5890"/>
                                <a:gd name="T29" fmla="*/ T28 w 108"/>
                                <a:gd name="T30" fmla="+- 0 2013 1926"/>
                                <a:gd name="T31" fmla="*/ 2013 h 107"/>
                                <a:gd name="T32" fmla="+- 0 5981 5890"/>
                                <a:gd name="T33" fmla="*/ T32 w 108"/>
                                <a:gd name="T34" fmla="+- 0 2014 1926"/>
                                <a:gd name="T35" fmla="*/ 2014 h 107"/>
                                <a:gd name="T36" fmla="+- 0 5981 5890"/>
                                <a:gd name="T37" fmla="*/ T36 w 108"/>
                                <a:gd name="T38" fmla="+- 0 2017 1926"/>
                                <a:gd name="T39" fmla="*/ 2017 h 107"/>
                                <a:gd name="T40" fmla="+- 0 5978 5890"/>
                                <a:gd name="T41" fmla="*/ T40 w 108"/>
                                <a:gd name="T42" fmla="+- 0 2020 1926"/>
                                <a:gd name="T43" fmla="*/ 2020 h 107"/>
                                <a:gd name="T44" fmla="+- 0 5978 5890"/>
                                <a:gd name="T45" fmla="*/ T44 w 108"/>
                                <a:gd name="T46" fmla="+- 0 2021 1926"/>
                                <a:gd name="T47" fmla="*/ 2021 h 107"/>
                                <a:gd name="T48" fmla="+- 0 5995 5890"/>
                                <a:gd name="T49" fmla="*/ T48 w 108"/>
                                <a:gd name="T50" fmla="+- 0 2021 1926"/>
                                <a:gd name="T51" fmla="*/ 2021 h 107"/>
                                <a:gd name="T52" fmla="+- 0 5995 5890"/>
                                <a:gd name="T53" fmla="*/ T52 w 108"/>
                                <a:gd name="T54" fmla="+- 0 2020 1926"/>
                                <a:gd name="T55" fmla="*/ 2020 h 107"/>
                                <a:gd name="T56" fmla="+- 0 5998 5890"/>
                                <a:gd name="T57" fmla="*/ T56 w 108"/>
                                <a:gd name="T58" fmla="+- 0 2013 1926"/>
                                <a:gd name="T59" fmla="*/ 2013 h 107"/>
                                <a:gd name="T60" fmla="+- 0 5998 5890"/>
                                <a:gd name="T61" fmla="*/ T60 w 108"/>
                                <a:gd name="T62" fmla="+- 0 1998 1926"/>
                                <a:gd name="T63" fmla="*/ 1998 h 107"/>
                                <a:gd name="T64" fmla="+- 0 5996 5890"/>
                                <a:gd name="T65" fmla="*/ T64 w 108"/>
                                <a:gd name="T66" fmla="+- 0 1995 1926"/>
                                <a:gd name="T67" fmla="*/ 1995 h 107"/>
                                <a:gd name="T68" fmla="+- 0 5996 5890"/>
                                <a:gd name="T69" fmla="*/ T68 w 108"/>
                                <a:gd name="T70" fmla="+- 0 1992 1926"/>
                                <a:gd name="T71" fmla="*/ 1992 h 107"/>
                                <a:gd name="T72" fmla="+- 0 5996 5890"/>
                                <a:gd name="T73" fmla="*/ T72 w 108"/>
                                <a:gd name="T74" fmla="+- 0 1990 1926"/>
                                <a:gd name="T75" fmla="*/ 199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 h="107">
                                  <a:moveTo>
                                    <a:pt x="106" y="64"/>
                                  </a:moveTo>
                                  <a:lnTo>
                                    <a:pt x="87" y="64"/>
                                  </a:lnTo>
                                  <a:lnTo>
                                    <a:pt x="87" y="65"/>
                                  </a:lnTo>
                                  <a:lnTo>
                                    <a:pt x="88" y="65"/>
                                  </a:lnTo>
                                  <a:lnTo>
                                    <a:pt x="91" y="67"/>
                                  </a:lnTo>
                                  <a:lnTo>
                                    <a:pt x="91" y="70"/>
                                  </a:lnTo>
                                  <a:lnTo>
                                    <a:pt x="92" y="72"/>
                                  </a:lnTo>
                                  <a:lnTo>
                                    <a:pt x="92" y="87"/>
                                  </a:lnTo>
                                  <a:lnTo>
                                    <a:pt x="91" y="88"/>
                                  </a:lnTo>
                                  <a:lnTo>
                                    <a:pt x="91" y="91"/>
                                  </a:lnTo>
                                  <a:lnTo>
                                    <a:pt x="88" y="94"/>
                                  </a:lnTo>
                                  <a:lnTo>
                                    <a:pt x="88" y="95"/>
                                  </a:lnTo>
                                  <a:lnTo>
                                    <a:pt x="105" y="95"/>
                                  </a:lnTo>
                                  <a:lnTo>
                                    <a:pt x="105" y="94"/>
                                  </a:lnTo>
                                  <a:lnTo>
                                    <a:pt x="108" y="87"/>
                                  </a:lnTo>
                                  <a:lnTo>
                                    <a:pt x="108" y="72"/>
                                  </a:lnTo>
                                  <a:lnTo>
                                    <a:pt x="106" y="69"/>
                                  </a:lnTo>
                                  <a:lnTo>
                                    <a:pt x="106" y="66"/>
                                  </a:lnTo>
                                  <a:lnTo>
                                    <a:pt x="106"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62"/>
                          <wps:cNvSpPr>
                            <a:spLocks/>
                          </wps:cNvSpPr>
                          <wps:spPr bwMode="auto">
                            <a:xfrm>
                              <a:off x="5890" y="1926"/>
                              <a:ext cx="108" cy="107"/>
                            </a:xfrm>
                            <a:custGeom>
                              <a:avLst/>
                              <a:gdLst>
                                <a:gd name="T0" fmla="+- 0 5922 5890"/>
                                <a:gd name="T1" fmla="*/ T0 w 108"/>
                                <a:gd name="T2" fmla="+- 0 1929 1926"/>
                                <a:gd name="T3" fmla="*/ 1929 h 107"/>
                                <a:gd name="T4" fmla="+- 0 5905 5890"/>
                                <a:gd name="T5" fmla="*/ T4 w 108"/>
                                <a:gd name="T6" fmla="+- 0 1929 1926"/>
                                <a:gd name="T7" fmla="*/ 1929 h 107"/>
                                <a:gd name="T8" fmla="+- 0 5903 5890"/>
                                <a:gd name="T9" fmla="*/ T8 w 108"/>
                                <a:gd name="T10" fmla="+- 0 1930 1926"/>
                                <a:gd name="T11" fmla="*/ 1930 h 107"/>
                                <a:gd name="T12" fmla="+- 0 5899 5890"/>
                                <a:gd name="T13" fmla="*/ T12 w 108"/>
                                <a:gd name="T14" fmla="+- 0 1931 1926"/>
                                <a:gd name="T15" fmla="*/ 1931 h 107"/>
                                <a:gd name="T16" fmla="+- 0 5897 5890"/>
                                <a:gd name="T17" fmla="*/ T16 w 108"/>
                                <a:gd name="T18" fmla="+- 0 1933 1926"/>
                                <a:gd name="T19" fmla="*/ 1933 h 107"/>
                                <a:gd name="T20" fmla="+- 0 5896 5890"/>
                                <a:gd name="T21" fmla="*/ T20 w 108"/>
                                <a:gd name="T22" fmla="+- 0 1936 1926"/>
                                <a:gd name="T23" fmla="*/ 1936 h 107"/>
                                <a:gd name="T24" fmla="+- 0 5893 5890"/>
                                <a:gd name="T25" fmla="*/ T24 w 108"/>
                                <a:gd name="T26" fmla="+- 0 1938 1926"/>
                                <a:gd name="T27" fmla="*/ 1938 h 107"/>
                                <a:gd name="T28" fmla="+- 0 5892 5890"/>
                                <a:gd name="T29" fmla="*/ T28 w 108"/>
                                <a:gd name="T30" fmla="+- 0 1941 1926"/>
                                <a:gd name="T31" fmla="*/ 1941 h 107"/>
                                <a:gd name="T32" fmla="+- 0 5890 5890"/>
                                <a:gd name="T33" fmla="*/ T32 w 108"/>
                                <a:gd name="T34" fmla="+- 0 1948 1926"/>
                                <a:gd name="T35" fmla="*/ 1948 h 107"/>
                                <a:gd name="T36" fmla="+- 0 5890 5890"/>
                                <a:gd name="T37" fmla="*/ T36 w 108"/>
                                <a:gd name="T38" fmla="+- 0 1962 1926"/>
                                <a:gd name="T39" fmla="*/ 1962 h 107"/>
                                <a:gd name="T40" fmla="+- 0 5892 5890"/>
                                <a:gd name="T41" fmla="*/ T40 w 108"/>
                                <a:gd name="T42" fmla="+- 0 1969 1926"/>
                                <a:gd name="T43" fmla="*/ 1969 h 107"/>
                                <a:gd name="T44" fmla="+- 0 5896 5890"/>
                                <a:gd name="T45" fmla="*/ T44 w 108"/>
                                <a:gd name="T46" fmla="+- 0 1977 1926"/>
                                <a:gd name="T47" fmla="*/ 1977 h 107"/>
                                <a:gd name="T48" fmla="+- 0 5898 5890"/>
                                <a:gd name="T49" fmla="*/ T48 w 108"/>
                                <a:gd name="T50" fmla="+- 0 1978 1926"/>
                                <a:gd name="T51" fmla="*/ 1978 h 107"/>
                                <a:gd name="T52" fmla="+- 0 5902 5890"/>
                                <a:gd name="T53" fmla="*/ T52 w 108"/>
                                <a:gd name="T54" fmla="+- 0 1980 1926"/>
                                <a:gd name="T55" fmla="*/ 1980 h 107"/>
                                <a:gd name="T56" fmla="+- 0 5904 5890"/>
                                <a:gd name="T57" fmla="*/ T56 w 108"/>
                                <a:gd name="T58" fmla="+- 0 1981 1926"/>
                                <a:gd name="T59" fmla="*/ 1981 h 107"/>
                                <a:gd name="T60" fmla="+- 0 5920 5890"/>
                                <a:gd name="T61" fmla="*/ T60 w 108"/>
                                <a:gd name="T62" fmla="+- 0 1981 1926"/>
                                <a:gd name="T63" fmla="*/ 1981 h 107"/>
                                <a:gd name="T64" fmla="+- 0 5923 5890"/>
                                <a:gd name="T65" fmla="*/ T64 w 108"/>
                                <a:gd name="T66" fmla="+- 0 1980 1926"/>
                                <a:gd name="T67" fmla="*/ 1980 h 107"/>
                                <a:gd name="T68" fmla="+- 0 5926 5890"/>
                                <a:gd name="T69" fmla="*/ T68 w 108"/>
                                <a:gd name="T70" fmla="+- 0 1978 1926"/>
                                <a:gd name="T71" fmla="*/ 1978 h 107"/>
                                <a:gd name="T72" fmla="+- 0 5929 5890"/>
                                <a:gd name="T73" fmla="*/ T72 w 108"/>
                                <a:gd name="T74" fmla="+- 0 1977 1926"/>
                                <a:gd name="T75" fmla="*/ 1977 h 107"/>
                                <a:gd name="T76" fmla="+- 0 5930 5890"/>
                                <a:gd name="T77" fmla="*/ T76 w 108"/>
                                <a:gd name="T78" fmla="+- 0 1974 1926"/>
                                <a:gd name="T79" fmla="*/ 1974 h 107"/>
                                <a:gd name="T80" fmla="+- 0 5933 5890"/>
                                <a:gd name="T81" fmla="*/ T80 w 108"/>
                                <a:gd name="T82" fmla="+- 0 1972 1926"/>
                                <a:gd name="T83" fmla="*/ 1972 h 107"/>
                                <a:gd name="T84" fmla="+- 0 5933 5890"/>
                                <a:gd name="T85" fmla="*/ T84 w 108"/>
                                <a:gd name="T86" fmla="+- 0 1971 1926"/>
                                <a:gd name="T87" fmla="*/ 1971 h 107"/>
                                <a:gd name="T88" fmla="+- 0 5911 5890"/>
                                <a:gd name="T89" fmla="*/ T88 w 108"/>
                                <a:gd name="T90" fmla="+- 0 1971 1926"/>
                                <a:gd name="T91" fmla="*/ 1971 h 107"/>
                                <a:gd name="T92" fmla="+- 0 5910 5890"/>
                                <a:gd name="T93" fmla="*/ T92 w 108"/>
                                <a:gd name="T94" fmla="+- 0 1969 1926"/>
                                <a:gd name="T95" fmla="*/ 1969 h 107"/>
                                <a:gd name="T96" fmla="+- 0 5909 5890"/>
                                <a:gd name="T97" fmla="*/ T96 w 108"/>
                                <a:gd name="T98" fmla="+- 0 1969 1926"/>
                                <a:gd name="T99" fmla="*/ 1969 h 107"/>
                                <a:gd name="T100" fmla="+- 0 5908 5890"/>
                                <a:gd name="T101" fmla="*/ T100 w 108"/>
                                <a:gd name="T102" fmla="+- 0 1968 1926"/>
                                <a:gd name="T103" fmla="*/ 1968 h 107"/>
                                <a:gd name="T104" fmla="+- 0 5908 5890"/>
                                <a:gd name="T105" fmla="*/ T104 w 108"/>
                                <a:gd name="T106" fmla="+- 0 1967 1926"/>
                                <a:gd name="T107" fmla="*/ 1967 h 107"/>
                                <a:gd name="T108" fmla="+- 0 5905 5890"/>
                                <a:gd name="T109" fmla="*/ T108 w 108"/>
                                <a:gd name="T110" fmla="+- 0 1965 1926"/>
                                <a:gd name="T111" fmla="*/ 1965 h 107"/>
                                <a:gd name="T112" fmla="+- 0 5905 5890"/>
                                <a:gd name="T113" fmla="*/ T112 w 108"/>
                                <a:gd name="T114" fmla="+- 0 1945 1926"/>
                                <a:gd name="T115" fmla="*/ 1945 h 107"/>
                                <a:gd name="T116" fmla="+- 0 5908 5890"/>
                                <a:gd name="T117" fmla="*/ T116 w 108"/>
                                <a:gd name="T118" fmla="+- 0 1943 1926"/>
                                <a:gd name="T119" fmla="*/ 1943 h 107"/>
                                <a:gd name="T120" fmla="+- 0 5908 5890"/>
                                <a:gd name="T121" fmla="*/ T120 w 108"/>
                                <a:gd name="T122" fmla="+- 0 1941 1926"/>
                                <a:gd name="T123" fmla="*/ 1941 h 107"/>
                                <a:gd name="T124" fmla="+- 0 5909 5890"/>
                                <a:gd name="T125" fmla="*/ T124 w 108"/>
                                <a:gd name="T126" fmla="+- 0 1941 1926"/>
                                <a:gd name="T127" fmla="*/ 1941 h 107"/>
                                <a:gd name="T128" fmla="+- 0 5910 5890"/>
                                <a:gd name="T129" fmla="*/ T128 w 108"/>
                                <a:gd name="T130" fmla="+- 0 1939 1926"/>
                                <a:gd name="T131" fmla="*/ 1939 h 107"/>
                                <a:gd name="T132" fmla="+- 0 5935 5890"/>
                                <a:gd name="T133" fmla="*/ T132 w 108"/>
                                <a:gd name="T134" fmla="+- 0 1939 1926"/>
                                <a:gd name="T135" fmla="*/ 1939 h 107"/>
                                <a:gd name="T136" fmla="+- 0 5934 5890"/>
                                <a:gd name="T137" fmla="*/ T136 w 108"/>
                                <a:gd name="T138" fmla="+- 0 1938 1926"/>
                                <a:gd name="T139" fmla="*/ 1938 h 107"/>
                                <a:gd name="T140" fmla="+- 0 5932 5890"/>
                                <a:gd name="T141" fmla="*/ T140 w 108"/>
                                <a:gd name="T142" fmla="+- 0 1936 1926"/>
                                <a:gd name="T143" fmla="*/ 1936 h 107"/>
                                <a:gd name="T144" fmla="+- 0 5930 5890"/>
                                <a:gd name="T145" fmla="*/ T144 w 108"/>
                                <a:gd name="T146" fmla="+- 0 1933 1926"/>
                                <a:gd name="T147" fmla="*/ 1933 h 107"/>
                                <a:gd name="T148" fmla="+- 0 5928 5890"/>
                                <a:gd name="T149" fmla="*/ T148 w 108"/>
                                <a:gd name="T150" fmla="+- 0 1931 1926"/>
                                <a:gd name="T151" fmla="*/ 1931 h 107"/>
                                <a:gd name="T152" fmla="+- 0 5924 5890"/>
                                <a:gd name="T153" fmla="*/ T152 w 108"/>
                                <a:gd name="T154" fmla="+- 0 1931 1926"/>
                                <a:gd name="T155" fmla="*/ 1931 h 107"/>
                                <a:gd name="T156" fmla="+- 0 5922 5890"/>
                                <a:gd name="T157" fmla="*/ T156 w 108"/>
                                <a:gd name="T158" fmla="+- 0 1929 1926"/>
                                <a:gd name="T159" fmla="*/ 19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8" h="107">
                                  <a:moveTo>
                                    <a:pt x="32" y="3"/>
                                  </a:moveTo>
                                  <a:lnTo>
                                    <a:pt x="15" y="3"/>
                                  </a:lnTo>
                                  <a:lnTo>
                                    <a:pt x="13" y="4"/>
                                  </a:lnTo>
                                  <a:lnTo>
                                    <a:pt x="9" y="5"/>
                                  </a:lnTo>
                                  <a:lnTo>
                                    <a:pt x="7" y="7"/>
                                  </a:lnTo>
                                  <a:lnTo>
                                    <a:pt x="6" y="10"/>
                                  </a:lnTo>
                                  <a:lnTo>
                                    <a:pt x="3" y="12"/>
                                  </a:lnTo>
                                  <a:lnTo>
                                    <a:pt x="2" y="15"/>
                                  </a:lnTo>
                                  <a:lnTo>
                                    <a:pt x="0" y="22"/>
                                  </a:lnTo>
                                  <a:lnTo>
                                    <a:pt x="0" y="36"/>
                                  </a:lnTo>
                                  <a:lnTo>
                                    <a:pt x="2" y="43"/>
                                  </a:lnTo>
                                  <a:lnTo>
                                    <a:pt x="6" y="51"/>
                                  </a:lnTo>
                                  <a:lnTo>
                                    <a:pt x="8" y="52"/>
                                  </a:lnTo>
                                  <a:lnTo>
                                    <a:pt x="12" y="54"/>
                                  </a:lnTo>
                                  <a:lnTo>
                                    <a:pt x="14" y="55"/>
                                  </a:lnTo>
                                  <a:lnTo>
                                    <a:pt x="30" y="55"/>
                                  </a:lnTo>
                                  <a:lnTo>
                                    <a:pt x="33" y="54"/>
                                  </a:lnTo>
                                  <a:lnTo>
                                    <a:pt x="36" y="52"/>
                                  </a:lnTo>
                                  <a:lnTo>
                                    <a:pt x="39" y="51"/>
                                  </a:lnTo>
                                  <a:lnTo>
                                    <a:pt x="40" y="48"/>
                                  </a:lnTo>
                                  <a:lnTo>
                                    <a:pt x="43" y="46"/>
                                  </a:lnTo>
                                  <a:lnTo>
                                    <a:pt x="43" y="45"/>
                                  </a:lnTo>
                                  <a:lnTo>
                                    <a:pt x="21" y="45"/>
                                  </a:lnTo>
                                  <a:lnTo>
                                    <a:pt x="20" y="43"/>
                                  </a:lnTo>
                                  <a:lnTo>
                                    <a:pt x="19" y="43"/>
                                  </a:lnTo>
                                  <a:lnTo>
                                    <a:pt x="18" y="42"/>
                                  </a:lnTo>
                                  <a:lnTo>
                                    <a:pt x="18" y="41"/>
                                  </a:lnTo>
                                  <a:lnTo>
                                    <a:pt x="15" y="39"/>
                                  </a:lnTo>
                                  <a:lnTo>
                                    <a:pt x="15" y="19"/>
                                  </a:lnTo>
                                  <a:lnTo>
                                    <a:pt x="18" y="17"/>
                                  </a:lnTo>
                                  <a:lnTo>
                                    <a:pt x="18" y="15"/>
                                  </a:lnTo>
                                  <a:lnTo>
                                    <a:pt x="19" y="15"/>
                                  </a:lnTo>
                                  <a:lnTo>
                                    <a:pt x="20" y="13"/>
                                  </a:lnTo>
                                  <a:lnTo>
                                    <a:pt x="45" y="13"/>
                                  </a:lnTo>
                                  <a:lnTo>
                                    <a:pt x="44" y="12"/>
                                  </a:lnTo>
                                  <a:lnTo>
                                    <a:pt x="42" y="10"/>
                                  </a:lnTo>
                                  <a:lnTo>
                                    <a:pt x="40" y="7"/>
                                  </a:lnTo>
                                  <a:lnTo>
                                    <a:pt x="38" y="5"/>
                                  </a:lnTo>
                                  <a:lnTo>
                                    <a:pt x="34" y="5"/>
                                  </a:lnTo>
                                  <a:lnTo>
                                    <a:pt x="3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63"/>
                          <wps:cNvSpPr>
                            <a:spLocks/>
                          </wps:cNvSpPr>
                          <wps:spPr bwMode="auto">
                            <a:xfrm>
                              <a:off x="5890" y="1926"/>
                              <a:ext cx="108" cy="107"/>
                            </a:xfrm>
                            <a:custGeom>
                              <a:avLst/>
                              <a:gdLst>
                                <a:gd name="T0" fmla="+- 0 5935 5890"/>
                                <a:gd name="T1" fmla="*/ T0 w 108"/>
                                <a:gd name="T2" fmla="+- 0 1939 1926"/>
                                <a:gd name="T3" fmla="*/ 1939 h 107"/>
                                <a:gd name="T4" fmla="+- 0 5916 5890"/>
                                <a:gd name="T5" fmla="*/ T4 w 108"/>
                                <a:gd name="T6" fmla="+- 0 1939 1926"/>
                                <a:gd name="T7" fmla="*/ 1939 h 107"/>
                                <a:gd name="T8" fmla="+- 0 5916 5890"/>
                                <a:gd name="T9" fmla="*/ T8 w 108"/>
                                <a:gd name="T10" fmla="+- 0 1941 1926"/>
                                <a:gd name="T11" fmla="*/ 1941 h 107"/>
                                <a:gd name="T12" fmla="+- 0 5918 5890"/>
                                <a:gd name="T13" fmla="*/ T12 w 108"/>
                                <a:gd name="T14" fmla="+- 0 1941 1926"/>
                                <a:gd name="T15" fmla="*/ 1941 h 107"/>
                                <a:gd name="T16" fmla="+- 0 5920 5890"/>
                                <a:gd name="T17" fmla="*/ T16 w 108"/>
                                <a:gd name="T18" fmla="+- 0 1943 1926"/>
                                <a:gd name="T19" fmla="*/ 1943 h 107"/>
                                <a:gd name="T20" fmla="+- 0 5920 5890"/>
                                <a:gd name="T21" fmla="*/ T20 w 108"/>
                                <a:gd name="T22" fmla="+- 0 1945 1926"/>
                                <a:gd name="T23" fmla="*/ 1945 h 107"/>
                                <a:gd name="T24" fmla="+- 0 5921 5890"/>
                                <a:gd name="T25" fmla="*/ T24 w 108"/>
                                <a:gd name="T26" fmla="+- 0 1948 1926"/>
                                <a:gd name="T27" fmla="*/ 1948 h 107"/>
                                <a:gd name="T28" fmla="+- 0 5921 5890"/>
                                <a:gd name="T29" fmla="*/ T28 w 108"/>
                                <a:gd name="T30" fmla="+- 0 1962 1926"/>
                                <a:gd name="T31" fmla="*/ 1962 h 107"/>
                                <a:gd name="T32" fmla="+- 0 5920 5890"/>
                                <a:gd name="T33" fmla="*/ T32 w 108"/>
                                <a:gd name="T34" fmla="+- 0 1963 1926"/>
                                <a:gd name="T35" fmla="*/ 1963 h 107"/>
                                <a:gd name="T36" fmla="+- 0 5920 5890"/>
                                <a:gd name="T37" fmla="*/ T36 w 108"/>
                                <a:gd name="T38" fmla="+- 0 1967 1926"/>
                                <a:gd name="T39" fmla="*/ 1967 h 107"/>
                                <a:gd name="T40" fmla="+- 0 5918 5890"/>
                                <a:gd name="T41" fmla="*/ T40 w 108"/>
                                <a:gd name="T42" fmla="+- 0 1968 1926"/>
                                <a:gd name="T43" fmla="*/ 1968 h 107"/>
                                <a:gd name="T44" fmla="+- 0 5918 5890"/>
                                <a:gd name="T45" fmla="*/ T44 w 108"/>
                                <a:gd name="T46" fmla="+- 0 1969 1926"/>
                                <a:gd name="T47" fmla="*/ 1969 h 107"/>
                                <a:gd name="T48" fmla="+- 0 5917 5890"/>
                                <a:gd name="T49" fmla="*/ T48 w 108"/>
                                <a:gd name="T50" fmla="+- 0 1969 1926"/>
                                <a:gd name="T51" fmla="*/ 1969 h 107"/>
                                <a:gd name="T52" fmla="+- 0 5916 5890"/>
                                <a:gd name="T53" fmla="*/ T52 w 108"/>
                                <a:gd name="T54" fmla="+- 0 1971 1926"/>
                                <a:gd name="T55" fmla="*/ 1971 h 107"/>
                                <a:gd name="T56" fmla="+- 0 5933 5890"/>
                                <a:gd name="T57" fmla="*/ T56 w 108"/>
                                <a:gd name="T58" fmla="+- 0 1971 1926"/>
                                <a:gd name="T59" fmla="*/ 1971 h 107"/>
                                <a:gd name="T60" fmla="+- 0 5934 5890"/>
                                <a:gd name="T61" fmla="*/ T60 w 108"/>
                                <a:gd name="T62" fmla="+- 0 1969 1926"/>
                                <a:gd name="T63" fmla="*/ 1969 h 107"/>
                                <a:gd name="T64" fmla="+- 0 5936 5890"/>
                                <a:gd name="T65" fmla="*/ T64 w 108"/>
                                <a:gd name="T66" fmla="+- 0 1962 1926"/>
                                <a:gd name="T67" fmla="*/ 1962 h 107"/>
                                <a:gd name="T68" fmla="+- 0 5936 5890"/>
                                <a:gd name="T69" fmla="*/ T68 w 108"/>
                                <a:gd name="T70" fmla="+- 0 1948 1926"/>
                                <a:gd name="T71" fmla="*/ 1948 h 107"/>
                                <a:gd name="T72" fmla="+- 0 5935 5890"/>
                                <a:gd name="T73" fmla="*/ T72 w 108"/>
                                <a:gd name="T74" fmla="+- 0 1944 1926"/>
                                <a:gd name="T75" fmla="*/ 1944 h 107"/>
                                <a:gd name="T76" fmla="+- 0 5935 5890"/>
                                <a:gd name="T77" fmla="*/ T76 w 108"/>
                                <a:gd name="T78" fmla="+- 0 1941 1926"/>
                                <a:gd name="T79" fmla="*/ 1941 h 107"/>
                                <a:gd name="T80" fmla="+- 0 5935 5890"/>
                                <a:gd name="T81" fmla="*/ T80 w 108"/>
                                <a:gd name="T82" fmla="+- 0 1939 1926"/>
                                <a:gd name="T83" fmla="*/ 193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 h="107">
                                  <a:moveTo>
                                    <a:pt x="45" y="13"/>
                                  </a:moveTo>
                                  <a:lnTo>
                                    <a:pt x="26" y="13"/>
                                  </a:lnTo>
                                  <a:lnTo>
                                    <a:pt x="26" y="15"/>
                                  </a:lnTo>
                                  <a:lnTo>
                                    <a:pt x="28" y="15"/>
                                  </a:lnTo>
                                  <a:lnTo>
                                    <a:pt x="30" y="17"/>
                                  </a:lnTo>
                                  <a:lnTo>
                                    <a:pt x="30" y="19"/>
                                  </a:lnTo>
                                  <a:lnTo>
                                    <a:pt x="31" y="22"/>
                                  </a:lnTo>
                                  <a:lnTo>
                                    <a:pt x="31" y="36"/>
                                  </a:lnTo>
                                  <a:lnTo>
                                    <a:pt x="30" y="37"/>
                                  </a:lnTo>
                                  <a:lnTo>
                                    <a:pt x="30" y="41"/>
                                  </a:lnTo>
                                  <a:lnTo>
                                    <a:pt x="28" y="42"/>
                                  </a:lnTo>
                                  <a:lnTo>
                                    <a:pt x="28" y="43"/>
                                  </a:lnTo>
                                  <a:lnTo>
                                    <a:pt x="27" y="43"/>
                                  </a:lnTo>
                                  <a:lnTo>
                                    <a:pt x="26" y="45"/>
                                  </a:lnTo>
                                  <a:lnTo>
                                    <a:pt x="43" y="45"/>
                                  </a:lnTo>
                                  <a:lnTo>
                                    <a:pt x="44" y="43"/>
                                  </a:lnTo>
                                  <a:lnTo>
                                    <a:pt x="46" y="36"/>
                                  </a:lnTo>
                                  <a:lnTo>
                                    <a:pt x="46" y="22"/>
                                  </a:lnTo>
                                  <a:lnTo>
                                    <a:pt x="45" y="18"/>
                                  </a:lnTo>
                                  <a:lnTo>
                                    <a:pt x="45" y="15"/>
                                  </a:lnTo>
                                  <a:lnTo>
                                    <a:pt x="4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64"/>
                        <wpg:cNvGrpSpPr>
                          <a:grpSpLocks/>
                        </wpg:cNvGrpSpPr>
                        <wpg:grpSpPr bwMode="auto">
                          <a:xfrm>
                            <a:off x="2941608" y="1362973"/>
                            <a:ext cx="41948" cy="74980"/>
                            <a:chOff x="6290" y="1906"/>
                            <a:chExt cx="66" cy="103"/>
                          </a:xfrm>
                        </wpg:grpSpPr>
                        <wps:wsp>
                          <wps:cNvPr id="1325" name="Freeform 165"/>
                          <wps:cNvSpPr>
                            <a:spLocks/>
                          </wps:cNvSpPr>
                          <wps:spPr bwMode="auto">
                            <a:xfrm>
                              <a:off x="6290" y="1906"/>
                              <a:ext cx="66" cy="103"/>
                            </a:xfrm>
                            <a:custGeom>
                              <a:avLst/>
                              <a:gdLst>
                                <a:gd name="T0" fmla="+- 0 6296 6290"/>
                                <a:gd name="T1" fmla="*/ T0 w 66"/>
                                <a:gd name="T2" fmla="+- 0 1987 1906"/>
                                <a:gd name="T3" fmla="*/ 1987 h 103"/>
                                <a:gd name="T4" fmla="+- 0 6290 6290"/>
                                <a:gd name="T5" fmla="*/ T4 w 66"/>
                                <a:gd name="T6" fmla="+- 0 1987 1906"/>
                                <a:gd name="T7" fmla="*/ 1987 h 103"/>
                                <a:gd name="T8" fmla="+- 0 6290 6290"/>
                                <a:gd name="T9" fmla="*/ T8 w 66"/>
                                <a:gd name="T10" fmla="+- 0 2002 1906"/>
                                <a:gd name="T11" fmla="*/ 2002 h 103"/>
                                <a:gd name="T12" fmla="+- 0 6294 6290"/>
                                <a:gd name="T13" fmla="*/ T12 w 66"/>
                                <a:gd name="T14" fmla="+- 0 2005 1906"/>
                                <a:gd name="T15" fmla="*/ 2005 h 103"/>
                                <a:gd name="T16" fmla="+- 0 6296 6290"/>
                                <a:gd name="T17" fmla="*/ T16 w 66"/>
                                <a:gd name="T18" fmla="+- 0 2005 1906"/>
                                <a:gd name="T19" fmla="*/ 2005 h 103"/>
                                <a:gd name="T20" fmla="+- 0 6299 6290"/>
                                <a:gd name="T21" fmla="*/ T20 w 66"/>
                                <a:gd name="T22" fmla="+- 0 2007 1906"/>
                                <a:gd name="T23" fmla="*/ 2007 h 103"/>
                                <a:gd name="T24" fmla="+- 0 6300 6290"/>
                                <a:gd name="T25" fmla="*/ T24 w 66"/>
                                <a:gd name="T26" fmla="+- 0 2007 1906"/>
                                <a:gd name="T27" fmla="*/ 2007 h 103"/>
                                <a:gd name="T28" fmla="+- 0 6302 6290"/>
                                <a:gd name="T29" fmla="*/ T28 w 66"/>
                                <a:gd name="T30" fmla="+- 0 2008 1906"/>
                                <a:gd name="T31" fmla="*/ 2008 h 103"/>
                                <a:gd name="T32" fmla="+- 0 6308 6290"/>
                                <a:gd name="T33" fmla="*/ T32 w 66"/>
                                <a:gd name="T34" fmla="+- 0 2008 1906"/>
                                <a:gd name="T35" fmla="*/ 2008 h 103"/>
                                <a:gd name="T36" fmla="+- 0 6311 6290"/>
                                <a:gd name="T37" fmla="*/ T36 w 66"/>
                                <a:gd name="T38" fmla="+- 0 2009 1906"/>
                                <a:gd name="T39" fmla="*/ 2009 h 103"/>
                                <a:gd name="T40" fmla="+- 0 6323 6290"/>
                                <a:gd name="T41" fmla="*/ T40 w 66"/>
                                <a:gd name="T42" fmla="+- 0 2009 1906"/>
                                <a:gd name="T43" fmla="*/ 2009 h 103"/>
                                <a:gd name="T44" fmla="+- 0 6352 6290"/>
                                <a:gd name="T45" fmla="*/ T44 w 66"/>
                                <a:gd name="T46" fmla="+- 0 1992 1906"/>
                                <a:gd name="T47" fmla="*/ 1992 h 103"/>
                                <a:gd name="T48" fmla="+- 0 6306 6290"/>
                                <a:gd name="T49" fmla="*/ T48 w 66"/>
                                <a:gd name="T50" fmla="+- 0 1992 1906"/>
                                <a:gd name="T51" fmla="*/ 1992 h 103"/>
                                <a:gd name="T52" fmla="+- 0 6301 6290"/>
                                <a:gd name="T53" fmla="*/ T52 w 66"/>
                                <a:gd name="T54" fmla="+- 0 1990 1906"/>
                                <a:gd name="T55" fmla="*/ 1990 h 103"/>
                                <a:gd name="T56" fmla="+- 0 6299 6290"/>
                                <a:gd name="T57" fmla="*/ T56 w 66"/>
                                <a:gd name="T58" fmla="+- 0 1990 1906"/>
                                <a:gd name="T59" fmla="*/ 1990 h 103"/>
                                <a:gd name="T60" fmla="+- 0 6296 6290"/>
                                <a:gd name="T61" fmla="*/ T60 w 66"/>
                                <a:gd name="T62" fmla="+- 0 1987 1906"/>
                                <a:gd name="T63" fmla="*/ 198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103">
                                  <a:moveTo>
                                    <a:pt x="6" y="81"/>
                                  </a:moveTo>
                                  <a:lnTo>
                                    <a:pt x="0" y="81"/>
                                  </a:lnTo>
                                  <a:lnTo>
                                    <a:pt x="0" y="96"/>
                                  </a:lnTo>
                                  <a:lnTo>
                                    <a:pt x="4" y="99"/>
                                  </a:lnTo>
                                  <a:lnTo>
                                    <a:pt x="6" y="99"/>
                                  </a:lnTo>
                                  <a:lnTo>
                                    <a:pt x="9" y="101"/>
                                  </a:lnTo>
                                  <a:lnTo>
                                    <a:pt x="10" y="101"/>
                                  </a:lnTo>
                                  <a:lnTo>
                                    <a:pt x="12" y="102"/>
                                  </a:lnTo>
                                  <a:lnTo>
                                    <a:pt x="18" y="102"/>
                                  </a:lnTo>
                                  <a:lnTo>
                                    <a:pt x="21" y="103"/>
                                  </a:lnTo>
                                  <a:lnTo>
                                    <a:pt x="33" y="103"/>
                                  </a:lnTo>
                                  <a:lnTo>
                                    <a:pt x="62" y="86"/>
                                  </a:lnTo>
                                  <a:lnTo>
                                    <a:pt x="16" y="86"/>
                                  </a:lnTo>
                                  <a:lnTo>
                                    <a:pt x="11" y="84"/>
                                  </a:lnTo>
                                  <a:lnTo>
                                    <a:pt x="9" y="84"/>
                                  </a:lnTo>
                                  <a:lnTo>
                                    <a:pt x="6"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66"/>
                          <wps:cNvSpPr>
                            <a:spLocks/>
                          </wps:cNvSpPr>
                          <wps:spPr bwMode="auto">
                            <a:xfrm>
                              <a:off x="6290" y="1906"/>
                              <a:ext cx="66" cy="103"/>
                            </a:xfrm>
                            <a:custGeom>
                              <a:avLst/>
                              <a:gdLst>
                                <a:gd name="T0" fmla="+- 0 6349 6290"/>
                                <a:gd name="T1" fmla="*/ T0 w 66"/>
                                <a:gd name="T2" fmla="+- 0 1906 1906"/>
                                <a:gd name="T3" fmla="*/ 1906 h 103"/>
                                <a:gd name="T4" fmla="+- 0 6296 6290"/>
                                <a:gd name="T5" fmla="*/ T4 w 66"/>
                                <a:gd name="T6" fmla="+- 0 1906 1906"/>
                                <a:gd name="T7" fmla="*/ 1906 h 103"/>
                                <a:gd name="T8" fmla="+- 0 6294 6290"/>
                                <a:gd name="T9" fmla="*/ T8 w 66"/>
                                <a:gd name="T10" fmla="+- 0 1908 1906"/>
                                <a:gd name="T11" fmla="*/ 1908 h 103"/>
                                <a:gd name="T12" fmla="+- 0 6294 6290"/>
                                <a:gd name="T13" fmla="*/ T12 w 66"/>
                                <a:gd name="T14" fmla="+- 0 1960 1906"/>
                                <a:gd name="T15" fmla="*/ 1960 h 103"/>
                                <a:gd name="T16" fmla="+- 0 6320 6290"/>
                                <a:gd name="T17" fmla="*/ T16 w 66"/>
                                <a:gd name="T18" fmla="+- 0 1960 1906"/>
                                <a:gd name="T19" fmla="*/ 1960 h 103"/>
                                <a:gd name="T20" fmla="+- 0 6323 6290"/>
                                <a:gd name="T21" fmla="*/ T20 w 66"/>
                                <a:gd name="T22" fmla="+- 0 1961 1906"/>
                                <a:gd name="T23" fmla="*/ 1961 h 103"/>
                                <a:gd name="T24" fmla="+- 0 6326 6290"/>
                                <a:gd name="T25" fmla="*/ T24 w 66"/>
                                <a:gd name="T26" fmla="+- 0 1961 1906"/>
                                <a:gd name="T27" fmla="*/ 1961 h 103"/>
                                <a:gd name="T28" fmla="+- 0 6329 6290"/>
                                <a:gd name="T29" fmla="*/ T28 w 66"/>
                                <a:gd name="T30" fmla="+- 0 1963 1906"/>
                                <a:gd name="T31" fmla="*/ 1963 h 103"/>
                                <a:gd name="T32" fmla="+- 0 6330 6290"/>
                                <a:gd name="T33" fmla="*/ T32 w 66"/>
                                <a:gd name="T34" fmla="+- 0 1963 1906"/>
                                <a:gd name="T35" fmla="*/ 1963 h 103"/>
                                <a:gd name="T36" fmla="+- 0 6331 6290"/>
                                <a:gd name="T37" fmla="*/ T36 w 66"/>
                                <a:gd name="T38" fmla="+- 0 1966 1906"/>
                                <a:gd name="T39" fmla="*/ 1966 h 103"/>
                                <a:gd name="T40" fmla="+- 0 6334 6290"/>
                                <a:gd name="T41" fmla="*/ T40 w 66"/>
                                <a:gd name="T42" fmla="+- 0 1967 1906"/>
                                <a:gd name="T43" fmla="*/ 1967 h 103"/>
                                <a:gd name="T44" fmla="+- 0 6334 6290"/>
                                <a:gd name="T45" fmla="*/ T44 w 66"/>
                                <a:gd name="T46" fmla="+- 0 1969 1906"/>
                                <a:gd name="T47" fmla="*/ 1969 h 103"/>
                                <a:gd name="T48" fmla="+- 0 6335 6290"/>
                                <a:gd name="T49" fmla="*/ T48 w 66"/>
                                <a:gd name="T50" fmla="+- 0 1972 1906"/>
                                <a:gd name="T51" fmla="*/ 1972 h 103"/>
                                <a:gd name="T52" fmla="+- 0 6335 6290"/>
                                <a:gd name="T53" fmla="*/ T52 w 66"/>
                                <a:gd name="T54" fmla="+- 0 1981 1906"/>
                                <a:gd name="T55" fmla="*/ 1981 h 103"/>
                                <a:gd name="T56" fmla="+- 0 6332 6290"/>
                                <a:gd name="T57" fmla="*/ T56 w 66"/>
                                <a:gd name="T58" fmla="+- 0 1986 1906"/>
                                <a:gd name="T59" fmla="*/ 1986 h 103"/>
                                <a:gd name="T60" fmla="+- 0 6331 6290"/>
                                <a:gd name="T61" fmla="*/ T60 w 66"/>
                                <a:gd name="T62" fmla="+- 0 1987 1906"/>
                                <a:gd name="T63" fmla="*/ 1987 h 103"/>
                                <a:gd name="T64" fmla="+- 0 6329 6290"/>
                                <a:gd name="T65" fmla="*/ T64 w 66"/>
                                <a:gd name="T66" fmla="+- 0 1989 1906"/>
                                <a:gd name="T67" fmla="*/ 1989 h 103"/>
                                <a:gd name="T68" fmla="+- 0 6328 6290"/>
                                <a:gd name="T69" fmla="*/ T68 w 66"/>
                                <a:gd name="T70" fmla="+- 0 1990 1906"/>
                                <a:gd name="T71" fmla="*/ 1990 h 103"/>
                                <a:gd name="T72" fmla="+- 0 6323 6290"/>
                                <a:gd name="T73" fmla="*/ T72 w 66"/>
                                <a:gd name="T74" fmla="+- 0 1992 1906"/>
                                <a:gd name="T75" fmla="*/ 1992 h 103"/>
                                <a:gd name="T76" fmla="+- 0 6352 6290"/>
                                <a:gd name="T77" fmla="*/ T76 w 66"/>
                                <a:gd name="T78" fmla="+- 0 1992 1906"/>
                                <a:gd name="T79" fmla="*/ 1992 h 103"/>
                                <a:gd name="T80" fmla="+- 0 6354 6290"/>
                                <a:gd name="T81" fmla="*/ T80 w 66"/>
                                <a:gd name="T82" fmla="+- 0 1989 1906"/>
                                <a:gd name="T83" fmla="*/ 1989 h 103"/>
                                <a:gd name="T84" fmla="+- 0 6355 6290"/>
                                <a:gd name="T85" fmla="*/ T84 w 66"/>
                                <a:gd name="T86" fmla="+- 0 1985 1906"/>
                                <a:gd name="T87" fmla="*/ 1985 h 103"/>
                                <a:gd name="T88" fmla="+- 0 6356 6290"/>
                                <a:gd name="T89" fmla="*/ T88 w 66"/>
                                <a:gd name="T90" fmla="+- 0 1980 1906"/>
                                <a:gd name="T91" fmla="*/ 1980 h 103"/>
                                <a:gd name="T92" fmla="+- 0 6356 6290"/>
                                <a:gd name="T93" fmla="*/ T92 w 66"/>
                                <a:gd name="T94" fmla="+- 0 1969 1906"/>
                                <a:gd name="T95" fmla="*/ 1969 h 103"/>
                                <a:gd name="T96" fmla="+- 0 6355 6290"/>
                                <a:gd name="T97" fmla="*/ T96 w 66"/>
                                <a:gd name="T98" fmla="+- 0 1966 1906"/>
                                <a:gd name="T99" fmla="*/ 1966 h 103"/>
                                <a:gd name="T100" fmla="+- 0 6354 6290"/>
                                <a:gd name="T101" fmla="*/ T100 w 66"/>
                                <a:gd name="T102" fmla="+- 0 1961 1906"/>
                                <a:gd name="T103" fmla="*/ 1961 h 103"/>
                                <a:gd name="T104" fmla="+- 0 6353 6290"/>
                                <a:gd name="T105" fmla="*/ T104 w 66"/>
                                <a:gd name="T106" fmla="+- 0 1957 1906"/>
                                <a:gd name="T107" fmla="*/ 1957 h 103"/>
                                <a:gd name="T108" fmla="+- 0 6350 6290"/>
                                <a:gd name="T109" fmla="*/ T108 w 66"/>
                                <a:gd name="T110" fmla="+- 0 1955 1906"/>
                                <a:gd name="T111" fmla="*/ 1955 h 103"/>
                                <a:gd name="T112" fmla="+- 0 6348 6290"/>
                                <a:gd name="T113" fmla="*/ T112 w 66"/>
                                <a:gd name="T114" fmla="+- 0 1951 1906"/>
                                <a:gd name="T115" fmla="*/ 1951 h 103"/>
                                <a:gd name="T116" fmla="+- 0 6346 6290"/>
                                <a:gd name="T117" fmla="*/ T116 w 66"/>
                                <a:gd name="T118" fmla="+- 0 1949 1906"/>
                                <a:gd name="T119" fmla="*/ 1949 h 103"/>
                                <a:gd name="T120" fmla="+- 0 6341 6290"/>
                                <a:gd name="T121" fmla="*/ T120 w 66"/>
                                <a:gd name="T122" fmla="+- 0 1948 1906"/>
                                <a:gd name="T123" fmla="*/ 1948 h 103"/>
                                <a:gd name="T124" fmla="+- 0 6334 6290"/>
                                <a:gd name="T125" fmla="*/ T124 w 66"/>
                                <a:gd name="T126" fmla="+- 0 1945 1906"/>
                                <a:gd name="T127" fmla="*/ 1945 h 103"/>
                                <a:gd name="T128" fmla="+- 0 6311 6290"/>
                                <a:gd name="T129" fmla="*/ T128 w 66"/>
                                <a:gd name="T130" fmla="+- 0 1945 1906"/>
                                <a:gd name="T131" fmla="*/ 1945 h 103"/>
                                <a:gd name="T132" fmla="+- 0 6311 6290"/>
                                <a:gd name="T133" fmla="*/ T132 w 66"/>
                                <a:gd name="T134" fmla="+- 0 1923 1906"/>
                                <a:gd name="T135" fmla="*/ 1923 h 103"/>
                                <a:gd name="T136" fmla="+- 0 6349 6290"/>
                                <a:gd name="T137" fmla="*/ T136 w 66"/>
                                <a:gd name="T138" fmla="+- 0 1923 1906"/>
                                <a:gd name="T139" fmla="*/ 1923 h 103"/>
                                <a:gd name="T140" fmla="+- 0 6349 6290"/>
                                <a:gd name="T141" fmla="*/ T140 w 66"/>
                                <a:gd name="T142" fmla="+- 0 1920 1906"/>
                                <a:gd name="T143" fmla="*/ 1920 h 103"/>
                                <a:gd name="T144" fmla="+- 0 6350 6290"/>
                                <a:gd name="T145" fmla="*/ T144 w 66"/>
                                <a:gd name="T146" fmla="+- 0 1920 1906"/>
                                <a:gd name="T147" fmla="*/ 1920 h 103"/>
                                <a:gd name="T148" fmla="+- 0 6350 6290"/>
                                <a:gd name="T149" fmla="*/ T148 w 66"/>
                                <a:gd name="T150" fmla="+- 0 1908 1906"/>
                                <a:gd name="T151" fmla="*/ 1908 h 103"/>
                                <a:gd name="T152" fmla="+- 0 6349 6290"/>
                                <a:gd name="T153" fmla="*/ T152 w 66"/>
                                <a:gd name="T154" fmla="+- 0 1907 1906"/>
                                <a:gd name="T155" fmla="*/ 1907 h 103"/>
                                <a:gd name="T156" fmla="+- 0 6349 6290"/>
                                <a:gd name="T157" fmla="*/ T156 w 66"/>
                                <a:gd name="T158" fmla="+- 0 1906 1906"/>
                                <a:gd name="T159" fmla="*/ 19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 h="103">
                                  <a:moveTo>
                                    <a:pt x="59" y="0"/>
                                  </a:moveTo>
                                  <a:lnTo>
                                    <a:pt x="6" y="0"/>
                                  </a:lnTo>
                                  <a:lnTo>
                                    <a:pt x="4" y="2"/>
                                  </a:lnTo>
                                  <a:lnTo>
                                    <a:pt x="4" y="54"/>
                                  </a:lnTo>
                                  <a:lnTo>
                                    <a:pt x="30" y="54"/>
                                  </a:lnTo>
                                  <a:lnTo>
                                    <a:pt x="33" y="55"/>
                                  </a:lnTo>
                                  <a:lnTo>
                                    <a:pt x="36" y="55"/>
                                  </a:lnTo>
                                  <a:lnTo>
                                    <a:pt x="39" y="57"/>
                                  </a:lnTo>
                                  <a:lnTo>
                                    <a:pt x="40" y="57"/>
                                  </a:lnTo>
                                  <a:lnTo>
                                    <a:pt x="41" y="60"/>
                                  </a:lnTo>
                                  <a:lnTo>
                                    <a:pt x="44" y="61"/>
                                  </a:lnTo>
                                  <a:lnTo>
                                    <a:pt x="44" y="63"/>
                                  </a:lnTo>
                                  <a:lnTo>
                                    <a:pt x="45" y="66"/>
                                  </a:lnTo>
                                  <a:lnTo>
                                    <a:pt x="45" y="75"/>
                                  </a:lnTo>
                                  <a:lnTo>
                                    <a:pt x="42" y="80"/>
                                  </a:lnTo>
                                  <a:lnTo>
                                    <a:pt x="41" y="81"/>
                                  </a:lnTo>
                                  <a:lnTo>
                                    <a:pt x="39" y="83"/>
                                  </a:lnTo>
                                  <a:lnTo>
                                    <a:pt x="38" y="84"/>
                                  </a:lnTo>
                                  <a:lnTo>
                                    <a:pt x="33" y="86"/>
                                  </a:lnTo>
                                  <a:lnTo>
                                    <a:pt x="62" y="86"/>
                                  </a:lnTo>
                                  <a:lnTo>
                                    <a:pt x="64" y="83"/>
                                  </a:lnTo>
                                  <a:lnTo>
                                    <a:pt x="65" y="79"/>
                                  </a:lnTo>
                                  <a:lnTo>
                                    <a:pt x="66" y="74"/>
                                  </a:lnTo>
                                  <a:lnTo>
                                    <a:pt x="66" y="63"/>
                                  </a:lnTo>
                                  <a:lnTo>
                                    <a:pt x="65" y="60"/>
                                  </a:lnTo>
                                  <a:lnTo>
                                    <a:pt x="64" y="55"/>
                                  </a:lnTo>
                                  <a:lnTo>
                                    <a:pt x="63" y="51"/>
                                  </a:lnTo>
                                  <a:lnTo>
                                    <a:pt x="60" y="49"/>
                                  </a:lnTo>
                                  <a:lnTo>
                                    <a:pt x="58" y="45"/>
                                  </a:lnTo>
                                  <a:lnTo>
                                    <a:pt x="56" y="43"/>
                                  </a:lnTo>
                                  <a:lnTo>
                                    <a:pt x="51" y="42"/>
                                  </a:lnTo>
                                  <a:lnTo>
                                    <a:pt x="44" y="39"/>
                                  </a:lnTo>
                                  <a:lnTo>
                                    <a:pt x="21" y="39"/>
                                  </a:lnTo>
                                  <a:lnTo>
                                    <a:pt x="21" y="17"/>
                                  </a:lnTo>
                                  <a:lnTo>
                                    <a:pt x="59" y="17"/>
                                  </a:lnTo>
                                  <a:lnTo>
                                    <a:pt x="59" y="14"/>
                                  </a:lnTo>
                                  <a:lnTo>
                                    <a:pt x="60" y="14"/>
                                  </a:lnTo>
                                  <a:lnTo>
                                    <a:pt x="60" y="2"/>
                                  </a:lnTo>
                                  <a:lnTo>
                                    <a:pt x="59" y="1"/>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67"/>
                          <wps:cNvSpPr>
                            <a:spLocks/>
                          </wps:cNvSpPr>
                          <wps:spPr bwMode="auto">
                            <a:xfrm>
                              <a:off x="6290" y="1906"/>
                              <a:ext cx="66" cy="103"/>
                            </a:xfrm>
                            <a:custGeom>
                              <a:avLst/>
                              <a:gdLst>
                                <a:gd name="T0" fmla="+- 0 6293 6290"/>
                                <a:gd name="T1" fmla="*/ T0 w 66"/>
                                <a:gd name="T2" fmla="+- 0 1986 1906"/>
                                <a:gd name="T3" fmla="*/ 1986 h 103"/>
                                <a:gd name="T4" fmla="+- 0 6292 6290"/>
                                <a:gd name="T5" fmla="*/ T4 w 66"/>
                                <a:gd name="T6" fmla="+- 0 1987 1906"/>
                                <a:gd name="T7" fmla="*/ 1987 h 103"/>
                                <a:gd name="T8" fmla="+- 0 6294 6290"/>
                                <a:gd name="T9" fmla="*/ T8 w 66"/>
                                <a:gd name="T10" fmla="+- 0 1987 1906"/>
                                <a:gd name="T11" fmla="*/ 1987 h 103"/>
                                <a:gd name="T12" fmla="+- 0 6293 6290"/>
                                <a:gd name="T13" fmla="*/ T12 w 66"/>
                                <a:gd name="T14" fmla="+- 0 1986 1906"/>
                                <a:gd name="T15" fmla="*/ 1986 h 103"/>
                              </a:gdLst>
                              <a:ahLst/>
                              <a:cxnLst>
                                <a:cxn ang="0">
                                  <a:pos x="T1" y="T3"/>
                                </a:cxn>
                                <a:cxn ang="0">
                                  <a:pos x="T5" y="T7"/>
                                </a:cxn>
                                <a:cxn ang="0">
                                  <a:pos x="T9" y="T11"/>
                                </a:cxn>
                                <a:cxn ang="0">
                                  <a:pos x="T13" y="T15"/>
                                </a:cxn>
                              </a:cxnLst>
                              <a:rect l="0" t="0" r="r" b="b"/>
                              <a:pathLst>
                                <a:path w="66" h="103">
                                  <a:moveTo>
                                    <a:pt x="3" y="80"/>
                                  </a:moveTo>
                                  <a:lnTo>
                                    <a:pt x="2" y="81"/>
                                  </a:lnTo>
                                  <a:lnTo>
                                    <a:pt x="4" y="81"/>
                                  </a:lnTo>
                                  <a:lnTo>
                                    <a:pt x="3"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68"/>
                          <wps:cNvSpPr>
                            <a:spLocks/>
                          </wps:cNvSpPr>
                          <wps:spPr bwMode="auto">
                            <a:xfrm>
                              <a:off x="6290" y="1906"/>
                              <a:ext cx="66" cy="103"/>
                            </a:xfrm>
                            <a:custGeom>
                              <a:avLst/>
                              <a:gdLst>
                                <a:gd name="T0" fmla="+- 0 6308 6290"/>
                                <a:gd name="T1" fmla="*/ T0 w 66"/>
                                <a:gd name="T2" fmla="+- 0 1960 1906"/>
                                <a:gd name="T3" fmla="*/ 1960 h 103"/>
                                <a:gd name="T4" fmla="+- 0 6295 6290"/>
                                <a:gd name="T5" fmla="*/ T4 w 66"/>
                                <a:gd name="T6" fmla="+- 0 1960 1906"/>
                                <a:gd name="T7" fmla="*/ 1960 h 103"/>
                                <a:gd name="T8" fmla="+- 0 6296 6290"/>
                                <a:gd name="T9" fmla="*/ T8 w 66"/>
                                <a:gd name="T10" fmla="+- 0 1961 1906"/>
                                <a:gd name="T11" fmla="*/ 1961 h 103"/>
                                <a:gd name="T12" fmla="+- 0 6305 6290"/>
                                <a:gd name="T13" fmla="*/ T12 w 66"/>
                                <a:gd name="T14" fmla="+- 0 1961 1906"/>
                                <a:gd name="T15" fmla="*/ 1961 h 103"/>
                                <a:gd name="T16" fmla="+- 0 6308 6290"/>
                                <a:gd name="T17" fmla="*/ T16 w 66"/>
                                <a:gd name="T18" fmla="+- 0 1960 1906"/>
                                <a:gd name="T19" fmla="*/ 1960 h 103"/>
                              </a:gdLst>
                              <a:ahLst/>
                              <a:cxnLst>
                                <a:cxn ang="0">
                                  <a:pos x="T1" y="T3"/>
                                </a:cxn>
                                <a:cxn ang="0">
                                  <a:pos x="T5" y="T7"/>
                                </a:cxn>
                                <a:cxn ang="0">
                                  <a:pos x="T9" y="T11"/>
                                </a:cxn>
                                <a:cxn ang="0">
                                  <a:pos x="T13" y="T15"/>
                                </a:cxn>
                                <a:cxn ang="0">
                                  <a:pos x="T17" y="T19"/>
                                </a:cxn>
                              </a:cxnLst>
                              <a:rect l="0" t="0" r="r" b="b"/>
                              <a:pathLst>
                                <a:path w="66" h="103">
                                  <a:moveTo>
                                    <a:pt x="18" y="54"/>
                                  </a:moveTo>
                                  <a:lnTo>
                                    <a:pt x="5" y="54"/>
                                  </a:lnTo>
                                  <a:lnTo>
                                    <a:pt x="6" y="55"/>
                                  </a:lnTo>
                                  <a:lnTo>
                                    <a:pt x="15" y="55"/>
                                  </a:lnTo>
                                  <a:lnTo>
                                    <a:pt x="1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69"/>
                          <wps:cNvSpPr>
                            <a:spLocks/>
                          </wps:cNvSpPr>
                          <wps:spPr bwMode="auto">
                            <a:xfrm>
                              <a:off x="6290" y="1906"/>
                              <a:ext cx="66" cy="103"/>
                            </a:xfrm>
                            <a:custGeom>
                              <a:avLst/>
                              <a:gdLst>
                                <a:gd name="T0" fmla="+- 0 6328 6290"/>
                                <a:gd name="T1" fmla="*/ T0 w 66"/>
                                <a:gd name="T2" fmla="+- 0 1944 1906"/>
                                <a:gd name="T3" fmla="*/ 1944 h 103"/>
                                <a:gd name="T4" fmla="+- 0 6319 6290"/>
                                <a:gd name="T5" fmla="*/ T4 w 66"/>
                                <a:gd name="T6" fmla="+- 0 1944 1906"/>
                                <a:gd name="T7" fmla="*/ 1944 h 103"/>
                                <a:gd name="T8" fmla="+- 0 6317 6290"/>
                                <a:gd name="T9" fmla="*/ T8 w 66"/>
                                <a:gd name="T10" fmla="+- 0 1945 1906"/>
                                <a:gd name="T11" fmla="*/ 1945 h 103"/>
                                <a:gd name="T12" fmla="+- 0 6334 6290"/>
                                <a:gd name="T13" fmla="*/ T12 w 66"/>
                                <a:gd name="T14" fmla="+- 0 1945 1906"/>
                                <a:gd name="T15" fmla="*/ 1945 h 103"/>
                                <a:gd name="T16" fmla="+- 0 6328 6290"/>
                                <a:gd name="T17" fmla="*/ T16 w 66"/>
                                <a:gd name="T18" fmla="+- 0 1944 1906"/>
                                <a:gd name="T19" fmla="*/ 1944 h 103"/>
                              </a:gdLst>
                              <a:ahLst/>
                              <a:cxnLst>
                                <a:cxn ang="0">
                                  <a:pos x="T1" y="T3"/>
                                </a:cxn>
                                <a:cxn ang="0">
                                  <a:pos x="T5" y="T7"/>
                                </a:cxn>
                                <a:cxn ang="0">
                                  <a:pos x="T9" y="T11"/>
                                </a:cxn>
                                <a:cxn ang="0">
                                  <a:pos x="T13" y="T15"/>
                                </a:cxn>
                                <a:cxn ang="0">
                                  <a:pos x="T17" y="T19"/>
                                </a:cxn>
                              </a:cxnLst>
                              <a:rect l="0" t="0" r="r" b="b"/>
                              <a:pathLst>
                                <a:path w="66" h="103">
                                  <a:moveTo>
                                    <a:pt x="38" y="38"/>
                                  </a:moveTo>
                                  <a:lnTo>
                                    <a:pt x="29" y="38"/>
                                  </a:lnTo>
                                  <a:lnTo>
                                    <a:pt x="27" y="39"/>
                                  </a:lnTo>
                                  <a:lnTo>
                                    <a:pt x="44" y="39"/>
                                  </a:lnTo>
                                  <a:lnTo>
                                    <a:pt x="38"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70"/>
                        <wpg:cNvGrpSpPr>
                          <a:grpSpLocks/>
                        </wpg:cNvGrpSpPr>
                        <wpg:grpSpPr bwMode="auto">
                          <a:xfrm>
                            <a:off x="3001993" y="1362973"/>
                            <a:ext cx="39406" cy="74252"/>
                            <a:chOff x="6376" y="1905"/>
                            <a:chExt cx="62" cy="102"/>
                          </a:xfrm>
                        </wpg:grpSpPr>
                        <wps:wsp>
                          <wps:cNvPr id="1331" name="Freeform 171"/>
                          <wps:cNvSpPr>
                            <a:spLocks/>
                          </wps:cNvSpPr>
                          <wps:spPr bwMode="auto">
                            <a:xfrm>
                              <a:off x="6376" y="1905"/>
                              <a:ext cx="62" cy="102"/>
                            </a:xfrm>
                            <a:custGeom>
                              <a:avLst/>
                              <a:gdLst>
                                <a:gd name="T0" fmla="+- 0 6436 6376"/>
                                <a:gd name="T1" fmla="*/ T0 w 62"/>
                                <a:gd name="T2" fmla="+- 0 1991 1905"/>
                                <a:gd name="T3" fmla="*/ 1991 h 102"/>
                                <a:gd name="T4" fmla="+- 0 6378 6376"/>
                                <a:gd name="T5" fmla="*/ T4 w 62"/>
                                <a:gd name="T6" fmla="+- 0 1991 1905"/>
                                <a:gd name="T7" fmla="*/ 1991 h 102"/>
                                <a:gd name="T8" fmla="+- 0 6378 6376"/>
                                <a:gd name="T9" fmla="*/ T8 w 62"/>
                                <a:gd name="T10" fmla="+- 0 1992 1905"/>
                                <a:gd name="T11" fmla="*/ 1992 h 102"/>
                                <a:gd name="T12" fmla="+- 0 6377 6376"/>
                                <a:gd name="T13" fmla="*/ T12 w 62"/>
                                <a:gd name="T14" fmla="+- 0 1992 1905"/>
                                <a:gd name="T15" fmla="*/ 1992 h 102"/>
                                <a:gd name="T16" fmla="+- 0 6377 6376"/>
                                <a:gd name="T17" fmla="*/ T16 w 62"/>
                                <a:gd name="T18" fmla="+- 0 1993 1905"/>
                                <a:gd name="T19" fmla="*/ 1993 h 102"/>
                                <a:gd name="T20" fmla="+- 0 6376 6376"/>
                                <a:gd name="T21" fmla="*/ T20 w 62"/>
                                <a:gd name="T22" fmla="+- 0 1995 1905"/>
                                <a:gd name="T23" fmla="*/ 1995 h 102"/>
                                <a:gd name="T24" fmla="+- 0 6376 6376"/>
                                <a:gd name="T25" fmla="*/ T24 w 62"/>
                                <a:gd name="T26" fmla="+- 0 2003 1905"/>
                                <a:gd name="T27" fmla="*/ 2003 h 102"/>
                                <a:gd name="T28" fmla="+- 0 6377 6376"/>
                                <a:gd name="T29" fmla="*/ T28 w 62"/>
                                <a:gd name="T30" fmla="+- 0 2004 1905"/>
                                <a:gd name="T31" fmla="*/ 2004 h 102"/>
                                <a:gd name="T32" fmla="+- 0 6377 6376"/>
                                <a:gd name="T33" fmla="*/ T32 w 62"/>
                                <a:gd name="T34" fmla="+- 0 2005 1905"/>
                                <a:gd name="T35" fmla="*/ 2005 h 102"/>
                                <a:gd name="T36" fmla="+- 0 6378 6376"/>
                                <a:gd name="T37" fmla="*/ T36 w 62"/>
                                <a:gd name="T38" fmla="+- 0 2007 1905"/>
                                <a:gd name="T39" fmla="*/ 2007 h 102"/>
                                <a:gd name="T40" fmla="+- 0 6437 6376"/>
                                <a:gd name="T41" fmla="*/ T40 w 62"/>
                                <a:gd name="T42" fmla="+- 0 2007 1905"/>
                                <a:gd name="T43" fmla="*/ 2007 h 102"/>
                                <a:gd name="T44" fmla="+- 0 6437 6376"/>
                                <a:gd name="T45" fmla="*/ T44 w 62"/>
                                <a:gd name="T46" fmla="+- 0 2005 1905"/>
                                <a:gd name="T47" fmla="*/ 2005 h 102"/>
                                <a:gd name="T48" fmla="+- 0 6438 6376"/>
                                <a:gd name="T49" fmla="*/ T48 w 62"/>
                                <a:gd name="T50" fmla="+- 0 2004 1905"/>
                                <a:gd name="T51" fmla="*/ 2004 h 102"/>
                                <a:gd name="T52" fmla="+- 0 6438 6376"/>
                                <a:gd name="T53" fmla="*/ T52 w 62"/>
                                <a:gd name="T54" fmla="+- 0 1993 1905"/>
                                <a:gd name="T55" fmla="*/ 1993 h 102"/>
                                <a:gd name="T56" fmla="+- 0 6437 6376"/>
                                <a:gd name="T57" fmla="*/ T56 w 62"/>
                                <a:gd name="T58" fmla="+- 0 1993 1905"/>
                                <a:gd name="T59" fmla="*/ 1993 h 102"/>
                                <a:gd name="T60" fmla="+- 0 6437 6376"/>
                                <a:gd name="T61" fmla="*/ T60 w 62"/>
                                <a:gd name="T62" fmla="+- 0 1992 1905"/>
                                <a:gd name="T63" fmla="*/ 1992 h 102"/>
                                <a:gd name="T64" fmla="+- 0 6436 6376"/>
                                <a:gd name="T65" fmla="*/ T64 w 62"/>
                                <a:gd name="T66" fmla="+- 0 1991 1905"/>
                                <a:gd name="T67" fmla="*/ 199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102">
                                  <a:moveTo>
                                    <a:pt x="60" y="86"/>
                                  </a:moveTo>
                                  <a:lnTo>
                                    <a:pt x="2" y="86"/>
                                  </a:lnTo>
                                  <a:lnTo>
                                    <a:pt x="2" y="87"/>
                                  </a:lnTo>
                                  <a:lnTo>
                                    <a:pt x="1" y="87"/>
                                  </a:lnTo>
                                  <a:lnTo>
                                    <a:pt x="1" y="88"/>
                                  </a:lnTo>
                                  <a:lnTo>
                                    <a:pt x="0" y="90"/>
                                  </a:lnTo>
                                  <a:lnTo>
                                    <a:pt x="0" y="98"/>
                                  </a:lnTo>
                                  <a:lnTo>
                                    <a:pt x="1" y="99"/>
                                  </a:lnTo>
                                  <a:lnTo>
                                    <a:pt x="1" y="100"/>
                                  </a:lnTo>
                                  <a:lnTo>
                                    <a:pt x="2" y="102"/>
                                  </a:lnTo>
                                  <a:lnTo>
                                    <a:pt x="61" y="102"/>
                                  </a:lnTo>
                                  <a:lnTo>
                                    <a:pt x="61" y="100"/>
                                  </a:lnTo>
                                  <a:lnTo>
                                    <a:pt x="62" y="99"/>
                                  </a:lnTo>
                                  <a:lnTo>
                                    <a:pt x="62" y="88"/>
                                  </a:lnTo>
                                  <a:lnTo>
                                    <a:pt x="61" y="88"/>
                                  </a:lnTo>
                                  <a:lnTo>
                                    <a:pt x="61" y="87"/>
                                  </a:lnTo>
                                  <a:lnTo>
                                    <a:pt x="60"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72"/>
                          <wps:cNvSpPr>
                            <a:spLocks/>
                          </wps:cNvSpPr>
                          <wps:spPr bwMode="auto">
                            <a:xfrm>
                              <a:off x="6376" y="1905"/>
                              <a:ext cx="62" cy="102"/>
                            </a:xfrm>
                            <a:custGeom>
                              <a:avLst/>
                              <a:gdLst>
                                <a:gd name="T0" fmla="+- 0 6419 6376"/>
                                <a:gd name="T1" fmla="*/ T0 w 62"/>
                                <a:gd name="T2" fmla="+- 0 1925 1905"/>
                                <a:gd name="T3" fmla="*/ 1925 h 102"/>
                                <a:gd name="T4" fmla="+- 0 6398 6376"/>
                                <a:gd name="T5" fmla="*/ T4 w 62"/>
                                <a:gd name="T6" fmla="+- 0 1925 1905"/>
                                <a:gd name="T7" fmla="*/ 1925 h 102"/>
                                <a:gd name="T8" fmla="+- 0 6398 6376"/>
                                <a:gd name="T9" fmla="*/ T8 w 62"/>
                                <a:gd name="T10" fmla="+- 0 1991 1905"/>
                                <a:gd name="T11" fmla="*/ 1991 h 102"/>
                                <a:gd name="T12" fmla="+- 0 6419 6376"/>
                                <a:gd name="T13" fmla="*/ T12 w 62"/>
                                <a:gd name="T14" fmla="+- 0 1991 1905"/>
                                <a:gd name="T15" fmla="*/ 1991 h 102"/>
                                <a:gd name="T16" fmla="+- 0 6419 6376"/>
                                <a:gd name="T17" fmla="*/ T16 w 62"/>
                                <a:gd name="T18" fmla="+- 0 1925 1905"/>
                                <a:gd name="T19" fmla="*/ 1925 h 102"/>
                              </a:gdLst>
                              <a:ahLst/>
                              <a:cxnLst>
                                <a:cxn ang="0">
                                  <a:pos x="T1" y="T3"/>
                                </a:cxn>
                                <a:cxn ang="0">
                                  <a:pos x="T5" y="T7"/>
                                </a:cxn>
                                <a:cxn ang="0">
                                  <a:pos x="T9" y="T11"/>
                                </a:cxn>
                                <a:cxn ang="0">
                                  <a:pos x="T13" y="T15"/>
                                </a:cxn>
                                <a:cxn ang="0">
                                  <a:pos x="T17" y="T19"/>
                                </a:cxn>
                              </a:cxnLst>
                              <a:rect l="0" t="0" r="r" b="b"/>
                              <a:pathLst>
                                <a:path w="62" h="102">
                                  <a:moveTo>
                                    <a:pt x="43" y="20"/>
                                  </a:moveTo>
                                  <a:lnTo>
                                    <a:pt x="22" y="20"/>
                                  </a:lnTo>
                                  <a:lnTo>
                                    <a:pt x="22" y="86"/>
                                  </a:lnTo>
                                  <a:lnTo>
                                    <a:pt x="43" y="86"/>
                                  </a:lnTo>
                                  <a:lnTo>
                                    <a:pt x="4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73"/>
                          <wps:cNvSpPr>
                            <a:spLocks/>
                          </wps:cNvSpPr>
                          <wps:spPr bwMode="auto">
                            <a:xfrm>
                              <a:off x="6376" y="1905"/>
                              <a:ext cx="62" cy="102"/>
                            </a:xfrm>
                            <a:custGeom>
                              <a:avLst/>
                              <a:gdLst>
                                <a:gd name="T0" fmla="+- 0 6419 6376"/>
                                <a:gd name="T1" fmla="*/ T0 w 62"/>
                                <a:gd name="T2" fmla="+- 0 1906 1905"/>
                                <a:gd name="T3" fmla="*/ 1906 h 102"/>
                                <a:gd name="T4" fmla="+- 0 6401 6376"/>
                                <a:gd name="T5" fmla="*/ T4 w 62"/>
                                <a:gd name="T6" fmla="+- 0 1906 1905"/>
                                <a:gd name="T7" fmla="*/ 1906 h 102"/>
                                <a:gd name="T8" fmla="+- 0 6378 6376"/>
                                <a:gd name="T9" fmla="*/ T8 w 62"/>
                                <a:gd name="T10" fmla="+- 0 1920 1905"/>
                                <a:gd name="T11" fmla="*/ 1920 h 102"/>
                                <a:gd name="T12" fmla="+- 0 6377 6376"/>
                                <a:gd name="T13" fmla="*/ T12 w 62"/>
                                <a:gd name="T14" fmla="+- 0 1921 1905"/>
                                <a:gd name="T15" fmla="*/ 1921 h 102"/>
                                <a:gd name="T16" fmla="+- 0 6377 6376"/>
                                <a:gd name="T17" fmla="*/ T16 w 62"/>
                                <a:gd name="T18" fmla="+- 0 1923 1905"/>
                                <a:gd name="T19" fmla="*/ 1923 h 102"/>
                                <a:gd name="T20" fmla="+- 0 6376 6376"/>
                                <a:gd name="T21" fmla="*/ T20 w 62"/>
                                <a:gd name="T22" fmla="+- 0 1923 1905"/>
                                <a:gd name="T23" fmla="*/ 1923 h 102"/>
                                <a:gd name="T24" fmla="+- 0 6376 6376"/>
                                <a:gd name="T25" fmla="*/ T24 w 62"/>
                                <a:gd name="T26" fmla="+- 0 1933 1905"/>
                                <a:gd name="T27" fmla="*/ 1933 h 102"/>
                                <a:gd name="T28" fmla="+- 0 6377 6376"/>
                                <a:gd name="T29" fmla="*/ T28 w 62"/>
                                <a:gd name="T30" fmla="+- 0 1935 1905"/>
                                <a:gd name="T31" fmla="*/ 1935 h 102"/>
                                <a:gd name="T32" fmla="+- 0 6382 6376"/>
                                <a:gd name="T33" fmla="*/ T32 w 62"/>
                                <a:gd name="T34" fmla="+- 0 1935 1905"/>
                                <a:gd name="T35" fmla="*/ 1935 h 102"/>
                                <a:gd name="T36" fmla="+- 0 6398 6376"/>
                                <a:gd name="T37" fmla="*/ T36 w 62"/>
                                <a:gd name="T38" fmla="+- 0 1925 1905"/>
                                <a:gd name="T39" fmla="*/ 1925 h 102"/>
                                <a:gd name="T40" fmla="+- 0 6419 6376"/>
                                <a:gd name="T41" fmla="*/ T40 w 62"/>
                                <a:gd name="T42" fmla="+- 0 1925 1905"/>
                                <a:gd name="T43" fmla="*/ 1925 h 102"/>
                                <a:gd name="T44" fmla="+- 0 6419 6376"/>
                                <a:gd name="T45" fmla="*/ T44 w 62"/>
                                <a:gd name="T46" fmla="+- 0 1906 1905"/>
                                <a:gd name="T47" fmla="*/ 190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 h="102">
                                  <a:moveTo>
                                    <a:pt x="43" y="1"/>
                                  </a:moveTo>
                                  <a:lnTo>
                                    <a:pt x="25" y="1"/>
                                  </a:lnTo>
                                  <a:lnTo>
                                    <a:pt x="2" y="15"/>
                                  </a:lnTo>
                                  <a:lnTo>
                                    <a:pt x="1" y="16"/>
                                  </a:lnTo>
                                  <a:lnTo>
                                    <a:pt x="1" y="18"/>
                                  </a:lnTo>
                                  <a:lnTo>
                                    <a:pt x="0" y="18"/>
                                  </a:lnTo>
                                  <a:lnTo>
                                    <a:pt x="0" y="28"/>
                                  </a:lnTo>
                                  <a:lnTo>
                                    <a:pt x="1" y="30"/>
                                  </a:lnTo>
                                  <a:lnTo>
                                    <a:pt x="6" y="30"/>
                                  </a:lnTo>
                                  <a:lnTo>
                                    <a:pt x="22" y="20"/>
                                  </a:lnTo>
                                  <a:lnTo>
                                    <a:pt x="43" y="20"/>
                                  </a:lnTo>
                                  <a:lnTo>
                                    <a:pt x="4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74"/>
                          <wps:cNvSpPr>
                            <a:spLocks/>
                          </wps:cNvSpPr>
                          <wps:spPr bwMode="auto">
                            <a:xfrm>
                              <a:off x="6376" y="1905"/>
                              <a:ext cx="62" cy="102"/>
                            </a:xfrm>
                            <a:custGeom>
                              <a:avLst/>
                              <a:gdLst>
                                <a:gd name="T0" fmla="+- 0 6416 6376"/>
                                <a:gd name="T1" fmla="*/ T0 w 62"/>
                                <a:gd name="T2" fmla="+- 0 1905 1905"/>
                                <a:gd name="T3" fmla="*/ 1905 h 102"/>
                                <a:gd name="T4" fmla="+- 0 6402 6376"/>
                                <a:gd name="T5" fmla="*/ T4 w 62"/>
                                <a:gd name="T6" fmla="+- 0 1905 1905"/>
                                <a:gd name="T7" fmla="*/ 1905 h 102"/>
                                <a:gd name="T8" fmla="+- 0 6402 6376"/>
                                <a:gd name="T9" fmla="*/ T8 w 62"/>
                                <a:gd name="T10" fmla="+- 0 1906 1905"/>
                                <a:gd name="T11" fmla="*/ 1906 h 102"/>
                                <a:gd name="T12" fmla="+- 0 6416 6376"/>
                                <a:gd name="T13" fmla="*/ T12 w 62"/>
                                <a:gd name="T14" fmla="+- 0 1906 1905"/>
                                <a:gd name="T15" fmla="*/ 1906 h 102"/>
                                <a:gd name="T16" fmla="+- 0 6416 6376"/>
                                <a:gd name="T17" fmla="*/ T16 w 62"/>
                                <a:gd name="T18" fmla="+- 0 1905 1905"/>
                                <a:gd name="T19" fmla="*/ 1905 h 102"/>
                              </a:gdLst>
                              <a:ahLst/>
                              <a:cxnLst>
                                <a:cxn ang="0">
                                  <a:pos x="T1" y="T3"/>
                                </a:cxn>
                                <a:cxn ang="0">
                                  <a:pos x="T5" y="T7"/>
                                </a:cxn>
                                <a:cxn ang="0">
                                  <a:pos x="T9" y="T11"/>
                                </a:cxn>
                                <a:cxn ang="0">
                                  <a:pos x="T13" y="T15"/>
                                </a:cxn>
                                <a:cxn ang="0">
                                  <a:pos x="T17" y="T19"/>
                                </a:cxn>
                              </a:cxnLst>
                              <a:rect l="0" t="0" r="r" b="b"/>
                              <a:pathLst>
                                <a:path w="62" h="102">
                                  <a:moveTo>
                                    <a:pt x="40" y="0"/>
                                  </a:moveTo>
                                  <a:lnTo>
                                    <a:pt x="26" y="0"/>
                                  </a:lnTo>
                                  <a:lnTo>
                                    <a:pt x="26" y="1"/>
                                  </a:lnTo>
                                  <a:lnTo>
                                    <a:pt x="40" y="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175"/>
                        <wpg:cNvGrpSpPr>
                          <a:grpSpLocks/>
                        </wpg:cNvGrpSpPr>
                        <wpg:grpSpPr bwMode="auto">
                          <a:xfrm>
                            <a:off x="3045125" y="1354347"/>
                            <a:ext cx="69278" cy="78620"/>
                            <a:chOff x="6450" y="1902"/>
                            <a:chExt cx="109" cy="108"/>
                          </a:xfrm>
                        </wpg:grpSpPr>
                        <wps:wsp>
                          <wps:cNvPr id="1336" name="Freeform 176"/>
                          <wps:cNvSpPr>
                            <a:spLocks/>
                          </wps:cNvSpPr>
                          <wps:spPr bwMode="auto">
                            <a:xfrm>
                              <a:off x="6450" y="1902"/>
                              <a:ext cx="109" cy="108"/>
                            </a:xfrm>
                            <a:custGeom>
                              <a:avLst/>
                              <a:gdLst>
                                <a:gd name="T0" fmla="+- 0 6472 6450"/>
                                <a:gd name="T1" fmla="*/ T0 w 109"/>
                                <a:gd name="T2" fmla="+- 0 2009 1902"/>
                                <a:gd name="T3" fmla="*/ 2009 h 108"/>
                                <a:gd name="T4" fmla="+- 0 6461 6450"/>
                                <a:gd name="T5" fmla="*/ T4 w 109"/>
                                <a:gd name="T6" fmla="+- 0 2009 1902"/>
                                <a:gd name="T7" fmla="*/ 2009 h 108"/>
                                <a:gd name="T8" fmla="+- 0 6461 6450"/>
                                <a:gd name="T9" fmla="*/ T8 w 109"/>
                                <a:gd name="T10" fmla="+- 0 2010 1902"/>
                                <a:gd name="T11" fmla="*/ 2010 h 108"/>
                                <a:gd name="T12" fmla="+- 0 6470 6450"/>
                                <a:gd name="T13" fmla="*/ T12 w 109"/>
                                <a:gd name="T14" fmla="+- 0 2010 1902"/>
                                <a:gd name="T15" fmla="*/ 2010 h 108"/>
                                <a:gd name="T16" fmla="+- 0 6472 6450"/>
                                <a:gd name="T17" fmla="*/ T16 w 109"/>
                                <a:gd name="T18" fmla="+- 0 2009 1902"/>
                                <a:gd name="T19" fmla="*/ 2009 h 108"/>
                              </a:gdLst>
                              <a:ahLst/>
                              <a:cxnLst>
                                <a:cxn ang="0">
                                  <a:pos x="T1" y="T3"/>
                                </a:cxn>
                                <a:cxn ang="0">
                                  <a:pos x="T5" y="T7"/>
                                </a:cxn>
                                <a:cxn ang="0">
                                  <a:pos x="T9" y="T11"/>
                                </a:cxn>
                                <a:cxn ang="0">
                                  <a:pos x="T13" y="T15"/>
                                </a:cxn>
                                <a:cxn ang="0">
                                  <a:pos x="T17" y="T19"/>
                                </a:cxn>
                              </a:cxnLst>
                              <a:rect l="0" t="0" r="r" b="b"/>
                              <a:pathLst>
                                <a:path w="109" h="108">
                                  <a:moveTo>
                                    <a:pt x="22" y="107"/>
                                  </a:moveTo>
                                  <a:lnTo>
                                    <a:pt x="11" y="107"/>
                                  </a:lnTo>
                                  <a:lnTo>
                                    <a:pt x="11" y="108"/>
                                  </a:lnTo>
                                  <a:lnTo>
                                    <a:pt x="20" y="108"/>
                                  </a:lnTo>
                                  <a:lnTo>
                                    <a:pt x="22"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77"/>
                          <wps:cNvSpPr>
                            <a:spLocks/>
                          </wps:cNvSpPr>
                          <wps:spPr bwMode="auto">
                            <a:xfrm>
                              <a:off x="6450" y="1902"/>
                              <a:ext cx="109" cy="108"/>
                            </a:xfrm>
                            <a:custGeom>
                              <a:avLst/>
                              <a:gdLst>
                                <a:gd name="T0" fmla="+- 0 6548 6450"/>
                                <a:gd name="T1" fmla="*/ T0 w 109"/>
                                <a:gd name="T2" fmla="+- 0 1903 1902"/>
                                <a:gd name="T3" fmla="*/ 1903 h 108"/>
                                <a:gd name="T4" fmla="+- 0 6535 6450"/>
                                <a:gd name="T5" fmla="*/ T4 w 109"/>
                                <a:gd name="T6" fmla="+- 0 1903 1902"/>
                                <a:gd name="T7" fmla="*/ 1903 h 108"/>
                                <a:gd name="T8" fmla="+- 0 6534 6450"/>
                                <a:gd name="T9" fmla="*/ T8 w 109"/>
                                <a:gd name="T10" fmla="+- 0 1905 1902"/>
                                <a:gd name="T11" fmla="*/ 1905 h 108"/>
                                <a:gd name="T12" fmla="+- 0 6533 6450"/>
                                <a:gd name="T13" fmla="*/ T12 w 109"/>
                                <a:gd name="T14" fmla="+- 0 1905 1902"/>
                                <a:gd name="T15" fmla="*/ 1905 h 108"/>
                                <a:gd name="T16" fmla="+- 0 6533 6450"/>
                                <a:gd name="T17" fmla="*/ T16 w 109"/>
                                <a:gd name="T18" fmla="+- 0 1906 1902"/>
                                <a:gd name="T19" fmla="*/ 1906 h 108"/>
                                <a:gd name="T20" fmla="+- 0 6460 6450"/>
                                <a:gd name="T21" fmla="*/ T20 w 109"/>
                                <a:gd name="T22" fmla="+- 0 2005 1902"/>
                                <a:gd name="T23" fmla="*/ 2005 h 108"/>
                                <a:gd name="T24" fmla="+- 0 6460 6450"/>
                                <a:gd name="T25" fmla="*/ T24 w 109"/>
                                <a:gd name="T26" fmla="+- 0 2009 1902"/>
                                <a:gd name="T27" fmla="*/ 2009 h 108"/>
                                <a:gd name="T28" fmla="+- 0 6473 6450"/>
                                <a:gd name="T29" fmla="*/ T28 w 109"/>
                                <a:gd name="T30" fmla="+- 0 2009 1902"/>
                                <a:gd name="T31" fmla="*/ 2009 h 108"/>
                                <a:gd name="T32" fmla="+- 0 6474 6450"/>
                                <a:gd name="T33" fmla="*/ T32 w 109"/>
                                <a:gd name="T34" fmla="+- 0 2008 1902"/>
                                <a:gd name="T35" fmla="*/ 2008 h 108"/>
                                <a:gd name="T36" fmla="+- 0 6475 6450"/>
                                <a:gd name="T37" fmla="*/ T36 w 109"/>
                                <a:gd name="T38" fmla="+- 0 2008 1902"/>
                                <a:gd name="T39" fmla="*/ 2008 h 108"/>
                                <a:gd name="T40" fmla="+- 0 6475 6450"/>
                                <a:gd name="T41" fmla="*/ T40 w 109"/>
                                <a:gd name="T42" fmla="+- 0 2007 1902"/>
                                <a:gd name="T43" fmla="*/ 2007 h 108"/>
                                <a:gd name="T44" fmla="+- 0 6548 6450"/>
                                <a:gd name="T45" fmla="*/ T44 w 109"/>
                                <a:gd name="T46" fmla="+- 0 1907 1902"/>
                                <a:gd name="T47" fmla="*/ 1907 h 108"/>
                                <a:gd name="T48" fmla="+- 0 6548 6450"/>
                                <a:gd name="T49" fmla="*/ T48 w 109"/>
                                <a:gd name="T50" fmla="+- 0 1903 1902"/>
                                <a:gd name="T51" fmla="*/ 190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 h="108">
                                  <a:moveTo>
                                    <a:pt x="98" y="1"/>
                                  </a:moveTo>
                                  <a:lnTo>
                                    <a:pt x="85" y="1"/>
                                  </a:lnTo>
                                  <a:lnTo>
                                    <a:pt x="84" y="3"/>
                                  </a:lnTo>
                                  <a:lnTo>
                                    <a:pt x="83" y="3"/>
                                  </a:lnTo>
                                  <a:lnTo>
                                    <a:pt x="83" y="4"/>
                                  </a:lnTo>
                                  <a:lnTo>
                                    <a:pt x="10" y="103"/>
                                  </a:lnTo>
                                  <a:lnTo>
                                    <a:pt x="10" y="107"/>
                                  </a:lnTo>
                                  <a:lnTo>
                                    <a:pt x="23" y="107"/>
                                  </a:lnTo>
                                  <a:lnTo>
                                    <a:pt x="24" y="106"/>
                                  </a:lnTo>
                                  <a:lnTo>
                                    <a:pt x="25" y="106"/>
                                  </a:lnTo>
                                  <a:lnTo>
                                    <a:pt x="25" y="105"/>
                                  </a:lnTo>
                                  <a:lnTo>
                                    <a:pt x="98" y="5"/>
                                  </a:lnTo>
                                  <a:lnTo>
                                    <a:pt x="9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78"/>
                          <wps:cNvSpPr>
                            <a:spLocks/>
                          </wps:cNvSpPr>
                          <wps:spPr bwMode="auto">
                            <a:xfrm>
                              <a:off x="6450" y="1902"/>
                              <a:ext cx="109" cy="108"/>
                            </a:xfrm>
                            <a:custGeom>
                              <a:avLst/>
                              <a:gdLst>
                                <a:gd name="T0" fmla="+- 0 6544 6450"/>
                                <a:gd name="T1" fmla="*/ T0 w 109"/>
                                <a:gd name="T2" fmla="+- 0 1955 1902"/>
                                <a:gd name="T3" fmla="*/ 1955 h 108"/>
                                <a:gd name="T4" fmla="+- 0 6527 6450"/>
                                <a:gd name="T5" fmla="*/ T4 w 109"/>
                                <a:gd name="T6" fmla="+- 0 1955 1902"/>
                                <a:gd name="T7" fmla="*/ 1955 h 108"/>
                                <a:gd name="T8" fmla="+- 0 6524 6450"/>
                                <a:gd name="T9" fmla="*/ T8 w 109"/>
                                <a:gd name="T10" fmla="+- 0 1957 1902"/>
                                <a:gd name="T11" fmla="*/ 1957 h 108"/>
                                <a:gd name="T12" fmla="+- 0 6521 6450"/>
                                <a:gd name="T13" fmla="*/ T12 w 109"/>
                                <a:gd name="T14" fmla="+- 0 1959 1902"/>
                                <a:gd name="T15" fmla="*/ 1959 h 108"/>
                                <a:gd name="T16" fmla="+- 0 6518 6450"/>
                                <a:gd name="T17" fmla="*/ T16 w 109"/>
                                <a:gd name="T18" fmla="+- 0 1960 1902"/>
                                <a:gd name="T19" fmla="*/ 1960 h 108"/>
                                <a:gd name="T20" fmla="+- 0 6517 6450"/>
                                <a:gd name="T21" fmla="*/ T20 w 109"/>
                                <a:gd name="T22" fmla="+- 0 1962 1902"/>
                                <a:gd name="T23" fmla="*/ 1962 h 108"/>
                                <a:gd name="T24" fmla="+- 0 6515 6450"/>
                                <a:gd name="T25" fmla="*/ T24 w 109"/>
                                <a:gd name="T26" fmla="+- 0 1966 1902"/>
                                <a:gd name="T27" fmla="*/ 1966 h 108"/>
                                <a:gd name="T28" fmla="+- 0 6514 6450"/>
                                <a:gd name="T29" fmla="*/ T28 w 109"/>
                                <a:gd name="T30" fmla="+- 0 1967 1902"/>
                                <a:gd name="T31" fmla="*/ 1967 h 108"/>
                                <a:gd name="T32" fmla="+- 0 6512 6450"/>
                                <a:gd name="T33" fmla="*/ T32 w 109"/>
                                <a:gd name="T34" fmla="+- 0 1972 1902"/>
                                <a:gd name="T35" fmla="*/ 1972 h 108"/>
                                <a:gd name="T36" fmla="+- 0 6512 6450"/>
                                <a:gd name="T37" fmla="*/ T36 w 109"/>
                                <a:gd name="T38" fmla="+- 0 1974 1902"/>
                                <a:gd name="T39" fmla="*/ 1974 h 108"/>
                                <a:gd name="T40" fmla="+- 0 6511 6450"/>
                                <a:gd name="T41" fmla="*/ T40 w 109"/>
                                <a:gd name="T42" fmla="+- 0 1978 1902"/>
                                <a:gd name="T43" fmla="*/ 1978 h 108"/>
                                <a:gd name="T44" fmla="+- 0 6511 6450"/>
                                <a:gd name="T45" fmla="*/ T44 w 109"/>
                                <a:gd name="T46" fmla="+- 0 1986 1902"/>
                                <a:gd name="T47" fmla="*/ 1986 h 108"/>
                                <a:gd name="T48" fmla="+- 0 6512 6450"/>
                                <a:gd name="T49" fmla="*/ T48 w 109"/>
                                <a:gd name="T50" fmla="+- 0 1990 1902"/>
                                <a:gd name="T51" fmla="*/ 1990 h 108"/>
                                <a:gd name="T52" fmla="+- 0 6512 6450"/>
                                <a:gd name="T53" fmla="*/ T52 w 109"/>
                                <a:gd name="T54" fmla="+- 0 1992 1902"/>
                                <a:gd name="T55" fmla="*/ 1992 h 108"/>
                                <a:gd name="T56" fmla="+- 0 6527 6450"/>
                                <a:gd name="T57" fmla="*/ T56 w 109"/>
                                <a:gd name="T58" fmla="+- 0 2008 1902"/>
                                <a:gd name="T59" fmla="*/ 2008 h 108"/>
                                <a:gd name="T60" fmla="+- 0 6542 6450"/>
                                <a:gd name="T61" fmla="*/ T60 w 109"/>
                                <a:gd name="T62" fmla="+- 0 2008 1902"/>
                                <a:gd name="T63" fmla="*/ 2008 h 108"/>
                                <a:gd name="T64" fmla="+- 0 6545 6450"/>
                                <a:gd name="T65" fmla="*/ T64 w 109"/>
                                <a:gd name="T66" fmla="+- 0 2007 1902"/>
                                <a:gd name="T67" fmla="*/ 2007 h 108"/>
                                <a:gd name="T68" fmla="+- 0 6548 6450"/>
                                <a:gd name="T69" fmla="*/ T68 w 109"/>
                                <a:gd name="T70" fmla="+- 0 2005 1902"/>
                                <a:gd name="T71" fmla="*/ 2005 h 108"/>
                                <a:gd name="T72" fmla="+- 0 6553 6450"/>
                                <a:gd name="T73" fmla="*/ T72 w 109"/>
                                <a:gd name="T74" fmla="+- 0 2001 1902"/>
                                <a:gd name="T75" fmla="*/ 2001 h 108"/>
                                <a:gd name="T76" fmla="+- 0 6554 6450"/>
                                <a:gd name="T77" fmla="*/ T76 w 109"/>
                                <a:gd name="T78" fmla="+- 0 1998 1902"/>
                                <a:gd name="T79" fmla="*/ 1998 h 108"/>
                                <a:gd name="T80" fmla="+- 0 6534 6450"/>
                                <a:gd name="T81" fmla="*/ T80 w 109"/>
                                <a:gd name="T82" fmla="+- 0 1998 1902"/>
                                <a:gd name="T83" fmla="*/ 1998 h 108"/>
                                <a:gd name="T84" fmla="+- 0 6533 6450"/>
                                <a:gd name="T85" fmla="*/ T84 w 109"/>
                                <a:gd name="T86" fmla="+- 0 1997 1902"/>
                                <a:gd name="T87" fmla="*/ 1997 h 108"/>
                                <a:gd name="T88" fmla="+- 0 6532 6450"/>
                                <a:gd name="T89" fmla="*/ T88 w 109"/>
                                <a:gd name="T90" fmla="+- 0 1997 1902"/>
                                <a:gd name="T91" fmla="*/ 1997 h 108"/>
                                <a:gd name="T92" fmla="+- 0 6530 6450"/>
                                <a:gd name="T93" fmla="*/ T92 w 109"/>
                                <a:gd name="T94" fmla="+- 0 1996 1902"/>
                                <a:gd name="T95" fmla="*/ 1996 h 108"/>
                                <a:gd name="T96" fmla="+- 0 6529 6450"/>
                                <a:gd name="T97" fmla="*/ T96 w 109"/>
                                <a:gd name="T98" fmla="+- 0 1993 1902"/>
                                <a:gd name="T99" fmla="*/ 1993 h 108"/>
                                <a:gd name="T100" fmla="+- 0 6528 6450"/>
                                <a:gd name="T101" fmla="*/ T100 w 109"/>
                                <a:gd name="T102" fmla="+- 0 1993 1902"/>
                                <a:gd name="T103" fmla="*/ 1993 h 108"/>
                                <a:gd name="T104" fmla="+- 0 6528 6450"/>
                                <a:gd name="T105" fmla="*/ T104 w 109"/>
                                <a:gd name="T106" fmla="+- 0 1990 1902"/>
                                <a:gd name="T107" fmla="*/ 1990 h 108"/>
                                <a:gd name="T108" fmla="+- 0 6527 6450"/>
                                <a:gd name="T109" fmla="*/ T108 w 109"/>
                                <a:gd name="T110" fmla="+- 0 1987 1902"/>
                                <a:gd name="T111" fmla="*/ 1987 h 108"/>
                                <a:gd name="T112" fmla="+- 0 6527 6450"/>
                                <a:gd name="T113" fmla="*/ T112 w 109"/>
                                <a:gd name="T114" fmla="+- 0 1977 1902"/>
                                <a:gd name="T115" fmla="*/ 1977 h 108"/>
                                <a:gd name="T116" fmla="+- 0 6528 6450"/>
                                <a:gd name="T117" fmla="*/ T116 w 109"/>
                                <a:gd name="T118" fmla="+- 0 1974 1902"/>
                                <a:gd name="T119" fmla="*/ 1974 h 108"/>
                                <a:gd name="T120" fmla="+- 0 6528 6450"/>
                                <a:gd name="T121" fmla="*/ T120 w 109"/>
                                <a:gd name="T122" fmla="+- 0 1969 1902"/>
                                <a:gd name="T123" fmla="*/ 1969 h 108"/>
                                <a:gd name="T124" fmla="+- 0 6530 6450"/>
                                <a:gd name="T125" fmla="*/ T124 w 109"/>
                                <a:gd name="T126" fmla="+- 0 1967 1902"/>
                                <a:gd name="T127" fmla="*/ 1967 h 108"/>
                                <a:gd name="T128" fmla="+- 0 6532 6450"/>
                                <a:gd name="T129" fmla="*/ T128 w 109"/>
                                <a:gd name="T130" fmla="+- 0 1967 1902"/>
                                <a:gd name="T131" fmla="*/ 1967 h 108"/>
                                <a:gd name="T132" fmla="+- 0 6533 6450"/>
                                <a:gd name="T133" fmla="*/ T132 w 109"/>
                                <a:gd name="T134" fmla="+- 0 1966 1902"/>
                                <a:gd name="T135" fmla="*/ 1966 h 108"/>
                                <a:gd name="T136" fmla="+- 0 6556 6450"/>
                                <a:gd name="T137" fmla="*/ T136 w 109"/>
                                <a:gd name="T138" fmla="+- 0 1966 1902"/>
                                <a:gd name="T139" fmla="*/ 1966 h 108"/>
                                <a:gd name="T140" fmla="+- 0 6553 6450"/>
                                <a:gd name="T141" fmla="*/ T140 w 109"/>
                                <a:gd name="T142" fmla="+- 0 1963 1902"/>
                                <a:gd name="T143" fmla="*/ 1963 h 108"/>
                                <a:gd name="T144" fmla="+- 0 6552 6450"/>
                                <a:gd name="T145" fmla="*/ T144 w 109"/>
                                <a:gd name="T146" fmla="+- 0 1961 1902"/>
                                <a:gd name="T147" fmla="*/ 1961 h 108"/>
                                <a:gd name="T148" fmla="+- 0 6550 6450"/>
                                <a:gd name="T149" fmla="*/ T148 w 109"/>
                                <a:gd name="T150" fmla="+- 0 1959 1902"/>
                                <a:gd name="T151" fmla="*/ 1959 h 108"/>
                                <a:gd name="T152" fmla="+- 0 6547 6450"/>
                                <a:gd name="T153" fmla="*/ T152 w 109"/>
                                <a:gd name="T154" fmla="+- 0 1957 1902"/>
                                <a:gd name="T155" fmla="*/ 1957 h 108"/>
                                <a:gd name="T156" fmla="+- 0 6544 6450"/>
                                <a:gd name="T157" fmla="*/ T156 w 109"/>
                                <a:gd name="T158" fmla="+- 0 1955 1902"/>
                                <a:gd name="T159" fmla="*/ 195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9" h="108">
                                  <a:moveTo>
                                    <a:pt x="94" y="53"/>
                                  </a:moveTo>
                                  <a:lnTo>
                                    <a:pt x="77" y="53"/>
                                  </a:lnTo>
                                  <a:lnTo>
                                    <a:pt x="74" y="55"/>
                                  </a:lnTo>
                                  <a:lnTo>
                                    <a:pt x="71" y="57"/>
                                  </a:lnTo>
                                  <a:lnTo>
                                    <a:pt x="68" y="58"/>
                                  </a:lnTo>
                                  <a:lnTo>
                                    <a:pt x="67" y="60"/>
                                  </a:lnTo>
                                  <a:lnTo>
                                    <a:pt x="65" y="64"/>
                                  </a:lnTo>
                                  <a:lnTo>
                                    <a:pt x="64" y="65"/>
                                  </a:lnTo>
                                  <a:lnTo>
                                    <a:pt x="62" y="70"/>
                                  </a:lnTo>
                                  <a:lnTo>
                                    <a:pt x="62" y="72"/>
                                  </a:lnTo>
                                  <a:lnTo>
                                    <a:pt x="61" y="76"/>
                                  </a:lnTo>
                                  <a:lnTo>
                                    <a:pt x="61" y="84"/>
                                  </a:lnTo>
                                  <a:lnTo>
                                    <a:pt x="62" y="88"/>
                                  </a:lnTo>
                                  <a:lnTo>
                                    <a:pt x="62" y="90"/>
                                  </a:lnTo>
                                  <a:lnTo>
                                    <a:pt x="77" y="106"/>
                                  </a:lnTo>
                                  <a:lnTo>
                                    <a:pt x="92" y="106"/>
                                  </a:lnTo>
                                  <a:lnTo>
                                    <a:pt x="95" y="105"/>
                                  </a:lnTo>
                                  <a:lnTo>
                                    <a:pt x="98" y="103"/>
                                  </a:lnTo>
                                  <a:lnTo>
                                    <a:pt x="103" y="99"/>
                                  </a:lnTo>
                                  <a:lnTo>
                                    <a:pt x="104" y="96"/>
                                  </a:lnTo>
                                  <a:lnTo>
                                    <a:pt x="84" y="96"/>
                                  </a:lnTo>
                                  <a:lnTo>
                                    <a:pt x="83" y="95"/>
                                  </a:lnTo>
                                  <a:lnTo>
                                    <a:pt x="82" y="95"/>
                                  </a:lnTo>
                                  <a:lnTo>
                                    <a:pt x="80" y="94"/>
                                  </a:lnTo>
                                  <a:lnTo>
                                    <a:pt x="79" y="91"/>
                                  </a:lnTo>
                                  <a:lnTo>
                                    <a:pt x="78" y="91"/>
                                  </a:lnTo>
                                  <a:lnTo>
                                    <a:pt x="78" y="88"/>
                                  </a:lnTo>
                                  <a:lnTo>
                                    <a:pt x="77" y="85"/>
                                  </a:lnTo>
                                  <a:lnTo>
                                    <a:pt x="77" y="75"/>
                                  </a:lnTo>
                                  <a:lnTo>
                                    <a:pt x="78" y="72"/>
                                  </a:lnTo>
                                  <a:lnTo>
                                    <a:pt x="78" y="67"/>
                                  </a:lnTo>
                                  <a:lnTo>
                                    <a:pt x="80" y="65"/>
                                  </a:lnTo>
                                  <a:lnTo>
                                    <a:pt x="82" y="65"/>
                                  </a:lnTo>
                                  <a:lnTo>
                                    <a:pt x="83" y="64"/>
                                  </a:lnTo>
                                  <a:lnTo>
                                    <a:pt x="106" y="64"/>
                                  </a:lnTo>
                                  <a:lnTo>
                                    <a:pt x="103" y="61"/>
                                  </a:lnTo>
                                  <a:lnTo>
                                    <a:pt x="102" y="59"/>
                                  </a:lnTo>
                                  <a:lnTo>
                                    <a:pt x="100" y="57"/>
                                  </a:lnTo>
                                  <a:lnTo>
                                    <a:pt x="97" y="55"/>
                                  </a:lnTo>
                                  <a:lnTo>
                                    <a:pt x="94"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79"/>
                          <wps:cNvSpPr>
                            <a:spLocks/>
                          </wps:cNvSpPr>
                          <wps:spPr bwMode="auto">
                            <a:xfrm>
                              <a:off x="6450" y="1902"/>
                              <a:ext cx="109" cy="108"/>
                            </a:xfrm>
                            <a:custGeom>
                              <a:avLst/>
                              <a:gdLst>
                                <a:gd name="T0" fmla="+- 0 6556 6450"/>
                                <a:gd name="T1" fmla="*/ T0 w 109"/>
                                <a:gd name="T2" fmla="+- 0 1966 1902"/>
                                <a:gd name="T3" fmla="*/ 1966 h 108"/>
                                <a:gd name="T4" fmla="+- 0 6538 6450"/>
                                <a:gd name="T5" fmla="*/ T4 w 109"/>
                                <a:gd name="T6" fmla="+- 0 1966 1902"/>
                                <a:gd name="T7" fmla="*/ 1966 h 108"/>
                                <a:gd name="T8" fmla="+- 0 6539 6450"/>
                                <a:gd name="T9" fmla="*/ T8 w 109"/>
                                <a:gd name="T10" fmla="+- 0 1967 1902"/>
                                <a:gd name="T11" fmla="*/ 1967 h 108"/>
                                <a:gd name="T12" fmla="+- 0 6540 6450"/>
                                <a:gd name="T13" fmla="*/ T12 w 109"/>
                                <a:gd name="T14" fmla="+- 0 1967 1902"/>
                                <a:gd name="T15" fmla="*/ 1967 h 108"/>
                                <a:gd name="T16" fmla="+- 0 6541 6450"/>
                                <a:gd name="T17" fmla="*/ T16 w 109"/>
                                <a:gd name="T18" fmla="+- 0 1968 1902"/>
                                <a:gd name="T19" fmla="*/ 1968 h 108"/>
                                <a:gd name="T20" fmla="+- 0 6541 6450"/>
                                <a:gd name="T21" fmla="*/ T20 w 109"/>
                                <a:gd name="T22" fmla="+- 0 1971 1902"/>
                                <a:gd name="T23" fmla="*/ 1971 h 108"/>
                                <a:gd name="T24" fmla="+- 0 6542 6450"/>
                                <a:gd name="T25" fmla="*/ T24 w 109"/>
                                <a:gd name="T26" fmla="+- 0 1973 1902"/>
                                <a:gd name="T27" fmla="*/ 1973 h 108"/>
                                <a:gd name="T28" fmla="+- 0 6542 6450"/>
                                <a:gd name="T29" fmla="*/ T28 w 109"/>
                                <a:gd name="T30" fmla="+- 0 1992 1902"/>
                                <a:gd name="T31" fmla="*/ 1992 h 108"/>
                                <a:gd name="T32" fmla="+- 0 6541 6450"/>
                                <a:gd name="T33" fmla="*/ T32 w 109"/>
                                <a:gd name="T34" fmla="+- 0 1993 1902"/>
                                <a:gd name="T35" fmla="*/ 1993 h 108"/>
                                <a:gd name="T36" fmla="+- 0 6541 6450"/>
                                <a:gd name="T37" fmla="*/ T36 w 109"/>
                                <a:gd name="T38" fmla="+- 0 1995 1902"/>
                                <a:gd name="T39" fmla="*/ 1995 h 108"/>
                                <a:gd name="T40" fmla="+- 0 6540 6450"/>
                                <a:gd name="T41" fmla="*/ T40 w 109"/>
                                <a:gd name="T42" fmla="+- 0 1996 1902"/>
                                <a:gd name="T43" fmla="*/ 1996 h 108"/>
                                <a:gd name="T44" fmla="+- 0 6539 6450"/>
                                <a:gd name="T45" fmla="*/ T44 w 109"/>
                                <a:gd name="T46" fmla="+- 0 1996 1902"/>
                                <a:gd name="T47" fmla="*/ 1996 h 108"/>
                                <a:gd name="T48" fmla="+- 0 6536 6450"/>
                                <a:gd name="T49" fmla="*/ T48 w 109"/>
                                <a:gd name="T50" fmla="+- 0 1998 1902"/>
                                <a:gd name="T51" fmla="*/ 1998 h 108"/>
                                <a:gd name="T52" fmla="+- 0 6554 6450"/>
                                <a:gd name="T53" fmla="*/ T52 w 109"/>
                                <a:gd name="T54" fmla="+- 0 1998 1902"/>
                                <a:gd name="T55" fmla="*/ 1998 h 108"/>
                                <a:gd name="T56" fmla="+- 0 6557 6450"/>
                                <a:gd name="T57" fmla="*/ T56 w 109"/>
                                <a:gd name="T58" fmla="+- 0 1996 1902"/>
                                <a:gd name="T59" fmla="*/ 1996 h 108"/>
                                <a:gd name="T60" fmla="+- 0 6557 6450"/>
                                <a:gd name="T61" fmla="*/ T60 w 109"/>
                                <a:gd name="T62" fmla="+- 0 1992 1902"/>
                                <a:gd name="T63" fmla="*/ 1992 h 108"/>
                                <a:gd name="T64" fmla="+- 0 6558 6450"/>
                                <a:gd name="T65" fmla="*/ T64 w 109"/>
                                <a:gd name="T66" fmla="+- 0 1990 1902"/>
                                <a:gd name="T67" fmla="*/ 1990 h 108"/>
                                <a:gd name="T68" fmla="+- 0 6559 6450"/>
                                <a:gd name="T69" fmla="*/ T68 w 109"/>
                                <a:gd name="T70" fmla="+- 0 1986 1902"/>
                                <a:gd name="T71" fmla="*/ 1986 h 108"/>
                                <a:gd name="T72" fmla="+- 0 6559 6450"/>
                                <a:gd name="T73" fmla="*/ T72 w 109"/>
                                <a:gd name="T74" fmla="+- 0 1978 1902"/>
                                <a:gd name="T75" fmla="*/ 1978 h 108"/>
                                <a:gd name="T76" fmla="+- 0 6558 6450"/>
                                <a:gd name="T77" fmla="*/ T76 w 109"/>
                                <a:gd name="T78" fmla="+- 0 1974 1902"/>
                                <a:gd name="T79" fmla="*/ 1974 h 108"/>
                                <a:gd name="T80" fmla="+- 0 6557 6450"/>
                                <a:gd name="T81" fmla="*/ T80 w 109"/>
                                <a:gd name="T82" fmla="+- 0 1972 1902"/>
                                <a:gd name="T83" fmla="*/ 1972 h 108"/>
                                <a:gd name="T84" fmla="+- 0 6557 6450"/>
                                <a:gd name="T85" fmla="*/ T84 w 109"/>
                                <a:gd name="T86" fmla="+- 0 1968 1902"/>
                                <a:gd name="T87" fmla="*/ 1968 h 108"/>
                                <a:gd name="T88" fmla="+- 0 6556 6450"/>
                                <a:gd name="T89" fmla="*/ T88 w 109"/>
                                <a:gd name="T90" fmla="+- 0 1966 1902"/>
                                <a:gd name="T91" fmla="*/ 196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9" h="108">
                                  <a:moveTo>
                                    <a:pt x="106" y="64"/>
                                  </a:moveTo>
                                  <a:lnTo>
                                    <a:pt x="88" y="64"/>
                                  </a:lnTo>
                                  <a:lnTo>
                                    <a:pt x="89" y="65"/>
                                  </a:lnTo>
                                  <a:lnTo>
                                    <a:pt x="90" y="65"/>
                                  </a:lnTo>
                                  <a:lnTo>
                                    <a:pt x="91" y="66"/>
                                  </a:lnTo>
                                  <a:lnTo>
                                    <a:pt x="91" y="69"/>
                                  </a:lnTo>
                                  <a:lnTo>
                                    <a:pt x="92" y="71"/>
                                  </a:lnTo>
                                  <a:lnTo>
                                    <a:pt x="92" y="90"/>
                                  </a:lnTo>
                                  <a:lnTo>
                                    <a:pt x="91" y="91"/>
                                  </a:lnTo>
                                  <a:lnTo>
                                    <a:pt x="91" y="93"/>
                                  </a:lnTo>
                                  <a:lnTo>
                                    <a:pt x="90" y="94"/>
                                  </a:lnTo>
                                  <a:lnTo>
                                    <a:pt x="89" y="94"/>
                                  </a:lnTo>
                                  <a:lnTo>
                                    <a:pt x="86" y="96"/>
                                  </a:lnTo>
                                  <a:lnTo>
                                    <a:pt x="104" y="96"/>
                                  </a:lnTo>
                                  <a:lnTo>
                                    <a:pt x="107" y="94"/>
                                  </a:lnTo>
                                  <a:lnTo>
                                    <a:pt x="107" y="90"/>
                                  </a:lnTo>
                                  <a:lnTo>
                                    <a:pt x="108" y="88"/>
                                  </a:lnTo>
                                  <a:lnTo>
                                    <a:pt x="109" y="84"/>
                                  </a:lnTo>
                                  <a:lnTo>
                                    <a:pt x="109" y="76"/>
                                  </a:lnTo>
                                  <a:lnTo>
                                    <a:pt x="108" y="72"/>
                                  </a:lnTo>
                                  <a:lnTo>
                                    <a:pt x="107" y="70"/>
                                  </a:lnTo>
                                  <a:lnTo>
                                    <a:pt x="107" y="66"/>
                                  </a:lnTo>
                                  <a:lnTo>
                                    <a:pt x="106"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80"/>
                          <wps:cNvSpPr>
                            <a:spLocks/>
                          </wps:cNvSpPr>
                          <wps:spPr bwMode="auto">
                            <a:xfrm>
                              <a:off x="6450" y="1902"/>
                              <a:ext cx="109" cy="108"/>
                            </a:xfrm>
                            <a:custGeom>
                              <a:avLst/>
                              <a:gdLst>
                                <a:gd name="T0" fmla="+- 0 6482 6450"/>
                                <a:gd name="T1" fmla="*/ T0 w 109"/>
                                <a:gd name="T2" fmla="+- 0 1905 1902"/>
                                <a:gd name="T3" fmla="*/ 1905 h 108"/>
                                <a:gd name="T4" fmla="+- 0 6466 6450"/>
                                <a:gd name="T5" fmla="*/ T4 w 109"/>
                                <a:gd name="T6" fmla="+- 0 1905 1902"/>
                                <a:gd name="T7" fmla="*/ 1905 h 108"/>
                                <a:gd name="T8" fmla="+- 0 6463 6450"/>
                                <a:gd name="T9" fmla="*/ T8 w 109"/>
                                <a:gd name="T10" fmla="+- 0 1906 1902"/>
                                <a:gd name="T11" fmla="*/ 1906 h 108"/>
                                <a:gd name="T12" fmla="+- 0 6460 6450"/>
                                <a:gd name="T13" fmla="*/ T12 w 109"/>
                                <a:gd name="T14" fmla="+- 0 1908 1902"/>
                                <a:gd name="T15" fmla="*/ 1908 h 108"/>
                                <a:gd name="T16" fmla="+- 0 6457 6450"/>
                                <a:gd name="T17" fmla="*/ T16 w 109"/>
                                <a:gd name="T18" fmla="+- 0 1909 1902"/>
                                <a:gd name="T19" fmla="*/ 1909 h 108"/>
                                <a:gd name="T20" fmla="+- 0 6456 6450"/>
                                <a:gd name="T21" fmla="*/ T20 w 109"/>
                                <a:gd name="T22" fmla="+- 0 1912 1902"/>
                                <a:gd name="T23" fmla="*/ 1912 h 108"/>
                                <a:gd name="T24" fmla="+- 0 6454 6450"/>
                                <a:gd name="T25" fmla="*/ T24 w 109"/>
                                <a:gd name="T26" fmla="+- 0 1914 1902"/>
                                <a:gd name="T27" fmla="*/ 1914 h 108"/>
                                <a:gd name="T28" fmla="+- 0 6452 6450"/>
                                <a:gd name="T29" fmla="*/ T28 w 109"/>
                                <a:gd name="T30" fmla="+- 0 1917 1902"/>
                                <a:gd name="T31" fmla="*/ 1917 h 108"/>
                                <a:gd name="T32" fmla="+- 0 6451 6450"/>
                                <a:gd name="T33" fmla="*/ T32 w 109"/>
                                <a:gd name="T34" fmla="+- 0 1920 1902"/>
                                <a:gd name="T35" fmla="*/ 1920 h 108"/>
                                <a:gd name="T36" fmla="+- 0 6451 6450"/>
                                <a:gd name="T37" fmla="*/ T36 w 109"/>
                                <a:gd name="T38" fmla="+- 0 1924 1902"/>
                                <a:gd name="T39" fmla="*/ 1924 h 108"/>
                                <a:gd name="T40" fmla="+- 0 6450 6450"/>
                                <a:gd name="T41" fmla="*/ T40 w 109"/>
                                <a:gd name="T42" fmla="+- 0 1927 1902"/>
                                <a:gd name="T43" fmla="*/ 1927 h 108"/>
                                <a:gd name="T44" fmla="+- 0 6450 6450"/>
                                <a:gd name="T45" fmla="*/ T44 w 109"/>
                                <a:gd name="T46" fmla="+- 0 1935 1902"/>
                                <a:gd name="T47" fmla="*/ 1935 h 108"/>
                                <a:gd name="T48" fmla="+- 0 6451 6450"/>
                                <a:gd name="T49" fmla="*/ T48 w 109"/>
                                <a:gd name="T50" fmla="+- 0 1939 1902"/>
                                <a:gd name="T51" fmla="*/ 1939 h 108"/>
                                <a:gd name="T52" fmla="+- 0 6451 6450"/>
                                <a:gd name="T53" fmla="*/ T52 w 109"/>
                                <a:gd name="T54" fmla="+- 0 1942 1902"/>
                                <a:gd name="T55" fmla="*/ 1942 h 108"/>
                                <a:gd name="T56" fmla="+- 0 6466 6450"/>
                                <a:gd name="T57" fmla="*/ T56 w 109"/>
                                <a:gd name="T58" fmla="+- 0 1957 1902"/>
                                <a:gd name="T59" fmla="*/ 1957 h 108"/>
                                <a:gd name="T60" fmla="+- 0 6481 6450"/>
                                <a:gd name="T61" fmla="*/ T60 w 109"/>
                                <a:gd name="T62" fmla="+- 0 1957 1902"/>
                                <a:gd name="T63" fmla="*/ 1957 h 108"/>
                                <a:gd name="T64" fmla="+- 0 6484 6450"/>
                                <a:gd name="T65" fmla="*/ T64 w 109"/>
                                <a:gd name="T66" fmla="+- 0 1956 1902"/>
                                <a:gd name="T67" fmla="*/ 1956 h 108"/>
                                <a:gd name="T68" fmla="+- 0 6487 6450"/>
                                <a:gd name="T69" fmla="*/ T68 w 109"/>
                                <a:gd name="T70" fmla="+- 0 1955 1902"/>
                                <a:gd name="T71" fmla="*/ 1955 h 108"/>
                                <a:gd name="T72" fmla="+- 0 6494 6450"/>
                                <a:gd name="T73" fmla="*/ T72 w 109"/>
                                <a:gd name="T74" fmla="+- 0 1948 1902"/>
                                <a:gd name="T75" fmla="*/ 1948 h 108"/>
                                <a:gd name="T76" fmla="+- 0 6495 6450"/>
                                <a:gd name="T77" fmla="*/ T76 w 109"/>
                                <a:gd name="T78" fmla="+- 0 1947 1902"/>
                                <a:gd name="T79" fmla="*/ 1947 h 108"/>
                                <a:gd name="T80" fmla="+- 0 6470 6450"/>
                                <a:gd name="T81" fmla="*/ T80 w 109"/>
                                <a:gd name="T82" fmla="+- 0 1947 1902"/>
                                <a:gd name="T83" fmla="*/ 1947 h 108"/>
                                <a:gd name="T84" fmla="+- 0 6469 6450"/>
                                <a:gd name="T85" fmla="*/ T84 w 109"/>
                                <a:gd name="T86" fmla="+- 0 1945 1902"/>
                                <a:gd name="T87" fmla="*/ 1945 h 108"/>
                                <a:gd name="T88" fmla="+- 0 6467 6450"/>
                                <a:gd name="T89" fmla="*/ T88 w 109"/>
                                <a:gd name="T90" fmla="+- 0 1941 1902"/>
                                <a:gd name="T91" fmla="*/ 1941 h 108"/>
                                <a:gd name="T92" fmla="+- 0 6467 6450"/>
                                <a:gd name="T93" fmla="*/ T92 w 109"/>
                                <a:gd name="T94" fmla="+- 0 1939 1902"/>
                                <a:gd name="T95" fmla="*/ 1939 h 108"/>
                                <a:gd name="T96" fmla="+- 0 6466 6450"/>
                                <a:gd name="T97" fmla="*/ T96 w 109"/>
                                <a:gd name="T98" fmla="+- 0 1937 1902"/>
                                <a:gd name="T99" fmla="*/ 1937 h 108"/>
                                <a:gd name="T100" fmla="+- 0 6466 6450"/>
                                <a:gd name="T101" fmla="*/ T100 w 109"/>
                                <a:gd name="T102" fmla="+- 0 1926 1902"/>
                                <a:gd name="T103" fmla="*/ 1926 h 108"/>
                                <a:gd name="T104" fmla="+- 0 6467 6450"/>
                                <a:gd name="T105" fmla="*/ T104 w 109"/>
                                <a:gd name="T106" fmla="+- 0 1924 1902"/>
                                <a:gd name="T107" fmla="*/ 1924 h 108"/>
                                <a:gd name="T108" fmla="+- 0 6467 6450"/>
                                <a:gd name="T109" fmla="*/ T108 w 109"/>
                                <a:gd name="T110" fmla="+- 0 1921 1902"/>
                                <a:gd name="T111" fmla="*/ 1921 h 108"/>
                                <a:gd name="T112" fmla="+- 0 6468 6450"/>
                                <a:gd name="T113" fmla="*/ T112 w 109"/>
                                <a:gd name="T114" fmla="+- 0 1920 1902"/>
                                <a:gd name="T115" fmla="*/ 1920 h 108"/>
                                <a:gd name="T116" fmla="+- 0 6468 6450"/>
                                <a:gd name="T117" fmla="*/ T116 w 109"/>
                                <a:gd name="T118" fmla="+- 0 1918 1902"/>
                                <a:gd name="T119" fmla="*/ 1918 h 108"/>
                                <a:gd name="T120" fmla="+- 0 6469 6450"/>
                                <a:gd name="T121" fmla="*/ T120 w 109"/>
                                <a:gd name="T122" fmla="+- 0 1917 1902"/>
                                <a:gd name="T123" fmla="*/ 1917 h 108"/>
                                <a:gd name="T124" fmla="+- 0 6470 6450"/>
                                <a:gd name="T125" fmla="*/ T124 w 109"/>
                                <a:gd name="T126" fmla="+- 0 1917 1902"/>
                                <a:gd name="T127" fmla="*/ 1917 h 108"/>
                                <a:gd name="T128" fmla="+- 0 6472 6450"/>
                                <a:gd name="T129" fmla="*/ T128 w 109"/>
                                <a:gd name="T130" fmla="+- 0 1915 1902"/>
                                <a:gd name="T131" fmla="*/ 1915 h 108"/>
                                <a:gd name="T132" fmla="+- 0 6495 6450"/>
                                <a:gd name="T133" fmla="*/ T132 w 109"/>
                                <a:gd name="T134" fmla="+- 0 1915 1902"/>
                                <a:gd name="T135" fmla="*/ 1915 h 108"/>
                                <a:gd name="T136" fmla="+- 0 6494 6450"/>
                                <a:gd name="T137" fmla="*/ T136 w 109"/>
                                <a:gd name="T138" fmla="+- 0 1914 1902"/>
                                <a:gd name="T139" fmla="*/ 1914 h 108"/>
                                <a:gd name="T140" fmla="+- 0 6492 6450"/>
                                <a:gd name="T141" fmla="*/ T140 w 109"/>
                                <a:gd name="T142" fmla="+- 0 1913 1902"/>
                                <a:gd name="T143" fmla="*/ 1913 h 108"/>
                                <a:gd name="T144" fmla="+- 0 6491 6450"/>
                                <a:gd name="T145" fmla="*/ T144 w 109"/>
                                <a:gd name="T146" fmla="+- 0 1911 1902"/>
                                <a:gd name="T147" fmla="*/ 1911 h 108"/>
                                <a:gd name="T148" fmla="+- 0 6486 6450"/>
                                <a:gd name="T149" fmla="*/ T148 w 109"/>
                                <a:gd name="T150" fmla="+- 0 1906 1902"/>
                                <a:gd name="T151" fmla="*/ 1906 h 108"/>
                                <a:gd name="T152" fmla="+- 0 6482 6450"/>
                                <a:gd name="T153" fmla="*/ T152 w 109"/>
                                <a:gd name="T154" fmla="+- 0 1905 1902"/>
                                <a:gd name="T155" fmla="*/ 190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 h="108">
                                  <a:moveTo>
                                    <a:pt x="32" y="3"/>
                                  </a:moveTo>
                                  <a:lnTo>
                                    <a:pt x="16" y="3"/>
                                  </a:lnTo>
                                  <a:lnTo>
                                    <a:pt x="13" y="4"/>
                                  </a:lnTo>
                                  <a:lnTo>
                                    <a:pt x="10" y="6"/>
                                  </a:lnTo>
                                  <a:lnTo>
                                    <a:pt x="7" y="7"/>
                                  </a:lnTo>
                                  <a:lnTo>
                                    <a:pt x="6" y="10"/>
                                  </a:lnTo>
                                  <a:lnTo>
                                    <a:pt x="4" y="12"/>
                                  </a:lnTo>
                                  <a:lnTo>
                                    <a:pt x="2" y="15"/>
                                  </a:lnTo>
                                  <a:lnTo>
                                    <a:pt x="1" y="18"/>
                                  </a:lnTo>
                                  <a:lnTo>
                                    <a:pt x="1" y="22"/>
                                  </a:lnTo>
                                  <a:lnTo>
                                    <a:pt x="0" y="25"/>
                                  </a:lnTo>
                                  <a:lnTo>
                                    <a:pt x="0" y="33"/>
                                  </a:lnTo>
                                  <a:lnTo>
                                    <a:pt x="1" y="37"/>
                                  </a:lnTo>
                                  <a:lnTo>
                                    <a:pt x="1" y="40"/>
                                  </a:lnTo>
                                  <a:lnTo>
                                    <a:pt x="16" y="55"/>
                                  </a:lnTo>
                                  <a:lnTo>
                                    <a:pt x="31" y="55"/>
                                  </a:lnTo>
                                  <a:lnTo>
                                    <a:pt x="34" y="54"/>
                                  </a:lnTo>
                                  <a:lnTo>
                                    <a:pt x="37" y="53"/>
                                  </a:lnTo>
                                  <a:lnTo>
                                    <a:pt x="44" y="46"/>
                                  </a:lnTo>
                                  <a:lnTo>
                                    <a:pt x="45" y="45"/>
                                  </a:lnTo>
                                  <a:lnTo>
                                    <a:pt x="20" y="45"/>
                                  </a:lnTo>
                                  <a:lnTo>
                                    <a:pt x="19" y="43"/>
                                  </a:lnTo>
                                  <a:lnTo>
                                    <a:pt x="17" y="39"/>
                                  </a:lnTo>
                                  <a:lnTo>
                                    <a:pt x="17" y="37"/>
                                  </a:lnTo>
                                  <a:lnTo>
                                    <a:pt x="16" y="35"/>
                                  </a:lnTo>
                                  <a:lnTo>
                                    <a:pt x="16" y="24"/>
                                  </a:lnTo>
                                  <a:lnTo>
                                    <a:pt x="17" y="22"/>
                                  </a:lnTo>
                                  <a:lnTo>
                                    <a:pt x="17" y="19"/>
                                  </a:lnTo>
                                  <a:lnTo>
                                    <a:pt x="18" y="18"/>
                                  </a:lnTo>
                                  <a:lnTo>
                                    <a:pt x="18" y="16"/>
                                  </a:lnTo>
                                  <a:lnTo>
                                    <a:pt x="19" y="15"/>
                                  </a:lnTo>
                                  <a:lnTo>
                                    <a:pt x="20" y="15"/>
                                  </a:lnTo>
                                  <a:lnTo>
                                    <a:pt x="22" y="13"/>
                                  </a:lnTo>
                                  <a:lnTo>
                                    <a:pt x="45" y="13"/>
                                  </a:lnTo>
                                  <a:lnTo>
                                    <a:pt x="44" y="12"/>
                                  </a:lnTo>
                                  <a:lnTo>
                                    <a:pt x="42" y="11"/>
                                  </a:lnTo>
                                  <a:lnTo>
                                    <a:pt x="41" y="9"/>
                                  </a:lnTo>
                                  <a:lnTo>
                                    <a:pt x="36" y="4"/>
                                  </a:lnTo>
                                  <a:lnTo>
                                    <a:pt x="3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81"/>
                          <wps:cNvSpPr>
                            <a:spLocks/>
                          </wps:cNvSpPr>
                          <wps:spPr bwMode="auto">
                            <a:xfrm>
                              <a:off x="6450" y="1902"/>
                              <a:ext cx="109" cy="108"/>
                            </a:xfrm>
                            <a:custGeom>
                              <a:avLst/>
                              <a:gdLst>
                                <a:gd name="T0" fmla="+- 0 6495 6450"/>
                                <a:gd name="T1" fmla="*/ T0 w 109"/>
                                <a:gd name="T2" fmla="+- 0 1915 1902"/>
                                <a:gd name="T3" fmla="*/ 1915 h 108"/>
                                <a:gd name="T4" fmla="+- 0 6476 6450"/>
                                <a:gd name="T5" fmla="*/ T4 w 109"/>
                                <a:gd name="T6" fmla="+- 0 1915 1902"/>
                                <a:gd name="T7" fmla="*/ 1915 h 108"/>
                                <a:gd name="T8" fmla="+- 0 6478 6450"/>
                                <a:gd name="T9" fmla="*/ T8 w 109"/>
                                <a:gd name="T10" fmla="+- 0 1917 1902"/>
                                <a:gd name="T11" fmla="*/ 1917 h 108"/>
                                <a:gd name="T12" fmla="+- 0 6479 6450"/>
                                <a:gd name="T13" fmla="*/ T12 w 109"/>
                                <a:gd name="T14" fmla="+- 0 1917 1902"/>
                                <a:gd name="T15" fmla="*/ 1917 h 108"/>
                                <a:gd name="T16" fmla="+- 0 6480 6450"/>
                                <a:gd name="T17" fmla="*/ T16 w 109"/>
                                <a:gd name="T18" fmla="+- 0 1918 1902"/>
                                <a:gd name="T19" fmla="*/ 1918 h 108"/>
                                <a:gd name="T20" fmla="+- 0 6480 6450"/>
                                <a:gd name="T21" fmla="*/ T20 w 109"/>
                                <a:gd name="T22" fmla="+- 0 1920 1902"/>
                                <a:gd name="T23" fmla="*/ 1920 h 108"/>
                                <a:gd name="T24" fmla="+- 0 6481 6450"/>
                                <a:gd name="T25" fmla="*/ T24 w 109"/>
                                <a:gd name="T26" fmla="+- 0 1923 1902"/>
                                <a:gd name="T27" fmla="*/ 1923 h 108"/>
                                <a:gd name="T28" fmla="+- 0 6481 6450"/>
                                <a:gd name="T29" fmla="*/ T28 w 109"/>
                                <a:gd name="T30" fmla="+- 0 1942 1902"/>
                                <a:gd name="T31" fmla="*/ 1942 h 108"/>
                                <a:gd name="T32" fmla="+- 0 6480 6450"/>
                                <a:gd name="T33" fmla="*/ T32 w 109"/>
                                <a:gd name="T34" fmla="+- 0 1943 1902"/>
                                <a:gd name="T35" fmla="*/ 1943 h 108"/>
                                <a:gd name="T36" fmla="+- 0 6480 6450"/>
                                <a:gd name="T37" fmla="*/ T36 w 109"/>
                                <a:gd name="T38" fmla="+- 0 1944 1902"/>
                                <a:gd name="T39" fmla="*/ 1944 h 108"/>
                                <a:gd name="T40" fmla="+- 0 6479 6450"/>
                                <a:gd name="T41" fmla="*/ T40 w 109"/>
                                <a:gd name="T42" fmla="+- 0 1945 1902"/>
                                <a:gd name="T43" fmla="*/ 1945 h 108"/>
                                <a:gd name="T44" fmla="+- 0 6478 6450"/>
                                <a:gd name="T45" fmla="*/ T44 w 109"/>
                                <a:gd name="T46" fmla="+- 0 1945 1902"/>
                                <a:gd name="T47" fmla="*/ 1945 h 108"/>
                                <a:gd name="T48" fmla="+- 0 6476 6450"/>
                                <a:gd name="T49" fmla="*/ T48 w 109"/>
                                <a:gd name="T50" fmla="+- 0 1947 1902"/>
                                <a:gd name="T51" fmla="*/ 1947 h 108"/>
                                <a:gd name="T52" fmla="+- 0 6495 6450"/>
                                <a:gd name="T53" fmla="*/ T52 w 109"/>
                                <a:gd name="T54" fmla="+- 0 1947 1902"/>
                                <a:gd name="T55" fmla="*/ 1947 h 108"/>
                                <a:gd name="T56" fmla="+- 0 6496 6450"/>
                                <a:gd name="T57" fmla="*/ T56 w 109"/>
                                <a:gd name="T58" fmla="+- 0 1945 1902"/>
                                <a:gd name="T59" fmla="*/ 1945 h 108"/>
                                <a:gd name="T60" fmla="+- 0 6496 6450"/>
                                <a:gd name="T61" fmla="*/ T60 w 109"/>
                                <a:gd name="T62" fmla="+- 0 1942 1902"/>
                                <a:gd name="T63" fmla="*/ 1942 h 108"/>
                                <a:gd name="T64" fmla="+- 0 6497 6450"/>
                                <a:gd name="T65" fmla="*/ T64 w 109"/>
                                <a:gd name="T66" fmla="+- 0 1939 1902"/>
                                <a:gd name="T67" fmla="*/ 1939 h 108"/>
                                <a:gd name="T68" fmla="+- 0 6498 6450"/>
                                <a:gd name="T69" fmla="*/ T68 w 109"/>
                                <a:gd name="T70" fmla="+- 0 1935 1902"/>
                                <a:gd name="T71" fmla="*/ 1935 h 108"/>
                                <a:gd name="T72" fmla="+- 0 6498 6450"/>
                                <a:gd name="T73" fmla="*/ T72 w 109"/>
                                <a:gd name="T74" fmla="+- 0 1927 1902"/>
                                <a:gd name="T75" fmla="*/ 1927 h 108"/>
                                <a:gd name="T76" fmla="+- 0 6496 6450"/>
                                <a:gd name="T77" fmla="*/ T76 w 109"/>
                                <a:gd name="T78" fmla="+- 0 1920 1902"/>
                                <a:gd name="T79" fmla="*/ 1920 h 108"/>
                                <a:gd name="T80" fmla="+- 0 6496 6450"/>
                                <a:gd name="T81" fmla="*/ T80 w 109"/>
                                <a:gd name="T82" fmla="+- 0 1918 1902"/>
                                <a:gd name="T83" fmla="*/ 1918 h 108"/>
                                <a:gd name="T84" fmla="+- 0 6495 6450"/>
                                <a:gd name="T85" fmla="*/ T84 w 109"/>
                                <a:gd name="T86" fmla="+- 0 1915 1902"/>
                                <a:gd name="T87" fmla="*/ 191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 h="108">
                                  <a:moveTo>
                                    <a:pt x="45" y="13"/>
                                  </a:moveTo>
                                  <a:lnTo>
                                    <a:pt x="26" y="13"/>
                                  </a:lnTo>
                                  <a:lnTo>
                                    <a:pt x="28" y="15"/>
                                  </a:lnTo>
                                  <a:lnTo>
                                    <a:pt x="29" y="15"/>
                                  </a:lnTo>
                                  <a:lnTo>
                                    <a:pt x="30" y="16"/>
                                  </a:lnTo>
                                  <a:lnTo>
                                    <a:pt x="30" y="18"/>
                                  </a:lnTo>
                                  <a:lnTo>
                                    <a:pt x="31" y="21"/>
                                  </a:lnTo>
                                  <a:lnTo>
                                    <a:pt x="31" y="40"/>
                                  </a:lnTo>
                                  <a:lnTo>
                                    <a:pt x="30" y="41"/>
                                  </a:lnTo>
                                  <a:lnTo>
                                    <a:pt x="30" y="42"/>
                                  </a:lnTo>
                                  <a:lnTo>
                                    <a:pt x="29" y="43"/>
                                  </a:lnTo>
                                  <a:lnTo>
                                    <a:pt x="28" y="43"/>
                                  </a:lnTo>
                                  <a:lnTo>
                                    <a:pt x="26" y="45"/>
                                  </a:lnTo>
                                  <a:lnTo>
                                    <a:pt x="45" y="45"/>
                                  </a:lnTo>
                                  <a:lnTo>
                                    <a:pt x="46" y="43"/>
                                  </a:lnTo>
                                  <a:lnTo>
                                    <a:pt x="46" y="40"/>
                                  </a:lnTo>
                                  <a:lnTo>
                                    <a:pt x="47" y="37"/>
                                  </a:lnTo>
                                  <a:lnTo>
                                    <a:pt x="48" y="33"/>
                                  </a:lnTo>
                                  <a:lnTo>
                                    <a:pt x="48" y="25"/>
                                  </a:lnTo>
                                  <a:lnTo>
                                    <a:pt x="46" y="18"/>
                                  </a:lnTo>
                                  <a:lnTo>
                                    <a:pt x="46" y="16"/>
                                  </a:lnTo>
                                  <a:lnTo>
                                    <a:pt x="4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82"/>
                          <wps:cNvSpPr>
                            <a:spLocks/>
                          </wps:cNvSpPr>
                          <wps:spPr bwMode="auto">
                            <a:xfrm>
                              <a:off x="6450" y="1902"/>
                              <a:ext cx="109" cy="108"/>
                            </a:xfrm>
                            <a:custGeom>
                              <a:avLst/>
                              <a:gdLst>
                                <a:gd name="T0" fmla="+- 0 6545 6450"/>
                                <a:gd name="T1" fmla="*/ T0 w 109"/>
                                <a:gd name="T2" fmla="+- 0 1902 1902"/>
                                <a:gd name="T3" fmla="*/ 1902 h 108"/>
                                <a:gd name="T4" fmla="+- 0 6536 6450"/>
                                <a:gd name="T5" fmla="*/ T4 w 109"/>
                                <a:gd name="T6" fmla="+- 0 1902 1902"/>
                                <a:gd name="T7" fmla="*/ 1902 h 108"/>
                                <a:gd name="T8" fmla="+- 0 6536 6450"/>
                                <a:gd name="T9" fmla="*/ T8 w 109"/>
                                <a:gd name="T10" fmla="+- 0 1903 1902"/>
                                <a:gd name="T11" fmla="*/ 1903 h 108"/>
                                <a:gd name="T12" fmla="+- 0 6546 6450"/>
                                <a:gd name="T13" fmla="*/ T12 w 109"/>
                                <a:gd name="T14" fmla="+- 0 1903 1902"/>
                                <a:gd name="T15" fmla="*/ 1903 h 108"/>
                                <a:gd name="T16" fmla="+- 0 6545 6450"/>
                                <a:gd name="T17" fmla="*/ T16 w 109"/>
                                <a:gd name="T18" fmla="+- 0 1902 1902"/>
                                <a:gd name="T19" fmla="*/ 1902 h 108"/>
                              </a:gdLst>
                              <a:ahLst/>
                              <a:cxnLst>
                                <a:cxn ang="0">
                                  <a:pos x="T1" y="T3"/>
                                </a:cxn>
                                <a:cxn ang="0">
                                  <a:pos x="T5" y="T7"/>
                                </a:cxn>
                                <a:cxn ang="0">
                                  <a:pos x="T9" y="T11"/>
                                </a:cxn>
                                <a:cxn ang="0">
                                  <a:pos x="T13" y="T15"/>
                                </a:cxn>
                                <a:cxn ang="0">
                                  <a:pos x="T17" y="T19"/>
                                </a:cxn>
                              </a:cxnLst>
                              <a:rect l="0" t="0" r="r" b="b"/>
                              <a:pathLst>
                                <a:path w="109" h="108">
                                  <a:moveTo>
                                    <a:pt x="95" y="0"/>
                                  </a:moveTo>
                                  <a:lnTo>
                                    <a:pt x="86" y="0"/>
                                  </a:lnTo>
                                  <a:lnTo>
                                    <a:pt x="86" y="1"/>
                                  </a:lnTo>
                                  <a:lnTo>
                                    <a:pt x="96" y="1"/>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3" name="Picture 1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845" y="1720"/>
                              <a:ext cx="279" cy="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4" name="Group 184"/>
                        <wpg:cNvGrpSpPr>
                          <a:grpSpLocks/>
                        </wpg:cNvGrpSpPr>
                        <wpg:grpSpPr bwMode="auto">
                          <a:xfrm>
                            <a:off x="3657600" y="1173192"/>
                            <a:ext cx="19703" cy="74252"/>
                            <a:chOff x="7410" y="1637"/>
                            <a:chExt cx="31" cy="102"/>
                          </a:xfrm>
                        </wpg:grpSpPr>
                        <wps:wsp>
                          <wps:cNvPr id="1345" name="Freeform 185"/>
                          <wps:cNvSpPr>
                            <a:spLocks/>
                          </wps:cNvSpPr>
                          <wps:spPr bwMode="auto">
                            <a:xfrm>
                              <a:off x="7410" y="1637"/>
                              <a:ext cx="31" cy="102"/>
                            </a:xfrm>
                            <a:custGeom>
                              <a:avLst/>
                              <a:gdLst>
                                <a:gd name="T0" fmla="+- 0 7441 7410"/>
                                <a:gd name="T1" fmla="*/ T0 w 31"/>
                                <a:gd name="T2" fmla="+- 0 1738 1637"/>
                                <a:gd name="T3" fmla="*/ 1738 h 102"/>
                                <a:gd name="T4" fmla="+- 0 7421 7410"/>
                                <a:gd name="T5" fmla="*/ T4 w 31"/>
                                <a:gd name="T6" fmla="+- 0 1738 1637"/>
                                <a:gd name="T7" fmla="*/ 1738 h 102"/>
                                <a:gd name="T8" fmla="+- 0 7422 7410"/>
                                <a:gd name="T9" fmla="*/ T8 w 31"/>
                                <a:gd name="T10" fmla="+- 0 1739 1637"/>
                                <a:gd name="T11" fmla="*/ 1739 h 102"/>
                                <a:gd name="T12" fmla="+- 0 7440 7410"/>
                                <a:gd name="T13" fmla="*/ T12 w 31"/>
                                <a:gd name="T14" fmla="+- 0 1739 1637"/>
                                <a:gd name="T15" fmla="*/ 1739 h 102"/>
                                <a:gd name="T16" fmla="+- 0 7441 7410"/>
                                <a:gd name="T17" fmla="*/ T16 w 31"/>
                                <a:gd name="T18" fmla="+- 0 1738 1637"/>
                                <a:gd name="T19" fmla="*/ 1738 h 102"/>
                              </a:gdLst>
                              <a:ahLst/>
                              <a:cxnLst>
                                <a:cxn ang="0">
                                  <a:pos x="T1" y="T3"/>
                                </a:cxn>
                                <a:cxn ang="0">
                                  <a:pos x="T5" y="T7"/>
                                </a:cxn>
                                <a:cxn ang="0">
                                  <a:pos x="T9" y="T11"/>
                                </a:cxn>
                                <a:cxn ang="0">
                                  <a:pos x="T13" y="T15"/>
                                </a:cxn>
                                <a:cxn ang="0">
                                  <a:pos x="T17" y="T19"/>
                                </a:cxn>
                              </a:cxnLst>
                              <a:rect l="0" t="0" r="r" b="b"/>
                              <a:pathLst>
                                <a:path w="31" h="102">
                                  <a:moveTo>
                                    <a:pt x="31" y="101"/>
                                  </a:moveTo>
                                  <a:lnTo>
                                    <a:pt x="11" y="101"/>
                                  </a:lnTo>
                                  <a:lnTo>
                                    <a:pt x="12" y="102"/>
                                  </a:lnTo>
                                  <a:lnTo>
                                    <a:pt x="30" y="102"/>
                                  </a:lnTo>
                                  <a:lnTo>
                                    <a:pt x="31"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86"/>
                          <wps:cNvSpPr>
                            <a:spLocks/>
                          </wps:cNvSpPr>
                          <wps:spPr bwMode="auto">
                            <a:xfrm>
                              <a:off x="7410" y="1637"/>
                              <a:ext cx="31" cy="102"/>
                            </a:xfrm>
                            <a:custGeom>
                              <a:avLst/>
                              <a:gdLst>
                                <a:gd name="T0" fmla="+- 0 7477 7410"/>
                                <a:gd name="T1" fmla="*/ T0 w 31"/>
                                <a:gd name="T2" fmla="+- 0 1655 1637"/>
                                <a:gd name="T3" fmla="*/ 1655 h 102"/>
                                <a:gd name="T4" fmla="+- 0 7457 7410"/>
                                <a:gd name="T5" fmla="*/ T4 w 31"/>
                                <a:gd name="T6" fmla="+- 0 1655 1637"/>
                                <a:gd name="T7" fmla="*/ 1655 h 102"/>
                                <a:gd name="T8" fmla="+- 0 7421 7410"/>
                                <a:gd name="T9" fmla="*/ T8 w 31"/>
                                <a:gd name="T10" fmla="+- 0 1734 1637"/>
                                <a:gd name="T11" fmla="*/ 1734 h 102"/>
                                <a:gd name="T12" fmla="+- 0 7420 7410"/>
                                <a:gd name="T13" fmla="*/ T12 w 31"/>
                                <a:gd name="T14" fmla="+- 0 1735 1637"/>
                                <a:gd name="T15" fmla="*/ 1735 h 102"/>
                                <a:gd name="T16" fmla="+- 0 7420 7410"/>
                                <a:gd name="T17" fmla="*/ T16 w 31"/>
                                <a:gd name="T18" fmla="+- 0 1738 1637"/>
                                <a:gd name="T19" fmla="*/ 1738 h 102"/>
                                <a:gd name="T20" fmla="+- 0 7442 7410"/>
                                <a:gd name="T21" fmla="*/ T20 w 31"/>
                                <a:gd name="T22" fmla="+- 0 1738 1637"/>
                                <a:gd name="T23" fmla="*/ 1738 h 102"/>
                                <a:gd name="T24" fmla="+- 0 7442 7410"/>
                                <a:gd name="T25" fmla="*/ T24 w 31"/>
                                <a:gd name="T26" fmla="+- 0 1737 1637"/>
                                <a:gd name="T27" fmla="*/ 1737 h 102"/>
                                <a:gd name="T28" fmla="+- 0 7444 7410"/>
                                <a:gd name="T29" fmla="*/ T28 w 31"/>
                                <a:gd name="T30" fmla="+- 0 1737 1637"/>
                                <a:gd name="T31" fmla="*/ 1737 h 102"/>
                                <a:gd name="T32" fmla="+- 0 7477 7410"/>
                                <a:gd name="T33" fmla="*/ T32 w 31"/>
                                <a:gd name="T34" fmla="+- 0 1659 1637"/>
                                <a:gd name="T35" fmla="*/ 1659 h 102"/>
                                <a:gd name="T36" fmla="+- 0 7477 7410"/>
                                <a:gd name="T37" fmla="*/ T36 w 31"/>
                                <a:gd name="T38" fmla="+- 0 1655 1637"/>
                                <a:gd name="T39" fmla="*/ 165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102">
                                  <a:moveTo>
                                    <a:pt x="67" y="18"/>
                                  </a:moveTo>
                                  <a:lnTo>
                                    <a:pt x="47" y="18"/>
                                  </a:lnTo>
                                  <a:lnTo>
                                    <a:pt x="11" y="97"/>
                                  </a:lnTo>
                                  <a:lnTo>
                                    <a:pt x="10" y="98"/>
                                  </a:lnTo>
                                  <a:lnTo>
                                    <a:pt x="10" y="101"/>
                                  </a:lnTo>
                                  <a:lnTo>
                                    <a:pt x="32" y="101"/>
                                  </a:lnTo>
                                  <a:lnTo>
                                    <a:pt x="32" y="100"/>
                                  </a:lnTo>
                                  <a:lnTo>
                                    <a:pt x="34" y="100"/>
                                  </a:lnTo>
                                  <a:lnTo>
                                    <a:pt x="67" y="22"/>
                                  </a:lnTo>
                                  <a:lnTo>
                                    <a:pt x="67"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87"/>
                          <wps:cNvSpPr>
                            <a:spLocks/>
                          </wps:cNvSpPr>
                          <wps:spPr bwMode="auto">
                            <a:xfrm>
                              <a:off x="7410" y="1637"/>
                              <a:ext cx="31" cy="102"/>
                            </a:xfrm>
                            <a:custGeom>
                              <a:avLst/>
                              <a:gdLst>
                                <a:gd name="T0" fmla="+- 0 7477 7410"/>
                                <a:gd name="T1" fmla="*/ T0 w 31"/>
                                <a:gd name="T2" fmla="+- 0 1637 1637"/>
                                <a:gd name="T3" fmla="*/ 1637 h 102"/>
                                <a:gd name="T4" fmla="+- 0 7412 7410"/>
                                <a:gd name="T5" fmla="*/ T4 w 31"/>
                                <a:gd name="T6" fmla="+- 0 1637 1637"/>
                                <a:gd name="T7" fmla="*/ 1637 h 102"/>
                                <a:gd name="T8" fmla="+- 0 7412 7410"/>
                                <a:gd name="T9" fmla="*/ T8 w 31"/>
                                <a:gd name="T10" fmla="+- 0 1638 1637"/>
                                <a:gd name="T11" fmla="*/ 1638 h 102"/>
                                <a:gd name="T12" fmla="+- 0 7411 7410"/>
                                <a:gd name="T13" fmla="*/ T12 w 31"/>
                                <a:gd name="T14" fmla="+- 0 1639 1637"/>
                                <a:gd name="T15" fmla="*/ 1639 h 102"/>
                                <a:gd name="T16" fmla="+- 0 7411 7410"/>
                                <a:gd name="T17" fmla="*/ T16 w 31"/>
                                <a:gd name="T18" fmla="+- 0 1642 1637"/>
                                <a:gd name="T19" fmla="*/ 1642 h 102"/>
                                <a:gd name="T20" fmla="+- 0 7410 7410"/>
                                <a:gd name="T21" fmla="*/ T20 w 31"/>
                                <a:gd name="T22" fmla="+- 0 1643 1637"/>
                                <a:gd name="T23" fmla="*/ 1643 h 102"/>
                                <a:gd name="T24" fmla="+- 0 7410 7410"/>
                                <a:gd name="T25" fmla="*/ T24 w 31"/>
                                <a:gd name="T26" fmla="+- 0 1649 1637"/>
                                <a:gd name="T27" fmla="*/ 1649 h 102"/>
                                <a:gd name="T28" fmla="+- 0 7411 7410"/>
                                <a:gd name="T29" fmla="*/ T28 w 31"/>
                                <a:gd name="T30" fmla="+- 0 1651 1637"/>
                                <a:gd name="T31" fmla="*/ 1651 h 102"/>
                                <a:gd name="T32" fmla="+- 0 7411 7410"/>
                                <a:gd name="T33" fmla="*/ T32 w 31"/>
                                <a:gd name="T34" fmla="+- 0 1653 1637"/>
                                <a:gd name="T35" fmla="*/ 1653 h 102"/>
                                <a:gd name="T36" fmla="+- 0 7412 7410"/>
                                <a:gd name="T37" fmla="*/ T36 w 31"/>
                                <a:gd name="T38" fmla="+- 0 1654 1637"/>
                                <a:gd name="T39" fmla="*/ 1654 h 102"/>
                                <a:gd name="T40" fmla="+- 0 7412 7410"/>
                                <a:gd name="T41" fmla="*/ T40 w 31"/>
                                <a:gd name="T42" fmla="+- 0 1655 1637"/>
                                <a:gd name="T43" fmla="*/ 1655 h 102"/>
                                <a:gd name="T44" fmla="+- 0 7478 7410"/>
                                <a:gd name="T45" fmla="*/ T44 w 31"/>
                                <a:gd name="T46" fmla="+- 0 1655 1637"/>
                                <a:gd name="T47" fmla="*/ 1655 h 102"/>
                                <a:gd name="T48" fmla="+- 0 7478 7410"/>
                                <a:gd name="T49" fmla="*/ T48 w 31"/>
                                <a:gd name="T50" fmla="+- 0 1654 1637"/>
                                <a:gd name="T51" fmla="*/ 1654 h 102"/>
                                <a:gd name="T52" fmla="+- 0 7480 7410"/>
                                <a:gd name="T53" fmla="*/ T52 w 31"/>
                                <a:gd name="T54" fmla="+- 0 1651 1637"/>
                                <a:gd name="T55" fmla="*/ 1651 h 102"/>
                                <a:gd name="T56" fmla="+- 0 7480 7410"/>
                                <a:gd name="T57" fmla="*/ T56 w 31"/>
                                <a:gd name="T58" fmla="+- 0 1641 1637"/>
                                <a:gd name="T59" fmla="*/ 1641 h 102"/>
                                <a:gd name="T60" fmla="+- 0 7477 7410"/>
                                <a:gd name="T61" fmla="*/ T60 w 31"/>
                                <a:gd name="T62" fmla="+- 0 1638 1637"/>
                                <a:gd name="T63" fmla="*/ 1638 h 102"/>
                                <a:gd name="T64" fmla="+- 0 7477 7410"/>
                                <a:gd name="T65" fmla="*/ T64 w 31"/>
                                <a:gd name="T66" fmla="+- 0 1637 1637"/>
                                <a:gd name="T67" fmla="*/ 163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102">
                                  <a:moveTo>
                                    <a:pt x="67" y="0"/>
                                  </a:moveTo>
                                  <a:lnTo>
                                    <a:pt x="2" y="0"/>
                                  </a:lnTo>
                                  <a:lnTo>
                                    <a:pt x="2" y="1"/>
                                  </a:lnTo>
                                  <a:lnTo>
                                    <a:pt x="1" y="2"/>
                                  </a:lnTo>
                                  <a:lnTo>
                                    <a:pt x="1" y="5"/>
                                  </a:lnTo>
                                  <a:lnTo>
                                    <a:pt x="0" y="6"/>
                                  </a:lnTo>
                                  <a:lnTo>
                                    <a:pt x="0" y="12"/>
                                  </a:lnTo>
                                  <a:lnTo>
                                    <a:pt x="1" y="14"/>
                                  </a:lnTo>
                                  <a:lnTo>
                                    <a:pt x="1" y="16"/>
                                  </a:lnTo>
                                  <a:lnTo>
                                    <a:pt x="2" y="17"/>
                                  </a:lnTo>
                                  <a:lnTo>
                                    <a:pt x="2" y="18"/>
                                  </a:lnTo>
                                  <a:lnTo>
                                    <a:pt x="68" y="18"/>
                                  </a:lnTo>
                                  <a:lnTo>
                                    <a:pt x="68" y="17"/>
                                  </a:lnTo>
                                  <a:lnTo>
                                    <a:pt x="70" y="14"/>
                                  </a:lnTo>
                                  <a:lnTo>
                                    <a:pt x="70" y="4"/>
                                  </a:lnTo>
                                  <a:lnTo>
                                    <a:pt x="67"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8" name="Group 188"/>
                        <wpg:cNvGrpSpPr>
                          <a:grpSpLocks/>
                        </wpg:cNvGrpSpPr>
                        <wpg:grpSpPr bwMode="auto">
                          <a:xfrm>
                            <a:off x="3709359" y="1173192"/>
                            <a:ext cx="42584" cy="75708"/>
                            <a:chOff x="7493" y="1635"/>
                            <a:chExt cx="67" cy="104"/>
                          </a:xfrm>
                        </wpg:grpSpPr>
                        <wps:wsp>
                          <wps:cNvPr id="1349" name="Freeform 189"/>
                          <wps:cNvSpPr>
                            <a:spLocks/>
                          </wps:cNvSpPr>
                          <wps:spPr bwMode="auto">
                            <a:xfrm>
                              <a:off x="7493" y="1635"/>
                              <a:ext cx="67" cy="104"/>
                            </a:xfrm>
                            <a:custGeom>
                              <a:avLst/>
                              <a:gdLst>
                                <a:gd name="T0" fmla="+- 0 7556 7493"/>
                                <a:gd name="T1" fmla="*/ T0 w 67"/>
                                <a:gd name="T2" fmla="+- 0 1654 1635"/>
                                <a:gd name="T3" fmla="*/ 1654 h 104"/>
                                <a:gd name="T4" fmla="+- 0 7524 7493"/>
                                <a:gd name="T5" fmla="*/ T4 w 67"/>
                                <a:gd name="T6" fmla="+- 0 1654 1635"/>
                                <a:gd name="T7" fmla="*/ 1654 h 104"/>
                                <a:gd name="T8" fmla="+- 0 7525 7493"/>
                                <a:gd name="T9" fmla="*/ T8 w 67"/>
                                <a:gd name="T10" fmla="+- 0 1655 1635"/>
                                <a:gd name="T11" fmla="*/ 1655 h 104"/>
                                <a:gd name="T12" fmla="+- 0 7526 7493"/>
                                <a:gd name="T13" fmla="*/ T12 w 67"/>
                                <a:gd name="T14" fmla="+- 0 1655 1635"/>
                                <a:gd name="T15" fmla="*/ 1655 h 104"/>
                                <a:gd name="T16" fmla="+- 0 7531 7493"/>
                                <a:gd name="T17" fmla="*/ T16 w 67"/>
                                <a:gd name="T18" fmla="+- 0 1660 1635"/>
                                <a:gd name="T19" fmla="*/ 1660 h 104"/>
                                <a:gd name="T20" fmla="+- 0 7531 7493"/>
                                <a:gd name="T21" fmla="*/ T20 w 67"/>
                                <a:gd name="T22" fmla="+- 0 1661 1635"/>
                                <a:gd name="T23" fmla="*/ 1661 h 104"/>
                                <a:gd name="T24" fmla="+- 0 7532 7493"/>
                                <a:gd name="T25" fmla="*/ T24 w 67"/>
                                <a:gd name="T26" fmla="+- 0 1663 1635"/>
                                <a:gd name="T27" fmla="*/ 1663 h 104"/>
                                <a:gd name="T28" fmla="+- 0 7532 7493"/>
                                <a:gd name="T29" fmla="*/ T28 w 67"/>
                                <a:gd name="T30" fmla="+- 0 1673 1635"/>
                                <a:gd name="T31" fmla="*/ 1673 h 104"/>
                                <a:gd name="T32" fmla="+- 0 7531 7493"/>
                                <a:gd name="T33" fmla="*/ T32 w 67"/>
                                <a:gd name="T34" fmla="+- 0 1674 1635"/>
                                <a:gd name="T35" fmla="*/ 1674 h 104"/>
                                <a:gd name="T36" fmla="+- 0 7530 7493"/>
                                <a:gd name="T37" fmla="*/ T36 w 67"/>
                                <a:gd name="T38" fmla="+- 0 1677 1635"/>
                                <a:gd name="T39" fmla="*/ 1677 h 104"/>
                                <a:gd name="T40" fmla="+- 0 7529 7493"/>
                                <a:gd name="T41" fmla="*/ T40 w 67"/>
                                <a:gd name="T42" fmla="+- 0 1680 1635"/>
                                <a:gd name="T43" fmla="*/ 1680 h 104"/>
                                <a:gd name="T44" fmla="+- 0 7528 7493"/>
                                <a:gd name="T45" fmla="*/ T44 w 67"/>
                                <a:gd name="T46" fmla="+- 0 1681 1635"/>
                                <a:gd name="T47" fmla="*/ 1681 h 104"/>
                                <a:gd name="T48" fmla="+- 0 7526 7493"/>
                                <a:gd name="T49" fmla="*/ T48 w 67"/>
                                <a:gd name="T50" fmla="+- 0 1685 1635"/>
                                <a:gd name="T51" fmla="*/ 1685 h 104"/>
                                <a:gd name="T52" fmla="+- 0 7524 7493"/>
                                <a:gd name="T53" fmla="*/ T52 w 67"/>
                                <a:gd name="T54" fmla="+- 0 1689 1635"/>
                                <a:gd name="T55" fmla="*/ 1689 h 104"/>
                                <a:gd name="T56" fmla="+- 0 7522 7493"/>
                                <a:gd name="T57" fmla="*/ T56 w 67"/>
                                <a:gd name="T58" fmla="+- 0 1691 1635"/>
                                <a:gd name="T59" fmla="*/ 1691 h 104"/>
                                <a:gd name="T60" fmla="+- 0 7519 7493"/>
                                <a:gd name="T61" fmla="*/ T60 w 67"/>
                                <a:gd name="T62" fmla="+- 0 1695 1635"/>
                                <a:gd name="T63" fmla="*/ 1695 h 104"/>
                                <a:gd name="T64" fmla="+- 0 7498 7493"/>
                                <a:gd name="T65" fmla="*/ T64 w 67"/>
                                <a:gd name="T66" fmla="+- 0 1716 1635"/>
                                <a:gd name="T67" fmla="*/ 1716 h 104"/>
                                <a:gd name="T68" fmla="+- 0 7498 7493"/>
                                <a:gd name="T69" fmla="*/ T68 w 67"/>
                                <a:gd name="T70" fmla="+- 0 1717 1635"/>
                                <a:gd name="T71" fmla="*/ 1717 h 104"/>
                                <a:gd name="T72" fmla="+- 0 7495 7493"/>
                                <a:gd name="T73" fmla="*/ T72 w 67"/>
                                <a:gd name="T74" fmla="+- 0 1720 1635"/>
                                <a:gd name="T75" fmla="*/ 1720 h 104"/>
                                <a:gd name="T76" fmla="+- 0 7495 7493"/>
                                <a:gd name="T77" fmla="*/ T76 w 67"/>
                                <a:gd name="T78" fmla="+- 0 1721 1635"/>
                                <a:gd name="T79" fmla="*/ 1721 h 104"/>
                                <a:gd name="T80" fmla="+- 0 7494 7493"/>
                                <a:gd name="T81" fmla="*/ T80 w 67"/>
                                <a:gd name="T82" fmla="+- 0 1721 1635"/>
                                <a:gd name="T83" fmla="*/ 1721 h 104"/>
                                <a:gd name="T84" fmla="+- 0 7494 7493"/>
                                <a:gd name="T85" fmla="*/ T84 w 67"/>
                                <a:gd name="T86" fmla="+- 0 1722 1635"/>
                                <a:gd name="T87" fmla="*/ 1722 h 104"/>
                                <a:gd name="T88" fmla="+- 0 7493 7493"/>
                                <a:gd name="T89" fmla="*/ T88 w 67"/>
                                <a:gd name="T90" fmla="+- 0 1723 1635"/>
                                <a:gd name="T91" fmla="*/ 1723 h 104"/>
                                <a:gd name="T92" fmla="+- 0 7493 7493"/>
                                <a:gd name="T93" fmla="*/ T92 w 67"/>
                                <a:gd name="T94" fmla="+- 0 1737 1635"/>
                                <a:gd name="T95" fmla="*/ 1737 h 104"/>
                                <a:gd name="T96" fmla="+- 0 7494 7493"/>
                                <a:gd name="T97" fmla="*/ T96 w 67"/>
                                <a:gd name="T98" fmla="+- 0 1737 1635"/>
                                <a:gd name="T99" fmla="*/ 1737 h 104"/>
                                <a:gd name="T100" fmla="+- 0 7495 7493"/>
                                <a:gd name="T101" fmla="*/ T100 w 67"/>
                                <a:gd name="T102" fmla="+- 0 1738 1635"/>
                                <a:gd name="T103" fmla="*/ 1738 h 104"/>
                                <a:gd name="T104" fmla="+- 0 7495 7493"/>
                                <a:gd name="T105" fmla="*/ T104 w 67"/>
                                <a:gd name="T106" fmla="+- 0 1739 1635"/>
                                <a:gd name="T107" fmla="*/ 1739 h 104"/>
                                <a:gd name="T108" fmla="+- 0 7559 7493"/>
                                <a:gd name="T109" fmla="*/ T108 w 67"/>
                                <a:gd name="T110" fmla="+- 0 1739 1635"/>
                                <a:gd name="T111" fmla="*/ 1739 h 104"/>
                                <a:gd name="T112" fmla="+- 0 7560 7493"/>
                                <a:gd name="T113" fmla="*/ T112 w 67"/>
                                <a:gd name="T114" fmla="+- 0 1738 1635"/>
                                <a:gd name="T115" fmla="*/ 1738 h 104"/>
                                <a:gd name="T116" fmla="+- 0 7560 7493"/>
                                <a:gd name="T117" fmla="*/ T116 w 67"/>
                                <a:gd name="T118" fmla="+- 0 1723 1635"/>
                                <a:gd name="T119" fmla="*/ 1723 h 104"/>
                                <a:gd name="T120" fmla="+- 0 7559 7493"/>
                                <a:gd name="T121" fmla="*/ T120 w 67"/>
                                <a:gd name="T122" fmla="+- 0 1722 1635"/>
                                <a:gd name="T123" fmla="*/ 1722 h 104"/>
                                <a:gd name="T124" fmla="+- 0 7518 7493"/>
                                <a:gd name="T125" fmla="*/ T124 w 67"/>
                                <a:gd name="T126" fmla="+- 0 1722 1635"/>
                                <a:gd name="T127" fmla="*/ 1722 h 104"/>
                                <a:gd name="T128" fmla="+- 0 7529 7493"/>
                                <a:gd name="T129" fmla="*/ T128 w 67"/>
                                <a:gd name="T130" fmla="+- 0 1710 1635"/>
                                <a:gd name="T131" fmla="*/ 1710 h 104"/>
                                <a:gd name="T132" fmla="+- 0 7535 7493"/>
                                <a:gd name="T133" fmla="*/ T132 w 67"/>
                                <a:gd name="T134" fmla="+- 0 1704 1635"/>
                                <a:gd name="T135" fmla="*/ 1704 h 104"/>
                                <a:gd name="T136" fmla="+- 0 7540 7493"/>
                                <a:gd name="T137" fmla="*/ T136 w 67"/>
                                <a:gd name="T138" fmla="+- 0 1698 1635"/>
                                <a:gd name="T139" fmla="*/ 1698 h 104"/>
                                <a:gd name="T140" fmla="+- 0 7543 7493"/>
                                <a:gd name="T141" fmla="*/ T140 w 67"/>
                                <a:gd name="T142" fmla="+- 0 1695 1635"/>
                                <a:gd name="T143" fmla="*/ 1695 h 104"/>
                                <a:gd name="T144" fmla="+- 0 7547 7493"/>
                                <a:gd name="T145" fmla="*/ T144 w 67"/>
                                <a:gd name="T146" fmla="+- 0 1690 1635"/>
                                <a:gd name="T147" fmla="*/ 1690 h 104"/>
                                <a:gd name="T148" fmla="+- 0 7550 7493"/>
                                <a:gd name="T149" fmla="*/ T148 w 67"/>
                                <a:gd name="T150" fmla="+- 0 1686 1635"/>
                                <a:gd name="T151" fmla="*/ 1686 h 104"/>
                                <a:gd name="T152" fmla="+- 0 7553 7493"/>
                                <a:gd name="T153" fmla="*/ T152 w 67"/>
                                <a:gd name="T154" fmla="+- 0 1681 1635"/>
                                <a:gd name="T155" fmla="*/ 1681 h 104"/>
                                <a:gd name="T156" fmla="+- 0 7554 7493"/>
                                <a:gd name="T157" fmla="*/ T156 w 67"/>
                                <a:gd name="T158" fmla="+- 0 1678 1635"/>
                                <a:gd name="T159" fmla="*/ 1678 h 104"/>
                                <a:gd name="T160" fmla="+- 0 7555 7493"/>
                                <a:gd name="T161" fmla="*/ T160 w 67"/>
                                <a:gd name="T162" fmla="+- 0 1675 1635"/>
                                <a:gd name="T163" fmla="*/ 1675 h 104"/>
                                <a:gd name="T164" fmla="+- 0 7556 7493"/>
                                <a:gd name="T165" fmla="*/ T164 w 67"/>
                                <a:gd name="T166" fmla="+- 0 1672 1635"/>
                                <a:gd name="T167" fmla="*/ 1672 h 104"/>
                                <a:gd name="T168" fmla="+- 0 7556 7493"/>
                                <a:gd name="T169" fmla="*/ T168 w 67"/>
                                <a:gd name="T170" fmla="+- 0 1655 1635"/>
                                <a:gd name="T171" fmla="*/ 1655 h 104"/>
                                <a:gd name="T172" fmla="+- 0 7556 7493"/>
                                <a:gd name="T173" fmla="*/ T172 w 67"/>
                                <a:gd name="T174" fmla="+- 0 1654 1635"/>
                                <a:gd name="T175" fmla="*/ 165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 h="104">
                                  <a:moveTo>
                                    <a:pt x="63" y="19"/>
                                  </a:moveTo>
                                  <a:lnTo>
                                    <a:pt x="31" y="19"/>
                                  </a:lnTo>
                                  <a:lnTo>
                                    <a:pt x="32" y="20"/>
                                  </a:lnTo>
                                  <a:lnTo>
                                    <a:pt x="33" y="20"/>
                                  </a:lnTo>
                                  <a:lnTo>
                                    <a:pt x="38" y="25"/>
                                  </a:lnTo>
                                  <a:lnTo>
                                    <a:pt x="38" y="26"/>
                                  </a:lnTo>
                                  <a:lnTo>
                                    <a:pt x="39" y="28"/>
                                  </a:lnTo>
                                  <a:lnTo>
                                    <a:pt x="39" y="38"/>
                                  </a:lnTo>
                                  <a:lnTo>
                                    <a:pt x="38" y="39"/>
                                  </a:lnTo>
                                  <a:lnTo>
                                    <a:pt x="37" y="42"/>
                                  </a:lnTo>
                                  <a:lnTo>
                                    <a:pt x="36" y="45"/>
                                  </a:lnTo>
                                  <a:lnTo>
                                    <a:pt x="35" y="46"/>
                                  </a:lnTo>
                                  <a:lnTo>
                                    <a:pt x="33" y="50"/>
                                  </a:lnTo>
                                  <a:lnTo>
                                    <a:pt x="31" y="54"/>
                                  </a:lnTo>
                                  <a:lnTo>
                                    <a:pt x="29" y="56"/>
                                  </a:lnTo>
                                  <a:lnTo>
                                    <a:pt x="26" y="60"/>
                                  </a:lnTo>
                                  <a:lnTo>
                                    <a:pt x="5" y="81"/>
                                  </a:lnTo>
                                  <a:lnTo>
                                    <a:pt x="5" y="82"/>
                                  </a:lnTo>
                                  <a:lnTo>
                                    <a:pt x="2" y="85"/>
                                  </a:lnTo>
                                  <a:lnTo>
                                    <a:pt x="2" y="86"/>
                                  </a:lnTo>
                                  <a:lnTo>
                                    <a:pt x="1" y="86"/>
                                  </a:lnTo>
                                  <a:lnTo>
                                    <a:pt x="1" y="87"/>
                                  </a:lnTo>
                                  <a:lnTo>
                                    <a:pt x="0" y="88"/>
                                  </a:lnTo>
                                  <a:lnTo>
                                    <a:pt x="0" y="102"/>
                                  </a:lnTo>
                                  <a:lnTo>
                                    <a:pt x="1" y="102"/>
                                  </a:lnTo>
                                  <a:lnTo>
                                    <a:pt x="2" y="103"/>
                                  </a:lnTo>
                                  <a:lnTo>
                                    <a:pt x="2" y="104"/>
                                  </a:lnTo>
                                  <a:lnTo>
                                    <a:pt x="66" y="104"/>
                                  </a:lnTo>
                                  <a:lnTo>
                                    <a:pt x="67" y="103"/>
                                  </a:lnTo>
                                  <a:lnTo>
                                    <a:pt x="67" y="88"/>
                                  </a:lnTo>
                                  <a:lnTo>
                                    <a:pt x="66" y="87"/>
                                  </a:lnTo>
                                  <a:lnTo>
                                    <a:pt x="25" y="87"/>
                                  </a:lnTo>
                                  <a:lnTo>
                                    <a:pt x="36" y="75"/>
                                  </a:lnTo>
                                  <a:lnTo>
                                    <a:pt x="42" y="69"/>
                                  </a:lnTo>
                                  <a:lnTo>
                                    <a:pt x="47" y="63"/>
                                  </a:lnTo>
                                  <a:lnTo>
                                    <a:pt x="50" y="60"/>
                                  </a:lnTo>
                                  <a:lnTo>
                                    <a:pt x="54" y="55"/>
                                  </a:lnTo>
                                  <a:lnTo>
                                    <a:pt x="57" y="51"/>
                                  </a:lnTo>
                                  <a:lnTo>
                                    <a:pt x="60" y="46"/>
                                  </a:lnTo>
                                  <a:lnTo>
                                    <a:pt x="61" y="43"/>
                                  </a:lnTo>
                                  <a:lnTo>
                                    <a:pt x="62" y="40"/>
                                  </a:lnTo>
                                  <a:lnTo>
                                    <a:pt x="63" y="37"/>
                                  </a:lnTo>
                                  <a:lnTo>
                                    <a:pt x="63" y="20"/>
                                  </a:lnTo>
                                  <a:lnTo>
                                    <a:pt x="63"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90"/>
                          <wps:cNvSpPr>
                            <a:spLocks/>
                          </wps:cNvSpPr>
                          <wps:spPr bwMode="auto">
                            <a:xfrm>
                              <a:off x="7493" y="1635"/>
                              <a:ext cx="67" cy="104"/>
                            </a:xfrm>
                            <a:custGeom>
                              <a:avLst/>
                              <a:gdLst>
                                <a:gd name="T0" fmla="+- 0 7530 7493"/>
                                <a:gd name="T1" fmla="*/ T0 w 67"/>
                                <a:gd name="T2" fmla="+- 0 1635 1635"/>
                                <a:gd name="T3" fmla="*/ 1635 h 104"/>
                                <a:gd name="T4" fmla="+- 0 7522 7493"/>
                                <a:gd name="T5" fmla="*/ T4 w 67"/>
                                <a:gd name="T6" fmla="+- 0 1635 1635"/>
                                <a:gd name="T7" fmla="*/ 1635 h 104"/>
                                <a:gd name="T8" fmla="+- 0 7519 7493"/>
                                <a:gd name="T9" fmla="*/ T8 w 67"/>
                                <a:gd name="T10" fmla="+- 0 1636 1635"/>
                                <a:gd name="T11" fmla="*/ 1636 h 104"/>
                                <a:gd name="T12" fmla="+- 0 7516 7493"/>
                                <a:gd name="T13" fmla="*/ T12 w 67"/>
                                <a:gd name="T14" fmla="+- 0 1636 1635"/>
                                <a:gd name="T15" fmla="*/ 1636 h 104"/>
                                <a:gd name="T16" fmla="+- 0 7512 7493"/>
                                <a:gd name="T17" fmla="*/ T16 w 67"/>
                                <a:gd name="T18" fmla="+- 0 1637 1635"/>
                                <a:gd name="T19" fmla="*/ 1637 h 104"/>
                                <a:gd name="T20" fmla="+- 0 7510 7493"/>
                                <a:gd name="T21" fmla="*/ T20 w 67"/>
                                <a:gd name="T22" fmla="+- 0 1637 1635"/>
                                <a:gd name="T23" fmla="*/ 1637 h 104"/>
                                <a:gd name="T24" fmla="+- 0 7507 7493"/>
                                <a:gd name="T25" fmla="*/ T24 w 67"/>
                                <a:gd name="T26" fmla="+- 0 1639 1635"/>
                                <a:gd name="T27" fmla="*/ 1639 h 104"/>
                                <a:gd name="T28" fmla="+- 0 7505 7493"/>
                                <a:gd name="T29" fmla="*/ T28 w 67"/>
                                <a:gd name="T30" fmla="+- 0 1639 1635"/>
                                <a:gd name="T31" fmla="*/ 1639 h 104"/>
                                <a:gd name="T32" fmla="+- 0 7502 7493"/>
                                <a:gd name="T33" fmla="*/ T32 w 67"/>
                                <a:gd name="T34" fmla="+- 0 1641 1635"/>
                                <a:gd name="T35" fmla="*/ 1641 h 104"/>
                                <a:gd name="T36" fmla="+- 0 7501 7493"/>
                                <a:gd name="T37" fmla="*/ T36 w 67"/>
                                <a:gd name="T38" fmla="+- 0 1641 1635"/>
                                <a:gd name="T39" fmla="*/ 1641 h 104"/>
                                <a:gd name="T40" fmla="+- 0 7499 7493"/>
                                <a:gd name="T41" fmla="*/ T40 w 67"/>
                                <a:gd name="T42" fmla="+- 0 1643 1635"/>
                                <a:gd name="T43" fmla="*/ 1643 h 104"/>
                                <a:gd name="T44" fmla="+- 0 7498 7493"/>
                                <a:gd name="T45" fmla="*/ T44 w 67"/>
                                <a:gd name="T46" fmla="+- 0 1643 1635"/>
                                <a:gd name="T47" fmla="*/ 1643 h 104"/>
                                <a:gd name="T48" fmla="+- 0 7495 7493"/>
                                <a:gd name="T49" fmla="*/ T48 w 67"/>
                                <a:gd name="T50" fmla="+- 0 1645 1635"/>
                                <a:gd name="T51" fmla="*/ 1645 h 104"/>
                                <a:gd name="T52" fmla="+- 0 7495 7493"/>
                                <a:gd name="T53" fmla="*/ T52 w 67"/>
                                <a:gd name="T54" fmla="+- 0 1661 1635"/>
                                <a:gd name="T55" fmla="*/ 1661 h 104"/>
                                <a:gd name="T56" fmla="+- 0 7499 7493"/>
                                <a:gd name="T57" fmla="*/ T56 w 67"/>
                                <a:gd name="T58" fmla="+- 0 1661 1635"/>
                                <a:gd name="T59" fmla="*/ 1661 h 104"/>
                                <a:gd name="T60" fmla="+- 0 7500 7493"/>
                                <a:gd name="T61" fmla="*/ T60 w 67"/>
                                <a:gd name="T62" fmla="+- 0 1660 1635"/>
                                <a:gd name="T63" fmla="*/ 1660 h 104"/>
                                <a:gd name="T64" fmla="+- 0 7501 7493"/>
                                <a:gd name="T65" fmla="*/ T64 w 67"/>
                                <a:gd name="T66" fmla="+- 0 1660 1635"/>
                                <a:gd name="T67" fmla="*/ 1660 h 104"/>
                                <a:gd name="T68" fmla="+- 0 7504 7493"/>
                                <a:gd name="T69" fmla="*/ T68 w 67"/>
                                <a:gd name="T70" fmla="+- 0 1659 1635"/>
                                <a:gd name="T71" fmla="*/ 1659 h 104"/>
                                <a:gd name="T72" fmla="+- 0 7505 7493"/>
                                <a:gd name="T73" fmla="*/ T72 w 67"/>
                                <a:gd name="T74" fmla="+- 0 1657 1635"/>
                                <a:gd name="T75" fmla="*/ 1657 h 104"/>
                                <a:gd name="T76" fmla="+- 0 7506 7493"/>
                                <a:gd name="T77" fmla="*/ T76 w 67"/>
                                <a:gd name="T78" fmla="+- 0 1657 1635"/>
                                <a:gd name="T79" fmla="*/ 1657 h 104"/>
                                <a:gd name="T80" fmla="+- 0 7508 7493"/>
                                <a:gd name="T81" fmla="*/ T80 w 67"/>
                                <a:gd name="T82" fmla="+- 0 1655 1635"/>
                                <a:gd name="T83" fmla="*/ 1655 h 104"/>
                                <a:gd name="T84" fmla="+- 0 7511 7493"/>
                                <a:gd name="T85" fmla="*/ T84 w 67"/>
                                <a:gd name="T86" fmla="+- 0 1655 1635"/>
                                <a:gd name="T87" fmla="*/ 1655 h 104"/>
                                <a:gd name="T88" fmla="+- 0 7513 7493"/>
                                <a:gd name="T89" fmla="*/ T88 w 67"/>
                                <a:gd name="T90" fmla="+- 0 1654 1635"/>
                                <a:gd name="T91" fmla="*/ 1654 h 104"/>
                                <a:gd name="T92" fmla="+- 0 7556 7493"/>
                                <a:gd name="T93" fmla="*/ T92 w 67"/>
                                <a:gd name="T94" fmla="+- 0 1654 1635"/>
                                <a:gd name="T95" fmla="*/ 1654 h 104"/>
                                <a:gd name="T96" fmla="+- 0 7554 7493"/>
                                <a:gd name="T97" fmla="*/ T96 w 67"/>
                                <a:gd name="T98" fmla="+- 0 1651 1635"/>
                                <a:gd name="T99" fmla="*/ 1651 h 104"/>
                                <a:gd name="T100" fmla="+- 0 7554 7493"/>
                                <a:gd name="T101" fmla="*/ T100 w 67"/>
                                <a:gd name="T102" fmla="+- 0 1648 1635"/>
                                <a:gd name="T103" fmla="*/ 1648 h 104"/>
                                <a:gd name="T104" fmla="+- 0 7547 7493"/>
                                <a:gd name="T105" fmla="*/ T104 w 67"/>
                                <a:gd name="T106" fmla="+- 0 1641 1635"/>
                                <a:gd name="T107" fmla="*/ 1641 h 104"/>
                                <a:gd name="T108" fmla="+- 0 7543 7493"/>
                                <a:gd name="T109" fmla="*/ T108 w 67"/>
                                <a:gd name="T110" fmla="+- 0 1639 1635"/>
                                <a:gd name="T111" fmla="*/ 1639 h 104"/>
                                <a:gd name="T112" fmla="+- 0 7540 7493"/>
                                <a:gd name="T113" fmla="*/ T112 w 67"/>
                                <a:gd name="T114" fmla="+- 0 1637 1635"/>
                                <a:gd name="T115" fmla="*/ 1637 h 104"/>
                                <a:gd name="T116" fmla="+- 0 7530 7493"/>
                                <a:gd name="T117" fmla="*/ T116 w 67"/>
                                <a:gd name="T118" fmla="+- 0 1635 1635"/>
                                <a:gd name="T119" fmla="*/ 1635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 h="104">
                                  <a:moveTo>
                                    <a:pt x="37" y="0"/>
                                  </a:moveTo>
                                  <a:lnTo>
                                    <a:pt x="29" y="0"/>
                                  </a:lnTo>
                                  <a:lnTo>
                                    <a:pt x="26" y="1"/>
                                  </a:lnTo>
                                  <a:lnTo>
                                    <a:pt x="23" y="1"/>
                                  </a:lnTo>
                                  <a:lnTo>
                                    <a:pt x="19" y="2"/>
                                  </a:lnTo>
                                  <a:lnTo>
                                    <a:pt x="17" y="2"/>
                                  </a:lnTo>
                                  <a:lnTo>
                                    <a:pt x="14" y="4"/>
                                  </a:lnTo>
                                  <a:lnTo>
                                    <a:pt x="12" y="4"/>
                                  </a:lnTo>
                                  <a:lnTo>
                                    <a:pt x="9" y="6"/>
                                  </a:lnTo>
                                  <a:lnTo>
                                    <a:pt x="8" y="6"/>
                                  </a:lnTo>
                                  <a:lnTo>
                                    <a:pt x="6" y="8"/>
                                  </a:lnTo>
                                  <a:lnTo>
                                    <a:pt x="5" y="8"/>
                                  </a:lnTo>
                                  <a:lnTo>
                                    <a:pt x="2" y="10"/>
                                  </a:lnTo>
                                  <a:lnTo>
                                    <a:pt x="2" y="26"/>
                                  </a:lnTo>
                                  <a:lnTo>
                                    <a:pt x="6" y="26"/>
                                  </a:lnTo>
                                  <a:lnTo>
                                    <a:pt x="7" y="25"/>
                                  </a:lnTo>
                                  <a:lnTo>
                                    <a:pt x="8" y="25"/>
                                  </a:lnTo>
                                  <a:lnTo>
                                    <a:pt x="11" y="24"/>
                                  </a:lnTo>
                                  <a:lnTo>
                                    <a:pt x="12" y="22"/>
                                  </a:lnTo>
                                  <a:lnTo>
                                    <a:pt x="13" y="22"/>
                                  </a:lnTo>
                                  <a:lnTo>
                                    <a:pt x="15" y="20"/>
                                  </a:lnTo>
                                  <a:lnTo>
                                    <a:pt x="18" y="20"/>
                                  </a:lnTo>
                                  <a:lnTo>
                                    <a:pt x="20" y="19"/>
                                  </a:lnTo>
                                  <a:lnTo>
                                    <a:pt x="63" y="19"/>
                                  </a:lnTo>
                                  <a:lnTo>
                                    <a:pt x="61" y="16"/>
                                  </a:lnTo>
                                  <a:lnTo>
                                    <a:pt x="61" y="13"/>
                                  </a:lnTo>
                                  <a:lnTo>
                                    <a:pt x="54" y="6"/>
                                  </a:lnTo>
                                  <a:lnTo>
                                    <a:pt x="50" y="4"/>
                                  </a:lnTo>
                                  <a:lnTo>
                                    <a:pt x="47" y="2"/>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191"/>
                        <wpg:cNvGrpSpPr>
                          <a:grpSpLocks/>
                        </wpg:cNvGrpSpPr>
                        <wpg:grpSpPr bwMode="auto">
                          <a:xfrm>
                            <a:off x="3761117" y="1173192"/>
                            <a:ext cx="68642" cy="77892"/>
                            <a:chOff x="7572" y="1635"/>
                            <a:chExt cx="108" cy="107"/>
                          </a:xfrm>
                        </wpg:grpSpPr>
                        <wps:wsp>
                          <wps:cNvPr id="1352" name="Freeform 192"/>
                          <wps:cNvSpPr>
                            <a:spLocks/>
                          </wps:cNvSpPr>
                          <wps:spPr bwMode="auto">
                            <a:xfrm>
                              <a:off x="7572" y="1635"/>
                              <a:ext cx="108" cy="107"/>
                            </a:xfrm>
                            <a:custGeom>
                              <a:avLst/>
                              <a:gdLst>
                                <a:gd name="T0" fmla="+- 0 7669 7572"/>
                                <a:gd name="T1" fmla="*/ T0 w 108"/>
                                <a:gd name="T2" fmla="+- 0 1635 1635"/>
                                <a:gd name="T3" fmla="*/ 1635 h 107"/>
                                <a:gd name="T4" fmla="+- 0 7656 7572"/>
                                <a:gd name="T5" fmla="*/ T4 w 108"/>
                                <a:gd name="T6" fmla="+- 0 1635 1635"/>
                                <a:gd name="T7" fmla="*/ 1635 h 107"/>
                                <a:gd name="T8" fmla="+- 0 7656 7572"/>
                                <a:gd name="T9" fmla="*/ T8 w 108"/>
                                <a:gd name="T10" fmla="+- 0 1636 1635"/>
                                <a:gd name="T11" fmla="*/ 1636 h 107"/>
                                <a:gd name="T12" fmla="+- 0 7655 7572"/>
                                <a:gd name="T13" fmla="*/ T12 w 108"/>
                                <a:gd name="T14" fmla="+- 0 1636 1635"/>
                                <a:gd name="T15" fmla="*/ 1636 h 107"/>
                                <a:gd name="T16" fmla="+- 0 7655 7572"/>
                                <a:gd name="T17" fmla="*/ T16 w 108"/>
                                <a:gd name="T18" fmla="+- 0 1637 1635"/>
                                <a:gd name="T19" fmla="*/ 1637 h 107"/>
                                <a:gd name="T20" fmla="+- 0 7654 7572"/>
                                <a:gd name="T21" fmla="*/ T20 w 108"/>
                                <a:gd name="T22" fmla="+- 0 1637 1635"/>
                                <a:gd name="T23" fmla="*/ 1637 h 107"/>
                                <a:gd name="T24" fmla="+- 0 7582 7572"/>
                                <a:gd name="T25" fmla="*/ T24 w 108"/>
                                <a:gd name="T26" fmla="+- 0 1737 1635"/>
                                <a:gd name="T27" fmla="*/ 1737 h 107"/>
                                <a:gd name="T28" fmla="+- 0 7580 7572"/>
                                <a:gd name="T29" fmla="*/ T28 w 108"/>
                                <a:gd name="T30" fmla="+- 0 1738 1635"/>
                                <a:gd name="T31" fmla="*/ 1738 h 107"/>
                                <a:gd name="T32" fmla="+- 0 7580 7572"/>
                                <a:gd name="T33" fmla="*/ T32 w 108"/>
                                <a:gd name="T34" fmla="+- 0 1740 1635"/>
                                <a:gd name="T35" fmla="*/ 1740 h 107"/>
                                <a:gd name="T36" fmla="+- 0 7582 7572"/>
                                <a:gd name="T37" fmla="*/ T36 w 108"/>
                                <a:gd name="T38" fmla="+- 0 1741 1635"/>
                                <a:gd name="T39" fmla="*/ 1741 h 107"/>
                                <a:gd name="T40" fmla="+- 0 7594 7572"/>
                                <a:gd name="T41" fmla="*/ T40 w 108"/>
                                <a:gd name="T42" fmla="+- 0 1741 1635"/>
                                <a:gd name="T43" fmla="*/ 1741 h 107"/>
                                <a:gd name="T44" fmla="+- 0 7596 7572"/>
                                <a:gd name="T45" fmla="*/ T44 w 108"/>
                                <a:gd name="T46" fmla="+- 0 1739 1635"/>
                                <a:gd name="T47" fmla="*/ 1739 h 107"/>
                                <a:gd name="T48" fmla="+- 0 7597 7572"/>
                                <a:gd name="T49" fmla="*/ T48 w 108"/>
                                <a:gd name="T50" fmla="+- 0 1739 1635"/>
                                <a:gd name="T51" fmla="*/ 1739 h 107"/>
                                <a:gd name="T52" fmla="+- 0 7597 7572"/>
                                <a:gd name="T53" fmla="*/ T52 w 108"/>
                                <a:gd name="T54" fmla="+- 0 1738 1635"/>
                                <a:gd name="T55" fmla="*/ 1738 h 107"/>
                                <a:gd name="T56" fmla="+- 0 7669 7572"/>
                                <a:gd name="T57" fmla="*/ T56 w 108"/>
                                <a:gd name="T58" fmla="+- 0 1639 1635"/>
                                <a:gd name="T59" fmla="*/ 1639 h 107"/>
                                <a:gd name="T60" fmla="+- 0 7670 7572"/>
                                <a:gd name="T61" fmla="*/ T60 w 108"/>
                                <a:gd name="T62" fmla="+- 0 1638 1635"/>
                                <a:gd name="T63" fmla="*/ 1638 h 107"/>
                                <a:gd name="T64" fmla="+- 0 7670 7572"/>
                                <a:gd name="T65" fmla="*/ T64 w 108"/>
                                <a:gd name="T66" fmla="+- 0 1636 1635"/>
                                <a:gd name="T67" fmla="*/ 1636 h 107"/>
                                <a:gd name="T68" fmla="+- 0 7669 7572"/>
                                <a:gd name="T69" fmla="*/ T68 w 108"/>
                                <a:gd name="T70" fmla="+- 0 1635 1635"/>
                                <a:gd name="T71" fmla="*/ 163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 h="107">
                                  <a:moveTo>
                                    <a:pt x="97" y="0"/>
                                  </a:moveTo>
                                  <a:lnTo>
                                    <a:pt x="84" y="0"/>
                                  </a:lnTo>
                                  <a:lnTo>
                                    <a:pt x="84" y="1"/>
                                  </a:lnTo>
                                  <a:lnTo>
                                    <a:pt x="83" y="1"/>
                                  </a:lnTo>
                                  <a:lnTo>
                                    <a:pt x="83" y="2"/>
                                  </a:lnTo>
                                  <a:lnTo>
                                    <a:pt x="82" y="2"/>
                                  </a:lnTo>
                                  <a:lnTo>
                                    <a:pt x="10" y="102"/>
                                  </a:lnTo>
                                  <a:lnTo>
                                    <a:pt x="8" y="103"/>
                                  </a:lnTo>
                                  <a:lnTo>
                                    <a:pt x="8" y="105"/>
                                  </a:lnTo>
                                  <a:lnTo>
                                    <a:pt x="10" y="106"/>
                                  </a:lnTo>
                                  <a:lnTo>
                                    <a:pt x="22" y="106"/>
                                  </a:lnTo>
                                  <a:lnTo>
                                    <a:pt x="24" y="104"/>
                                  </a:lnTo>
                                  <a:lnTo>
                                    <a:pt x="25" y="104"/>
                                  </a:lnTo>
                                  <a:lnTo>
                                    <a:pt x="25" y="103"/>
                                  </a:lnTo>
                                  <a:lnTo>
                                    <a:pt x="97" y="4"/>
                                  </a:lnTo>
                                  <a:lnTo>
                                    <a:pt x="98" y="3"/>
                                  </a:lnTo>
                                  <a:lnTo>
                                    <a:pt x="98" y="1"/>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93"/>
                          <wps:cNvSpPr>
                            <a:spLocks/>
                          </wps:cNvSpPr>
                          <wps:spPr bwMode="auto">
                            <a:xfrm>
                              <a:off x="7572" y="1635"/>
                              <a:ext cx="108" cy="107"/>
                            </a:xfrm>
                            <a:custGeom>
                              <a:avLst/>
                              <a:gdLst>
                                <a:gd name="T0" fmla="+- 0 7662 7572"/>
                                <a:gd name="T1" fmla="*/ T0 w 108"/>
                                <a:gd name="T2" fmla="+- 0 1686 1635"/>
                                <a:gd name="T3" fmla="*/ 1686 h 107"/>
                                <a:gd name="T4" fmla="+- 0 7652 7572"/>
                                <a:gd name="T5" fmla="*/ T4 w 108"/>
                                <a:gd name="T6" fmla="+- 0 1686 1635"/>
                                <a:gd name="T7" fmla="*/ 1686 h 107"/>
                                <a:gd name="T8" fmla="+- 0 7649 7572"/>
                                <a:gd name="T9" fmla="*/ T8 w 108"/>
                                <a:gd name="T10" fmla="+- 0 1687 1635"/>
                                <a:gd name="T11" fmla="*/ 1687 h 107"/>
                                <a:gd name="T12" fmla="+- 0 7646 7572"/>
                                <a:gd name="T13" fmla="*/ T12 w 108"/>
                                <a:gd name="T14" fmla="+- 0 1689 1635"/>
                                <a:gd name="T15" fmla="*/ 1689 h 107"/>
                                <a:gd name="T16" fmla="+- 0 7643 7572"/>
                                <a:gd name="T17" fmla="*/ T16 w 108"/>
                                <a:gd name="T18" fmla="+- 0 1690 1635"/>
                                <a:gd name="T19" fmla="*/ 1690 h 107"/>
                                <a:gd name="T20" fmla="+- 0 7637 7572"/>
                                <a:gd name="T21" fmla="*/ T20 w 108"/>
                                <a:gd name="T22" fmla="+- 0 1696 1635"/>
                                <a:gd name="T23" fmla="*/ 1696 h 107"/>
                                <a:gd name="T24" fmla="+- 0 7633 7572"/>
                                <a:gd name="T25" fmla="*/ T24 w 108"/>
                                <a:gd name="T26" fmla="+- 0 1707 1635"/>
                                <a:gd name="T27" fmla="*/ 1707 h 107"/>
                                <a:gd name="T28" fmla="+- 0 7633 7572"/>
                                <a:gd name="T29" fmla="*/ T28 w 108"/>
                                <a:gd name="T30" fmla="+- 0 1725 1635"/>
                                <a:gd name="T31" fmla="*/ 1725 h 107"/>
                                <a:gd name="T32" fmla="+- 0 7634 7572"/>
                                <a:gd name="T33" fmla="*/ T32 w 108"/>
                                <a:gd name="T34" fmla="+- 0 1727 1635"/>
                                <a:gd name="T35" fmla="*/ 1727 h 107"/>
                                <a:gd name="T36" fmla="+- 0 7636 7572"/>
                                <a:gd name="T37" fmla="*/ T36 w 108"/>
                                <a:gd name="T38" fmla="+- 0 1731 1635"/>
                                <a:gd name="T39" fmla="*/ 1731 h 107"/>
                                <a:gd name="T40" fmla="+- 0 7642 7572"/>
                                <a:gd name="T41" fmla="*/ T40 w 108"/>
                                <a:gd name="T42" fmla="+- 0 1737 1635"/>
                                <a:gd name="T43" fmla="*/ 1737 h 107"/>
                                <a:gd name="T44" fmla="+- 0 7645 7572"/>
                                <a:gd name="T45" fmla="*/ T44 w 108"/>
                                <a:gd name="T46" fmla="+- 0 1738 1635"/>
                                <a:gd name="T47" fmla="*/ 1738 h 107"/>
                                <a:gd name="T48" fmla="+- 0 7648 7572"/>
                                <a:gd name="T49" fmla="*/ T48 w 108"/>
                                <a:gd name="T50" fmla="+- 0 1739 1635"/>
                                <a:gd name="T51" fmla="*/ 1739 h 107"/>
                                <a:gd name="T52" fmla="+- 0 7652 7572"/>
                                <a:gd name="T53" fmla="*/ T52 w 108"/>
                                <a:gd name="T54" fmla="+- 0 1740 1635"/>
                                <a:gd name="T55" fmla="*/ 1740 h 107"/>
                                <a:gd name="T56" fmla="+- 0 7661 7572"/>
                                <a:gd name="T57" fmla="*/ T56 w 108"/>
                                <a:gd name="T58" fmla="+- 0 1740 1635"/>
                                <a:gd name="T59" fmla="*/ 1740 h 107"/>
                                <a:gd name="T60" fmla="+- 0 7664 7572"/>
                                <a:gd name="T61" fmla="*/ T60 w 108"/>
                                <a:gd name="T62" fmla="+- 0 1739 1635"/>
                                <a:gd name="T63" fmla="*/ 1739 h 107"/>
                                <a:gd name="T64" fmla="+- 0 7667 7572"/>
                                <a:gd name="T65" fmla="*/ T64 w 108"/>
                                <a:gd name="T66" fmla="+- 0 1738 1635"/>
                                <a:gd name="T67" fmla="*/ 1738 h 107"/>
                                <a:gd name="T68" fmla="+- 0 7670 7572"/>
                                <a:gd name="T69" fmla="*/ T68 w 108"/>
                                <a:gd name="T70" fmla="+- 0 1737 1635"/>
                                <a:gd name="T71" fmla="*/ 1737 h 107"/>
                                <a:gd name="T72" fmla="+- 0 7673 7572"/>
                                <a:gd name="T73" fmla="*/ T72 w 108"/>
                                <a:gd name="T74" fmla="+- 0 1735 1635"/>
                                <a:gd name="T75" fmla="*/ 1735 h 107"/>
                                <a:gd name="T76" fmla="+- 0 7674 7572"/>
                                <a:gd name="T77" fmla="*/ T76 w 108"/>
                                <a:gd name="T78" fmla="+- 0 1733 1635"/>
                                <a:gd name="T79" fmla="*/ 1733 h 107"/>
                                <a:gd name="T80" fmla="+- 0 7676 7572"/>
                                <a:gd name="T81" fmla="*/ T80 w 108"/>
                                <a:gd name="T82" fmla="+- 0 1731 1635"/>
                                <a:gd name="T83" fmla="*/ 1731 h 107"/>
                                <a:gd name="T84" fmla="+- 0 7677 7572"/>
                                <a:gd name="T85" fmla="*/ T84 w 108"/>
                                <a:gd name="T86" fmla="+- 0 1729 1635"/>
                                <a:gd name="T87" fmla="*/ 1729 h 107"/>
                                <a:gd name="T88" fmla="+- 0 7654 7572"/>
                                <a:gd name="T89" fmla="*/ T88 w 108"/>
                                <a:gd name="T90" fmla="+- 0 1729 1635"/>
                                <a:gd name="T91" fmla="*/ 1729 h 107"/>
                                <a:gd name="T92" fmla="+- 0 7654 7572"/>
                                <a:gd name="T93" fmla="*/ T92 w 108"/>
                                <a:gd name="T94" fmla="+- 0 1728 1635"/>
                                <a:gd name="T95" fmla="*/ 1728 h 107"/>
                                <a:gd name="T96" fmla="+- 0 7652 7572"/>
                                <a:gd name="T97" fmla="*/ T96 w 108"/>
                                <a:gd name="T98" fmla="+- 0 1728 1635"/>
                                <a:gd name="T99" fmla="*/ 1728 h 107"/>
                                <a:gd name="T100" fmla="+- 0 7650 7572"/>
                                <a:gd name="T101" fmla="*/ T100 w 108"/>
                                <a:gd name="T102" fmla="+- 0 1726 1635"/>
                                <a:gd name="T103" fmla="*/ 1726 h 107"/>
                                <a:gd name="T104" fmla="+- 0 7650 7572"/>
                                <a:gd name="T105" fmla="*/ T104 w 108"/>
                                <a:gd name="T106" fmla="+- 0 1722 1635"/>
                                <a:gd name="T107" fmla="*/ 1722 h 107"/>
                                <a:gd name="T108" fmla="+- 0 7649 7572"/>
                                <a:gd name="T109" fmla="*/ T108 w 108"/>
                                <a:gd name="T110" fmla="+- 0 1721 1635"/>
                                <a:gd name="T111" fmla="*/ 1721 h 107"/>
                                <a:gd name="T112" fmla="+- 0 7649 7572"/>
                                <a:gd name="T113" fmla="*/ T112 w 108"/>
                                <a:gd name="T114" fmla="+- 0 1707 1635"/>
                                <a:gd name="T115" fmla="*/ 1707 h 107"/>
                                <a:gd name="T116" fmla="+- 0 7650 7572"/>
                                <a:gd name="T117" fmla="*/ T116 w 108"/>
                                <a:gd name="T118" fmla="+- 0 1704 1635"/>
                                <a:gd name="T119" fmla="*/ 1704 h 107"/>
                                <a:gd name="T120" fmla="+- 0 7650 7572"/>
                                <a:gd name="T121" fmla="*/ T120 w 108"/>
                                <a:gd name="T122" fmla="+- 0 1701 1635"/>
                                <a:gd name="T123" fmla="*/ 1701 h 107"/>
                                <a:gd name="T124" fmla="+- 0 7651 7572"/>
                                <a:gd name="T125" fmla="*/ T124 w 108"/>
                                <a:gd name="T126" fmla="+- 0 1701 1635"/>
                                <a:gd name="T127" fmla="*/ 1701 h 107"/>
                                <a:gd name="T128" fmla="+- 0 7652 7572"/>
                                <a:gd name="T129" fmla="*/ T128 w 108"/>
                                <a:gd name="T130" fmla="+- 0 1699 1635"/>
                                <a:gd name="T131" fmla="*/ 1699 h 107"/>
                                <a:gd name="T132" fmla="+- 0 7652 7572"/>
                                <a:gd name="T133" fmla="*/ T132 w 108"/>
                                <a:gd name="T134" fmla="+- 0 1698 1635"/>
                                <a:gd name="T135" fmla="*/ 1698 h 107"/>
                                <a:gd name="T136" fmla="+- 0 7678 7572"/>
                                <a:gd name="T137" fmla="*/ T136 w 108"/>
                                <a:gd name="T138" fmla="+- 0 1698 1635"/>
                                <a:gd name="T139" fmla="*/ 1698 h 107"/>
                                <a:gd name="T140" fmla="+- 0 7676 7572"/>
                                <a:gd name="T141" fmla="*/ T140 w 108"/>
                                <a:gd name="T142" fmla="+- 0 1697 1635"/>
                                <a:gd name="T143" fmla="*/ 1697 h 107"/>
                                <a:gd name="T144" fmla="+- 0 7674 7572"/>
                                <a:gd name="T145" fmla="*/ T144 w 108"/>
                                <a:gd name="T146" fmla="+- 0 1692 1635"/>
                                <a:gd name="T147" fmla="*/ 1692 h 107"/>
                                <a:gd name="T148" fmla="+- 0 7672 7572"/>
                                <a:gd name="T149" fmla="*/ T148 w 108"/>
                                <a:gd name="T150" fmla="+- 0 1690 1635"/>
                                <a:gd name="T151" fmla="*/ 1690 h 107"/>
                                <a:gd name="T152" fmla="+- 0 7668 7572"/>
                                <a:gd name="T153" fmla="*/ T152 w 108"/>
                                <a:gd name="T154" fmla="+- 0 1689 1635"/>
                                <a:gd name="T155" fmla="*/ 1689 h 107"/>
                                <a:gd name="T156" fmla="+- 0 7666 7572"/>
                                <a:gd name="T157" fmla="*/ T156 w 108"/>
                                <a:gd name="T158" fmla="+- 0 1687 1635"/>
                                <a:gd name="T159" fmla="*/ 1687 h 107"/>
                                <a:gd name="T160" fmla="+- 0 7662 7572"/>
                                <a:gd name="T161" fmla="*/ T160 w 108"/>
                                <a:gd name="T162" fmla="+- 0 1686 1635"/>
                                <a:gd name="T163" fmla="*/ 168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8" h="107">
                                  <a:moveTo>
                                    <a:pt x="90" y="51"/>
                                  </a:moveTo>
                                  <a:lnTo>
                                    <a:pt x="80" y="51"/>
                                  </a:lnTo>
                                  <a:lnTo>
                                    <a:pt x="77" y="52"/>
                                  </a:lnTo>
                                  <a:lnTo>
                                    <a:pt x="74" y="54"/>
                                  </a:lnTo>
                                  <a:lnTo>
                                    <a:pt x="71" y="55"/>
                                  </a:lnTo>
                                  <a:lnTo>
                                    <a:pt x="65" y="61"/>
                                  </a:lnTo>
                                  <a:lnTo>
                                    <a:pt x="61" y="72"/>
                                  </a:lnTo>
                                  <a:lnTo>
                                    <a:pt x="61" y="90"/>
                                  </a:lnTo>
                                  <a:lnTo>
                                    <a:pt x="62" y="92"/>
                                  </a:lnTo>
                                  <a:lnTo>
                                    <a:pt x="64" y="96"/>
                                  </a:lnTo>
                                  <a:lnTo>
                                    <a:pt x="70" y="102"/>
                                  </a:lnTo>
                                  <a:lnTo>
                                    <a:pt x="73" y="103"/>
                                  </a:lnTo>
                                  <a:lnTo>
                                    <a:pt x="76" y="104"/>
                                  </a:lnTo>
                                  <a:lnTo>
                                    <a:pt x="80" y="105"/>
                                  </a:lnTo>
                                  <a:lnTo>
                                    <a:pt x="89" y="105"/>
                                  </a:lnTo>
                                  <a:lnTo>
                                    <a:pt x="92" y="104"/>
                                  </a:lnTo>
                                  <a:lnTo>
                                    <a:pt x="95" y="103"/>
                                  </a:lnTo>
                                  <a:lnTo>
                                    <a:pt x="98" y="102"/>
                                  </a:lnTo>
                                  <a:lnTo>
                                    <a:pt x="101" y="100"/>
                                  </a:lnTo>
                                  <a:lnTo>
                                    <a:pt x="102" y="98"/>
                                  </a:lnTo>
                                  <a:lnTo>
                                    <a:pt x="104" y="96"/>
                                  </a:lnTo>
                                  <a:lnTo>
                                    <a:pt x="105" y="94"/>
                                  </a:lnTo>
                                  <a:lnTo>
                                    <a:pt x="82" y="94"/>
                                  </a:lnTo>
                                  <a:lnTo>
                                    <a:pt x="82" y="93"/>
                                  </a:lnTo>
                                  <a:lnTo>
                                    <a:pt x="80" y="93"/>
                                  </a:lnTo>
                                  <a:lnTo>
                                    <a:pt x="78" y="91"/>
                                  </a:lnTo>
                                  <a:lnTo>
                                    <a:pt x="78" y="87"/>
                                  </a:lnTo>
                                  <a:lnTo>
                                    <a:pt x="77" y="86"/>
                                  </a:lnTo>
                                  <a:lnTo>
                                    <a:pt x="77" y="72"/>
                                  </a:lnTo>
                                  <a:lnTo>
                                    <a:pt x="78" y="69"/>
                                  </a:lnTo>
                                  <a:lnTo>
                                    <a:pt x="78" y="66"/>
                                  </a:lnTo>
                                  <a:lnTo>
                                    <a:pt x="79" y="66"/>
                                  </a:lnTo>
                                  <a:lnTo>
                                    <a:pt x="80" y="64"/>
                                  </a:lnTo>
                                  <a:lnTo>
                                    <a:pt x="80" y="63"/>
                                  </a:lnTo>
                                  <a:lnTo>
                                    <a:pt x="106" y="63"/>
                                  </a:lnTo>
                                  <a:lnTo>
                                    <a:pt x="104" y="62"/>
                                  </a:lnTo>
                                  <a:lnTo>
                                    <a:pt x="102" y="57"/>
                                  </a:lnTo>
                                  <a:lnTo>
                                    <a:pt x="100" y="55"/>
                                  </a:lnTo>
                                  <a:lnTo>
                                    <a:pt x="96" y="54"/>
                                  </a:lnTo>
                                  <a:lnTo>
                                    <a:pt x="94" y="52"/>
                                  </a:lnTo>
                                  <a:lnTo>
                                    <a:pt x="9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94"/>
                          <wps:cNvSpPr>
                            <a:spLocks/>
                          </wps:cNvSpPr>
                          <wps:spPr bwMode="auto">
                            <a:xfrm>
                              <a:off x="7572" y="1635"/>
                              <a:ext cx="108" cy="107"/>
                            </a:xfrm>
                            <a:custGeom>
                              <a:avLst/>
                              <a:gdLst>
                                <a:gd name="T0" fmla="+- 0 7678 7572"/>
                                <a:gd name="T1" fmla="*/ T0 w 108"/>
                                <a:gd name="T2" fmla="+- 0 1698 1635"/>
                                <a:gd name="T3" fmla="*/ 1698 h 107"/>
                                <a:gd name="T4" fmla="+- 0 7661 7572"/>
                                <a:gd name="T5" fmla="*/ T4 w 108"/>
                                <a:gd name="T6" fmla="+- 0 1698 1635"/>
                                <a:gd name="T7" fmla="*/ 1698 h 107"/>
                                <a:gd name="T8" fmla="+- 0 7661 7572"/>
                                <a:gd name="T9" fmla="*/ T8 w 108"/>
                                <a:gd name="T10" fmla="+- 0 1699 1635"/>
                                <a:gd name="T11" fmla="*/ 1699 h 107"/>
                                <a:gd name="T12" fmla="+- 0 7663 7572"/>
                                <a:gd name="T13" fmla="*/ T12 w 108"/>
                                <a:gd name="T14" fmla="+- 0 1702 1635"/>
                                <a:gd name="T15" fmla="*/ 1702 h 107"/>
                                <a:gd name="T16" fmla="+- 0 7664 7572"/>
                                <a:gd name="T17" fmla="*/ T16 w 108"/>
                                <a:gd name="T18" fmla="+- 0 1704 1635"/>
                                <a:gd name="T19" fmla="*/ 1704 h 107"/>
                                <a:gd name="T20" fmla="+- 0 7664 7572"/>
                                <a:gd name="T21" fmla="*/ T20 w 108"/>
                                <a:gd name="T22" fmla="+- 0 1722 1635"/>
                                <a:gd name="T23" fmla="*/ 1722 h 107"/>
                                <a:gd name="T24" fmla="+- 0 7663 7572"/>
                                <a:gd name="T25" fmla="*/ T24 w 108"/>
                                <a:gd name="T26" fmla="+- 0 1725 1635"/>
                                <a:gd name="T27" fmla="*/ 1725 h 107"/>
                                <a:gd name="T28" fmla="+- 0 7662 7572"/>
                                <a:gd name="T29" fmla="*/ T28 w 108"/>
                                <a:gd name="T30" fmla="+- 0 1725 1635"/>
                                <a:gd name="T31" fmla="*/ 1725 h 107"/>
                                <a:gd name="T32" fmla="+- 0 7662 7572"/>
                                <a:gd name="T33" fmla="*/ T32 w 108"/>
                                <a:gd name="T34" fmla="+- 0 1727 1635"/>
                                <a:gd name="T35" fmla="*/ 1727 h 107"/>
                                <a:gd name="T36" fmla="+- 0 7660 7572"/>
                                <a:gd name="T37" fmla="*/ T36 w 108"/>
                                <a:gd name="T38" fmla="+- 0 1729 1635"/>
                                <a:gd name="T39" fmla="*/ 1729 h 107"/>
                                <a:gd name="T40" fmla="+- 0 7677 7572"/>
                                <a:gd name="T41" fmla="*/ T40 w 108"/>
                                <a:gd name="T42" fmla="+- 0 1729 1635"/>
                                <a:gd name="T43" fmla="*/ 1729 h 107"/>
                                <a:gd name="T44" fmla="+- 0 7678 7572"/>
                                <a:gd name="T45" fmla="*/ T44 w 108"/>
                                <a:gd name="T46" fmla="+- 0 1727 1635"/>
                                <a:gd name="T47" fmla="*/ 1727 h 107"/>
                                <a:gd name="T48" fmla="+- 0 7679 7572"/>
                                <a:gd name="T49" fmla="*/ T48 w 108"/>
                                <a:gd name="T50" fmla="+- 0 1725 1635"/>
                                <a:gd name="T51" fmla="*/ 1725 h 107"/>
                                <a:gd name="T52" fmla="+- 0 7680 7572"/>
                                <a:gd name="T53" fmla="*/ T52 w 108"/>
                                <a:gd name="T54" fmla="+- 0 1721 1635"/>
                                <a:gd name="T55" fmla="*/ 1721 h 107"/>
                                <a:gd name="T56" fmla="+- 0 7680 7572"/>
                                <a:gd name="T57" fmla="*/ T56 w 108"/>
                                <a:gd name="T58" fmla="+- 0 1707 1635"/>
                                <a:gd name="T59" fmla="*/ 1707 h 107"/>
                                <a:gd name="T60" fmla="+- 0 7679 7572"/>
                                <a:gd name="T61" fmla="*/ T60 w 108"/>
                                <a:gd name="T62" fmla="+- 0 1703 1635"/>
                                <a:gd name="T63" fmla="*/ 1703 h 107"/>
                                <a:gd name="T64" fmla="+- 0 7679 7572"/>
                                <a:gd name="T65" fmla="*/ T64 w 108"/>
                                <a:gd name="T66" fmla="+- 0 1699 1635"/>
                                <a:gd name="T67" fmla="*/ 1699 h 107"/>
                                <a:gd name="T68" fmla="+- 0 7678 7572"/>
                                <a:gd name="T69" fmla="*/ T68 w 108"/>
                                <a:gd name="T70" fmla="+- 0 1698 1635"/>
                                <a:gd name="T71" fmla="*/ 169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 h="107">
                                  <a:moveTo>
                                    <a:pt x="106" y="63"/>
                                  </a:moveTo>
                                  <a:lnTo>
                                    <a:pt x="89" y="63"/>
                                  </a:lnTo>
                                  <a:lnTo>
                                    <a:pt x="89" y="64"/>
                                  </a:lnTo>
                                  <a:lnTo>
                                    <a:pt x="91" y="67"/>
                                  </a:lnTo>
                                  <a:lnTo>
                                    <a:pt x="92" y="69"/>
                                  </a:lnTo>
                                  <a:lnTo>
                                    <a:pt x="92" y="87"/>
                                  </a:lnTo>
                                  <a:lnTo>
                                    <a:pt x="91" y="90"/>
                                  </a:lnTo>
                                  <a:lnTo>
                                    <a:pt x="90" y="90"/>
                                  </a:lnTo>
                                  <a:lnTo>
                                    <a:pt x="90" y="92"/>
                                  </a:lnTo>
                                  <a:lnTo>
                                    <a:pt x="88" y="94"/>
                                  </a:lnTo>
                                  <a:lnTo>
                                    <a:pt x="105" y="94"/>
                                  </a:lnTo>
                                  <a:lnTo>
                                    <a:pt x="106" y="92"/>
                                  </a:lnTo>
                                  <a:lnTo>
                                    <a:pt x="107" y="90"/>
                                  </a:lnTo>
                                  <a:lnTo>
                                    <a:pt x="108" y="86"/>
                                  </a:lnTo>
                                  <a:lnTo>
                                    <a:pt x="108" y="72"/>
                                  </a:lnTo>
                                  <a:lnTo>
                                    <a:pt x="107" y="68"/>
                                  </a:lnTo>
                                  <a:lnTo>
                                    <a:pt x="107" y="64"/>
                                  </a:lnTo>
                                  <a:lnTo>
                                    <a:pt x="106"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95"/>
                          <wps:cNvSpPr>
                            <a:spLocks/>
                          </wps:cNvSpPr>
                          <wps:spPr bwMode="auto">
                            <a:xfrm>
                              <a:off x="7572" y="1635"/>
                              <a:ext cx="108" cy="107"/>
                            </a:xfrm>
                            <a:custGeom>
                              <a:avLst/>
                              <a:gdLst>
                                <a:gd name="T0" fmla="+- 0 7601 7572"/>
                                <a:gd name="T1" fmla="*/ T0 w 108"/>
                                <a:gd name="T2" fmla="+- 0 1636 1635"/>
                                <a:gd name="T3" fmla="*/ 1636 h 107"/>
                                <a:gd name="T4" fmla="+- 0 7591 7572"/>
                                <a:gd name="T5" fmla="*/ T4 w 108"/>
                                <a:gd name="T6" fmla="+- 0 1636 1635"/>
                                <a:gd name="T7" fmla="*/ 1636 h 107"/>
                                <a:gd name="T8" fmla="+- 0 7588 7572"/>
                                <a:gd name="T9" fmla="*/ T8 w 108"/>
                                <a:gd name="T10" fmla="+- 0 1637 1635"/>
                                <a:gd name="T11" fmla="*/ 1637 h 107"/>
                                <a:gd name="T12" fmla="+- 0 7585 7572"/>
                                <a:gd name="T13" fmla="*/ T12 w 108"/>
                                <a:gd name="T14" fmla="+- 0 1638 1635"/>
                                <a:gd name="T15" fmla="*/ 1638 h 107"/>
                                <a:gd name="T16" fmla="+- 0 7582 7572"/>
                                <a:gd name="T17" fmla="*/ T16 w 108"/>
                                <a:gd name="T18" fmla="+- 0 1639 1635"/>
                                <a:gd name="T19" fmla="*/ 1639 h 107"/>
                                <a:gd name="T20" fmla="+- 0 7579 7572"/>
                                <a:gd name="T21" fmla="*/ T20 w 108"/>
                                <a:gd name="T22" fmla="+- 0 1641 1635"/>
                                <a:gd name="T23" fmla="*/ 1641 h 107"/>
                                <a:gd name="T24" fmla="+- 0 7577 7572"/>
                                <a:gd name="T25" fmla="*/ T24 w 108"/>
                                <a:gd name="T26" fmla="+- 0 1643 1635"/>
                                <a:gd name="T27" fmla="*/ 1643 h 107"/>
                                <a:gd name="T28" fmla="+- 0 7576 7572"/>
                                <a:gd name="T29" fmla="*/ T28 w 108"/>
                                <a:gd name="T30" fmla="+- 0 1645 1635"/>
                                <a:gd name="T31" fmla="*/ 1645 h 107"/>
                                <a:gd name="T32" fmla="+- 0 7573 7572"/>
                                <a:gd name="T33" fmla="*/ T32 w 108"/>
                                <a:gd name="T34" fmla="+- 0 1653 1635"/>
                                <a:gd name="T35" fmla="*/ 1653 h 107"/>
                                <a:gd name="T36" fmla="+- 0 7573 7572"/>
                                <a:gd name="T37" fmla="*/ T36 w 108"/>
                                <a:gd name="T38" fmla="+- 0 1655 1635"/>
                                <a:gd name="T39" fmla="*/ 1655 h 107"/>
                                <a:gd name="T40" fmla="+- 0 7572 7572"/>
                                <a:gd name="T41" fmla="*/ T40 w 108"/>
                                <a:gd name="T42" fmla="+- 0 1660 1635"/>
                                <a:gd name="T43" fmla="*/ 1660 h 107"/>
                                <a:gd name="T44" fmla="+- 0 7572 7572"/>
                                <a:gd name="T45" fmla="*/ T44 w 108"/>
                                <a:gd name="T46" fmla="+- 0 1671 1635"/>
                                <a:gd name="T47" fmla="*/ 1671 h 107"/>
                                <a:gd name="T48" fmla="+- 0 7573 7572"/>
                                <a:gd name="T49" fmla="*/ T48 w 108"/>
                                <a:gd name="T50" fmla="+- 0 1674 1635"/>
                                <a:gd name="T51" fmla="*/ 1674 h 107"/>
                                <a:gd name="T52" fmla="+- 0 7573 7572"/>
                                <a:gd name="T53" fmla="*/ T52 w 108"/>
                                <a:gd name="T54" fmla="+- 0 1677 1635"/>
                                <a:gd name="T55" fmla="*/ 1677 h 107"/>
                                <a:gd name="T56" fmla="+- 0 7574 7572"/>
                                <a:gd name="T57" fmla="*/ T56 w 108"/>
                                <a:gd name="T58" fmla="+- 0 1680 1635"/>
                                <a:gd name="T59" fmla="*/ 1680 h 107"/>
                                <a:gd name="T60" fmla="+- 0 7577 7572"/>
                                <a:gd name="T61" fmla="*/ T60 w 108"/>
                                <a:gd name="T62" fmla="+- 0 1681 1635"/>
                                <a:gd name="T63" fmla="*/ 1681 h 107"/>
                                <a:gd name="T64" fmla="+- 0 7579 7572"/>
                                <a:gd name="T65" fmla="*/ T64 w 108"/>
                                <a:gd name="T66" fmla="+- 0 1684 1635"/>
                                <a:gd name="T67" fmla="*/ 1684 h 107"/>
                                <a:gd name="T68" fmla="+- 0 7580 7572"/>
                                <a:gd name="T69" fmla="*/ T68 w 108"/>
                                <a:gd name="T70" fmla="+- 0 1686 1635"/>
                                <a:gd name="T71" fmla="*/ 1686 h 107"/>
                                <a:gd name="T72" fmla="+- 0 7584 7572"/>
                                <a:gd name="T73" fmla="*/ T72 w 108"/>
                                <a:gd name="T74" fmla="+- 0 1687 1635"/>
                                <a:gd name="T75" fmla="*/ 1687 h 107"/>
                                <a:gd name="T76" fmla="+- 0 7586 7572"/>
                                <a:gd name="T77" fmla="*/ T76 w 108"/>
                                <a:gd name="T78" fmla="+- 0 1689 1635"/>
                                <a:gd name="T79" fmla="*/ 1689 h 107"/>
                                <a:gd name="T80" fmla="+- 0 7591 7572"/>
                                <a:gd name="T81" fmla="*/ T80 w 108"/>
                                <a:gd name="T82" fmla="+- 0 1690 1635"/>
                                <a:gd name="T83" fmla="*/ 1690 h 107"/>
                                <a:gd name="T84" fmla="+- 0 7600 7572"/>
                                <a:gd name="T85" fmla="*/ T84 w 108"/>
                                <a:gd name="T86" fmla="+- 0 1690 1635"/>
                                <a:gd name="T87" fmla="*/ 1690 h 107"/>
                                <a:gd name="T88" fmla="+- 0 7603 7572"/>
                                <a:gd name="T89" fmla="*/ T88 w 108"/>
                                <a:gd name="T90" fmla="+- 0 1689 1635"/>
                                <a:gd name="T91" fmla="*/ 1689 h 107"/>
                                <a:gd name="T92" fmla="+- 0 7606 7572"/>
                                <a:gd name="T93" fmla="*/ T92 w 108"/>
                                <a:gd name="T94" fmla="+- 0 1687 1635"/>
                                <a:gd name="T95" fmla="*/ 1687 h 107"/>
                                <a:gd name="T96" fmla="+- 0 7609 7572"/>
                                <a:gd name="T97" fmla="*/ T96 w 108"/>
                                <a:gd name="T98" fmla="+- 0 1686 1635"/>
                                <a:gd name="T99" fmla="*/ 1686 h 107"/>
                                <a:gd name="T100" fmla="+- 0 7615 7572"/>
                                <a:gd name="T101" fmla="*/ T100 w 108"/>
                                <a:gd name="T102" fmla="+- 0 1680 1635"/>
                                <a:gd name="T103" fmla="*/ 1680 h 107"/>
                                <a:gd name="T104" fmla="+- 0 7616 7572"/>
                                <a:gd name="T105" fmla="*/ T104 w 108"/>
                                <a:gd name="T106" fmla="+- 0 1678 1635"/>
                                <a:gd name="T107" fmla="*/ 1678 h 107"/>
                                <a:gd name="T108" fmla="+- 0 7591 7572"/>
                                <a:gd name="T109" fmla="*/ T108 w 108"/>
                                <a:gd name="T110" fmla="+- 0 1678 1635"/>
                                <a:gd name="T111" fmla="*/ 1678 h 107"/>
                                <a:gd name="T112" fmla="+- 0 7589 7572"/>
                                <a:gd name="T113" fmla="*/ T112 w 108"/>
                                <a:gd name="T114" fmla="+- 0 1675 1635"/>
                                <a:gd name="T115" fmla="*/ 1675 h 107"/>
                                <a:gd name="T116" fmla="+- 0 7589 7572"/>
                                <a:gd name="T117" fmla="*/ T116 w 108"/>
                                <a:gd name="T118" fmla="+- 0 1672 1635"/>
                                <a:gd name="T119" fmla="*/ 1672 h 107"/>
                                <a:gd name="T120" fmla="+- 0 7588 7572"/>
                                <a:gd name="T121" fmla="*/ T120 w 108"/>
                                <a:gd name="T122" fmla="+- 0 1671 1635"/>
                                <a:gd name="T123" fmla="*/ 1671 h 107"/>
                                <a:gd name="T124" fmla="+- 0 7588 7572"/>
                                <a:gd name="T125" fmla="*/ T124 w 108"/>
                                <a:gd name="T126" fmla="+- 0 1655 1635"/>
                                <a:gd name="T127" fmla="*/ 1655 h 107"/>
                                <a:gd name="T128" fmla="+- 0 7589 7572"/>
                                <a:gd name="T129" fmla="*/ T128 w 108"/>
                                <a:gd name="T130" fmla="+- 0 1654 1635"/>
                                <a:gd name="T131" fmla="*/ 1654 h 107"/>
                                <a:gd name="T132" fmla="+- 0 7589 7572"/>
                                <a:gd name="T133" fmla="*/ T132 w 108"/>
                                <a:gd name="T134" fmla="+- 0 1650 1635"/>
                                <a:gd name="T135" fmla="*/ 1650 h 107"/>
                                <a:gd name="T136" fmla="+- 0 7590 7572"/>
                                <a:gd name="T137" fmla="*/ T136 w 108"/>
                                <a:gd name="T138" fmla="+- 0 1649 1635"/>
                                <a:gd name="T139" fmla="*/ 1649 h 107"/>
                                <a:gd name="T140" fmla="+- 0 7591 7572"/>
                                <a:gd name="T141" fmla="*/ T140 w 108"/>
                                <a:gd name="T142" fmla="+- 0 1649 1635"/>
                                <a:gd name="T143" fmla="*/ 1649 h 107"/>
                                <a:gd name="T144" fmla="+- 0 7591 7572"/>
                                <a:gd name="T145" fmla="*/ T144 w 108"/>
                                <a:gd name="T146" fmla="+- 0 1648 1635"/>
                                <a:gd name="T147" fmla="*/ 1648 h 107"/>
                                <a:gd name="T148" fmla="+- 0 7616 7572"/>
                                <a:gd name="T149" fmla="*/ T148 w 108"/>
                                <a:gd name="T150" fmla="+- 0 1648 1635"/>
                                <a:gd name="T151" fmla="*/ 1648 h 107"/>
                                <a:gd name="T152" fmla="+- 0 7615 7572"/>
                                <a:gd name="T153" fmla="*/ T152 w 108"/>
                                <a:gd name="T154" fmla="+- 0 1647 1635"/>
                                <a:gd name="T155" fmla="*/ 1647 h 107"/>
                                <a:gd name="T156" fmla="+- 0 7614 7572"/>
                                <a:gd name="T157" fmla="*/ T156 w 108"/>
                                <a:gd name="T158" fmla="+- 0 1644 1635"/>
                                <a:gd name="T159" fmla="*/ 1644 h 107"/>
                                <a:gd name="T160" fmla="+- 0 7613 7572"/>
                                <a:gd name="T161" fmla="*/ T160 w 108"/>
                                <a:gd name="T162" fmla="+- 0 1641 1635"/>
                                <a:gd name="T163" fmla="*/ 1641 h 107"/>
                                <a:gd name="T164" fmla="+- 0 7610 7572"/>
                                <a:gd name="T165" fmla="*/ T164 w 108"/>
                                <a:gd name="T166" fmla="+- 0 1639 1635"/>
                                <a:gd name="T167" fmla="*/ 1639 h 107"/>
                                <a:gd name="T168" fmla="+- 0 7607 7572"/>
                                <a:gd name="T169" fmla="*/ T168 w 108"/>
                                <a:gd name="T170" fmla="+- 0 1638 1635"/>
                                <a:gd name="T171" fmla="*/ 1638 h 107"/>
                                <a:gd name="T172" fmla="+- 0 7604 7572"/>
                                <a:gd name="T173" fmla="*/ T172 w 108"/>
                                <a:gd name="T174" fmla="+- 0 1637 1635"/>
                                <a:gd name="T175" fmla="*/ 1637 h 107"/>
                                <a:gd name="T176" fmla="+- 0 7601 7572"/>
                                <a:gd name="T177" fmla="*/ T176 w 108"/>
                                <a:gd name="T178" fmla="+- 0 1636 1635"/>
                                <a:gd name="T179" fmla="*/ 163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 h="107">
                                  <a:moveTo>
                                    <a:pt x="29" y="1"/>
                                  </a:moveTo>
                                  <a:lnTo>
                                    <a:pt x="19" y="1"/>
                                  </a:lnTo>
                                  <a:lnTo>
                                    <a:pt x="16" y="2"/>
                                  </a:lnTo>
                                  <a:lnTo>
                                    <a:pt x="13" y="3"/>
                                  </a:lnTo>
                                  <a:lnTo>
                                    <a:pt x="10" y="4"/>
                                  </a:lnTo>
                                  <a:lnTo>
                                    <a:pt x="7" y="6"/>
                                  </a:lnTo>
                                  <a:lnTo>
                                    <a:pt x="5" y="8"/>
                                  </a:lnTo>
                                  <a:lnTo>
                                    <a:pt x="4" y="10"/>
                                  </a:lnTo>
                                  <a:lnTo>
                                    <a:pt x="1" y="18"/>
                                  </a:lnTo>
                                  <a:lnTo>
                                    <a:pt x="1" y="20"/>
                                  </a:lnTo>
                                  <a:lnTo>
                                    <a:pt x="0" y="25"/>
                                  </a:lnTo>
                                  <a:lnTo>
                                    <a:pt x="0" y="36"/>
                                  </a:lnTo>
                                  <a:lnTo>
                                    <a:pt x="1" y="39"/>
                                  </a:lnTo>
                                  <a:lnTo>
                                    <a:pt x="1" y="42"/>
                                  </a:lnTo>
                                  <a:lnTo>
                                    <a:pt x="2" y="45"/>
                                  </a:lnTo>
                                  <a:lnTo>
                                    <a:pt x="5" y="46"/>
                                  </a:lnTo>
                                  <a:lnTo>
                                    <a:pt x="7" y="49"/>
                                  </a:lnTo>
                                  <a:lnTo>
                                    <a:pt x="8" y="51"/>
                                  </a:lnTo>
                                  <a:lnTo>
                                    <a:pt x="12" y="52"/>
                                  </a:lnTo>
                                  <a:lnTo>
                                    <a:pt x="14" y="54"/>
                                  </a:lnTo>
                                  <a:lnTo>
                                    <a:pt x="19" y="55"/>
                                  </a:lnTo>
                                  <a:lnTo>
                                    <a:pt x="28" y="55"/>
                                  </a:lnTo>
                                  <a:lnTo>
                                    <a:pt x="31" y="54"/>
                                  </a:lnTo>
                                  <a:lnTo>
                                    <a:pt x="34" y="52"/>
                                  </a:lnTo>
                                  <a:lnTo>
                                    <a:pt x="37" y="51"/>
                                  </a:lnTo>
                                  <a:lnTo>
                                    <a:pt x="43" y="45"/>
                                  </a:lnTo>
                                  <a:lnTo>
                                    <a:pt x="44" y="43"/>
                                  </a:lnTo>
                                  <a:lnTo>
                                    <a:pt x="19" y="43"/>
                                  </a:lnTo>
                                  <a:lnTo>
                                    <a:pt x="17" y="40"/>
                                  </a:lnTo>
                                  <a:lnTo>
                                    <a:pt x="17" y="37"/>
                                  </a:lnTo>
                                  <a:lnTo>
                                    <a:pt x="16" y="36"/>
                                  </a:lnTo>
                                  <a:lnTo>
                                    <a:pt x="16" y="20"/>
                                  </a:lnTo>
                                  <a:lnTo>
                                    <a:pt x="17" y="19"/>
                                  </a:lnTo>
                                  <a:lnTo>
                                    <a:pt x="17" y="15"/>
                                  </a:lnTo>
                                  <a:lnTo>
                                    <a:pt x="18" y="14"/>
                                  </a:lnTo>
                                  <a:lnTo>
                                    <a:pt x="19" y="14"/>
                                  </a:lnTo>
                                  <a:lnTo>
                                    <a:pt x="19" y="13"/>
                                  </a:lnTo>
                                  <a:lnTo>
                                    <a:pt x="44" y="13"/>
                                  </a:lnTo>
                                  <a:lnTo>
                                    <a:pt x="43" y="12"/>
                                  </a:lnTo>
                                  <a:lnTo>
                                    <a:pt x="42" y="9"/>
                                  </a:lnTo>
                                  <a:lnTo>
                                    <a:pt x="41" y="6"/>
                                  </a:lnTo>
                                  <a:lnTo>
                                    <a:pt x="38" y="4"/>
                                  </a:lnTo>
                                  <a:lnTo>
                                    <a:pt x="35" y="3"/>
                                  </a:lnTo>
                                  <a:lnTo>
                                    <a:pt x="32" y="2"/>
                                  </a:lnTo>
                                  <a:lnTo>
                                    <a:pt x="2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96"/>
                          <wps:cNvSpPr>
                            <a:spLocks/>
                          </wps:cNvSpPr>
                          <wps:spPr bwMode="auto">
                            <a:xfrm>
                              <a:off x="7572" y="1635"/>
                              <a:ext cx="108" cy="107"/>
                            </a:xfrm>
                            <a:custGeom>
                              <a:avLst/>
                              <a:gdLst>
                                <a:gd name="T0" fmla="+- 0 7616 7572"/>
                                <a:gd name="T1" fmla="*/ T0 w 108"/>
                                <a:gd name="T2" fmla="+- 0 1648 1635"/>
                                <a:gd name="T3" fmla="*/ 1648 h 107"/>
                                <a:gd name="T4" fmla="+- 0 7600 7572"/>
                                <a:gd name="T5" fmla="*/ T4 w 108"/>
                                <a:gd name="T6" fmla="+- 0 1648 1635"/>
                                <a:gd name="T7" fmla="*/ 1648 h 107"/>
                                <a:gd name="T8" fmla="+- 0 7600 7572"/>
                                <a:gd name="T9" fmla="*/ T8 w 108"/>
                                <a:gd name="T10" fmla="+- 0 1649 1635"/>
                                <a:gd name="T11" fmla="*/ 1649 h 107"/>
                                <a:gd name="T12" fmla="+- 0 7601 7572"/>
                                <a:gd name="T13" fmla="*/ T12 w 108"/>
                                <a:gd name="T14" fmla="+- 0 1649 1635"/>
                                <a:gd name="T15" fmla="*/ 1649 h 107"/>
                                <a:gd name="T16" fmla="+- 0 7601 7572"/>
                                <a:gd name="T17" fmla="*/ T16 w 108"/>
                                <a:gd name="T18" fmla="+- 0 1650 1635"/>
                                <a:gd name="T19" fmla="*/ 1650 h 107"/>
                                <a:gd name="T20" fmla="+- 0 7602 7572"/>
                                <a:gd name="T21" fmla="*/ T20 w 108"/>
                                <a:gd name="T22" fmla="+- 0 1651 1635"/>
                                <a:gd name="T23" fmla="*/ 1651 h 107"/>
                                <a:gd name="T24" fmla="+- 0 7603 7572"/>
                                <a:gd name="T25" fmla="*/ T24 w 108"/>
                                <a:gd name="T26" fmla="+- 0 1654 1635"/>
                                <a:gd name="T27" fmla="*/ 1654 h 107"/>
                                <a:gd name="T28" fmla="+- 0 7603 7572"/>
                                <a:gd name="T29" fmla="*/ T28 w 108"/>
                                <a:gd name="T30" fmla="+- 0 1672 1635"/>
                                <a:gd name="T31" fmla="*/ 1672 h 107"/>
                                <a:gd name="T32" fmla="+- 0 7602 7572"/>
                                <a:gd name="T33" fmla="*/ T32 w 108"/>
                                <a:gd name="T34" fmla="+- 0 1674 1635"/>
                                <a:gd name="T35" fmla="*/ 1674 h 107"/>
                                <a:gd name="T36" fmla="+- 0 7601 7572"/>
                                <a:gd name="T37" fmla="*/ T36 w 108"/>
                                <a:gd name="T38" fmla="+- 0 1674 1635"/>
                                <a:gd name="T39" fmla="*/ 1674 h 107"/>
                                <a:gd name="T40" fmla="+- 0 7601 7572"/>
                                <a:gd name="T41" fmla="*/ T40 w 108"/>
                                <a:gd name="T42" fmla="+- 0 1677 1635"/>
                                <a:gd name="T43" fmla="*/ 1677 h 107"/>
                                <a:gd name="T44" fmla="+- 0 7600 7572"/>
                                <a:gd name="T45" fmla="*/ T44 w 108"/>
                                <a:gd name="T46" fmla="+- 0 1678 1635"/>
                                <a:gd name="T47" fmla="*/ 1678 h 107"/>
                                <a:gd name="T48" fmla="+- 0 7616 7572"/>
                                <a:gd name="T49" fmla="*/ T48 w 108"/>
                                <a:gd name="T50" fmla="+- 0 1678 1635"/>
                                <a:gd name="T51" fmla="*/ 1678 h 107"/>
                                <a:gd name="T52" fmla="+- 0 7616 7572"/>
                                <a:gd name="T53" fmla="*/ T52 w 108"/>
                                <a:gd name="T54" fmla="+- 0 1677 1635"/>
                                <a:gd name="T55" fmla="*/ 1677 h 107"/>
                                <a:gd name="T56" fmla="+- 0 7618 7572"/>
                                <a:gd name="T57" fmla="*/ T56 w 108"/>
                                <a:gd name="T58" fmla="+- 0 1674 1635"/>
                                <a:gd name="T59" fmla="*/ 1674 h 107"/>
                                <a:gd name="T60" fmla="+- 0 7619 7572"/>
                                <a:gd name="T61" fmla="*/ T60 w 108"/>
                                <a:gd name="T62" fmla="+- 0 1669 1635"/>
                                <a:gd name="T63" fmla="*/ 1669 h 107"/>
                                <a:gd name="T64" fmla="+- 0 7619 7572"/>
                                <a:gd name="T65" fmla="*/ T64 w 108"/>
                                <a:gd name="T66" fmla="+- 0 1655 1635"/>
                                <a:gd name="T67" fmla="*/ 1655 h 107"/>
                                <a:gd name="T68" fmla="+- 0 7618 7572"/>
                                <a:gd name="T69" fmla="*/ T68 w 108"/>
                                <a:gd name="T70" fmla="+- 0 1653 1635"/>
                                <a:gd name="T71" fmla="*/ 1653 h 107"/>
                                <a:gd name="T72" fmla="+- 0 7618 7572"/>
                                <a:gd name="T73" fmla="*/ T72 w 108"/>
                                <a:gd name="T74" fmla="+- 0 1649 1635"/>
                                <a:gd name="T75" fmla="*/ 1649 h 107"/>
                                <a:gd name="T76" fmla="+- 0 7616 7572"/>
                                <a:gd name="T77" fmla="*/ T76 w 108"/>
                                <a:gd name="T78" fmla="+- 0 1648 1635"/>
                                <a:gd name="T79" fmla="*/ 164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07">
                                  <a:moveTo>
                                    <a:pt x="44" y="13"/>
                                  </a:moveTo>
                                  <a:lnTo>
                                    <a:pt x="28" y="13"/>
                                  </a:lnTo>
                                  <a:lnTo>
                                    <a:pt x="28" y="14"/>
                                  </a:lnTo>
                                  <a:lnTo>
                                    <a:pt x="29" y="14"/>
                                  </a:lnTo>
                                  <a:lnTo>
                                    <a:pt x="29" y="15"/>
                                  </a:lnTo>
                                  <a:lnTo>
                                    <a:pt x="30" y="16"/>
                                  </a:lnTo>
                                  <a:lnTo>
                                    <a:pt x="31" y="19"/>
                                  </a:lnTo>
                                  <a:lnTo>
                                    <a:pt x="31" y="37"/>
                                  </a:lnTo>
                                  <a:lnTo>
                                    <a:pt x="30" y="39"/>
                                  </a:lnTo>
                                  <a:lnTo>
                                    <a:pt x="29" y="39"/>
                                  </a:lnTo>
                                  <a:lnTo>
                                    <a:pt x="29" y="42"/>
                                  </a:lnTo>
                                  <a:lnTo>
                                    <a:pt x="28" y="43"/>
                                  </a:lnTo>
                                  <a:lnTo>
                                    <a:pt x="44" y="43"/>
                                  </a:lnTo>
                                  <a:lnTo>
                                    <a:pt x="44" y="42"/>
                                  </a:lnTo>
                                  <a:lnTo>
                                    <a:pt x="46" y="39"/>
                                  </a:lnTo>
                                  <a:lnTo>
                                    <a:pt x="47" y="34"/>
                                  </a:lnTo>
                                  <a:lnTo>
                                    <a:pt x="47" y="20"/>
                                  </a:lnTo>
                                  <a:lnTo>
                                    <a:pt x="46" y="18"/>
                                  </a:lnTo>
                                  <a:lnTo>
                                    <a:pt x="46" y="14"/>
                                  </a:lnTo>
                                  <a:lnTo>
                                    <a:pt x="4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97"/>
                        <wpg:cNvGrpSpPr>
                          <a:grpSpLocks/>
                        </wpg:cNvGrpSpPr>
                        <wpg:grpSpPr bwMode="auto">
                          <a:xfrm>
                            <a:off x="4011283" y="1121434"/>
                            <a:ext cx="43219" cy="74252"/>
                            <a:chOff x="7972" y="1570"/>
                            <a:chExt cx="68" cy="102"/>
                          </a:xfrm>
                        </wpg:grpSpPr>
                        <wps:wsp>
                          <wps:cNvPr id="1358" name="Freeform 198"/>
                          <wps:cNvSpPr>
                            <a:spLocks/>
                          </wps:cNvSpPr>
                          <wps:spPr bwMode="auto">
                            <a:xfrm>
                              <a:off x="7972" y="1570"/>
                              <a:ext cx="68" cy="102"/>
                            </a:xfrm>
                            <a:custGeom>
                              <a:avLst/>
                              <a:gdLst>
                                <a:gd name="T0" fmla="+- 0 8038 7972"/>
                                <a:gd name="T1" fmla="*/ T0 w 68"/>
                                <a:gd name="T2" fmla="+- 0 1570 1570"/>
                                <a:gd name="T3" fmla="*/ 1570 h 102"/>
                                <a:gd name="T4" fmla="+- 0 7974 7972"/>
                                <a:gd name="T5" fmla="*/ T4 w 68"/>
                                <a:gd name="T6" fmla="+- 0 1570 1570"/>
                                <a:gd name="T7" fmla="*/ 1570 h 102"/>
                                <a:gd name="T8" fmla="+- 0 7972 7972"/>
                                <a:gd name="T9" fmla="*/ T8 w 68"/>
                                <a:gd name="T10" fmla="+- 0 1572 1570"/>
                                <a:gd name="T11" fmla="*/ 1572 h 102"/>
                                <a:gd name="T12" fmla="+- 0 7972 7972"/>
                                <a:gd name="T13" fmla="*/ T12 w 68"/>
                                <a:gd name="T14" fmla="+- 0 1587 1570"/>
                                <a:gd name="T15" fmla="*/ 1587 h 102"/>
                                <a:gd name="T16" fmla="+- 0 7973 7972"/>
                                <a:gd name="T17" fmla="*/ T16 w 68"/>
                                <a:gd name="T18" fmla="+- 0 1587 1570"/>
                                <a:gd name="T19" fmla="*/ 1587 h 102"/>
                                <a:gd name="T20" fmla="+- 0 7974 7972"/>
                                <a:gd name="T21" fmla="*/ T20 w 68"/>
                                <a:gd name="T22" fmla="+- 0 1588 1570"/>
                                <a:gd name="T23" fmla="*/ 1588 h 102"/>
                                <a:gd name="T24" fmla="+- 0 8017 7972"/>
                                <a:gd name="T25" fmla="*/ T24 w 68"/>
                                <a:gd name="T26" fmla="+- 0 1588 1570"/>
                                <a:gd name="T27" fmla="*/ 1588 h 102"/>
                                <a:gd name="T28" fmla="+- 0 7981 7972"/>
                                <a:gd name="T29" fmla="*/ T28 w 68"/>
                                <a:gd name="T30" fmla="+- 0 1667 1570"/>
                                <a:gd name="T31" fmla="*/ 1667 h 102"/>
                                <a:gd name="T32" fmla="+- 0 7981 7972"/>
                                <a:gd name="T33" fmla="*/ T32 w 68"/>
                                <a:gd name="T34" fmla="+- 0 1671 1570"/>
                                <a:gd name="T35" fmla="*/ 1671 h 102"/>
                                <a:gd name="T36" fmla="+- 0 7982 7972"/>
                                <a:gd name="T37" fmla="*/ T36 w 68"/>
                                <a:gd name="T38" fmla="+- 0 1671 1570"/>
                                <a:gd name="T39" fmla="*/ 1671 h 102"/>
                                <a:gd name="T40" fmla="+- 0 7982 7972"/>
                                <a:gd name="T41" fmla="*/ T40 w 68"/>
                                <a:gd name="T42" fmla="+- 0 1672 1570"/>
                                <a:gd name="T43" fmla="*/ 1672 h 102"/>
                                <a:gd name="T44" fmla="+- 0 8002 7972"/>
                                <a:gd name="T45" fmla="*/ T44 w 68"/>
                                <a:gd name="T46" fmla="+- 0 1672 1570"/>
                                <a:gd name="T47" fmla="*/ 1672 h 102"/>
                                <a:gd name="T48" fmla="+- 0 8004 7972"/>
                                <a:gd name="T49" fmla="*/ T48 w 68"/>
                                <a:gd name="T50" fmla="+- 0 1669 1570"/>
                                <a:gd name="T51" fmla="*/ 1669 h 102"/>
                                <a:gd name="T52" fmla="+- 0 8038 7972"/>
                                <a:gd name="T53" fmla="*/ T52 w 68"/>
                                <a:gd name="T54" fmla="+- 0 1591 1570"/>
                                <a:gd name="T55" fmla="*/ 1591 h 102"/>
                                <a:gd name="T56" fmla="+- 0 8038 7972"/>
                                <a:gd name="T57" fmla="*/ T56 w 68"/>
                                <a:gd name="T58" fmla="+- 0 1590 1570"/>
                                <a:gd name="T59" fmla="*/ 1590 h 102"/>
                                <a:gd name="T60" fmla="+- 0 8039 7972"/>
                                <a:gd name="T61" fmla="*/ T60 w 68"/>
                                <a:gd name="T62" fmla="+- 0 1589 1570"/>
                                <a:gd name="T63" fmla="*/ 1589 h 102"/>
                                <a:gd name="T64" fmla="+- 0 8039 7972"/>
                                <a:gd name="T65" fmla="*/ T64 w 68"/>
                                <a:gd name="T66" fmla="+- 0 1587 1570"/>
                                <a:gd name="T67" fmla="*/ 1587 h 102"/>
                                <a:gd name="T68" fmla="+- 0 8040 7972"/>
                                <a:gd name="T69" fmla="*/ T68 w 68"/>
                                <a:gd name="T70" fmla="+- 0 1584 1570"/>
                                <a:gd name="T71" fmla="*/ 1584 h 102"/>
                                <a:gd name="T72" fmla="+- 0 8040 7972"/>
                                <a:gd name="T73" fmla="*/ T72 w 68"/>
                                <a:gd name="T74" fmla="+- 0 1573 1570"/>
                                <a:gd name="T75" fmla="*/ 1573 h 102"/>
                                <a:gd name="T76" fmla="+- 0 8039 7972"/>
                                <a:gd name="T77" fmla="*/ T76 w 68"/>
                                <a:gd name="T78" fmla="+- 0 1573 1570"/>
                                <a:gd name="T79" fmla="*/ 1573 h 102"/>
                                <a:gd name="T80" fmla="+- 0 8039 7972"/>
                                <a:gd name="T81" fmla="*/ T80 w 68"/>
                                <a:gd name="T82" fmla="+- 0 1571 1570"/>
                                <a:gd name="T83" fmla="*/ 1571 h 102"/>
                                <a:gd name="T84" fmla="+- 0 8038 7972"/>
                                <a:gd name="T85" fmla="*/ T84 w 68"/>
                                <a:gd name="T86" fmla="+- 0 1570 1570"/>
                                <a:gd name="T87" fmla="*/ 1570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 h="102">
                                  <a:moveTo>
                                    <a:pt x="66" y="0"/>
                                  </a:moveTo>
                                  <a:lnTo>
                                    <a:pt x="2" y="0"/>
                                  </a:lnTo>
                                  <a:lnTo>
                                    <a:pt x="0" y="2"/>
                                  </a:lnTo>
                                  <a:lnTo>
                                    <a:pt x="0" y="17"/>
                                  </a:lnTo>
                                  <a:lnTo>
                                    <a:pt x="1" y="17"/>
                                  </a:lnTo>
                                  <a:lnTo>
                                    <a:pt x="2" y="18"/>
                                  </a:lnTo>
                                  <a:lnTo>
                                    <a:pt x="45" y="18"/>
                                  </a:lnTo>
                                  <a:lnTo>
                                    <a:pt x="9" y="97"/>
                                  </a:lnTo>
                                  <a:lnTo>
                                    <a:pt x="9" y="101"/>
                                  </a:lnTo>
                                  <a:lnTo>
                                    <a:pt x="10" y="101"/>
                                  </a:lnTo>
                                  <a:lnTo>
                                    <a:pt x="10" y="102"/>
                                  </a:lnTo>
                                  <a:lnTo>
                                    <a:pt x="30" y="102"/>
                                  </a:lnTo>
                                  <a:lnTo>
                                    <a:pt x="32" y="99"/>
                                  </a:lnTo>
                                  <a:lnTo>
                                    <a:pt x="66" y="21"/>
                                  </a:lnTo>
                                  <a:lnTo>
                                    <a:pt x="66" y="20"/>
                                  </a:lnTo>
                                  <a:lnTo>
                                    <a:pt x="67" y="19"/>
                                  </a:lnTo>
                                  <a:lnTo>
                                    <a:pt x="67" y="17"/>
                                  </a:lnTo>
                                  <a:lnTo>
                                    <a:pt x="68" y="14"/>
                                  </a:lnTo>
                                  <a:lnTo>
                                    <a:pt x="68" y="3"/>
                                  </a:lnTo>
                                  <a:lnTo>
                                    <a:pt x="67" y="3"/>
                                  </a:lnTo>
                                  <a:lnTo>
                                    <a:pt x="67" y="1"/>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99"/>
                        <wpg:cNvGrpSpPr>
                          <a:grpSpLocks/>
                        </wpg:cNvGrpSpPr>
                        <wpg:grpSpPr bwMode="auto">
                          <a:xfrm>
                            <a:off x="4063042" y="1121434"/>
                            <a:ext cx="43219" cy="74252"/>
                            <a:chOff x="8053" y="1570"/>
                            <a:chExt cx="68" cy="102"/>
                          </a:xfrm>
                        </wpg:grpSpPr>
                        <wps:wsp>
                          <wps:cNvPr id="1360" name="Freeform 200"/>
                          <wps:cNvSpPr>
                            <a:spLocks/>
                          </wps:cNvSpPr>
                          <wps:spPr bwMode="auto">
                            <a:xfrm>
                              <a:off x="8053" y="1570"/>
                              <a:ext cx="68" cy="102"/>
                            </a:xfrm>
                            <a:custGeom>
                              <a:avLst/>
                              <a:gdLst>
                                <a:gd name="T0" fmla="+- 0 8120 8053"/>
                                <a:gd name="T1" fmla="*/ T0 w 68"/>
                                <a:gd name="T2" fmla="+- 0 1570 1570"/>
                                <a:gd name="T3" fmla="*/ 1570 h 102"/>
                                <a:gd name="T4" fmla="+- 0 8056 8053"/>
                                <a:gd name="T5" fmla="*/ T4 w 68"/>
                                <a:gd name="T6" fmla="+- 0 1570 1570"/>
                                <a:gd name="T7" fmla="*/ 1570 h 102"/>
                                <a:gd name="T8" fmla="+- 0 8053 8053"/>
                                <a:gd name="T9" fmla="*/ T8 w 68"/>
                                <a:gd name="T10" fmla="+- 0 1572 1570"/>
                                <a:gd name="T11" fmla="*/ 1572 h 102"/>
                                <a:gd name="T12" fmla="+- 0 8053 8053"/>
                                <a:gd name="T13" fmla="*/ T12 w 68"/>
                                <a:gd name="T14" fmla="+- 0 1587 1570"/>
                                <a:gd name="T15" fmla="*/ 1587 h 102"/>
                                <a:gd name="T16" fmla="+- 0 8054 8053"/>
                                <a:gd name="T17" fmla="*/ T16 w 68"/>
                                <a:gd name="T18" fmla="+- 0 1587 1570"/>
                                <a:gd name="T19" fmla="*/ 1587 h 102"/>
                                <a:gd name="T20" fmla="+- 0 8056 8053"/>
                                <a:gd name="T21" fmla="*/ T20 w 68"/>
                                <a:gd name="T22" fmla="+- 0 1588 1570"/>
                                <a:gd name="T23" fmla="*/ 1588 h 102"/>
                                <a:gd name="T24" fmla="+- 0 8099 8053"/>
                                <a:gd name="T25" fmla="*/ T24 w 68"/>
                                <a:gd name="T26" fmla="+- 0 1588 1570"/>
                                <a:gd name="T27" fmla="*/ 1588 h 102"/>
                                <a:gd name="T28" fmla="+- 0 8063 8053"/>
                                <a:gd name="T29" fmla="*/ T28 w 68"/>
                                <a:gd name="T30" fmla="+- 0 1667 1570"/>
                                <a:gd name="T31" fmla="*/ 1667 h 102"/>
                                <a:gd name="T32" fmla="+- 0 8063 8053"/>
                                <a:gd name="T33" fmla="*/ T32 w 68"/>
                                <a:gd name="T34" fmla="+- 0 1671 1570"/>
                                <a:gd name="T35" fmla="*/ 1671 h 102"/>
                                <a:gd name="T36" fmla="+- 0 8064 8053"/>
                                <a:gd name="T37" fmla="*/ T36 w 68"/>
                                <a:gd name="T38" fmla="+- 0 1672 1570"/>
                                <a:gd name="T39" fmla="*/ 1672 h 102"/>
                                <a:gd name="T40" fmla="+- 0 8083 8053"/>
                                <a:gd name="T41" fmla="*/ T40 w 68"/>
                                <a:gd name="T42" fmla="+- 0 1672 1570"/>
                                <a:gd name="T43" fmla="*/ 1672 h 102"/>
                                <a:gd name="T44" fmla="+- 0 8083 8053"/>
                                <a:gd name="T45" fmla="*/ T44 w 68"/>
                                <a:gd name="T46" fmla="+- 0 1671 1570"/>
                                <a:gd name="T47" fmla="*/ 1671 h 102"/>
                                <a:gd name="T48" fmla="+- 0 8084 8053"/>
                                <a:gd name="T49" fmla="*/ T48 w 68"/>
                                <a:gd name="T50" fmla="+- 0 1671 1570"/>
                                <a:gd name="T51" fmla="*/ 1671 h 102"/>
                                <a:gd name="T52" fmla="+- 0 8086 8053"/>
                                <a:gd name="T53" fmla="*/ T52 w 68"/>
                                <a:gd name="T54" fmla="+- 0 1669 1570"/>
                                <a:gd name="T55" fmla="*/ 1669 h 102"/>
                                <a:gd name="T56" fmla="+- 0 8119 8053"/>
                                <a:gd name="T57" fmla="*/ T56 w 68"/>
                                <a:gd name="T58" fmla="+- 0 1591 1570"/>
                                <a:gd name="T59" fmla="*/ 1591 h 102"/>
                                <a:gd name="T60" fmla="+- 0 8119 8053"/>
                                <a:gd name="T61" fmla="*/ T60 w 68"/>
                                <a:gd name="T62" fmla="+- 0 1590 1570"/>
                                <a:gd name="T63" fmla="*/ 1590 h 102"/>
                                <a:gd name="T64" fmla="+- 0 8120 8053"/>
                                <a:gd name="T65" fmla="*/ T64 w 68"/>
                                <a:gd name="T66" fmla="+- 0 1589 1570"/>
                                <a:gd name="T67" fmla="*/ 1589 h 102"/>
                                <a:gd name="T68" fmla="+- 0 8120 8053"/>
                                <a:gd name="T69" fmla="*/ T68 w 68"/>
                                <a:gd name="T70" fmla="+- 0 1587 1570"/>
                                <a:gd name="T71" fmla="*/ 1587 h 102"/>
                                <a:gd name="T72" fmla="+- 0 8122 8053"/>
                                <a:gd name="T73" fmla="*/ T72 w 68"/>
                                <a:gd name="T74" fmla="+- 0 1584 1570"/>
                                <a:gd name="T75" fmla="*/ 1584 h 102"/>
                                <a:gd name="T76" fmla="+- 0 8122 8053"/>
                                <a:gd name="T77" fmla="*/ T76 w 68"/>
                                <a:gd name="T78" fmla="+- 0 1573 1570"/>
                                <a:gd name="T79" fmla="*/ 1573 h 102"/>
                                <a:gd name="T80" fmla="+- 0 8120 8053"/>
                                <a:gd name="T81" fmla="*/ T80 w 68"/>
                                <a:gd name="T82" fmla="+- 0 1572 1570"/>
                                <a:gd name="T83" fmla="*/ 1572 h 102"/>
                                <a:gd name="T84" fmla="+- 0 8120 8053"/>
                                <a:gd name="T85" fmla="*/ T84 w 68"/>
                                <a:gd name="T86" fmla="+- 0 1570 1570"/>
                                <a:gd name="T87" fmla="*/ 1570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 h="102">
                                  <a:moveTo>
                                    <a:pt x="67" y="0"/>
                                  </a:moveTo>
                                  <a:lnTo>
                                    <a:pt x="3" y="0"/>
                                  </a:lnTo>
                                  <a:lnTo>
                                    <a:pt x="0" y="2"/>
                                  </a:lnTo>
                                  <a:lnTo>
                                    <a:pt x="0" y="17"/>
                                  </a:lnTo>
                                  <a:lnTo>
                                    <a:pt x="1" y="17"/>
                                  </a:lnTo>
                                  <a:lnTo>
                                    <a:pt x="3" y="18"/>
                                  </a:lnTo>
                                  <a:lnTo>
                                    <a:pt x="46" y="18"/>
                                  </a:lnTo>
                                  <a:lnTo>
                                    <a:pt x="10" y="97"/>
                                  </a:lnTo>
                                  <a:lnTo>
                                    <a:pt x="10" y="101"/>
                                  </a:lnTo>
                                  <a:lnTo>
                                    <a:pt x="11" y="102"/>
                                  </a:lnTo>
                                  <a:lnTo>
                                    <a:pt x="30" y="102"/>
                                  </a:lnTo>
                                  <a:lnTo>
                                    <a:pt x="30" y="101"/>
                                  </a:lnTo>
                                  <a:lnTo>
                                    <a:pt x="31" y="101"/>
                                  </a:lnTo>
                                  <a:lnTo>
                                    <a:pt x="33" y="99"/>
                                  </a:lnTo>
                                  <a:lnTo>
                                    <a:pt x="66" y="21"/>
                                  </a:lnTo>
                                  <a:lnTo>
                                    <a:pt x="66" y="20"/>
                                  </a:lnTo>
                                  <a:lnTo>
                                    <a:pt x="67" y="19"/>
                                  </a:lnTo>
                                  <a:lnTo>
                                    <a:pt x="67" y="17"/>
                                  </a:lnTo>
                                  <a:lnTo>
                                    <a:pt x="69" y="14"/>
                                  </a:lnTo>
                                  <a:lnTo>
                                    <a:pt x="69" y="3"/>
                                  </a:lnTo>
                                  <a:lnTo>
                                    <a:pt x="67" y="2"/>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201"/>
                        <wpg:cNvGrpSpPr>
                          <a:grpSpLocks/>
                        </wpg:cNvGrpSpPr>
                        <wpg:grpSpPr bwMode="auto">
                          <a:xfrm>
                            <a:off x="4114800" y="1121434"/>
                            <a:ext cx="68642" cy="77892"/>
                            <a:chOff x="8132" y="1567"/>
                            <a:chExt cx="108" cy="107"/>
                          </a:xfrm>
                        </wpg:grpSpPr>
                        <wps:wsp>
                          <wps:cNvPr id="1362" name="Freeform 202"/>
                          <wps:cNvSpPr>
                            <a:spLocks/>
                          </wps:cNvSpPr>
                          <wps:spPr bwMode="auto">
                            <a:xfrm>
                              <a:off x="8132" y="1567"/>
                              <a:ext cx="108" cy="107"/>
                            </a:xfrm>
                            <a:custGeom>
                              <a:avLst/>
                              <a:gdLst>
                                <a:gd name="T0" fmla="+- 0 8155 8132"/>
                                <a:gd name="T1" fmla="*/ T0 w 108"/>
                                <a:gd name="T2" fmla="+- 0 1673 1567"/>
                                <a:gd name="T3" fmla="*/ 1673 h 107"/>
                                <a:gd name="T4" fmla="+- 0 8142 8132"/>
                                <a:gd name="T5" fmla="*/ T4 w 108"/>
                                <a:gd name="T6" fmla="+- 0 1673 1567"/>
                                <a:gd name="T7" fmla="*/ 1673 h 107"/>
                                <a:gd name="T8" fmla="+- 0 8143 8132"/>
                                <a:gd name="T9" fmla="*/ T8 w 108"/>
                                <a:gd name="T10" fmla="+- 0 1674 1567"/>
                                <a:gd name="T11" fmla="*/ 1674 h 107"/>
                                <a:gd name="T12" fmla="+- 0 8155 8132"/>
                                <a:gd name="T13" fmla="*/ T12 w 108"/>
                                <a:gd name="T14" fmla="+- 0 1674 1567"/>
                                <a:gd name="T15" fmla="*/ 1674 h 107"/>
                                <a:gd name="T16" fmla="+- 0 8155 8132"/>
                                <a:gd name="T17" fmla="*/ T16 w 108"/>
                                <a:gd name="T18" fmla="+- 0 1673 1567"/>
                                <a:gd name="T19" fmla="*/ 1673 h 107"/>
                              </a:gdLst>
                              <a:ahLst/>
                              <a:cxnLst>
                                <a:cxn ang="0">
                                  <a:pos x="T1" y="T3"/>
                                </a:cxn>
                                <a:cxn ang="0">
                                  <a:pos x="T5" y="T7"/>
                                </a:cxn>
                                <a:cxn ang="0">
                                  <a:pos x="T9" y="T11"/>
                                </a:cxn>
                                <a:cxn ang="0">
                                  <a:pos x="T13" y="T15"/>
                                </a:cxn>
                                <a:cxn ang="0">
                                  <a:pos x="T17" y="T19"/>
                                </a:cxn>
                              </a:cxnLst>
                              <a:rect l="0" t="0" r="r" b="b"/>
                              <a:pathLst>
                                <a:path w="108" h="107">
                                  <a:moveTo>
                                    <a:pt x="23" y="106"/>
                                  </a:moveTo>
                                  <a:lnTo>
                                    <a:pt x="10" y="106"/>
                                  </a:lnTo>
                                  <a:lnTo>
                                    <a:pt x="11" y="107"/>
                                  </a:lnTo>
                                  <a:lnTo>
                                    <a:pt x="23" y="107"/>
                                  </a:lnTo>
                                  <a:lnTo>
                                    <a:pt x="23"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203"/>
                          <wps:cNvSpPr>
                            <a:spLocks/>
                          </wps:cNvSpPr>
                          <wps:spPr bwMode="auto">
                            <a:xfrm>
                              <a:off x="8132" y="1567"/>
                              <a:ext cx="108" cy="107"/>
                            </a:xfrm>
                            <a:custGeom>
                              <a:avLst/>
                              <a:gdLst>
                                <a:gd name="T0" fmla="+- 0 8231 8132"/>
                                <a:gd name="T1" fmla="*/ T0 w 108"/>
                                <a:gd name="T2" fmla="+- 0 1570 1567"/>
                                <a:gd name="T3" fmla="*/ 1570 h 107"/>
                                <a:gd name="T4" fmla="+- 0 8214 8132"/>
                                <a:gd name="T5" fmla="*/ T4 w 108"/>
                                <a:gd name="T6" fmla="+- 0 1570 1567"/>
                                <a:gd name="T7" fmla="*/ 1570 h 107"/>
                                <a:gd name="T8" fmla="+- 0 8143 8132"/>
                                <a:gd name="T9" fmla="*/ T8 w 108"/>
                                <a:gd name="T10" fmla="+- 0 1669 1567"/>
                                <a:gd name="T11" fmla="*/ 1669 h 107"/>
                                <a:gd name="T12" fmla="+- 0 8142 8132"/>
                                <a:gd name="T13" fmla="*/ T12 w 108"/>
                                <a:gd name="T14" fmla="+- 0 1671 1567"/>
                                <a:gd name="T15" fmla="*/ 1671 h 107"/>
                                <a:gd name="T16" fmla="+- 0 8141 8132"/>
                                <a:gd name="T17" fmla="*/ T16 w 108"/>
                                <a:gd name="T18" fmla="+- 0 1671 1567"/>
                                <a:gd name="T19" fmla="*/ 1671 h 107"/>
                                <a:gd name="T20" fmla="+- 0 8141 8132"/>
                                <a:gd name="T21" fmla="*/ T20 w 108"/>
                                <a:gd name="T22" fmla="+- 0 1673 1567"/>
                                <a:gd name="T23" fmla="*/ 1673 h 107"/>
                                <a:gd name="T24" fmla="+- 0 8156 8132"/>
                                <a:gd name="T25" fmla="*/ T24 w 108"/>
                                <a:gd name="T26" fmla="+- 0 1673 1567"/>
                                <a:gd name="T27" fmla="*/ 1673 h 107"/>
                                <a:gd name="T28" fmla="+- 0 8156 8132"/>
                                <a:gd name="T29" fmla="*/ T28 w 108"/>
                                <a:gd name="T30" fmla="+- 0 1672 1567"/>
                                <a:gd name="T31" fmla="*/ 1672 h 107"/>
                                <a:gd name="T32" fmla="+- 0 8158 8132"/>
                                <a:gd name="T33" fmla="*/ T32 w 108"/>
                                <a:gd name="T34" fmla="+- 0 1672 1567"/>
                                <a:gd name="T35" fmla="*/ 1672 h 107"/>
                                <a:gd name="T36" fmla="+- 0 8230 8132"/>
                                <a:gd name="T37" fmla="*/ T36 w 108"/>
                                <a:gd name="T38" fmla="+- 0 1572 1567"/>
                                <a:gd name="T39" fmla="*/ 1572 h 107"/>
                                <a:gd name="T40" fmla="+- 0 8231 8132"/>
                                <a:gd name="T41" fmla="*/ T40 w 108"/>
                                <a:gd name="T42" fmla="+- 0 1571 1567"/>
                                <a:gd name="T43" fmla="*/ 1571 h 107"/>
                                <a:gd name="T44" fmla="+- 0 8231 8132"/>
                                <a:gd name="T45" fmla="*/ T44 w 108"/>
                                <a:gd name="T46" fmla="+- 0 1570 1567"/>
                                <a:gd name="T47" fmla="*/ 157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07">
                                  <a:moveTo>
                                    <a:pt x="99" y="3"/>
                                  </a:moveTo>
                                  <a:lnTo>
                                    <a:pt x="82" y="3"/>
                                  </a:lnTo>
                                  <a:lnTo>
                                    <a:pt x="11" y="102"/>
                                  </a:lnTo>
                                  <a:lnTo>
                                    <a:pt x="10" y="104"/>
                                  </a:lnTo>
                                  <a:lnTo>
                                    <a:pt x="9" y="104"/>
                                  </a:lnTo>
                                  <a:lnTo>
                                    <a:pt x="9" y="106"/>
                                  </a:lnTo>
                                  <a:lnTo>
                                    <a:pt x="24" y="106"/>
                                  </a:lnTo>
                                  <a:lnTo>
                                    <a:pt x="24" y="105"/>
                                  </a:lnTo>
                                  <a:lnTo>
                                    <a:pt x="26" y="105"/>
                                  </a:lnTo>
                                  <a:lnTo>
                                    <a:pt x="98" y="5"/>
                                  </a:lnTo>
                                  <a:lnTo>
                                    <a:pt x="99" y="4"/>
                                  </a:lnTo>
                                  <a:lnTo>
                                    <a:pt x="9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204"/>
                          <wps:cNvSpPr>
                            <a:spLocks/>
                          </wps:cNvSpPr>
                          <wps:spPr bwMode="auto">
                            <a:xfrm>
                              <a:off x="8132" y="1567"/>
                              <a:ext cx="108" cy="107"/>
                            </a:xfrm>
                            <a:custGeom>
                              <a:avLst/>
                              <a:gdLst>
                                <a:gd name="T0" fmla="+- 0 8222 8132"/>
                                <a:gd name="T1" fmla="*/ T0 w 108"/>
                                <a:gd name="T2" fmla="+- 0 1619 1567"/>
                                <a:gd name="T3" fmla="*/ 1619 h 107"/>
                                <a:gd name="T4" fmla="+- 0 8214 8132"/>
                                <a:gd name="T5" fmla="*/ T4 w 108"/>
                                <a:gd name="T6" fmla="+- 0 1619 1567"/>
                                <a:gd name="T7" fmla="*/ 1619 h 107"/>
                                <a:gd name="T8" fmla="+- 0 8203 8132"/>
                                <a:gd name="T9" fmla="*/ T8 w 108"/>
                                <a:gd name="T10" fmla="+- 0 1623 1567"/>
                                <a:gd name="T11" fmla="*/ 1623 h 107"/>
                                <a:gd name="T12" fmla="+- 0 8202 8132"/>
                                <a:gd name="T13" fmla="*/ T12 w 108"/>
                                <a:gd name="T14" fmla="+- 0 1625 1567"/>
                                <a:gd name="T15" fmla="*/ 1625 h 107"/>
                                <a:gd name="T16" fmla="+- 0 8200 8132"/>
                                <a:gd name="T17" fmla="*/ T16 w 108"/>
                                <a:gd name="T18" fmla="+- 0 1627 1567"/>
                                <a:gd name="T19" fmla="*/ 1627 h 107"/>
                                <a:gd name="T20" fmla="+- 0 8197 8132"/>
                                <a:gd name="T21" fmla="*/ T20 w 108"/>
                                <a:gd name="T22" fmla="+- 0 1629 1567"/>
                                <a:gd name="T23" fmla="*/ 1629 h 107"/>
                                <a:gd name="T24" fmla="+- 0 8196 8132"/>
                                <a:gd name="T25" fmla="*/ T24 w 108"/>
                                <a:gd name="T26" fmla="+- 0 1632 1567"/>
                                <a:gd name="T27" fmla="*/ 1632 h 107"/>
                                <a:gd name="T28" fmla="+- 0 8196 8132"/>
                                <a:gd name="T29" fmla="*/ T28 w 108"/>
                                <a:gd name="T30" fmla="+- 0 1636 1567"/>
                                <a:gd name="T31" fmla="*/ 1636 h 107"/>
                                <a:gd name="T32" fmla="+- 0 8194 8132"/>
                                <a:gd name="T33" fmla="*/ T32 w 108"/>
                                <a:gd name="T34" fmla="+- 0 1639 1567"/>
                                <a:gd name="T35" fmla="*/ 1639 h 107"/>
                                <a:gd name="T36" fmla="+- 0 8194 8132"/>
                                <a:gd name="T37" fmla="*/ T36 w 108"/>
                                <a:gd name="T38" fmla="+- 0 1654 1567"/>
                                <a:gd name="T39" fmla="*/ 1654 h 107"/>
                                <a:gd name="T40" fmla="+- 0 8195 8132"/>
                                <a:gd name="T41" fmla="*/ T40 w 108"/>
                                <a:gd name="T42" fmla="+- 0 1657 1567"/>
                                <a:gd name="T43" fmla="*/ 1657 h 107"/>
                                <a:gd name="T44" fmla="+- 0 8196 8132"/>
                                <a:gd name="T45" fmla="*/ T44 w 108"/>
                                <a:gd name="T46" fmla="+- 0 1660 1567"/>
                                <a:gd name="T47" fmla="*/ 1660 h 107"/>
                                <a:gd name="T48" fmla="+- 0 8197 8132"/>
                                <a:gd name="T49" fmla="*/ T48 w 108"/>
                                <a:gd name="T50" fmla="+- 0 1663 1567"/>
                                <a:gd name="T51" fmla="*/ 1663 h 107"/>
                                <a:gd name="T52" fmla="+- 0 8198 8132"/>
                                <a:gd name="T53" fmla="*/ T52 w 108"/>
                                <a:gd name="T54" fmla="+- 0 1666 1567"/>
                                <a:gd name="T55" fmla="*/ 1666 h 107"/>
                                <a:gd name="T56" fmla="+- 0 8201 8132"/>
                                <a:gd name="T57" fmla="*/ T56 w 108"/>
                                <a:gd name="T58" fmla="+- 0 1668 1567"/>
                                <a:gd name="T59" fmla="*/ 1668 h 107"/>
                                <a:gd name="T60" fmla="+- 0 8206 8132"/>
                                <a:gd name="T61" fmla="*/ T60 w 108"/>
                                <a:gd name="T62" fmla="+- 0 1671 1567"/>
                                <a:gd name="T63" fmla="*/ 1671 h 107"/>
                                <a:gd name="T64" fmla="+- 0 8213 8132"/>
                                <a:gd name="T65" fmla="*/ T64 w 108"/>
                                <a:gd name="T66" fmla="+- 0 1673 1567"/>
                                <a:gd name="T67" fmla="*/ 1673 h 107"/>
                                <a:gd name="T68" fmla="+- 0 8221 8132"/>
                                <a:gd name="T69" fmla="*/ T68 w 108"/>
                                <a:gd name="T70" fmla="+- 0 1673 1567"/>
                                <a:gd name="T71" fmla="*/ 1673 h 107"/>
                                <a:gd name="T72" fmla="+- 0 8238 8132"/>
                                <a:gd name="T73" fmla="*/ T72 w 108"/>
                                <a:gd name="T74" fmla="+- 0 1661 1567"/>
                                <a:gd name="T75" fmla="*/ 1661 h 107"/>
                                <a:gd name="T76" fmla="+- 0 8213 8132"/>
                                <a:gd name="T77" fmla="*/ T76 w 108"/>
                                <a:gd name="T78" fmla="+- 0 1661 1567"/>
                                <a:gd name="T79" fmla="*/ 1661 h 107"/>
                                <a:gd name="T80" fmla="+- 0 8212 8132"/>
                                <a:gd name="T81" fmla="*/ T80 w 108"/>
                                <a:gd name="T82" fmla="+- 0 1660 1567"/>
                                <a:gd name="T83" fmla="*/ 1660 h 107"/>
                                <a:gd name="T84" fmla="+- 0 8212 8132"/>
                                <a:gd name="T85" fmla="*/ T84 w 108"/>
                                <a:gd name="T86" fmla="+- 0 1659 1567"/>
                                <a:gd name="T87" fmla="*/ 1659 h 107"/>
                                <a:gd name="T88" fmla="+- 0 8210 8132"/>
                                <a:gd name="T89" fmla="*/ T88 w 108"/>
                                <a:gd name="T90" fmla="+- 0 1657 1567"/>
                                <a:gd name="T91" fmla="*/ 1657 h 107"/>
                                <a:gd name="T92" fmla="+- 0 8210 8132"/>
                                <a:gd name="T93" fmla="*/ T92 w 108"/>
                                <a:gd name="T94" fmla="+- 0 1651 1567"/>
                                <a:gd name="T95" fmla="*/ 1651 h 107"/>
                                <a:gd name="T96" fmla="+- 0 8209 8132"/>
                                <a:gd name="T97" fmla="*/ T96 w 108"/>
                                <a:gd name="T98" fmla="+- 0 1649 1567"/>
                                <a:gd name="T99" fmla="*/ 1649 h 107"/>
                                <a:gd name="T100" fmla="+- 0 8209 8132"/>
                                <a:gd name="T101" fmla="*/ T100 w 108"/>
                                <a:gd name="T102" fmla="+- 0 1643 1567"/>
                                <a:gd name="T103" fmla="*/ 1643 h 107"/>
                                <a:gd name="T104" fmla="+- 0 8210 8132"/>
                                <a:gd name="T105" fmla="*/ T104 w 108"/>
                                <a:gd name="T106" fmla="+- 0 1641 1567"/>
                                <a:gd name="T107" fmla="*/ 1641 h 107"/>
                                <a:gd name="T108" fmla="+- 0 8210 8132"/>
                                <a:gd name="T109" fmla="*/ T108 w 108"/>
                                <a:gd name="T110" fmla="+- 0 1635 1567"/>
                                <a:gd name="T111" fmla="*/ 1635 h 107"/>
                                <a:gd name="T112" fmla="+- 0 8214 8132"/>
                                <a:gd name="T113" fmla="*/ T112 w 108"/>
                                <a:gd name="T114" fmla="+- 0 1631 1567"/>
                                <a:gd name="T115" fmla="*/ 1631 h 107"/>
                                <a:gd name="T116" fmla="+- 0 8239 8132"/>
                                <a:gd name="T117" fmla="*/ T116 w 108"/>
                                <a:gd name="T118" fmla="+- 0 1631 1567"/>
                                <a:gd name="T119" fmla="*/ 1631 h 107"/>
                                <a:gd name="T120" fmla="+- 0 8237 8132"/>
                                <a:gd name="T121" fmla="*/ T120 w 108"/>
                                <a:gd name="T122" fmla="+- 0 1627 1567"/>
                                <a:gd name="T123" fmla="*/ 1627 h 107"/>
                                <a:gd name="T124" fmla="+- 0 8232 8132"/>
                                <a:gd name="T125" fmla="*/ T124 w 108"/>
                                <a:gd name="T126" fmla="+- 0 1623 1567"/>
                                <a:gd name="T127" fmla="*/ 1623 h 107"/>
                                <a:gd name="T128" fmla="+- 0 8230 8132"/>
                                <a:gd name="T129" fmla="*/ T128 w 108"/>
                                <a:gd name="T130" fmla="+- 0 1621 1567"/>
                                <a:gd name="T131" fmla="*/ 1621 h 107"/>
                                <a:gd name="T132" fmla="+- 0 8222 8132"/>
                                <a:gd name="T133" fmla="*/ T132 w 108"/>
                                <a:gd name="T134" fmla="+- 0 1619 1567"/>
                                <a:gd name="T135" fmla="*/ 1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8" h="107">
                                  <a:moveTo>
                                    <a:pt x="90" y="52"/>
                                  </a:moveTo>
                                  <a:lnTo>
                                    <a:pt x="82" y="52"/>
                                  </a:lnTo>
                                  <a:lnTo>
                                    <a:pt x="71" y="56"/>
                                  </a:lnTo>
                                  <a:lnTo>
                                    <a:pt x="70" y="58"/>
                                  </a:lnTo>
                                  <a:lnTo>
                                    <a:pt x="68" y="60"/>
                                  </a:lnTo>
                                  <a:lnTo>
                                    <a:pt x="65" y="62"/>
                                  </a:lnTo>
                                  <a:lnTo>
                                    <a:pt x="64" y="65"/>
                                  </a:lnTo>
                                  <a:lnTo>
                                    <a:pt x="64" y="69"/>
                                  </a:lnTo>
                                  <a:lnTo>
                                    <a:pt x="62" y="72"/>
                                  </a:lnTo>
                                  <a:lnTo>
                                    <a:pt x="62" y="87"/>
                                  </a:lnTo>
                                  <a:lnTo>
                                    <a:pt x="63" y="90"/>
                                  </a:lnTo>
                                  <a:lnTo>
                                    <a:pt x="64" y="93"/>
                                  </a:lnTo>
                                  <a:lnTo>
                                    <a:pt x="65" y="96"/>
                                  </a:lnTo>
                                  <a:lnTo>
                                    <a:pt x="66" y="99"/>
                                  </a:lnTo>
                                  <a:lnTo>
                                    <a:pt x="69" y="101"/>
                                  </a:lnTo>
                                  <a:lnTo>
                                    <a:pt x="74" y="104"/>
                                  </a:lnTo>
                                  <a:lnTo>
                                    <a:pt x="81" y="106"/>
                                  </a:lnTo>
                                  <a:lnTo>
                                    <a:pt x="89" y="106"/>
                                  </a:lnTo>
                                  <a:lnTo>
                                    <a:pt x="106" y="94"/>
                                  </a:lnTo>
                                  <a:lnTo>
                                    <a:pt x="81" y="94"/>
                                  </a:lnTo>
                                  <a:lnTo>
                                    <a:pt x="80" y="93"/>
                                  </a:lnTo>
                                  <a:lnTo>
                                    <a:pt x="80" y="92"/>
                                  </a:lnTo>
                                  <a:lnTo>
                                    <a:pt x="78" y="90"/>
                                  </a:lnTo>
                                  <a:lnTo>
                                    <a:pt x="78" y="84"/>
                                  </a:lnTo>
                                  <a:lnTo>
                                    <a:pt x="77" y="82"/>
                                  </a:lnTo>
                                  <a:lnTo>
                                    <a:pt x="77" y="76"/>
                                  </a:lnTo>
                                  <a:lnTo>
                                    <a:pt x="78" y="74"/>
                                  </a:lnTo>
                                  <a:lnTo>
                                    <a:pt x="78" y="68"/>
                                  </a:lnTo>
                                  <a:lnTo>
                                    <a:pt x="82" y="64"/>
                                  </a:lnTo>
                                  <a:lnTo>
                                    <a:pt x="107" y="64"/>
                                  </a:lnTo>
                                  <a:lnTo>
                                    <a:pt x="105" y="60"/>
                                  </a:lnTo>
                                  <a:lnTo>
                                    <a:pt x="100" y="56"/>
                                  </a:lnTo>
                                  <a:lnTo>
                                    <a:pt x="98" y="54"/>
                                  </a:lnTo>
                                  <a:lnTo>
                                    <a:pt x="9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205"/>
                          <wps:cNvSpPr>
                            <a:spLocks/>
                          </wps:cNvSpPr>
                          <wps:spPr bwMode="auto">
                            <a:xfrm>
                              <a:off x="8132" y="1567"/>
                              <a:ext cx="108" cy="107"/>
                            </a:xfrm>
                            <a:custGeom>
                              <a:avLst/>
                              <a:gdLst>
                                <a:gd name="T0" fmla="+- 0 8239 8132"/>
                                <a:gd name="T1" fmla="*/ T0 w 108"/>
                                <a:gd name="T2" fmla="+- 0 1631 1567"/>
                                <a:gd name="T3" fmla="*/ 1631 h 107"/>
                                <a:gd name="T4" fmla="+- 0 8221 8132"/>
                                <a:gd name="T5" fmla="*/ T4 w 108"/>
                                <a:gd name="T6" fmla="+- 0 1631 1567"/>
                                <a:gd name="T7" fmla="*/ 1631 h 107"/>
                                <a:gd name="T8" fmla="+- 0 8222 8132"/>
                                <a:gd name="T9" fmla="*/ T8 w 108"/>
                                <a:gd name="T10" fmla="+- 0 1632 1567"/>
                                <a:gd name="T11" fmla="*/ 1632 h 107"/>
                                <a:gd name="T12" fmla="+- 0 8222 8132"/>
                                <a:gd name="T13" fmla="*/ T12 w 108"/>
                                <a:gd name="T14" fmla="+- 0 1633 1567"/>
                                <a:gd name="T15" fmla="*/ 1633 h 107"/>
                                <a:gd name="T16" fmla="+- 0 8224 8132"/>
                                <a:gd name="T17" fmla="*/ T16 w 108"/>
                                <a:gd name="T18" fmla="+- 0 1635 1567"/>
                                <a:gd name="T19" fmla="*/ 1635 h 107"/>
                                <a:gd name="T20" fmla="+- 0 8225 8132"/>
                                <a:gd name="T21" fmla="*/ T20 w 108"/>
                                <a:gd name="T22" fmla="+- 0 1637 1567"/>
                                <a:gd name="T23" fmla="*/ 1637 h 107"/>
                                <a:gd name="T24" fmla="+- 0 8225 8132"/>
                                <a:gd name="T25" fmla="*/ T24 w 108"/>
                                <a:gd name="T26" fmla="+- 0 1641 1567"/>
                                <a:gd name="T27" fmla="*/ 1641 h 107"/>
                                <a:gd name="T28" fmla="+- 0 8226 8132"/>
                                <a:gd name="T29" fmla="*/ T28 w 108"/>
                                <a:gd name="T30" fmla="+- 0 1643 1567"/>
                                <a:gd name="T31" fmla="*/ 1643 h 107"/>
                                <a:gd name="T32" fmla="+- 0 8226 8132"/>
                                <a:gd name="T33" fmla="*/ T32 w 108"/>
                                <a:gd name="T34" fmla="+- 0 1649 1567"/>
                                <a:gd name="T35" fmla="*/ 1649 h 107"/>
                                <a:gd name="T36" fmla="+- 0 8225 8132"/>
                                <a:gd name="T37" fmla="*/ T36 w 108"/>
                                <a:gd name="T38" fmla="+- 0 1651 1567"/>
                                <a:gd name="T39" fmla="*/ 1651 h 107"/>
                                <a:gd name="T40" fmla="+- 0 8225 8132"/>
                                <a:gd name="T41" fmla="*/ T40 w 108"/>
                                <a:gd name="T42" fmla="+- 0 1655 1567"/>
                                <a:gd name="T43" fmla="*/ 1655 h 107"/>
                                <a:gd name="T44" fmla="+- 0 8224 8132"/>
                                <a:gd name="T45" fmla="*/ T44 w 108"/>
                                <a:gd name="T46" fmla="+- 0 1657 1567"/>
                                <a:gd name="T47" fmla="*/ 1657 h 107"/>
                                <a:gd name="T48" fmla="+- 0 8224 8132"/>
                                <a:gd name="T49" fmla="*/ T48 w 108"/>
                                <a:gd name="T50" fmla="+- 0 1660 1567"/>
                                <a:gd name="T51" fmla="*/ 1660 h 107"/>
                                <a:gd name="T52" fmla="+- 0 8222 8132"/>
                                <a:gd name="T53" fmla="*/ T52 w 108"/>
                                <a:gd name="T54" fmla="+- 0 1660 1567"/>
                                <a:gd name="T55" fmla="*/ 1660 h 107"/>
                                <a:gd name="T56" fmla="+- 0 8221 8132"/>
                                <a:gd name="T57" fmla="*/ T56 w 108"/>
                                <a:gd name="T58" fmla="+- 0 1661 1567"/>
                                <a:gd name="T59" fmla="*/ 1661 h 107"/>
                                <a:gd name="T60" fmla="+- 0 8238 8132"/>
                                <a:gd name="T61" fmla="*/ T60 w 108"/>
                                <a:gd name="T62" fmla="+- 0 1661 1567"/>
                                <a:gd name="T63" fmla="*/ 1661 h 107"/>
                                <a:gd name="T64" fmla="+- 0 8238 8132"/>
                                <a:gd name="T65" fmla="*/ T64 w 108"/>
                                <a:gd name="T66" fmla="+- 0 1660 1567"/>
                                <a:gd name="T67" fmla="*/ 1660 h 107"/>
                                <a:gd name="T68" fmla="+- 0 8239 8132"/>
                                <a:gd name="T69" fmla="*/ T68 w 108"/>
                                <a:gd name="T70" fmla="+- 0 1657 1567"/>
                                <a:gd name="T71" fmla="*/ 1657 h 107"/>
                                <a:gd name="T72" fmla="+- 0 8240 8132"/>
                                <a:gd name="T73" fmla="*/ T72 w 108"/>
                                <a:gd name="T74" fmla="+- 0 1654 1567"/>
                                <a:gd name="T75" fmla="*/ 1654 h 107"/>
                                <a:gd name="T76" fmla="+- 0 8240 8132"/>
                                <a:gd name="T77" fmla="*/ T76 w 108"/>
                                <a:gd name="T78" fmla="+- 0 1636 1567"/>
                                <a:gd name="T79" fmla="*/ 1636 h 107"/>
                                <a:gd name="T80" fmla="+- 0 8239 8132"/>
                                <a:gd name="T81" fmla="*/ T80 w 108"/>
                                <a:gd name="T82" fmla="+- 0 1632 1567"/>
                                <a:gd name="T83" fmla="*/ 1632 h 107"/>
                                <a:gd name="T84" fmla="+- 0 8239 8132"/>
                                <a:gd name="T85" fmla="*/ T84 w 108"/>
                                <a:gd name="T86" fmla="+- 0 1631 1567"/>
                                <a:gd name="T87" fmla="*/ 163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 h="107">
                                  <a:moveTo>
                                    <a:pt x="107" y="64"/>
                                  </a:moveTo>
                                  <a:lnTo>
                                    <a:pt x="89" y="64"/>
                                  </a:lnTo>
                                  <a:lnTo>
                                    <a:pt x="90" y="65"/>
                                  </a:lnTo>
                                  <a:lnTo>
                                    <a:pt x="90" y="66"/>
                                  </a:lnTo>
                                  <a:lnTo>
                                    <a:pt x="92" y="68"/>
                                  </a:lnTo>
                                  <a:lnTo>
                                    <a:pt x="93" y="70"/>
                                  </a:lnTo>
                                  <a:lnTo>
                                    <a:pt x="93" y="74"/>
                                  </a:lnTo>
                                  <a:lnTo>
                                    <a:pt x="94" y="76"/>
                                  </a:lnTo>
                                  <a:lnTo>
                                    <a:pt x="94" y="82"/>
                                  </a:lnTo>
                                  <a:lnTo>
                                    <a:pt x="93" y="84"/>
                                  </a:lnTo>
                                  <a:lnTo>
                                    <a:pt x="93" y="88"/>
                                  </a:lnTo>
                                  <a:lnTo>
                                    <a:pt x="92" y="90"/>
                                  </a:lnTo>
                                  <a:lnTo>
                                    <a:pt x="92" y="93"/>
                                  </a:lnTo>
                                  <a:lnTo>
                                    <a:pt x="90" y="93"/>
                                  </a:lnTo>
                                  <a:lnTo>
                                    <a:pt x="89" y="94"/>
                                  </a:lnTo>
                                  <a:lnTo>
                                    <a:pt x="106" y="94"/>
                                  </a:lnTo>
                                  <a:lnTo>
                                    <a:pt x="106" y="93"/>
                                  </a:lnTo>
                                  <a:lnTo>
                                    <a:pt x="107" y="90"/>
                                  </a:lnTo>
                                  <a:lnTo>
                                    <a:pt x="108" y="87"/>
                                  </a:lnTo>
                                  <a:lnTo>
                                    <a:pt x="108" y="69"/>
                                  </a:lnTo>
                                  <a:lnTo>
                                    <a:pt x="107" y="65"/>
                                  </a:lnTo>
                                  <a:lnTo>
                                    <a:pt x="107"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206"/>
                          <wps:cNvSpPr>
                            <a:spLocks/>
                          </wps:cNvSpPr>
                          <wps:spPr bwMode="auto">
                            <a:xfrm>
                              <a:off x="8132" y="1567"/>
                              <a:ext cx="108" cy="107"/>
                            </a:xfrm>
                            <a:custGeom>
                              <a:avLst/>
                              <a:gdLst>
                                <a:gd name="T0" fmla="+- 0 8161 8132"/>
                                <a:gd name="T1" fmla="*/ T0 w 108"/>
                                <a:gd name="T2" fmla="+- 0 1569 1567"/>
                                <a:gd name="T3" fmla="*/ 1569 h 107"/>
                                <a:gd name="T4" fmla="+- 0 8153 8132"/>
                                <a:gd name="T5" fmla="*/ T4 w 108"/>
                                <a:gd name="T6" fmla="+- 0 1569 1567"/>
                                <a:gd name="T7" fmla="*/ 1569 h 107"/>
                                <a:gd name="T8" fmla="+- 0 8146 8132"/>
                                <a:gd name="T9" fmla="*/ T8 w 108"/>
                                <a:gd name="T10" fmla="+- 0 1571 1567"/>
                                <a:gd name="T11" fmla="*/ 1571 h 107"/>
                                <a:gd name="T12" fmla="+- 0 8141 8132"/>
                                <a:gd name="T13" fmla="*/ T12 w 108"/>
                                <a:gd name="T14" fmla="+- 0 1573 1567"/>
                                <a:gd name="T15" fmla="*/ 1573 h 107"/>
                                <a:gd name="T16" fmla="+- 0 8136 8132"/>
                                <a:gd name="T17" fmla="*/ T16 w 108"/>
                                <a:gd name="T18" fmla="+- 0 1578 1567"/>
                                <a:gd name="T19" fmla="*/ 1578 h 107"/>
                                <a:gd name="T20" fmla="+- 0 8135 8132"/>
                                <a:gd name="T21" fmla="*/ T20 w 108"/>
                                <a:gd name="T22" fmla="+- 0 1582 1567"/>
                                <a:gd name="T23" fmla="*/ 1582 h 107"/>
                                <a:gd name="T24" fmla="+- 0 8135 8132"/>
                                <a:gd name="T25" fmla="*/ T24 w 108"/>
                                <a:gd name="T26" fmla="+- 0 1585 1567"/>
                                <a:gd name="T27" fmla="*/ 1585 h 107"/>
                                <a:gd name="T28" fmla="+- 0 8132 8132"/>
                                <a:gd name="T29" fmla="*/ T28 w 108"/>
                                <a:gd name="T30" fmla="+- 0 1588 1567"/>
                                <a:gd name="T31" fmla="*/ 1588 h 107"/>
                                <a:gd name="T32" fmla="+- 0 8132 8132"/>
                                <a:gd name="T33" fmla="*/ T32 w 108"/>
                                <a:gd name="T34" fmla="+- 0 1603 1567"/>
                                <a:gd name="T35" fmla="*/ 1603 h 107"/>
                                <a:gd name="T36" fmla="+- 0 8134 8132"/>
                                <a:gd name="T37" fmla="*/ T36 w 108"/>
                                <a:gd name="T38" fmla="+- 0 1607 1567"/>
                                <a:gd name="T39" fmla="*/ 1607 h 107"/>
                                <a:gd name="T40" fmla="+- 0 8135 8132"/>
                                <a:gd name="T41" fmla="*/ T40 w 108"/>
                                <a:gd name="T42" fmla="+- 0 1609 1567"/>
                                <a:gd name="T43" fmla="*/ 1609 h 107"/>
                                <a:gd name="T44" fmla="+- 0 8136 8132"/>
                                <a:gd name="T45" fmla="*/ T44 w 108"/>
                                <a:gd name="T46" fmla="+- 0 1613 1567"/>
                                <a:gd name="T47" fmla="*/ 1613 h 107"/>
                                <a:gd name="T48" fmla="+- 0 8142 8132"/>
                                <a:gd name="T49" fmla="*/ T48 w 108"/>
                                <a:gd name="T50" fmla="+- 0 1619 1567"/>
                                <a:gd name="T51" fmla="*/ 1619 h 107"/>
                                <a:gd name="T52" fmla="+- 0 8144 8132"/>
                                <a:gd name="T53" fmla="*/ T52 w 108"/>
                                <a:gd name="T54" fmla="+- 0 1620 1567"/>
                                <a:gd name="T55" fmla="*/ 1620 h 107"/>
                                <a:gd name="T56" fmla="+- 0 8152 8132"/>
                                <a:gd name="T57" fmla="*/ T56 w 108"/>
                                <a:gd name="T58" fmla="+- 0 1623 1567"/>
                                <a:gd name="T59" fmla="*/ 1623 h 107"/>
                                <a:gd name="T60" fmla="+- 0 8160 8132"/>
                                <a:gd name="T61" fmla="*/ T60 w 108"/>
                                <a:gd name="T62" fmla="+- 0 1623 1567"/>
                                <a:gd name="T63" fmla="*/ 1623 h 107"/>
                                <a:gd name="T64" fmla="+- 0 8167 8132"/>
                                <a:gd name="T65" fmla="*/ T64 w 108"/>
                                <a:gd name="T66" fmla="+- 0 1620 1567"/>
                                <a:gd name="T67" fmla="*/ 1620 h 107"/>
                                <a:gd name="T68" fmla="+- 0 8170 8132"/>
                                <a:gd name="T69" fmla="*/ T68 w 108"/>
                                <a:gd name="T70" fmla="+- 0 1619 1567"/>
                                <a:gd name="T71" fmla="*/ 1619 h 107"/>
                                <a:gd name="T72" fmla="+- 0 8176 8132"/>
                                <a:gd name="T73" fmla="*/ T72 w 108"/>
                                <a:gd name="T74" fmla="+- 0 1613 1567"/>
                                <a:gd name="T75" fmla="*/ 1613 h 107"/>
                                <a:gd name="T76" fmla="+- 0 8176 8132"/>
                                <a:gd name="T77" fmla="*/ T76 w 108"/>
                                <a:gd name="T78" fmla="+- 0 1611 1567"/>
                                <a:gd name="T79" fmla="*/ 1611 h 107"/>
                                <a:gd name="T80" fmla="+- 0 8152 8132"/>
                                <a:gd name="T81" fmla="*/ T80 w 108"/>
                                <a:gd name="T82" fmla="+- 0 1611 1567"/>
                                <a:gd name="T83" fmla="*/ 1611 h 107"/>
                                <a:gd name="T84" fmla="+- 0 8150 8132"/>
                                <a:gd name="T85" fmla="*/ T84 w 108"/>
                                <a:gd name="T86" fmla="+- 0 1609 1567"/>
                                <a:gd name="T87" fmla="*/ 1609 h 107"/>
                                <a:gd name="T88" fmla="+- 0 8150 8132"/>
                                <a:gd name="T89" fmla="*/ T88 w 108"/>
                                <a:gd name="T90" fmla="+- 0 1608 1567"/>
                                <a:gd name="T91" fmla="*/ 1608 h 107"/>
                                <a:gd name="T92" fmla="+- 0 8149 8132"/>
                                <a:gd name="T93" fmla="*/ T92 w 108"/>
                                <a:gd name="T94" fmla="+- 0 1607 1567"/>
                                <a:gd name="T95" fmla="*/ 1607 h 107"/>
                                <a:gd name="T96" fmla="+- 0 8149 8132"/>
                                <a:gd name="T97" fmla="*/ T96 w 108"/>
                                <a:gd name="T98" fmla="+- 0 1601 1567"/>
                                <a:gd name="T99" fmla="*/ 1601 h 107"/>
                                <a:gd name="T100" fmla="+- 0 8148 8132"/>
                                <a:gd name="T101" fmla="*/ T100 w 108"/>
                                <a:gd name="T102" fmla="+- 0 1599 1567"/>
                                <a:gd name="T103" fmla="*/ 1599 h 107"/>
                                <a:gd name="T104" fmla="+- 0 8148 8132"/>
                                <a:gd name="T105" fmla="*/ T104 w 108"/>
                                <a:gd name="T106" fmla="+- 0 1593 1567"/>
                                <a:gd name="T107" fmla="*/ 1593 h 107"/>
                                <a:gd name="T108" fmla="+- 0 8149 8132"/>
                                <a:gd name="T109" fmla="*/ T108 w 108"/>
                                <a:gd name="T110" fmla="+- 0 1590 1567"/>
                                <a:gd name="T111" fmla="*/ 1590 h 107"/>
                                <a:gd name="T112" fmla="+- 0 8149 8132"/>
                                <a:gd name="T113" fmla="*/ T112 w 108"/>
                                <a:gd name="T114" fmla="+- 0 1584 1567"/>
                                <a:gd name="T115" fmla="*/ 1584 h 107"/>
                                <a:gd name="T116" fmla="+- 0 8150 8132"/>
                                <a:gd name="T117" fmla="*/ T116 w 108"/>
                                <a:gd name="T118" fmla="+- 0 1583 1567"/>
                                <a:gd name="T119" fmla="*/ 1583 h 107"/>
                                <a:gd name="T120" fmla="+- 0 8150 8132"/>
                                <a:gd name="T121" fmla="*/ T120 w 108"/>
                                <a:gd name="T122" fmla="+- 0 1582 1567"/>
                                <a:gd name="T123" fmla="*/ 1582 h 107"/>
                                <a:gd name="T124" fmla="+- 0 8152 8132"/>
                                <a:gd name="T125" fmla="*/ T124 w 108"/>
                                <a:gd name="T126" fmla="+- 0 1582 1567"/>
                                <a:gd name="T127" fmla="*/ 1582 h 107"/>
                                <a:gd name="T128" fmla="+- 0 8154 8132"/>
                                <a:gd name="T129" fmla="*/ T128 w 108"/>
                                <a:gd name="T130" fmla="+- 0 1579 1567"/>
                                <a:gd name="T131" fmla="*/ 1579 h 107"/>
                                <a:gd name="T132" fmla="+- 0 8177 8132"/>
                                <a:gd name="T133" fmla="*/ T132 w 108"/>
                                <a:gd name="T134" fmla="+- 0 1579 1567"/>
                                <a:gd name="T135" fmla="*/ 1579 h 107"/>
                                <a:gd name="T136" fmla="+- 0 8176 8132"/>
                                <a:gd name="T137" fmla="*/ T136 w 108"/>
                                <a:gd name="T138" fmla="+- 0 1577 1567"/>
                                <a:gd name="T139" fmla="*/ 1577 h 107"/>
                                <a:gd name="T140" fmla="+- 0 8173 8132"/>
                                <a:gd name="T141" fmla="*/ T140 w 108"/>
                                <a:gd name="T142" fmla="+- 0 1573 1567"/>
                                <a:gd name="T143" fmla="*/ 1573 h 107"/>
                                <a:gd name="T144" fmla="+- 0 8168 8132"/>
                                <a:gd name="T145" fmla="*/ T144 w 108"/>
                                <a:gd name="T146" fmla="+- 0 1571 1567"/>
                                <a:gd name="T147" fmla="*/ 1571 h 107"/>
                                <a:gd name="T148" fmla="+- 0 8161 8132"/>
                                <a:gd name="T149" fmla="*/ T148 w 108"/>
                                <a:gd name="T150" fmla="+- 0 1569 1567"/>
                                <a:gd name="T151" fmla="*/ 156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8" h="107">
                                  <a:moveTo>
                                    <a:pt x="29" y="2"/>
                                  </a:moveTo>
                                  <a:lnTo>
                                    <a:pt x="21" y="2"/>
                                  </a:lnTo>
                                  <a:lnTo>
                                    <a:pt x="14" y="4"/>
                                  </a:lnTo>
                                  <a:lnTo>
                                    <a:pt x="9" y="6"/>
                                  </a:lnTo>
                                  <a:lnTo>
                                    <a:pt x="4" y="11"/>
                                  </a:lnTo>
                                  <a:lnTo>
                                    <a:pt x="3" y="15"/>
                                  </a:lnTo>
                                  <a:lnTo>
                                    <a:pt x="3" y="18"/>
                                  </a:lnTo>
                                  <a:lnTo>
                                    <a:pt x="0" y="21"/>
                                  </a:lnTo>
                                  <a:lnTo>
                                    <a:pt x="0" y="36"/>
                                  </a:lnTo>
                                  <a:lnTo>
                                    <a:pt x="2" y="40"/>
                                  </a:lnTo>
                                  <a:lnTo>
                                    <a:pt x="3" y="42"/>
                                  </a:lnTo>
                                  <a:lnTo>
                                    <a:pt x="4" y="46"/>
                                  </a:lnTo>
                                  <a:lnTo>
                                    <a:pt x="10" y="52"/>
                                  </a:lnTo>
                                  <a:lnTo>
                                    <a:pt x="12" y="53"/>
                                  </a:lnTo>
                                  <a:lnTo>
                                    <a:pt x="20" y="56"/>
                                  </a:lnTo>
                                  <a:lnTo>
                                    <a:pt x="28" y="56"/>
                                  </a:lnTo>
                                  <a:lnTo>
                                    <a:pt x="35" y="53"/>
                                  </a:lnTo>
                                  <a:lnTo>
                                    <a:pt x="38" y="52"/>
                                  </a:lnTo>
                                  <a:lnTo>
                                    <a:pt x="44" y="46"/>
                                  </a:lnTo>
                                  <a:lnTo>
                                    <a:pt x="44" y="44"/>
                                  </a:lnTo>
                                  <a:lnTo>
                                    <a:pt x="20" y="44"/>
                                  </a:lnTo>
                                  <a:lnTo>
                                    <a:pt x="18" y="42"/>
                                  </a:lnTo>
                                  <a:lnTo>
                                    <a:pt x="18" y="41"/>
                                  </a:lnTo>
                                  <a:lnTo>
                                    <a:pt x="17" y="40"/>
                                  </a:lnTo>
                                  <a:lnTo>
                                    <a:pt x="17" y="34"/>
                                  </a:lnTo>
                                  <a:lnTo>
                                    <a:pt x="16" y="32"/>
                                  </a:lnTo>
                                  <a:lnTo>
                                    <a:pt x="16" y="26"/>
                                  </a:lnTo>
                                  <a:lnTo>
                                    <a:pt x="17" y="23"/>
                                  </a:lnTo>
                                  <a:lnTo>
                                    <a:pt x="17" y="17"/>
                                  </a:lnTo>
                                  <a:lnTo>
                                    <a:pt x="18" y="16"/>
                                  </a:lnTo>
                                  <a:lnTo>
                                    <a:pt x="18" y="15"/>
                                  </a:lnTo>
                                  <a:lnTo>
                                    <a:pt x="20" y="15"/>
                                  </a:lnTo>
                                  <a:lnTo>
                                    <a:pt x="22" y="12"/>
                                  </a:lnTo>
                                  <a:lnTo>
                                    <a:pt x="45" y="12"/>
                                  </a:lnTo>
                                  <a:lnTo>
                                    <a:pt x="44" y="10"/>
                                  </a:lnTo>
                                  <a:lnTo>
                                    <a:pt x="41" y="6"/>
                                  </a:lnTo>
                                  <a:lnTo>
                                    <a:pt x="36" y="4"/>
                                  </a:lnTo>
                                  <a:lnTo>
                                    <a:pt x="2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207"/>
                          <wps:cNvSpPr>
                            <a:spLocks/>
                          </wps:cNvSpPr>
                          <wps:spPr bwMode="auto">
                            <a:xfrm>
                              <a:off x="8132" y="1567"/>
                              <a:ext cx="108" cy="107"/>
                            </a:xfrm>
                            <a:custGeom>
                              <a:avLst/>
                              <a:gdLst>
                                <a:gd name="T0" fmla="+- 0 8177 8132"/>
                                <a:gd name="T1" fmla="*/ T0 w 108"/>
                                <a:gd name="T2" fmla="+- 0 1579 1567"/>
                                <a:gd name="T3" fmla="*/ 1579 h 107"/>
                                <a:gd name="T4" fmla="+- 0 8159 8132"/>
                                <a:gd name="T5" fmla="*/ T4 w 108"/>
                                <a:gd name="T6" fmla="+- 0 1579 1567"/>
                                <a:gd name="T7" fmla="*/ 1579 h 107"/>
                                <a:gd name="T8" fmla="+- 0 8161 8132"/>
                                <a:gd name="T9" fmla="*/ T8 w 108"/>
                                <a:gd name="T10" fmla="+- 0 1582 1567"/>
                                <a:gd name="T11" fmla="*/ 1582 h 107"/>
                                <a:gd name="T12" fmla="+- 0 8162 8132"/>
                                <a:gd name="T13" fmla="*/ T12 w 108"/>
                                <a:gd name="T14" fmla="+- 0 1584 1567"/>
                                <a:gd name="T15" fmla="*/ 1584 h 107"/>
                                <a:gd name="T16" fmla="+- 0 8164 8132"/>
                                <a:gd name="T17" fmla="*/ T16 w 108"/>
                                <a:gd name="T18" fmla="+- 0 1584 1567"/>
                                <a:gd name="T19" fmla="*/ 1584 h 107"/>
                                <a:gd name="T20" fmla="+- 0 8164 8132"/>
                                <a:gd name="T21" fmla="*/ T20 w 108"/>
                                <a:gd name="T22" fmla="+- 0 1590 1567"/>
                                <a:gd name="T23" fmla="*/ 1590 h 107"/>
                                <a:gd name="T24" fmla="+- 0 8165 8132"/>
                                <a:gd name="T25" fmla="*/ T24 w 108"/>
                                <a:gd name="T26" fmla="+- 0 1593 1567"/>
                                <a:gd name="T27" fmla="*/ 1593 h 107"/>
                                <a:gd name="T28" fmla="+- 0 8165 8132"/>
                                <a:gd name="T29" fmla="*/ T28 w 108"/>
                                <a:gd name="T30" fmla="+- 0 1599 1567"/>
                                <a:gd name="T31" fmla="*/ 1599 h 107"/>
                                <a:gd name="T32" fmla="+- 0 8164 8132"/>
                                <a:gd name="T33" fmla="*/ T32 w 108"/>
                                <a:gd name="T34" fmla="+- 0 1600 1567"/>
                                <a:gd name="T35" fmla="*/ 1600 h 107"/>
                                <a:gd name="T36" fmla="+- 0 8164 8132"/>
                                <a:gd name="T37" fmla="*/ T36 w 108"/>
                                <a:gd name="T38" fmla="+- 0 1607 1567"/>
                                <a:gd name="T39" fmla="*/ 1607 h 107"/>
                                <a:gd name="T40" fmla="+- 0 8162 8132"/>
                                <a:gd name="T41" fmla="*/ T40 w 108"/>
                                <a:gd name="T42" fmla="+- 0 1607 1567"/>
                                <a:gd name="T43" fmla="*/ 1607 h 107"/>
                                <a:gd name="T44" fmla="+- 0 8162 8132"/>
                                <a:gd name="T45" fmla="*/ T44 w 108"/>
                                <a:gd name="T46" fmla="+- 0 1608 1567"/>
                                <a:gd name="T47" fmla="*/ 1608 h 107"/>
                                <a:gd name="T48" fmla="+- 0 8160 8132"/>
                                <a:gd name="T49" fmla="*/ T48 w 108"/>
                                <a:gd name="T50" fmla="+- 0 1611 1567"/>
                                <a:gd name="T51" fmla="*/ 1611 h 107"/>
                                <a:gd name="T52" fmla="+- 0 8176 8132"/>
                                <a:gd name="T53" fmla="*/ T52 w 108"/>
                                <a:gd name="T54" fmla="+- 0 1611 1567"/>
                                <a:gd name="T55" fmla="*/ 1611 h 107"/>
                                <a:gd name="T56" fmla="+- 0 8177 8132"/>
                                <a:gd name="T57" fmla="*/ T56 w 108"/>
                                <a:gd name="T58" fmla="+- 0 1609 1567"/>
                                <a:gd name="T59" fmla="*/ 1609 h 107"/>
                                <a:gd name="T60" fmla="+- 0 8178 8132"/>
                                <a:gd name="T61" fmla="*/ T60 w 108"/>
                                <a:gd name="T62" fmla="+- 0 1607 1567"/>
                                <a:gd name="T63" fmla="*/ 1607 h 107"/>
                                <a:gd name="T64" fmla="+- 0 8179 8132"/>
                                <a:gd name="T65" fmla="*/ T64 w 108"/>
                                <a:gd name="T66" fmla="+- 0 1602 1567"/>
                                <a:gd name="T67" fmla="*/ 1602 h 107"/>
                                <a:gd name="T68" fmla="+- 0 8179 8132"/>
                                <a:gd name="T69" fmla="*/ T68 w 108"/>
                                <a:gd name="T70" fmla="+- 0 1585 1567"/>
                                <a:gd name="T71" fmla="*/ 1585 h 107"/>
                                <a:gd name="T72" fmla="+- 0 8178 8132"/>
                                <a:gd name="T73" fmla="*/ T72 w 108"/>
                                <a:gd name="T74" fmla="+- 0 1582 1567"/>
                                <a:gd name="T75" fmla="*/ 1582 h 107"/>
                                <a:gd name="T76" fmla="+- 0 8177 8132"/>
                                <a:gd name="T77" fmla="*/ T76 w 108"/>
                                <a:gd name="T78" fmla="+- 0 1579 1567"/>
                                <a:gd name="T79" fmla="*/ 157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07">
                                  <a:moveTo>
                                    <a:pt x="45" y="12"/>
                                  </a:moveTo>
                                  <a:lnTo>
                                    <a:pt x="27" y="12"/>
                                  </a:lnTo>
                                  <a:lnTo>
                                    <a:pt x="29" y="15"/>
                                  </a:lnTo>
                                  <a:lnTo>
                                    <a:pt x="30" y="17"/>
                                  </a:lnTo>
                                  <a:lnTo>
                                    <a:pt x="32" y="17"/>
                                  </a:lnTo>
                                  <a:lnTo>
                                    <a:pt x="32" y="23"/>
                                  </a:lnTo>
                                  <a:lnTo>
                                    <a:pt x="33" y="26"/>
                                  </a:lnTo>
                                  <a:lnTo>
                                    <a:pt x="33" y="32"/>
                                  </a:lnTo>
                                  <a:lnTo>
                                    <a:pt x="32" y="33"/>
                                  </a:lnTo>
                                  <a:lnTo>
                                    <a:pt x="32" y="40"/>
                                  </a:lnTo>
                                  <a:lnTo>
                                    <a:pt x="30" y="40"/>
                                  </a:lnTo>
                                  <a:lnTo>
                                    <a:pt x="30" y="41"/>
                                  </a:lnTo>
                                  <a:lnTo>
                                    <a:pt x="28" y="44"/>
                                  </a:lnTo>
                                  <a:lnTo>
                                    <a:pt x="44" y="44"/>
                                  </a:lnTo>
                                  <a:lnTo>
                                    <a:pt x="45" y="42"/>
                                  </a:lnTo>
                                  <a:lnTo>
                                    <a:pt x="46" y="40"/>
                                  </a:lnTo>
                                  <a:lnTo>
                                    <a:pt x="47" y="35"/>
                                  </a:lnTo>
                                  <a:lnTo>
                                    <a:pt x="47" y="18"/>
                                  </a:lnTo>
                                  <a:lnTo>
                                    <a:pt x="46" y="15"/>
                                  </a:lnTo>
                                  <a:lnTo>
                                    <a:pt x="4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208"/>
                          <wps:cNvSpPr>
                            <a:spLocks/>
                          </wps:cNvSpPr>
                          <wps:spPr bwMode="auto">
                            <a:xfrm>
                              <a:off x="8132" y="1567"/>
                              <a:ext cx="108" cy="107"/>
                            </a:xfrm>
                            <a:custGeom>
                              <a:avLst/>
                              <a:gdLst>
                                <a:gd name="T0" fmla="+- 0 8230 8132"/>
                                <a:gd name="T1" fmla="*/ T0 w 108"/>
                                <a:gd name="T2" fmla="+- 0 1567 1567"/>
                                <a:gd name="T3" fmla="*/ 1567 h 107"/>
                                <a:gd name="T4" fmla="+- 0 8218 8132"/>
                                <a:gd name="T5" fmla="*/ T4 w 108"/>
                                <a:gd name="T6" fmla="+- 0 1567 1567"/>
                                <a:gd name="T7" fmla="*/ 1567 h 107"/>
                                <a:gd name="T8" fmla="+- 0 8216 8132"/>
                                <a:gd name="T9" fmla="*/ T8 w 108"/>
                                <a:gd name="T10" fmla="+- 0 1569 1567"/>
                                <a:gd name="T11" fmla="*/ 1569 h 107"/>
                                <a:gd name="T12" fmla="+- 0 8216 8132"/>
                                <a:gd name="T13" fmla="*/ T12 w 108"/>
                                <a:gd name="T14" fmla="+- 0 1570 1567"/>
                                <a:gd name="T15" fmla="*/ 1570 h 107"/>
                                <a:gd name="T16" fmla="+- 0 8232 8132"/>
                                <a:gd name="T17" fmla="*/ T16 w 108"/>
                                <a:gd name="T18" fmla="+- 0 1570 1567"/>
                                <a:gd name="T19" fmla="*/ 1570 h 107"/>
                                <a:gd name="T20" fmla="+- 0 8230 8132"/>
                                <a:gd name="T21" fmla="*/ T20 w 108"/>
                                <a:gd name="T22" fmla="+- 0 1567 1567"/>
                                <a:gd name="T23" fmla="*/ 1567 h 107"/>
                              </a:gdLst>
                              <a:ahLst/>
                              <a:cxnLst>
                                <a:cxn ang="0">
                                  <a:pos x="T1" y="T3"/>
                                </a:cxn>
                                <a:cxn ang="0">
                                  <a:pos x="T5" y="T7"/>
                                </a:cxn>
                                <a:cxn ang="0">
                                  <a:pos x="T9" y="T11"/>
                                </a:cxn>
                                <a:cxn ang="0">
                                  <a:pos x="T13" y="T15"/>
                                </a:cxn>
                                <a:cxn ang="0">
                                  <a:pos x="T17" y="T19"/>
                                </a:cxn>
                                <a:cxn ang="0">
                                  <a:pos x="T21" y="T23"/>
                                </a:cxn>
                              </a:cxnLst>
                              <a:rect l="0" t="0" r="r" b="b"/>
                              <a:pathLst>
                                <a:path w="108" h="107">
                                  <a:moveTo>
                                    <a:pt x="98" y="0"/>
                                  </a:moveTo>
                                  <a:lnTo>
                                    <a:pt x="86" y="0"/>
                                  </a:lnTo>
                                  <a:lnTo>
                                    <a:pt x="84" y="2"/>
                                  </a:lnTo>
                                  <a:lnTo>
                                    <a:pt x="84" y="3"/>
                                  </a:lnTo>
                                  <a:lnTo>
                                    <a:pt x="100" y="3"/>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9" name="Group 209"/>
                        <wpg:cNvGrpSpPr>
                          <a:grpSpLocks/>
                        </wpg:cNvGrpSpPr>
                        <wpg:grpSpPr bwMode="auto">
                          <a:xfrm>
                            <a:off x="4373593" y="1104181"/>
                            <a:ext cx="18432" cy="74252"/>
                            <a:chOff x="8532" y="1542"/>
                            <a:chExt cx="29" cy="102"/>
                          </a:xfrm>
                        </wpg:grpSpPr>
                        <wps:wsp>
                          <wps:cNvPr id="1370" name="Freeform 210"/>
                          <wps:cNvSpPr>
                            <a:spLocks/>
                          </wps:cNvSpPr>
                          <wps:spPr bwMode="auto">
                            <a:xfrm>
                              <a:off x="8532" y="1542"/>
                              <a:ext cx="29" cy="102"/>
                            </a:xfrm>
                            <a:custGeom>
                              <a:avLst/>
                              <a:gdLst>
                                <a:gd name="T0" fmla="+- 0 8561 8532"/>
                                <a:gd name="T1" fmla="*/ T0 w 29"/>
                                <a:gd name="T2" fmla="+- 0 1643 1542"/>
                                <a:gd name="T3" fmla="*/ 1643 h 102"/>
                                <a:gd name="T4" fmla="+- 0 8546 8532"/>
                                <a:gd name="T5" fmla="*/ T4 w 29"/>
                                <a:gd name="T6" fmla="+- 0 1643 1542"/>
                                <a:gd name="T7" fmla="*/ 1643 h 102"/>
                                <a:gd name="T8" fmla="+- 0 8548 8532"/>
                                <a:gd name="T9" fmla="*/ T8 w 29"/>
                                <a:gd name="T10" fmla="+- 0 1644 1542"/>
                                <a:gd name="T11" fmla="*/ 1644 h 102"/>
                                <a:gd name="T12" fmla="+- 0 8560 8532"/>
                                <a:gd name="T13" fmla="*/ T12 w 29"/>
                                <a:gd name="T14" fmla="+- 0 1644 1542"/>
                                <a:gd name="T15" fmla="*/ 1644 h 102"/>
                                <a:gd name="T16" fmla="+- 0 8561 8532"/>
                                <a:gd name="T17" fmla="*/ T16 w 29"/>
                                <a:gd name="T18" fmla="+- 0 1643 1542"/>
                                <a:gd name="T19" fmla="*/ 1643 h 102"/>
                              </a:gdLst>
                              <a:ahLst/>
                              <a:cxnLst>
                                <a:cxn ang="0">
                                  <a:pos x="T1" y="T3"/>
                                </a:cxn>
                                <a:cxn ang="0">
                                  <a:pos x="T5" y="T7"/>
                                </a:cxn>
                                <a:cxn ang="0">
                                  <a:pos x="T9" y="T11"/>
                                </a:cxn>
                                <a:cxn ang="0">
                                  <a:pos x="T13" y="T15"/>
                                </a:cxn>
                                <a:cxn ang="0">
                                  <a:pos x="T17" y="T19"/>
                                </a:cxn>
                              </a:cxnLst>
                              <a:rect l="0" t="0" r="r" b="b"/>
                              <a:pathLst>
                                <a:path w="29" h="102">
                                  <a:moveTo>
                                    <a:pt x="29" y="101"/>
                                  </a:moveTo>
                                  <a:lnTo>
                                    <a:pt x="14" y="101"/>
                                  </a:lnTo>
                                  <a:lnTo>
                                    <a:pt x="16" y="102"/>
                                  </a:lnTo>
                                  <a:lnTo>
                                    <a:pt x="28" y="102"/>
                                  </a:lnTo>
                                  <a:lnTo>
                                    <a:pt x="29"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211"/>
                          <wps:cNvSpPr>
                            <a:spLocks/>
                          </wps:cNvSpPr>
                          <wps:spPr bwMode="auto">
                            <a:xfrm>
                              <a:off x="8532" y="1542"/>
                              <a:ext cx="29" cy="102"/>
                            </a:xfrm>
                            <a:custGeom>
                              <a:avLst/>
                              <a:gdLst>
                                <a:gd name="T0" fmla="+- 0 8599 8532"/>
                                <a:gd name="T1" fmla="*/ T0 w 29"/>
                                <a:gd name="T2" fmla="+- 0 1542 1542"/>
                                <a:gd name="T3" fmla="*/ 1542 h 102"/>
                                <a:gd name="T4" fmla="+- 0 8534 8532"/>
                                <a:gd name="T5" fmla="*/ T4 w 29"/>
                                <a:gd name="T6" fmla="+- 0 1542 1542"/>
                                <a:gd name="T7" fmla="*/ 1542 h 102"/>
                                <a:gd name="T8" fmla="+- 0 8533 8532"/>
                                <a:gd name="T9" fmla="*/ T8 w 29"/>
                                <a:gd name="T10" fmla="+- 0 1543 1542"/>
                                <a:gd name="T11" fmla="*/ 1543 h 102"/>
                                <a:gd name="T12" fmla="+- 0 8533 8532"/>
                                <a:gd name="T13" fmla="*/ T12 w 29"/>
                                <a:gd name="T14" fmla="+- 0 1546 1542"/>
                                <a:gd name="T15" fmla="*/ 1546 h 102"/>
                                <a:gd name="T16" fmla="+- 0 8532 8532"/>
                                <a:gd name="T17" fmla="*/ T16 w 29"/>
                                <a:gd name="T18" fmla="+- 0 1547 1542"/>
                                <a:gd name="T19" fmla="*/ 1547 h 102"/>
                                <a:gd name="T20" fmla="+- 0 8532 8532"/>
                                <a:gd name="T21" fmla="*/ T20 w 29"/>
                                <a:gd name="T22" fmla="+- 0 1557 1542"/>
                                <a:gd name="T23" fmla="*/ 1557 h 102"/>
                                <a:gd name="T24" fmla="+- 0 8533 8532"/>
                                <a:gd name="T25" fmla="*/ T24 w 29"/>
                                <a:gd name="T26" fmla="+- 0 1558 1542"/>
                                <a:gd name="T27" fmla="*/ 1558 h 102"/>
                                <a:gd name="T28" fmla="+- 0 8533 8532"/>
                                <a:gd name="T29" fmla="*/ T28 w 29"/>
                                <a:gd name="T30" fmla="+- 0 1559 1542"/>
                                <a:gd name="T31" fmla="*/ 1559 h 102"/>
                                <a:gd name="T32" fmla="+- 0 8579 8532"/>
                                <a:gd name="T33" fmla="*/ T32 w 29"/>
                                <a:gd name="T34" fmla="+- 0 1559 1542"/>
                                <a:gd name="T35" fmla="*/ 1559 h 102"/>
                                <a:gd name="T36" fmla="+- 0 8542 8532"/>
                                <a:gd name="T37" fmla="*/ T36 w 29"/>
                                <a:gd name="T38" fmla="+- 0 1639 1542"/>
                                <a:gd name="T39" fmla="*/ 1639 h 102"/>
                                <a:gd name="T40" fmla="+- 0 8542 8532"/>
                                <a:gd name="T41" fmla="*/ T40 w 29"/>
                                <a:gd name="T42" fmla="+- 0 1643 1542"/>
                                <a:gd name="T43" fmla="*/ 1643 h 102"/>
                                <a:gd name="T44" fmla="+- 0 8564 8532"/>
                                <a:gd name="T45" fmla="*/ T44 w 29"/>
                                <a:gd name="T46" fmla="+- 0 1643 1542"/>
                                <a:gd name="T47" fmla="*/ 1643 h 102"/>
                                <a:gd name="T48" fmla="+- 0 8564 8532"/>
                                <a:gd name="T49" fmla="*/ T48 w 29"/>
                                <a:gd name="T50" fmla="+- 0 1641 1542"/>
                                <a:gd name="T51" fmla="*/ 1641 h 102"/>
                                <a:gd name="T52" fmla="+- 0 8599 8532"/>
                                <a:gd name="T53" fmla="*/ T52 w 29"/>
                                <a:gd name="T54" fmla="+- 0 1564 1542"/>
                                <a:gd name="T55" fmla="*/ 1564 h 102"/>
                                <a:gd name="T56" fmla="+- 0 8599 8532"/>
                                <a:gd name="T57" fmla="*/ T56 w 29"/>
                                <a:gd name="T58" fmla="+- 0 1560 1542"/>
                                <a:gd name="T59" fmla="*/ 1560 h 102"/>
                                <a:gd name="T60" fmla="+- 0 8600 8532"/>
                                <a:gd name="T61" fmla="*/ T60 w 29"/>
                                <a:gd name="T62" fmla="+- 0 1559 1542"/>
                                <a:gd name="T63" fmla="*/ 1559 h 102"/>
                                <a:gd name="T64" fmla="+- 0 8600 8532"/>
                                <a:gd name="T65" fmla="*/ T64 w 29"/>
                                <a:gd name="T66" fmla="+- 0 1543 1542"/>
                                <a:gd name="T67" fmla="*/ 1543 h 102"/>
                                <a:gd name="T68" fmla="+- 0 8599 8532"/>
                                <a:gd name="T69" fmla="*/ T68 w 29"/>
                                <a:gd name="T70" fmla="+- 0 1543 1542"/>
                                <a:gd name="T71" fmla="*/ 1543 h 102"/>
                                <a:gd name="T72" fmla="+- 0 8599 8532"/>
                                <a:gd name="T73" fmla="*/ T72 w 29"/>
                                <a:gd name="T74" fmla="+- 0 1542 1542"/>
                                <a:gd name="T75" fmla="*/ 154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 h="102">
                                  <a:moveTo>
                                    <a:pt x="67" y="0"/>
                                  </a:moveTo>
                                  <a:lnTo>
                                    <a:pt x="2" y="0"/>
                                  </a:lnTo>
                                  <a:lnTo>
                                    <a:pt x="1" y="1"/>
                                  </a:lnTo>
                                  <a:lnTo>
                                    <a:pt x="1" y="4"/>
                                  </a:lnTo>
                                  <a:lnTo>
                                    <a:pt x="0" y="5"/>
                                  </a:lnTo>
                                  <a:lnTo>
                                    <a:pt x="0" y="15"/>
                                  </a:lnTo>
                                  <a:lnTo>
                                    <a:pt x="1" y="16"/>
                                  </a:lnTo>
                                  <a:lnTo>
                                    <a:pt x="1" y="17"/>
                                  </a:lnTo>
                                  <a:lnTo>
                                    <a:pt x="47" y="17"/>
                                  </a:lnTo>
                                  <a:lnTo>
                                    <a:pt x="10" y="97"/>
                                  </a:lnTo>
                                  <a:lnTo>
                                    <a:pt x="10" y="101"/>
                                  </a:lnTo>
                                  <a:lnTo>
                                    <a:pt x="32" y="101"/>
                                  </a:lnTo>
                                  <a:lnTo>
                                    <a:pt x="32" y="99"/>
                                  </a:lnTo>
                                  <a:lnTo>
                                    <a:pt x="67" y="22"/>
                                  </a:lnTo>
                                  <a:lnTo>
                                    <a:pt x="67" y="18"/>
                                  </a:lnTo>
                                  <a:lnTo>
                                    <a:pt x="68" y="17"/>
                                  </a:lnTo>
                                  <a:lnTo>
                                    <a:pt x="68" y="1"/>
                                  </a:lnTo>
                                  <a:lnTo>
                                    <a:pt x="67"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212"/>
                        <wpg:cNvGrpSpPr>
                          <a:grpSpLocks/>
                        </wpg:cNvGrpSpPr>
                        <wpg:grpSpPr bwMode="auto">
                          <a:xfrm>
                            <a:off x="4416725" y="1104181"/>
                            <a:ext cx="44490" cy="77164"/>
                            <a:chOff x="8612" y="1540"/>
                            <a:chExt cx="70" cy="106"/>
                          </a:xfrm>
                        </wpg:grpSpPr>
                        <wps:wsp>
                          <wps:cNvPr id="1373" name="Freeform 213"/>
                          <wps:cNvSpPr>
                            <a:spLocks/>
                          </wps:cNvSpPr>
                          <wps:spPr bwMode="auto">
                            <a:xfrm>
                              <a:off x="8612" y="1540"/>
                              <a:ext cx="70" cy="106"/>
                            </a:xfrm>
                            <a:custGeom>
                              <a:avLst/>
                              <a:gdLst>
                                <a:gd name="T0" fmla="+- 0 8622 8612"/>
                                <a:gd name="T1" fmla="*/ T0 w 70"/>
                                <a:gd name="T2" fmla="+- 0 1626 1540"/>
                                <a:gd name="T3" fmla="*/ 1626 h 106"/>
                                <a:gd name="T4" fmla="+- 0 8617 8612"/>
                                <a:gd name="T5" fmla="*/ T4 w 70"/>
                                <a:gd name="T6" fmla="+- 0 1626 1540"/>
                                <a:gd name="T7" fmla="*/ 1626 h 106"/>
                                <a:gd name="T8" fmla="+- 0 8617 8612"/>
                                <a:gd name="T9" fmla="*/ T8 w 70"/>
                                <a:gd name="T10" fmla="+- 0 1641 1540"/>
                                <a:gd name="T11" fmla="*/ 1641 h 106"/>
                                <a:gd name="T12" fmla="+- 0 8618 8612"/>
                                <a:gd name="T13" fmla="*/ T12 w 70"/>
                                <a:gd name="T14" fmla="+- 0 1641 1540"/>
                                <a:gd name="T15" fmla="*/ 1641 h 106"/>
                                <a:gd name="T16" fmla="+- 0 8620 8612"/>
                                <a:gd name="T17" fmla="*/ T16 w 70"/>
                                <a:gd name="T18" fmla="+- 0 1642 1540"/>
                                <a:gd name="T19" fmla="*/ 1642 h 106"/>
                                <a:gd name="T20" fmla="+- 0 8621 8612"/>
                                <a:gd name="T21" fmla="*/ T20 w 70"/>
                                <a:gd name="T22" fmla="+- 0 1642 1540"/>
                                <a:gd name="T23" fmla="*/ 1642 h 106"/>
                                <a:gd name="T24" fmla="+- 0 8622 8612"/>
                                <a:gd name="T25" fmla="*/ T24 w 70"/>
                                <a:gd name="T26" fmla="+- 0 1643 1540"/>
                                <a:gd name="T27" fmla="*/ 1643 h 106"/>
                                <a:gd name="T28" fmla="+- 0 8626 8612"/>
                                <a:gd name="T29" fmla="*/ T28 w 70"/>
                                <a:gd name="T30" fmla="+- 0 1643 1540"/>
                                <a:gd name="T31" fmla="*/ 1643 h 106"/>
                                <a:gd name="T32" fmla="+- 0 8627 8612"/>
                                <a:gd name="T33" fmla="*/ T32 w 70"/>
                                <a:gd name="T34" fmla="+- 0 1644 1540"/>
                                <a:gd name="T35" fmla="*/ 1644 h 106"/>
                                <a:gd name="T36" fmla="+- 0 8629 8612"/>
                                <a:gd name="T37" fmla="*/ T36 w 70"/>
                                <a:gd name="T38" fmla="+- 0 1645 1540"/>
                                <a:gd name="T39" fmla="*/ 1645 h 106"/>
                                <a:gd name="T40" fmla="+- 0 8645 8612"/>
                                <a:gd name="T41" fmla="*/ T40 w 70"/>
                                <a:gd name="T42" fmla="+- 0 1645 1540"/>
                                <a:gd name="T43" fmla="*/ 1645 h 106"/>
                                <a:gd name="T44" fmla="+- 0 8650 8612"/>
                                <a:gd name="T45" fmla="*/ T44 w 70"/>
                                <a:gd name="T46" fmla="+- 0 1644 1540"/>
                                <a:gd name="T47" fmla="*/ 1644 h 106"/>
                                <a:gd name="T48" fmla="+- 0 8656 8612"/>
                                <a:gd name="T49" fmla="*/ T48 w 70"/>
                                <a:gd name="T50" fmla="+- 0 1643 1540"/>
                                <a:gd name="T51" fmla="*/ 1643 h 106"/>
                                <a:gd name="T52" fmla="+- 0 8659 8612"/>
                                <a:gd name="T53" fmla="*/ T52 w 70"/>
                                <a:gd name="T54" fmla="+- 0 1641 1540"/>
                                <a:gd name="T55" fmla="*/ 1641 h 106"/>
                                <a:gd name="T56" fmla="+- 0 8664 8612"/>
                                <a:gd name="T57" fmla="*/ T56 w 70"/>
                                <a:gd name="T58" fmla="+- 0 1639 1540"/>
                                <a:gd name="T59" fmla="*/ 1639 h 106"/>
                                <a:gd name="T60" fmla="+- 0 8666 8612"/>
                                <a:gd name="T61" fmla="*/ T60 w 70"/>
                                <a:gd name="T62" fmla="+- 0 1636 1540"/>
                                <a:gd name="T63" fmla="*/ 1636 h 106"/>
                                <a:gd name="T64" fmla="+- 0 8670 8612"/>
                                <a:gd name="T65" fmla="*/ T64 w 70"/>
                                <a:gd name="T66" fmla="+- 0 1633 1540"/>
                                <a:gd name="T67" fmla="*/ 1633 h 106"/>
                                <a:gd name="T68" fmla="+- 0 8673 8612"/>
                                <a:gd name="T69" fmla="*/ T68 w 70"/>
                                <a:gd name="T70" fmla="+- 0 1629 1540"/>
                                <a:gd name="T71" fmla="*/ 1629 h 106"/>
                                <a:gd name="T72" fmla="+- 0 8627 8612"/>
                                <a:gd name="T73" fmla="*/ T72 w 70"/>
                                <a:gd name="T74" fmla="+- 0 1629 1540"/>
                                <a:gd name="T75" fmla="*/ 1629 h 106"/>
                                <a:gd name="T76" fmla="+- 0 8626 8612"/>
                                <a:gd name="T77" fmla="*/ T76 w 70"/>
                                <a:gd name="T78" fmla="+- 0 1627 1540"/>
                                <a:gd name="T79" fmla="*/ 1627 h 106"/>
                                <a:gd name="T80" fmla="+- 0 8623 8612"/>
                                <a:gd name="T81" fmla="*/ T80 w 70"/>
                                <a:gd name="T82" fmla="+- 0 1627 1540"/>
                                <a:gd name="T83" fmla="*/ 1627 h 106"/>
                                <a:gd name="T84" fmla="+- 0 8622 8612"/>
                                <a:gd name="T85" fmla="*/ T84 w 70"/>
                                <a:gd name="T86" fmla="+- 0 1626 1540"/>
                                <a:gd name="T87" fmla="*/ 162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106">
                                  <a:moveTo>
                                    <a:pt x="10" y="86"/>
                                  </a:moveTo>
                                  <a:lnTo>
                                    <a:pt x="5" y="86"/>
                                  </a:lnTo>
                                  <a:lnTo>
                                    <a:pt x="5" y="101"/>
                                  </a:lnTo>
                                  <a:lnTo>
                                    <a:pt x="6" y="101"/>
                                  </a:lnTo>
                                  <a:lnTo>
                                    <a:pt x="8" y="102"/>
                                  </a:lnTo>
                                  <a:lnTo>
                                    <a:pt x="9" y="102"/>
                                  </a:lnTo>
                                  <a:lnTo>
                                    <a:pt x="10" y="103"/>
                                  </a:lnTo>
                                  <a:lnTo>
                                    <a:pt x="14" y="103"/>
                                  </a:lnTo>
                                  <a:lnTo>
                                    <a:pt x="15" y="104"/>
                                  </a:lnTo>
                                  <a:lnTo>
                                    <a:pt x="17" y="105"/>
                                  </a:lnTo>
                                  <a:lnTo>
                                    <a:pt x="33" y="105"/>
                                  </a:lnTo>
                                  <a:lnTo>
                                    <a:pt x="38" y="104"/>
                                  </a:lnTo>
                                  <a:lnTo>
                                    <a:pt x="44" y="103"/>
                                  </a:lnTo>
                                  <a:lnTo>
                                    <a:pt x="47" y="101"/>
                                  </a:lnTo>
                                  <a:lnTo>
                                    <a:pt x="52" y="99"/>
                                  </a:lnTo>
                                  <a:lnTo>
                                    <a:pt x="54" y="96"/>
                                  </a:lnTo>
                                  <a:lnTo>
                                    <a:pt x="58" y="93"/>
                                  </a:lnTo>
                                  <a:lnTo>
                                    <a:pt x="61" y="89"/>
                                  </a:lnTo>
                                  <a:lnTo>
                                    <a:pt x="15" y="89"/>
                                  </a:lnTo>
                                  <a:lnTo>
                                    <a:pt x="14" y="87"/>
                                  </a:lnTo>
                                  <a:lnTo>
                                    <a:pt x="11" y="87"/>
                                  </a:lnTo>
                                  <a:lnTo>
                                    <a:pt x="10"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14"/>
                          <wps:cNvSpPr>
                            <a:spLocks/>
                          </wps:cNvSpPr>
                          <wps:spPr bwMode="auto">
                            <a:xfrm>
                              <a:off x="8612" y="1540"/>
                              <a:ext cx="70" cy="106"/>
                            </a:xfrm>
                            <a:custGeom>
                              <a:avLst/>
                              <a:gdLst>
                                <a:gd name="T0" fmla="+- 0 8682 8612"/>
                                <a:gd name="T1" fmla="*/ T0 w 70"/>
                                <a:gd name="T2" fmla="+- 0 1600 1540"/>
                                <a:gd name="T3" fmla="*/ 1600 h 106"/>
                                <a:gd name="T4" fmla="+- 0 8663 8612"/>
                                <a:gd name="T5" fmla="*/ T4 w 70"/>
                                <a:gd name="T6" fmla="+- 0 1600 1540"/>
                                <a:gd name="T7" fmla="*/ 1600 h 106"/>
                                <a:gd name="T8" fmla="+- 0 8663 8612"/>
                                <a:gd name="T9" fmla="*/ T8 w 70"/>
                                <a:gd name="T10" fmla="+- 0 1605 1540"/>
                                <a:gd name="T11" fmla="*/ 1605 h 106"/>
                                <a:gd name="T12" fmla="+- 0 8662 8612"/>
                                <a:gd name="T13" fmla="*/ T12 w 70"/>
                                <a:gd name="T14" fmla="+- 0 1608 1540"/>
                                <a:gd name="T15" fmla="*/ 1608 h 106"/>
                                <a:gd name="T16" fmla="+- 0 8662 8612"/>
                                <a:gd name="T17" fmla="*/ T16 w 70"/>
                                <a:gd name="T18" fmla="+- 0 1612 1540"/>
                                <a:gd name="T19" fmla="*/ 1612 h 106"/>
                                <a:gd name="T20" fmla="+- 0 8660 8612"/>
                                <a:gd name="T21" fmla="*/ T20 w 70"/>
                                <a:gd name="T22" fmla="+- 0 1614 1540"/>
                                <a:gd name="T23" fmla="*/ 1614 h 106"/>
                                <a:gd name="T24" fmla="+- 0 8659 8612"/>
                                <a:gd name="T25" fmla="*/ T24 w 70"/>
                                <a:gd name="T26" fmla="+- 0 1618 1540"/>
                                <a:gd name="T27" fmla="*/ 1618 h 106"/>
                                <a:gd name="T28" fmla="+- 0 8657 8612"/>
                                <a:gd name="T29" fmla="*/ T28 w 70"/>
                                <a:gd name="T30" fmla="+- 0 1620 1540"/>
                                <a:gd name="T31" fmla="*/ 1620 h 106"/>
                                <a:gd name="T32" fmla="+- 0 8656 8612"/>
                                <a:gd name="T33" fmla="*/ T32 w 70"/>
                                <a:gd name="T34" fmla="+- 0 1623 1540"/>
                                <a:gd name="T35" fmla="*/ 1623 h 106"/>
                                <a:gd name="T36" fmla="+- 0 8653 8612"/>
                                <a:gd name="T37" fmla="*/ T36 w 70"/>
                                <a:gd name="T38" fmla="+- 0 1625 1540"/>
                                <a:gd name="T39" fmla="*/ 1625 h 106"/>
                                <a:gd name="T40" fmla="+- 0 8650 8612"/>
                                <a:gd name="T41" fmla="*/ T40 w 70"/>
                                <a:gd name="T42" fmla="+- 0 1627 1540"/>
                                <a:gd name="T43" fmla="*/ 1627 h 106"/>
                                <a:gd name="T44" fmla="+- 0 8647 8612"/>
                                <a:gd name="T45" fmla="*/ T44 w 70"/>
                                <a:gd name="T46" fmla="+- 0 1629 1540"/>
                                <a:gd name="T47" fmla="*/ 1629 h 106"/>
                                <a:gd name="T48" fmla="+- 0 8673 8612"/>
                                <a:gd name="T49" fmla="*/ T48 w 70"/>
                                <a:gd name="T50" fmla="+- 0 1629 1540"/>
                                <a:gd name="T51" fmla="*/ 1629 h 106"/>
                                <a:gd name="T52" fmla="+- 0 8677 8612"/>
                                <a:gd name="T53" fmla="*/ T52 w 70"/>
                                <a:gd name="T54" fmla="+- 0 1623 1540"/>
                                <a:gd name="T55" fmla="*/ 1623 h 106"/>
                                <a:gd name="T56" fmla="+- 0 8678 8612"/>
                                <a:gd name="T57" fmla="*/ T56 w 70"/>
                                <a:gd name="T58" fmla="+- 0 1619 1540"/>
                                <a:gd name="T59" fmla="*/ 1619 h 106"/>
                                <a:gd name="T60" fmla="+- 0 8681 8612"/>
                                <a:gd name="T61" fmla="*/ T60 w 70"/>
                                <a:gd name="T62" fmla="+- 0 1609 1540"/>
                                <a:gd name="T63" fmla="*/ 1609 h 106"/>
                                <a:gd name="T64" fmla="+- 0 8682 8612"/>
                                <a:gd name="T65" fmla="*/ T64 w 70"/>
                                <a:gd name="T66" fmla="+- 0 1606 1540"/>
                                <a:gd name="T67" fmla="*/ 1606 h 106"/>
                                <a:gd name="T68" fmla="+- 0 8682 8612"/>
                                <a:gd name="T69" fmla="*/ T68 w 70"/>
                                <a:gd name="T70" fmla="+- 0 1600 1540"/>
                                <a:gd name="T71" fmla="*/ 160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106">
                                  <a:moveTo>
                                    <a:pt x="70" y="60"/>
                                  </a:moveTo>
                                  <a:lnTo>
                                    <a:pt x="51" y="60"/>
                                  </a:lnTo>
                                  <a:lnTo>
                                    <a:pt x="51" y="65"/>
                                  </a:lnTo>
                                  <a:lnTo>
                                    <a:pt x="50" y="68"/>
                                  </a:lnTo>
                                  <a:lnTo>
                                    <a:pt x="50" y="72"/>
                                  </a:lnTo>
                                  <a:lnTo>
                                    <a:pt x="48" y="74"/>
                                  </a:lnTo>
                                  <a:lnTo>
                                    <a:pt x="47" y="78"/>
                                  </a:lnTo>
                                  <a:lnTo>
                                    <a:pt x="45" y="80"/>
                                  </a:lnTo>
                                  <a:lnTo>
                                    <a:pt x="44" y="83"/>
                                  </a:lnTo>
                                  <a:lnTo>
                                    <a:pt x="41" y="85"/>
                                  </a:lnTo>
                                  <a:lnTo>
                                    <a:pt x="38" y="87"/>
                                  </a:lnTo>
                                  <a:lnTo>
                                    <a:pt x="35" y="89"/>
                                  </a:lnTo>
                                  <a:lnTo>
                                    <a:pt x="61" y="89"/>
                                  </a:lnTo>
                                  <a:lnTo>
                                    <a:pt x="65" y="83"/>
                                  </a:lnTo>
                                  <a:lnTo>
                                    <a:pt x="66" y="79"/>
                                  </a:lnTo>
                                  <a:lnTo>
                                    <a:pt x="69" y="69"/>
                                  </a:lnTo>
                                  <a:lnTo>
                                    <a:pt x="70" y="66"/>
                                  </a:lnTo>
                                  <a:lnTo>
                                    <a:pt x="70"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215"/>
                          <wps:cNvSpPr>
                            <a:spLocks/>
                          </wps:cNvSpPr>
                          <wps:spPr bwMode="auto">
                            <a:xfrm>
                              <a:off x="8612" y="1540"/>
                              <a:ext cx="70" cy="106"/>
                            </a:xfrm>
                            <a:custGeom>
                              <a:avLst/>
                              <a:gdLst>
                                <a:gd name="T0" fmla="+- 0 8653 8612"/>
                                <a:gd name="T1" fmla="*/ T0 w 70"/>
                                <a:gd name="T2" fmla="+- 0 1540 1540"/>
                                <a:gd name="T3" fmla="*/ 1540 h 106"/>
                                <a:gd name="T4" fmla="+- 0 8642 8612"/>
                                <a:gd name="T5" fmla="*/ T4 w 70"/>
                                <a:gd name="T6" fmla="+- 0 1540 1540"/>
                                <a:gd name="T7" fmla="*/ 1540 h 106"/>
                                <a:gd name="T8" fmla="+- 0 8638 8612"/>
                                <a:gd name="T9" fmla="*/ T8 w 70"/>
                                <a:gd name="T10" fmla="+- 0 1541 1540"/>
                                <a:gd name="T11" fmla="*/ 1541 h 106"/>
                                <a:gd name="T12" fmla="+- 0 8633 8612"/>
                                <a:gd name="T13" fmla="*/ T12 w 70"/>
                                <a:gd name="T14" fmla="+- 0 1543 1540"/>
                                <a:gd name="T15" fmla="*/ 1543 h 106"/>
                                <a:gd name="T16" fmla="+- 0 8628 8612"/>
                                <a:gd name="T17" fmla="*/ T16 w 70"/>
                                <a:gd name="T18" fmla="+- 0 1545 1540"/>
                                <a:gd name="T19" fmla="*/ 1545 h 106"/>
                                <a:gd name="T20" fmla="+- 0 8621 8612"/>
                                <a:gd name="T21" fmla="*/ T20 w 70"/>
                                <a:gd name="T22" fmla="+- 0 1549 1540"/>
                                <a:gd name="T23" fmla="*/ 1549 h 106"/>
                                <a:gd name="T24" fmla="+- 0 8618 8612"/>
                                <a:gd name="T25" fmla="*/ T24 w 70"/>
                                <a:gd name="T26" fmla="+- 0 1553 1540"/>
                                <a:gd name="T27" fmla="*/ 1553 h 106"/>
                                <a:gd name="T28" fmla="+- 0 8617 8612"/>
                                <a:gd name="T29" fmla="*/ T28 w 70"/>
                                <a:gd name="T30" fmla="+- 0 1557 1540"/>
                                <a:gd name="T31" fmla="*/ 1557 h 106"/>
                                <a:gd name="T32" fmla="+- 0 8615 8612"/>
                                <a:gd name="T33" fmla="*/ T32 w 70"/>
                                <a:gd name="T34" fmla="+- 0 1561 1540"/>
                                <a:gd name="T35" fmla="*/ 1561 h 106"/>
                                <a:gd name="T36" fmla="+- 0 8614 8612"/>
                                <a:gd name="T37" fmla="*/ T36 w 70"/>
                                <a:gd name="T38" fmla="+- 0 1566 1540"/>
                                <a:gd name="T39" fmla="*/ 1566 h 106"/>
                                <a:gd name="T40" fmla="+- 0 8612 8612"/>
                                <a:gd name="T41" fmla="*/ T40 w 70"/>
                                <a:gd name="T42" fmla="+- 0 1570 1540"/>
                                <a:gd name="T43" fmla="*/ 1570 h 106"/>
                                <a:gd name="T44" fmla="+- 0 8612 8612"/>
                                <a:gd name="T45" fmla="*/ T44 w 70"/>
                                <a:gd name="T46" fmla="+- 0 1584 1540"/>
                                <a:gd name="T47" fmla="*/ 1584 h 106"/>
                                <a:gd name="T48" fmla="+- 0 8615 8612"/>
                                <a:gd name="T49" fmla="*/ T48 w 70"/>
                                <a:gd name="T50" fmla="+- 0 1588 1540"/>
                                <a:gd name="T51" fmla="*/ 1588 h 106"/>
                                <a:gd name="T52" fmla="+- 0 8615 8612"/>
                                <a:gd name="T53" fmla="*/ T52 w 70"/>
                                <a:gd name="T54" fmla="+- 0 1593 1540"/>
                                <a:gd name="T55" fmla="*/ 1593 h 106"/>
                                <a:gd name="T56" fmla="+- 0 8617 8612"/>
                                <a:gd name="T57" fmla="*/ T56 w 70"/>
                                <a:gd name="T58" fmla="+- 0 1595 1540"/>
                                <a:gd name="T59" fmla="*/ 1595 h 106"/>
                                <a:gd name="T60" fmla="+- 0 8618 8612"/>
                                <a:gd name="T61" fmla="*/ T60 w 70"/>
                                <a:gd name="T62" fmla="+- 0 1599 1540"/>
                                <a:gd name="T63" fmla="*/ 1599 h 106"/>
                                <a:gd name="T64" fmla="+- 0 8622 8612"/>
                                <a:gd name="T65" fmla="*/ T64 w 70"/>
                                <a:gd name="T66" fmla="+- 0 1600 1540"/>
                                <a:gd name="T67" fmla="*/ 1600 h 106"/>
                                <a:gd name="T68" fmla="+- 0 8629 8612"/>
                                <a:gd name="T69" fmla="*/ T68 w 70"/>
                                <a:gd name="T70" fmla="+- 0 1605 1540"/>
                                <a:gd name="T71" fmla="*/ 1605 h 106"/>
                                <a:gd name="T72" fmla="+- 0 8633 8612"/>
                                <a:gd name="T73" fmla="*/ T72 w 70"/>
                                <a:gd name="T74" fmla="+- 0 1606 1540"/>
                                <a:gd name="T75" fmla="*/ 1606 h 106"/>
                                <a:gd name="T76" fmla="+- 0 8651 8612"/>
                                <a:gd name="T77" fmla="*/ T76 w 70"/>
                                <a:gd name="T78" fmla="+- 0 1606 1540"/>
                                <a:gd name="T79" fmla="*/ 1606 h 106"/>
                                <a:gd name="T80" fmla="+- 0 8653 8612"/>
                                <a:gd name="T81" fmla="*/ T80 w 70"/>
                                <a:gd name="T82" fmla="+- 0 1605 1540"/>
                                <a:gd name="T83" fmla="*/ 1605 h 106"/>
                                <a:gd name="T84" fmla="+- 0 8658 8612"/>
                                <a:gd name="T85" fmla="*/ T84 w 70"/>
                                <a:gd name="T86" fmla="+- 0 1603 1540"/>
                                <a:gd name="T87" fmla="*/ 1603 h 106"/>
                                <a:gd name="T88" fmla="+- 0 8660 8612"/>
                                <a:gd name="T89" fmla="*/ T88 w 70"/>
                                <a:gd name="T90" fmla="+- 0 1602 1540"/>
                                <a:gd name="T91" fmla="*/ 1602 h 106"/>
                                <a:gd name="T92" fmla="+- 0 8663 8612"/>
                                <a:gd name="T93" fmla="*/ T92 w 70"/>
                                <a:gd name="T94" fmla="+- 0 1600 1540"/>
                                <a:gd name="T95" fmla="*/ 1600 h 106"/>
                                <a:gd name="T96" fmla="+- 0 8682 8612"/>
                                <a:gd name="T97" fmla="*/ T96 w 70"/>
                                <a:gd name="T98" fmla="+- 0 1600 1540"/>
                                <a:gd name="T99" fmla="*/ 1600 h 106"/>
                                <a:gd name="T100" fmla="+- 0 8682 8612"/>
                                <a:gd name="T101" fmla="*/ T100 w 70"/>
                                <a:gd name="T102" fmla="+- 0 1590 1540"/>
                                <a:gd name="T103" fmla="*/ 1590 h 106"/>
                                <a:gd name="T104" fmla="+- 0 8641 8612"/>
                                <a:gd name="T105" fmla="*/ T104 w 70"/>
                                <a:gd name="T106" fmla="+- 0 1590 1540"/>
                                <a:gd name="T107" fmla="*/ 1590 h 106"/>
                                <a:gd name="T108" fmla="+- 0 8639 8612"/>
                                <a:gd name="T109" fmla="*/ T108 w 70"/>
                                <a:gd name="T110" fmla="+- 0 1588 1540"/>
                                <a:gd name="T111" fmla="*/ 1588 h 106"/>
                                <a:gd name="T112" fmla="+- 0 8638 8612"/>
                                <a:gd name="T113" fmla="*/ T112 w 70"/>
                                <a:gd name="T114" fmla="+- 0 1588 1540"/>
                                <a:gd name="T115" fmla="*/ 1588 h 106"/>
                                <a:gd name="T116" fmla="+- 0 8635 8612"/>
                                <a:gd name="T117" fmla="*/ T116 w 70"/>
                                <a:gd name="T118" fmla="+- 0 1587 1540"/>
                                <a:gd name="T119" fmla="*/ 1587 h 106"/>
                                <a:gd name="T120" fmla="+- 0 8635 8612"/>
                                <a:gd name="T121" fmla="*/ T120 w 70"/>
                                <a:gd name="T122" fmla="+- 0 1584 1540"/>
                                <a:gd name="T123" fmla="*/ 1584 h 106"/>
                                <a:gd name="T124" fmla="+- 0 8634 8612"/>
                                <a:gd name="T125" fmla="*/ T124 w 70"/>
                                <a:gd name="T126" fmla="+- 0 1583 1540"/>
                                <a:gd name="T127" fmla="*/ 1583 h 106"/>
                                <a:gd name="T128" fmla="+- 0 8633 8612"/>
                                <a:gd name="T129" fmla="*/ T128 w 70"/>
                                <a:gd name="T130" fmla="+- 0 1581 1540"/>
                                <a:gd name="T131" fmla="*/ 1581 h 106"/>
                                <a:gd name="T132" fmla="+- 0 8633 8612"/>
                                <a:gd name="T133" fmla="*/ T132 w 70"/>
                                <a:gd name="T134" fmla="+- 0 1569 1540"/>
                                <a:gd name="T135" fmla="*/ 1569 h 106"/>
                                <a:gd name="T136" fmla="+- 0 8634 8612"/>
                                <a:gd name="T137" fmla="*/ T136 w 70"/>
                                <a:gd name="T138" fmla="+- 0 1566 1540"/>
                                <a:gd name="T139" fmla="*/ 1566 h 106"/>
                                <a:gd name="T140" fmla="+- 0 8634 8612"/>
                                <a:gd name="T141" fmla="*/ T140 w 70"/>
                                <a:gd name="T142" fmla="+- 0 1564 1540"/>
                                <a:gd name="T143" fmla="*/ 1564 h 106"/>
                                <a:gd name="T144" fmla="+- 0 8636 8612"/>
                                <a:gd name="T145" fmla="*/ T144 w 70"/>
                                <a:gd name="T146" fmla="+- 0 1561 1540"/>
                                <a:gd name="T147" fmla="*/ 1561 h 106"/>
                                <a:gd name="T148" fmla="+- 0 8638 8612"/>
                                <a:gd name="T149" fmla="*/ T148 w 70"/>
                                <a:gd name="T150" fmla="+- 0 1559 1540"/>
                                <a:gd name="T151" fmla="*/ 1559 h 106"/>
                                <a:gd name="T152" fmla="+- 0 8639 8612"/>
                                <a:gd name="T153" fmla="*/ T152 w 70"/>
                                <a:gd name="T154" fmla="+- 0 1558 1540"/>
                                <a:gd name="T155" fmla="*/ 1558 h 106"/>
                                <a:gd name="T156" fmla="+- 0 8641 8612"/>
                                <a:gd name="T157" fmla="*/ T156 w 70"/>
                                <a:gd name="T158" fmla="+- 0 1558 1540"/>
                                <a:gd name="T159" fmla="*/ 1558 h 106"/>
                                <a:gd name="T160" fmla="+- 0 8642 8612"/>
                                <a:gd name="T161" fmla="*/ T160 w 70"/>
                                <a:gd name="T162" fmla="+- 0 1557 1540"/>
                                <a:gd name="T163" fmla="*/ 1557 h 106"/>
                                <a:gd name="T164" fmla="+- 0 8645 8612"/>
                                <a:gd name="T165" fmla="*/ T164 w 70"/>
                                <a:gd name="T166" fmla="+- 0 1555 1540"/>
                                <a:gd name="T167" fmla="*/ 1555 h 106"/>
                                <a:gd name="T168" fmla="+- 0 8678 8612"/>
                                <a:gd name="T169" fmla="*/ T168 w 70"/>
                                <a:gd name="T170" fmla="+- 0 1555 1540"/>
                                <a:gd name="T171" fmla="*/ 1555 h 106"/>
                                <a:gd name="T172" fmla="+- 0 8676 8612"/>
                                <a:gd name="T173" fmla="*/ T172 w 70"/>
                                <a:gd name="T174" fmla="+- 0 1553 1540"/>
                                <a:gd name="T175" fmla="*/ 1553 h 106"/>
                                <a:gd name="T176" fmla="+- 0 8674 8612"/>
                                <a:gd name="T177" fmla="*/ T176 w 70"/>
                                <a:gd name="T178" fmla="+- 0 1552 1540"/>
                                <a:gd name="T179" fmla="*/ 1552 h 106"/>
                                <a:gd name="T180" fmla="+- 0 8672 8612"/>
                                <a:gd name="T181" fmla="*/ T180 w 70"/>
                                <a:gd name="T182" fmla="+- 0 1548 1540"/>
                                <a:gd name="T183" fmla="*/ 1548 h 106"/>
                                <a:gd name="T184" fmla="+- 0 8670 8612"/>
                                <a:gd name="T185" fmla="*/ T184 w 70"/>
                                <a:gd name="T186" fmla="+- 0 1547 1540"/>
                                <a:gd name="T187" fmla="*/ 1547 h 106"/>
                                <a:gd name="T188" fmla="+- 0 8668 8612"/>
                                <a:gd name="T189" fmla="*/ T188 w 70"/>
                                <a:gd name="T190" fmla="+- 0 1545 1540"/>
                                <a:gd name="T191" fmla="*/ 1545 h 106"/>
                                <a:gd name="T192" fmla="+- 0 8664 8612"/>
                                <a:gd name="T193" fmla="*/ T192 w 70"/>
                                <a:gd name="T194" fmla="+- 0 1543 1540"/>
                                <a:gd name="T195" fmla="*/ 1543 h 106"/>
                                <a:gd name="T196" fmla="+- 0 8660 8612"/>
                                <a:gd name="T197" fmla="*/ T196 w 70"/>
                                <a:gd name="T198" fmla="+- 0 1541 1540"/>
                                <a:gd name="T199" fmla="*/ 1541 h 106"/>
                                <a:gd name="T200" fmla="+- 0 8657 8612"/>
                                <a:gd name="T201" fmla="*/ T200 w 70"/>
                                <a:gd name="T202" fmla="+- 0 1541 1540"/>
                                <a:gd name="T203" fmla="*/ 1541 h 106"/>
                                <a:gd name="T204" fmla="+- 0 8653 8612"/>
                                <a:gd name="T205" fmla="*/ T204 w 70"/>
                                <a:gd name="T206" fmla="+- 0 1540 1540"/>
                                <a:gd name="T207" fmla="*/ 154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0" h="106">
                                  <a:moveTo>
                                    <a:pt x="41" y="0"/>
                                  </a:moveTo>
                                  <a:lnTo>
                                    <a:pt x="30" y="0"/>
                                  </a:lnTo>
                                  <a:lnTo>
                                    <a:pt x="26" y="1"/>
                                  </a:lnTo>
                                  <a:lnTo>
                                    <a:pt x="21" y="3"/>
                                  </a:lnTo>
                                  <a:lnTo>
                                    <a:pt x="16" y="5"/>
                                  </a:lnTo>
                                  <a:lnTo>
                                    <a:pt x="9" y="9"/>
                                  </a:lnTo>
                                  <a:lnTo>
                                    <a:pt x="6" y="13"/>
                                  </a:lnTo>
                                  <a:lnTo>
                                    <a:pt x="5" y="17"/>
                                  </a:lnTo>
                                  <a:lnTo>
                                    <a:pt x="3" y="21"/>
                                  </a:lnTo>
                                  <a:lnTo>
                                    <a:pt x="2" y="26"/>
                                  </a:lnTo>
                                  <a:lnTo>
                                    <a:pt x="0" y="30"/>
                                  </a:lnTo>
                                  <a:lnTo>
                                    <a:pt x="0" y="44"/>
                                  </a:lnTo>
                                  <a:lnTo>
                                    <a:pt x="3" y="48"/>
                                  </a:lnTo>
                                  <a:lnTo>
                                    <a:pt x="3" y="53"/>
                                  </a:lnTo>
                                  <a:lnTo>
                                    <a:pt x="5" y="55"/>
                                  </a:lnTo>
                                  <a:lnTo>
                                    <a:pt x="6" y="59"/>
                                  </a:lnTo>
                                  <a:lnTo>
                                    <a:pt x="10" y="60"/>
                                  </a:lnTo>
                                  <a:lnTo>
                                    <a:pt x="17" y="65"/>
                                  </a:lnTo>
                                  <a:lnTo>
                                    <a:pt x="21" y="66"/>
                                  </a:lnTo>
                                  <a:lnTo>
                                    <a:pt x="39" y="66"/>
                                  </a:lnTo>
                                  <a:lnTo>
                                    <a:pt x="41" y="65"/>
                                  </a:lnTo>
                                  <a:lnTo>
                                    <a:pt x="46" y="63"/>
                                  </a:lnTo>
                                  <a:lnTo>
                                    <a:pt x="48" y="62"/>
                                  </a:lnTo>
                                  <a:lnTo>
                                    <a:pt x="51" y="60"/>
                                  </a:lnTo>
                                  <a:lnTo>
                                    <a:pt x="70" y="60"/>
                                  </a:lnTo>
                                  <a:lnTo>
                                    <a:pt x="70" y="50"/>
                                  </a:lnTo>
                                  <a:lnTo>
                                    <a:pt x="29" y="50"/>
                                  </a:lnTo>
                                  <a:lnTo>
                                    <a:pt x="27" y="48"/>
                                  </a:lnTo>
                                  <a:lnTo>
                                    <a:pt x="26" y="48"/>
                                  </a:lnTo>
                                  <a:lnTo>
                                    <a:pt x="23" y="47"/>
                                  </a:lnTo>
                                  <a:lnTo>
                                    <a:pt x="23" y="44"/>
                                  </a:lnTo>
                                  <a:lnTo>
                                    <a:pt x="22" y="43"/>
                                  </a:lnTo>
                                  <a:lnTo>
                                    <a:pt x="21" y="41"/>
                                  </a:lnTo>
                                  <a:lnTo>
                                    <a:pt x="21" y="29"/>
                                  </a:lnTo>
                                  <a:lnTo>
                                    <a:pt x="22" y="26"/>
                                  </a:lnTo>
                                  <a:lnTo>
                                    <a:pt x="22" y="24"/>
                                  </a:lnTo>
                                  <a:lnTo>
                                    <a:pt x="24" y="21"/>
                                  </a:lnTo>
                                  <a:lnTo>
                                    <a:pt x="26" y="19"/>
                                  </a:lnTo>
                                  <a:lnTo>
                                    <a:pt x="27" y="18"/>
                                  </a:lnTo>
                                  <a:lnTo>
                                    <a:pt x="29" y="18"/>
                                  </a:lnTo>
                                  <a:lnTo>
                                    <a:pt x="30" y="17"/>
                                  </a:lnTo>
                                  <a:lnTo>
                                    <a:pt x="33" y="15"/>
                                  </a:lnTo>
                                  <a:lnTo>
                                    <a:pt x="66" y="15"/>
                                  </a:lnTo>
                                  <a:lnTo>
                                    <a:pt x="64" y="13"/>
                                  </a:lnTo>
                                  <a:lnTo>
                                    <a:pt x="62" y="12"/>
                                  </a:lnTo>
                                  <a:lnTo>
                                    <a:pt x="60" y="8"/>
                                  </a:lnTo>
                                  <a:lnTo>
                                    <a:pt x="58" y="7"/>
                                  </a:lnTo>
                                  <a:lnTo>
                                    <a:pt x="56" y="5"/>
                                  </a:lnTo>
                                  <a:lnTo>
                                    <a:pt x="52" y="3"/>
                                  </a:lnTo>
                                  <a:lnTo>
                                    <a:pt x="48" y="1"/>
                                  </a:lnTo>
                                  <a:lnTo>
                                    <a:pt x="45" y="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216"/>
                          <wps:cNvSpPr>
                            <a:spLocks/>
                          </wps:cNvSpPr>
                          <wps:spPr bwMode="auto">
                            <a:xfrm>
                              <a:off x="8612" y="1540"/>
                              <a:ext cx="70" cy="106"/>
                            </a:xfrm>
                            <a:custGeom>
                              <a:avLst/>
                              <a:gdLst>
                                <a:gd name="T0" fmla="+- 0 8678 8612"/>
                                <a:gd name="T1" fmla="*/ T0 w 70"/>
                                <a:gd name="T2" fmla="+- 0 1555 1540"/>
                                <a:gd name="T3" fmla="*/ 1555 h 106"/>
                                <a:gd name="T4" fmla="+- 0 8650 8612"/>
                                <a:gd name="T5" fmla="*/ T4 w 70"/>
                                <a:gd name="T6" fmla="+- 0 1555 1540"/>
                                <a:gd name="T7" fmla="*/ 1555 h 106"/>
                                <a:gd name="T8" fmla="+- 0 8652 8612"/>
                                <a:gd name="T9" fmla="*/ T8 w 70"/>
                                <a:gd name="T10" fmla="+- 0 1557 1540"/>
                                <a:gd name="T11" fmla="*/ 1557 h 106"/>
                                <a:gd name="T12" fmla="+- 0 8653 8612"/>
                                <a:gd name="T13" fmla="*/ T12 w 70"/>
                                <a:gd name="T14" fmla="+- 0 1558 1540"/>
                                <a:gd name="T15" fmla="*/ 1558 h 106"/>
                                <a:gd name="T16" fmla="+- 0 8656 8612"/>
                                <a:gd name="T17" fmla="*/ T16 w 70"/>
                                <a:gd name="T18" fmla="+- 0 1558 1540"/>
                                <a:gd name="T19" fmla="*/ 1558 h 106"/>
                                <a:gd name="T20" fmla="+- 0 8658 8612"/>
                                <a:gd name="T21" fmla="*/ T20 w 70"/>
                                <a:gd name="T22" fmla="+- 0 1559 1540"/>
                                <a:gd name="T23" fmla="*/ 1559 h 106"/>
                                <a:gd name="T24" fmla="+- 0 8658 8612"/>
                                <a:gd name="T25" fmla="*/ T24 w 70"/>
                                <a:gd name="T26" fmla="+- 0 1561 1540"/>
                                <a:gd name="T27" fmla="*/ 1561 h 106"/>
                                <a:gd name="T28" fmla="+- 0 8659 8612"/>
                                <a:gd name="T29" fmla="*/ T28 w 70"/>
                                <a:gd name="T30" fmla="+- 0 1564 1540"/>
                                <a:gd name="T31" fmla="*/ 1564 h 106"/>
                                <a:gd name="T32" fmla="+- 0 8662 8612"/>
                                <a:gd name="T33" fmla="*/ T32 w 70"/>
                                <a:gd name="T34" fmla="+- 0 1571 1540"/>
                                <a:gd name="T35" fmla="*/ 1571 h 106"/>
                                <a:gd name="T36" fmla="+- 0 8662 8612"/>
                                <a:gd name="T37" fmla="*/ T36 w 70"/>
                                <a:gd name="T38" fmla="+- 0 1585 1540"/>
                                <a:gd name="T39" fmla="*/ 1585 h 106"/>
                                <a:gd name="T40" fmla="+- 0 8659 8612"/>
                                <a:gd name="T41" fmla="*/ T40 w 70"/>
                                <a:gd name="T42" fmla="+- 0 1587 1540"/>
                                <a:gd name="T43" fmla="*/ 1587 h 106"/>
                                <a:gd name="T44" fmla="+- 0 8658 8612"/>
                                <a:gd name="T45" fmla="*/ T44 w 70"/>
                                <a:gd name="T46" fmla="+- 0 1588 1540"/>
                                <a:gd name="T47" fmla="*/ 1588 h 106"/>
                                <a:gd name="T48" fmla="+- 0 8656 8612"/>
                                <a:gd name="T49" fmla="*/ T48 w 70"/>
                                <a:gd name="T50" fmla="+- 0 1589 1540"/>
                                <a:gd name="T51" fmla="*/ 1589 h 106"/>
                                <a:gd name="T52" fmla="+- 0 8652 8612"/>
                                <a:gd name="T53" fmla="*/ T52 w 70"/>
                                <a:gd name="T54" fmla="+- 0 1590 1540"/>
                                <a:gd name="T55" fmla="*/ 1590 h 106"/>
                                <a:gd name="T56" fmla="+- 0 8682 8612"/>
                                <a:gd name="T57" fmla="*/ T56 w 70"/>
                                <a:gd name="T58" fmla="+- 0 1590 1540"/>
                                <a:gd name="T59" fmla="*/ 1590 h 106"/>
                                <a:gd name="T60" fmla="+- 0 8682 8612"/>
                                <a:gd name="T61" fmla="*/ T60 w 70"/>
                                <a:gd name="T62" fmla="+- 0 1571 1540"/>
                                <a:gd name="T63" fmla="*/ 1571 h 106"/>
                                <a:gd name="T64" fmla="+- 0 8680 8612"/>
                                <a:gd name="T65" fmla="*/ T64 w 70"/>
                                <a:gd name="T66" fmla="+- 0 1564 1540"/>
                                <a:gd name="T67" fmla="*/ 1564 h 106"/>
                                <a:gd name="T68" fmla="+- 0 8680 8612"/>
                                <a:gd name="T69" fmla="*/ T68 w 70"/>
                                <a:gd name="T70" fmla="+- 0 1560 1540"/>
                                <a:gd name="T71" fmla="*/ 1560 h 106"/>
                                <a:gd name="T72" fmla="+- 0 8678 8612"/>
                                <a:gd name="T73" fmla="*/ T72 w 70"/>
                                <a:gd name="T74" fmla="+- 0 1557 1540"/>
                                <a:gd name="T75" fmla="*/ 1557 h 106"/>
                                <a:gd name="T76" fmla="+- 0 8678 8612"/>
                                <a:gd name="T77" fmla="*/ T76 w 70"/>
                                <a:gd name="T78" fmla="+- 0 1555 1540"/>
                                <a:gd name="T79" fmla="*/ 155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 h="106">
                                  <a:moveTo>
                                    <a:pt x="66" y="15"/>
                                  </a:moveTo>
                                  <a:lnTo>
                                    <a:pt x="38" y="15"/>
                                  </a:lnTo>
                                  <a:lnTo>
                                    <a:pt x="40" y="17"/>
                                  </a:lnTo>
                                  <a:lnTo>
                                    <a:pt x="41" y="18"/>
                                  </a:lnTo>
                                  <a:lnTo>
                                    <a:pt x="44" y="18"/>
                                  </a:lnTo>
                                  <a:lnTo>
                                    <a:pt x="46" y="19"/>
                                  </a:lnTo>
                                  <a:lnTo>
                                    <a:pt x="46" y="21"/>
                                  </a:lnTo>
                                  <a:lnTo>
                                    <a:pt x="47" y="24"/>
                                  </a:lnTo>
                                  <a:lnTo>
                                    <a:pt x="50" y="31"/>
                                  </a:lnTo>
                                  <a:lnTo>
                                    <a:pt x="50" y="45"/>
                                  </a:lnTo>
                                  <a:lnTo>
                                    <a:pt x="47" y="47"/>
                                  </a:lnTo>
                                  <a:lnTo>
                                    <a:pt x="46" y="48"/>
                                  </a:lnTo>
                                  <a:lnTo>
                                    <a:pt x="44" y="49"/>
                                  </a:lnTo>
                                  <a:lnTo>
                                    <a:pt x="40" y="50"/>
                                  </a:lnTo>
                                  <a:lnTo>
                                    <a:pt x="70" y="50"/>
                                  </a:lnTo>
                                  <a:lnTo>
                                    <a:pt x="70" y="31"/>
                                  </a:lnTo>
                                  <a:lnTo>
                                    <a:pt x="68" y="24"/>
                                  </a:lnTo>
                                  <a:lnTo>
                                    <a:pt x="68" y="20"/>
                                  </a:lnTo>
                                  <a:lnTo>
                                    <a:pt x="66" y="17"/>
                                  </a:lnTo>
                                  <a:lnTo>
                                    <a:pt x="66"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 name="Group 217"/>
                        <wpg:cNvGrpSpPr>
                          <a:grpSpLocks/>
                        </wpg:cNvGrpSpPr>
                        <wpg:grpSpPr bwMode="auto">
                          <a:xfrm>
                            <a:off x="4477110" y="1095554"/>
                            <a:ext cx="68642" cy="78620"/>
                            <a:chOff x="8694" y="1539"/>
                            <a:chExt cx="108" cy="108"/>
                          </a:xfrm>
                        </wpg:grpSpPr>
                        <wps:wsp>
                          <wps:cNvPr id="1378" name="Freeform 218"/>
                          <wps:cNvSpPr>
                            <a:spLocks/>
                          </wps:cNvSpPr>
                          <wps:spPr bwMode="auto">
                            <a:xfrm>
                              <a:off x="8694" y="1539"/>
                              <a:ext cx="108" cy="108"/>
                            </a:xfrm>
                            <a:custGeom>
                              <a:avLst/>
                              <a:gdLst>
                                <a:gd name="T0" fmla="+- 0 8714 8694"/>
                                <a:gd name="T1" fmla="*/ T0 w 108"/>
                                <a:gd name="T2" fmla="+- 0 1645 1539"/>
                                <a:gd name="T3" fmla="*/ 1645 h 108"/>
                                <a:gd name="T4" fmla="+- 0 8705 8694"/>
                                <a:gd name="T5" fmla="*/ T4 w 108"/>
                                <a:gd name="T6" fmla="+- 0 1645 1539"/>
                                <a:gd name="T7" fmla="*/ 1645 h 108"/>
                                <a:gd name="T8" fmla="+- 0 8706 8694"/>
                                <a:gd name="T9" fmla="*/ T8 w 108"/>
                                <a:gd name="T10" fmla="+- 0 1647 1539"/>
                                <a:gd name="T11" fmla="*/ 1647 h 108"/>
                                <a:gd name="T12" fmla="+- 0 8712 8694"/>
                                <a:gd name="T13" fmla="*/ T12 w 108"/>
                                <a:gd name="T14" fmla="+- 0 1647 1539"/>
                                <a:gd name="T15" fmla="*/ 1647 h 108"/>
                                <a:gd name="T16" fmla="+- 0 8714 8694"/>
                                <a:gd name="T17" fmla="*/ T16 w 108"/>
                                <a:gd name="T18" fmla="+- 0 1645 1539"/>
                                <a:gd name="T19" fmla="*/ 1645 h 108"/>
                              </a:gdLst>
                              <a:ahLst/>
                              <a:cxnLst>
                                <a:cxn ang="0">
                                  <a:pos x="T1" y="T3"/>
                                </a:cxn>
                                <a:cxn ang="0">
                                  <a:pos x="T5" y="T7"/>
                                </a:cxn>
                                <a:cxn ang="0">
                                  <a:pos x="T9" y="T11"/>
                                </a:cxn>
                                <a:cxn ang="0">
                                  <a:pos x="T13" y="T15"/>
                                </a:cxn>
                                <a:cxn ang="0">
                                  <a:pos x="T17" y="T19"/>
                                </a:cxn>
                              </a:cxnLst>
                              <a:rect l="0" t="0" r="r" b="b"/>
                              <a:pathLst>
                                <a:path w="108" h="108">
                                  <a:moveTo>
                                    <a:pt x="20" y="106"/>
                                  </a:moveTo>
                                  <a:lnTo>
                                    <a:pt x="11" y="106"/>
                                  </a:lnTo>
                                  <a:lnTo>
                                    <a:pt x="12" y="108"/>
                                  </a:lnTo>
                                  <a:lnTo>
                                    <a:pt x="18" y="108"/>
                                  </a:lnTo>
                                  <a:lnTo>
                                    <a:pt x="20"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219"/>
                          <wps:cNvSpPr>
                            <a:spLocks/>
                          </wps:cNvSpPr>
                          <wps:spPr bwMode="auto">
                            <a:xfrm>
                              <a:off x="8694" y="1539"/>
                              <a:ext cx="108" cy="108"/>
                            </a:xfrm>
                            <a:custGeom>
                              <a:avLst/>
                              <a:gdLst>
                                <a:gd name="T0" fmla="+- 0 8791 8694"/>
                                <a:gd name="T1" fmla="*/ T0 w 108"/>
                                <a:gd name="T2" fmla="+- 0 1540 1539"/>
                                <a:gd name="T3" fmla="*/ 1540 h 108"/>
                                <a:gd name="T4" fmla="+- 0 8778 8694"/>
                                <a:gd name="T5" fmla="*/ T4 w 108"/>
                                <a:gd name="T6" fmla="+- 0 1540 1539"/>
                                <a:gd name="T7" fmla="*/ 1540 h 108"/>
                                <a:gd name="T8" fmla="+- 0 8778 8694"/>
                                <a:gd name="T9" fmla="*/ T8 w 108"/>
                                <a:gd name="T10" fmla="+- 0 1541 1539"/>
                                <a:gd name="T11" fmla="*/ 1541 h 108"/>
                                <a:gd name="T12" fmla="+- 0 8776 8694"/>
                                <a:gd name="T13" fmla="*/ T12 w 108"/>
                                <a:gd name="T14" fmla="+- 0 1541 1539"/>
                                <a:gd name="T15" fmla="*/ 1541 h 108"/>
                                <a:gd name="T16" fmla="+- 0 8776 8694"/>
                                <a:gd name="T17" fmla="*/ T16 w 108"/>
                                <a:gd name="T18" fmla="+- 0 1542 1539"/>
                                <a:gd name="T19" fmla="*/ 1542 h 108"/>
                                <a:gd name="T20" fmla="+- 0 8702 8694"/>
                                <a:gd name="T21" fmla="*/ T20 w 108"/>
                                <a:gd name="T22" fmla="+- 0 1641 1539"/>
                                <a:gd name="T23" fmla="*/ 1641 h 108"/>
                                <a:gd name="T24" fmla="+- 0 8702 8694"/>
                                <a:gd name="T25" fmla="*/ T24 w 108"/>
                                <a:gd name="T26" fmla="+- 0 1645 1539"/>
                                <a:gd name="T27" fmla="*/ 1645 h 108"/>
                                <a:gd name="T28" fmla="+- 0 8717 8694"/>
                                <a:gd name="T29" fmla="*/ T28 w 108"/>
                                <a:gd name="T30" fmla="+- 0 1645 1539"/>
                                <a:gd name="T31" fmla="*/ 1645 h 108"/>
                                <a:gd name="T32" fmla="+- 0 8717 8694"/>
                                <a:gd name="T33" fmla="*/ T32 w 108"/>
                                <a:gd name="T34" fmla="+- 0 1644 1539"/>
                                <a:gd name="T35" fmla="*/ 1644 h 108"/>
                                <a:gd name="T36" fmla="+- 0 8718 8694"/>
                                <a:gd name="T37" fmla="*/ T36 w 108"/>
                                <a:gd name="T38" fmla="+- 0 1644 1539"/>
                                <a:gd name="T39" fmla="*/ 1644 h 108"/>
                                <a:gd name="T40" fmla="+- 0 8719 8694"/>
                                <a:gd name="T41" fmla="*/ T40 w 108"/>
                                <a:gd name="T42" fmla="+- 0 1643 1539"/>
                                <a:gd name="T43" fmla="*/ 1643 h 108"/>
                                <a:gd name="T44" fmla="+- 0 8791 8694"/>
                                <a:gd name="T45" fmla="*/ T44 w 108"/>
                                <a:gd name="T46" fmla="+- 0 1543 1539"/>
                                <a:gd name="T47" fmla="*/ 1543 h 108"/>
                                <a:gd name="T48" fmla="+- 0 8792 8694"/>
                                <a:gd name="T49" fmla="*/ T48 w 108"/>
                                <a:gd name="T50" fmla="+- 0 1543 1539"/>
                                <a:gd name="T51" fmla="*/ 1543 h 108"/>
                                <a:gd name="T52" fmla="+- 0 8792 8694"/>
                                <a:gd name="T53" fmla="*/ T52 w 108"/>
                                <a:gd name="T54" fmla="+- 0 1541 1539"/>
                                <a:gd name="T55" fmla="*/ 1541 h 108"/>
                                <a:gd name="T56" fmla="+- 0 8791 8694"/>
                                <a:gd name="T57" fmla="*/ T56 w 108"/>
                                <a:gd name="T58" fmla="+- 0 1540 1539"/>
                                <a:gd name="T59" fmla="*/ 154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108">
                                  <a:moveTo>
                                    <a:pt x="97" y="1"/>
                                  </a:moveTo>
                                  <a:lnTo>
                                    <a:pt x="84" y="1"/>
                                  </a:lnTo>
                                  <a:lnTo>
                                    <a:pt x="84" y="2"/>
                                  </a:lnTo>
                                  <a:lnTo>
                                    <a:pt x="82" y="2"/>
                                  </a:lnTo>
                                  <a:lnTo>
                                    <a:pt x="82" y="3"/>
                                  </a:lnTo>
                                  <a:lnTo>
                                    <a:pt x="8" y="102"/>
                                  </a:lnTo>
                                  <a:lnTo>
                                    <a:pt x="8" y="106"/>
                                  </a:lnTo>
                                  <a:lnTo>
                                    <a:pt x="23" y="106"/>
                                  </a:lnTo>
                                  <a:lnTo>
                                    <a:pt x="23" y="105"/>
                                  </a:lnTo>
                                  <a:lnTo>
                                    <a:pt x="24" y="105"/>
                                  </a:lnTo>
                                  <a:lnTo>
                                    <a:pt x="25" y="104"/>
                                  </a:lnTo>
                                  <a:lnTo>
                                    <a:pt x="97" y="4"/>
                                  </a:lnTo>
                                  <a:lnTo>
                                    <a:pt x="98" y="4"/>
                                  </a:lnTo>
                                  <a:lnTo>
                                    <a:pt x="98" y="2"/>
                                  </a:lnTo>
                                  <a:lnTo>
                                    <a:pt x="9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220"/>
                          <wps:cNvSpPr>
                            <a:spLocks/>
                          </wps:cNvSpPr>
                          <wps:spPr bwMode="auto">
                            <a:xfrm>
                              <a:off x="8694" y="1539"/>
                              <a:ext cx="108" cy="108"/>
                            </a:xfrm>
                            <a:custGeom>
                              <a:avLst/>
                              <a:gdLst>
                                <a:gd name="T0" fmla="+- 0 8783 8694"/>
                                <a:gd name="T1" fmla="*/ T0 w 108"/>
                                <a:gd name="T2" fmla="+- 0 1591 1539"/>
                                <a:gd name="T3" fmla="*/ 1591 h 108"/>
                                <a:gd name="T4" fmla="+- 0 8774 8694"/>
                                <a:gd name="T5" fmla="*/ T4 w 108"/>
                                <a:gd name="T6" fmla="+- 0 1591 1539"/>
                                <a:gd name="T7" fmla="*/ 1591 h 108"/>
                                <a:gd name="T8" fmla="+- 0 8767 8694"/>
                                <a:gd name="T9" fmla="*/ T8 w 108"/>
                                <a:gd name="T10" fmla="+- 0 1594 1539"/>
                                <a:gd name="T11" fmla="*/ 1594 h 108"/>
                                <a:gd name="T12" fmla="+- 0 8762 8694"/>
                                <a:gd name="T13" fmla="*/ T12 w 108"/>
                                <a:gd name="T14" fmla="+- 0 1596 1539"/>
                                <a:gd name="T15" fmla="*/ 1596 h 108"/>
                                <a:gd name="T16" fmla="+- 0 8758 8694"/>
                                <a:gd name="T17" fmla="*/ T16 w 108"/>
                                <a:gd name="T18" fmla="+- 0 1601 1539"/>
                                <a:gd name="T19" fmla="*/ 1601 h 108"/>
                                <a:gd name="T20" fmla="+- 0 8758 8694"/>
                                <a:gd name="T21" fmla="*/ T20 w 108"/>
                                <a:gd name="T22" fmla="+- 0 1605 1539"/>
                                <a:gd name="T23" fmla="*/ 1605 h 108"/>
                                <a:gd name="T24" fmla="+- 0 8755 8694"/>
                                <a:gd name="T25" fmla="*/ T24 w 108"/>
                                <a:gd name="T26" fmla="+- 0 1608 1539"/>
                                <a:gd name="T27" fmla="*/ 1608 h 108"/>
                                <a:gd name="T28" fmla="+- 0 8755 8694"/>
                                <a:gd name="T29" fmla="*/ T28 w 108"/>
                                <a:gd name="T30" fmla="+- 0 1629 1539"/>
                                <a:gd name="T31" fmla="*/ 1629 h 108"/>
                                <a:gd name="T32" fmla="+- 0 8756 8694"/>
                                <a:gd name="T33" fmla="*/ T32 w 108"/>
                                <a:gd name="T34" fmla="+- 0 1632 1539"/>
                                <a:gd name="T35" fmla="*/ 1632 h 108"/>
                                <a:gd name="T36" fmla="+- 0 8758 8694"/>
                                <a:gd name="T37" fmla="*/ T36 w 108"/>
                                <a:gd name="T38" fmla="+- 0 1635 1539"/>
                                <a:gd name="T39" fmla="*/ 1635 h 108"/>
                                <a:gd name="T40" fmla="+- 0 8760 8694"/>
                                <a:gd name="T41" fmla="*/ T40 w 108"/>
                                <a:gd name="T42" fmla="+- 0 1637 1539"/>
                                <a:gd name="T43" fmla="*/ 1637 h 108"/>
                                <a:gd name="T44" fmla="+- 0 8761 8694"/>
                                <a:gd name="T45" fmla="*/ T44 w 108"/>
                                <a:gd name="T46" fmla="+- 0 1639 1539"/>
                                <a:gd name="T47" fmla="*/ 1639 h 108"/>
                                <a:gd name="T48" fmla="+- 0 8764 8694"/>
                                <a:gd name="T49" fmla="*/ T48 w 108"/>
                                <a:gd name="T50" fmla="+- 0 1642 1539"/>
                                <a:gd name="T51" fmla="*/ 1642 h 108"/>
                                <a:gd name="T52" fmla="+- 0 8767 8694"/>
                                <a:gd name="T53" fmla="*/ T52 w 108"/>
                                <a:gd name="T54" fmla="+- 0 1643 1539"/>
                                <a:gd name="T55" fmla="*/ 1643 h 108"/>
                                <a:gd name="T56" fmla="+- 0 8770 8694"/>
                                <a:gd name="T57" fmla="*/ T56 w 108"/>
                                <a:gd name="T58" fmla="+- 0 1644 1539"/>
                                <a:gd name="T59" fmla="*/ 1644 h 108"/>
                                <a:gd name="T60" fmla="+- 0 8773 8694"/>
                                <a:gd name="T61" fmla="*/ T60 w 108"/>
                                <a:gd name="T62" fmla="+- 0 1645 1539"/>
                                <a:gd name="T63" fmla="*/ 1645 h 108"/>
                                <a:gd name="T64" fmla="+- 0 8782 8694"/>
                                <a:gd name="T65" fmla="*/ T64 w 108"/>
                                <a:gd name="T66" fmla="+- 0 1645 1539"/>
                                <a:gd name="T67" fmla="*/ 1645 h 108"/>
                                <a:gd name="T68" fmla="+- 0 8786 8694"/>
                                <a:gd name="T69" fmla="*/ T68 w 108"/>
                                <a:gd name="T70" fmla="+- 0 1644 1539"/>
                                <a:gd name="T71" fmla="*/ 1644 h 108"/>
                                <a:gd name="T72" fmla="+- 0 8789 8694"/>
                                <a:gd name="T73" fmla="*/ T72 w 108"/>
                                <a:gd name="T74" fmla="+- 0 1643 1539"/>
                                <a:gd name="T75" fmla="*/ 1643 h 108"/>
                                <a:gd name="T76" fmla="+- 0 8792 8694"/>
                                <a:gd name="T77" fmla="*/ T76 w 108"/>
                                <a:gd name="T78" fmla="+- 0 1642 1539"/>
                                <a:gd name="T79" fmla="*/ 1642 h 108"/>
                                <a:gd name="T80" fmla="+- 0 8794 8694"/>
                                <a:gd name="T81" fmla="*/ T80 w 108"/>
                                <a:gd name="T82" fmla="+- 0 1639 1539"/>
                                <a:gd name="T83" fmla="*/ 1639 h 108"/>
                                <a:gd name="T84" fmla="+- 0 8798 8694"/>
                                <a:gd name="T85" fmla="*/ T84 w 108"/>
                                <a:gd name="T86" fmla="+- 0 1635 1539"/>
                                <a:gd name="T87" fmla="*/ 1635 h 108"/>
                                <a:gd name="T88" fmla="+- 0 8799 8694"/>
                                <a:gd name="T89" fmla="*/ T88 w 108"/>
                                <a:gd name="T90" fmla="+- 0 1633 1539"/>
                                <a:gd name="T91" fmla="*/ 1633 h 108"/>
                                <a:gd name="T92" fmla="+- 0 8773 8694"/>
                                <a:gd name="T93" fmla="*/ T92 w 108"/>
                                <a:gd name="T94" fmla="+- 0 1633 1539"/>
                                <a:gd name="T95" fmla="*/ 1633 h 108"/>
                                <a:gd name="T96" fmla="+- 0 8773 8694"/>
                                <a:gd name="T97" fmla="*/ T96 w 108"/>
                                <a:gd name="T98" fmla="+- 0 1632 1539"/>
                                <a:gd name="T99" fmla="*/ 1632 h 108"/>
                                <a:gd name="T100" fmla="+- 0 8772 8694"/>
                                <a:gd name="T101" fmla="*/ T100 w 108"/>
                                <a:gd name="T102" fmla="+- 0 1631 1539"/>
                                <a:gd name="T103" fmla="*/ 1631 h 108"/>
                                <a:gd name="T104" fmla="+- 0 8772 8694"/>
                                <a:gd name="T105" fmla="*/ T104 w 108"/>
                                <a:gd name="T106" fmla="+- 0 1630 1539"/>
                                <a:gd name="T107" fmla="*/ 1630 h 108"/>
                                <a:gd name="T108" fmla="+- 0 8771 8694"/>
                                <a:gd name="T109" fmla="*/ T108 w 108"/>
                                <a:gd name="T110" fmla="+- 0 1627 1539"/>
                                <a:gd name="T111" fmla="*/ 1627 h 108"/>
                                <a:gd name="T112" fmla="+- 0 8771 8694"/>
                                <a:gd name="T113" fmla="*/ T112 w 108"/>
                                <a:gd name="T114" fmla="+- 0 1624 1539"/>
                                <a:gd name="T115" fmla="*/ 1624 h 108"/>
                                <a:gd name="T116" fmla="+- 0 8770 8694"/>
                                <a:gd name="T117" fmla="*/ T116 w 108"/>
                                <a:gd name="T118" fmla="+- 0 1620 1539"/>
                                <a:gd name="T119" fmla="*/ 1620 h 108"/>
                                <a:gd name="T120" fmla="+- 0 8770 8694"/>
                                <a:gd name="T121" fmla="*/ T120 w 108"/>
                                <a:gd name="T122" fmla="+- 0 1613 1539"/>
                                <a:gd name="T123" fmla="*/ 1613 h 108"/>
                                <a:gd name="T124" fmla="+- 0 8771 8694"/>
                                <a:gd name="T125" fmla="*/ T124 w 108"/>
                                <a:gd name="T126" fmla="+- 0 1611 1539"/>
                                <a:gd name="T127" fmla="*/ 1611 h 108"/>
                                <a:gd name="T128" fmla="+- 0 8771 8694"/>
                                <a:gd name="T129" fmla="*/ T128 w 108"/>
                                <a:gd name="T130" fmla="+- 0 1608 1539"/>
                                <a:gd name="T131" fmla="*/ 1608 h 108"/>
                                <a:gd name="T132" fmla="+- 0 8772 8694"/>
                                <a:gd name="T133" fmla="*/ T132 w 108"/>
                                <a:gd name="T134" fmla="+- 0 1607 1539"/>
                                <a:gd name="T135" fmla="*/ 1607 h 108"/>
                                <a:gd name="T136" fmla="+- 0 8772 8694"/>
                                <a:gd name="T137" fmla="*/ T136 w 108"/>
                                <a:gd name="T138" fmla="+- 0 1606 1539"/>
                                <a:gd name="T139" fmla="*/ 1606 h 108"/>
                                <a:gd name="T140" fmla="+- 0 8776 8694"/>
                                <a:gd name="T141" fmla="*/ T140 w 108"/>
                                <a:gd name="T142" fmla="+- 0 1602 1539"/>
                                <a:gd name="T143" fmla="*/ 1602 h 108"/>
                                <a:gd name="T144" fmla="+- 0 8798 8694"/>
                                <a:gd name="T145" fmla="*/ T144 w 108"/>
                                <a:gd name="T146" fmla="+- 0 1602 1539"/>
                                <a:gd name="T147" fmla="*/ 1602 h 108"/>
                                <a:gd name="T148" fmla="+- 0 8797 8694"/>
                                <a:gd name="T149" fmla="*/ T148 w 108"/>
                                <a:gd name="T150" fmla="+- 0 1600 1539"/>
                                <a:gd name="T151" fmla="*/ 1600 h 108"/>
                                <a:gd name="T152" fmla="+- 0 8796 8694"/>
                                <a:gd name="T153" fmla="*/ T152 w 108"/>
                                <a:gd name="T154" fmla="+- 0 1596 1539"/>
                                <a:gd name="T155" fmla="*/ 1596 h 108"/>
                                <a:gd name="T156" fmla="+- 0 8792 8694"/>
                                <a:gd name="T157" fmla="*/ T156 w 108"/>
                                <a:gd name="T158" fmla="+- 0 1595 1539"/>
                                <a:gd name="T159" fmla="*/ 1595 h 108"/>
                                <a:gd name="T160" fmla="+- 0 8790 8694"/>
                                <a:gd name="T161" fmla="*/ T160 w 108"/>
                                <a:gd name="T162" fmla="+- 0 1594 1539"/>
                                <a:gd name="T163" fmla="*/ 1594 h 108"/>
                                <a:gd name="T164" fmla="+- 0 8783 8694"/>
                                <a:gd name="T165" fmla="*/ T164 w 108"/>
                                <a:gd name="T166" fmla="+- 0 1591 1539"/>
                                <a:gd name="T167" fmla="*/ 159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 h="108">
                                  <a:moveTo>
                                    <a:pt x="89" y="52"/>
                                  </a:moveTo>
                                  <a:lnTo>
                                    <a:pt x="80" y="52"/>
                                  </a:lnTo>
                                  <a:lnTo>
                                    <a:pt x="73" y="55"/>
                                  </a:lnTo>
                                  <a:lnTo>
                                    <a:pt x="68" y="57"/>
                                  </a:lnTo>
                                  <a:lnTo>
                                    <a:pt x="64" y="62"/>
                                  </a:lnTo>
                                  <a:lnTo>
                                    <a:pt x="64" y="66"/>
                                  </a:lnTo>
                                  <a:lnTo>
                                    <a:pt x="61" y="69"/>
                                  </a:lnTo>
                                  <a:lnTo>
                                    <a:pt x="61" y="90"/>
                                  </a:lnTo>
                                  <a:lnTo>
                                    <a:pt x="62" y="93"/>
                                  </a:lnTo>
                                  <a:lnTo>
                                    <a:pt x="64" y="96"/>
                                  </a:lnTo>
                                  <a:lnTo>
                                    <a:pt x="66" y="98"/>
                                  </a:lnTo>
                                  <a:lnTo>
                                    <a:pt x="67" y="100"/>
                                  </a:lnTo>
                                  <a:lnTo>
                                    <a:pt x="70" y="103"/>
                                  </a:lnTo>
                                  <a:lnTo>
                                    <a:pt x="73" y="104"/>
                                  </a:lnTo>
                                  <a:lnTo>
                                    <a:pt x="76" y="105"/>
                                  </a:lnTo>
                                  <a:lnTo>
                                    <a:pt x="79" y="106"/>
                                  </a:lnTo>
                                  <a:lnTo>
                                    <a:pt x="88" y="106"/>
                                  </a:lnTo>
                                  <a:lnTo>
                                    <a:pt x="92" y="105"/>
                                  </a:lnTo>
                                  <a:lnTo>
                                    <a:pt x="95" y="104"/>
                                  </a:lnTo>
                                  <a:lnTo>
                                    <a:pt x="98" y="103"/>
                                  </a:lnTo>
                                  <a:lnTo>
                                    <a:pt x="100" y="100"/>
                                  </a:lnTo>
                                  <a:lnTo>
                                    <a:pt x="104" y="96"/>
                                  </a:lnTo>
                                  <a:lnTo>
                                    <a:pt x="105" y="94"/>
                                  </a:lnTo>
                                  <a:lnTo>
                                    <a:pt x="79" y="94"/>
                                  </a:lnTo>
                                  <a:lnTo>
                                    <a:pt x="79" y="93"/>
                                  </a:lnTo>
                                  <a:lnTo>
                                    <a:pt x="78" y="92"/>
                                  </a:lnTo>
                                  <a:lnTo>
                                    <a:pt x="78" y="91"/>
                                  </a:lnTo>
                                  <a:lnTo>
                                    <a:pt x="77" y="88"/>
                                  </a:lnTo>
                                  <a:lnTo>
                                    <a:pt x="77" y="85"/>
                                  </a:lnTo>
                                  <a:lnTo>
                                    <a:pt x="76" y="81"/>
                                  </a:lnTo>
                                  <a:lnTo>
                                    <a:pt x="76" y="74"/>
                                  </a:lnTo>
                                  <a:lnTo>
                                    <a:pt x="77" y="72"/>
                                  </a:lnTo>
                                  <a:lnTo>
                                    <a:pt x="77" y="69"/>
                                  </a:lnTo>
                                  <a:lnTo>
                                    <a:pt x="78" y="68"/>
                                  </a:lnTo>
                                  <a:lnTo>
                                    <a:pt x="78" y="67"/>
                                  </a:lnTo>
                                  <a:lnTo>
                                    <a:pt x="82" y="63"/>
                                  </a:lnTo>
                                  <a:lnTo>
                                    <a:pt x="104" y="63"/>
                                  </a:lnTo>
                                  <a:lnTo>
                                    <a:pt x="103" y="61"/>
                                  </a:lnTo>
                                  <a:lnTo>
                                    <a:pt x="102" y="57"/>
                                  </a:lnTo>
                                  <a:lnTo>
                                    <a:pt x="98" y="56"/>
                                  </a:lnTo>
                                  <a:lnTo>
                                    <a:pt x="96" y="55"/>
                                  </a:lnTo>
                                  <a:lnTo>
                                    <a:pt x="8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221"/>
                          <wps:cNvSpPr>
                            <a:spLocks/>
                          </wps:cNvSpPr>
                          <wps:spPr bwMode="auto">
                            <a:xfrm>
                              <a:off x="8694" y="1539"/>
                              <a:ext cx="108" cy="108"/>
                            </a:xfrm>
                            <a:custGeom>
                              <a:avLst/>
                              <a:gdLst>
                                <a:gd name="T0" fmla="+- 0 8798 8694"/>
                                <a:gd name="T1" fmla="*/ T0 w 108"/>
                                <a:gd name="T2" fmla="+- 0 1602 1539"/>
                                <a:gd name="T3" fmla="*/ 1602 h 108"/>
                                <a:gd name="T4" fmla="+- 0 8780 8694"/>
                                <a:gd name="T5" fmla="*/ T4 w 108"/>
                                <a:gd name="T6" fmla="+- 0 1602 1539"/>
                                <a:gd name="T7" fmla="*/ 1602 h 108"/>
                                <a:gd name="T8" fmla="+- 0 8783 8694"/>
                                <a:gd name="T9" fmla="*/ T8 w 108"/>
                                <a:gd name="T10" fmla="+- 0 1605 1539"/>
                                <a:gd name="T11" fmla="*/ 1605 h 108"/>
                                <a:gd name="T12" fmla="+- 0 8784 8694"/>
                                <a:gd name="T13" fmla="*/ T12 w 108"/>
                                <a:gd name="T14" fmla="+- 0 1605 1539"/>
                                <a:gd name="T15" fmla="*/ 1605 h 108"/>
                                <a:gd name="T16" fmla="+- 0 8784 8694"/>
                                <a:gd name="T17" fmla="*/ T16 w 108"/>
                                <a:gd name="T18" fmla="+- 0 1606 1539"/>
                                <a:gd name="T19" fmla="*/ 1606 h 108"/>
                                <a:gd name="T20" fmla="+- 0 8785 8694"/>
                                <a:gd name="T21" fmla="*/ T20 w 108"/>
                                <a:gd name="T22" fmla="+- 0 1607 1539"/>
                                <a:gd name="T23" fmla="*/ 1607 h 108"/>
                                <a:gd name="T24" fmla="+- 0 8785 8694"/>
                                <a:gd name="T25" fmla="*/ T24 w 108"/>
                                <a:gd name="T26" fmla="+- 0 1608 1539"/>
                                <a:gd name="T27" fmla="*/ 1608 h 108"/>
                                <a:gd name="T28" fmla="+- 0 8786 8694"/>
                                <a:gd name="T29" fmla="*/ T28 w 108"/>
                                <a:gd name="T30" fmla="+- 0 1611 1539"/>
                                <a:gd name="T31" fmla="*/ 1611 h 108"/>
                                <a:gd name="T32" fmla="+- 0 8786 8694"/>
                                <a:gd name="T33" fmla="*/ T32 w 108"/>
                                <a:gd name="T34" fmla="+- 0 1627 1539"/>
                                <a:gd name="T35" fmla="*/ 1627 h 108"/>
                                <a:gd name="T36" fmla="+- 0 8784 8694"/>
                                <a:gd name="T37" fmla="*/ T36 w 108"/>
                                <a:gd name="T38" fmla="+- 0 1630 1539"/>
                                <a:gd name="T39" fmla="*/ 1630 h 108"/>
                                <a:gd name="T40" fmla="+- 0 8784 8694"/>
                                <a:gd name="T41" fmla="*/ T40 w 108"/>
                                <a:gd name="T42" fmla="+- 0 1631 1539"/>
                                <a:gd name="T43" fmla="*/ 1631 h 108"/>
                                <a:gd name="T44" fmla="+- 0 8782 8694"/>
                                <a:gd name="T45" fmla="*/ T44 w 108"/>
                                <a:gd name="T46" fmla="+- 0 1633 1539"/>
                                <a:gd name="T47" fmla="*/ 1633 h 108"/>
                                <a:gd name="T48" fmla="+- 0 8799 8694"/>
                                <a:gd name="T49" fmla="*/ T48 w 108"/>
                                <a:gd name="T50" fmla="+- 0 1633 1539"/>
                                <a:gd name="T51" fmla="*/ 1633 h 108"/>
                                <a:gd name="T52" fmla="+- 0 8800 8694"/>
                                <a:gd name="T53" fmla="*/ T52 w 108"/>
                                <a:gd name="T54" fmla="+- 0 1632 1539"/>
                                <a:gd name="T55" fmla="*/ 1632 h 108"/>
                                <a:gd name="T56" fmla="+- 0 8800 8694"/>
                                <a:gd name="T57" fmla="*/ T56 w 108"/>
                                <a:gd name="T58" fmla="+- 0 1629 1539"/>
                                <a:gd name="T59" fmla="*/ 1629 h 108"/>
                                <a:gd name="T60" fmla="+- 0 8802 8694"/>
                                <a:gd name="T61" fmla="*/ T60 w 108"/>
                                <a:gd name="T62" fmla="+- 0 1621 1539"/>
                                <a:gd name="T63" fmla="*/ 1621 h 108"/>
                                <a:gd name="T64" fmla="+- 0 8802 8694"/>
                                <a:gd name="T65" fmla="*/ T64 w 108"/>
                                <a:gd name="T66" fmla="+- 0 1611 1539"/>
                                <a:gd name="T67" fmla="*/ 1611 h 108"/>
                                <a:gd name="T68" fmla="+- 0 8801 8694"/>
                                <a:gd name="T69" fmla="*/ T68 w 108"/>
                                <a:gd name="T70" fmla="+- 0 1608 1539"/>
                                <a:gd name="T71" fmla="*/ 1608 h 108"/>
                                <a:gd name="T72" fmla="+- 0 8800 8694"/>
                                <a:gd name="T73" fmla="*/ T72 w 108"/>
                                <a:gd name="T74" fmla="+- 0 1605 1539"/>
                                <a:gd name="T75" fmla="*/ 1605 h 108"/>
                                <a:gd name="T76" fmla="+- 0 8798 8694"/>
                                <a:gd name="T77" fmla="*/ T76 w 108"/>
                                <a:gd name="T78" fmla="+- 0 1602 1539"/>
                                <a:gd name="T79" fmla="*/ 160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08">
                                  <a:moveTo>
                                    <a:pt x="104" y="63"/>
                                  </a:moveTo>
                                  <a:lnTo>
                                    <a:pt x="86" y="63"/>
                                  </a:lnTo>
                                  <a:lnTo>
                                    <a:pt x="89" y="66"/>
                                  </a:lnTo>
                                  <a:lnTo>
                                    <a:pt x="90" y="66"/>
                                  </a:lnTo>
                                  <a:lnTo>
                                    <a:pt x="90" y="67"/>
                                  </a:lnTo>
                                  <a:lnTo>
                                    <a:pt x="91" y="68"/>
                                  </a:lnTo>
                                  <a:lnTo>
                                    <a:pt x="91" y="69"/>
                                  </a:lnTo>
                                  <a:lnTo>
                                    <a:pt x="92" y="72"/>
                                  </a:lnTo>
                                  <a:lnTo>
                                    <a:pt x="92" y="88"/>
                                  </a:lnTo>
                                  <a:lnTo>
                                    <a:pt x="90" y="91"/>
                                  </a:lnTo>
                                  <a:lnTo>
                                    <a:pt x="90" y="92"/>
                                  </a:lnTo>
                                  <a:lnTo>
                                    <a:pt x="88" y="94"/>
                                  </a:lnTo>
                                  <a:lnTo>
                                    <a:pt x="105" y="94"/>
                                  </a:lnTo>
                                  <a:lnTo>
                                    <a:pt x="106" y="93"/>
                                  </a:lnTo>
                                  <a:lnTo>
                                    <a:pt x="106" y="90"/>
                                  </a:lnTo>
                                  <a:lnTo>
                                    <a:pt x="108" y="82"/>
                                  </a:lnTo>
                                  <a:lnTo>
                                    <a:pt x="108" y="72"/>
                                  </a:lnTo>
                                  <a:lnTo>
                                    <a:pt x="107" y="69"/>
                                  </a:lnTo>
                                  <a:lnTo>
                                    <a:pt x="106" y="66"/>
                                  </a:lnTo>
                                  <a:lnTo>
                                    <a:pt x="104"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222"/>
                          <wps:cNvSpPr>
                            <a:spLocks/>
                          </wps:cNvSpPr>
                          <wps:spPr bwMode="auto">
                            <a:xfrm>
                              <a:off x="8694" y="1539"/>
                              <a:ext cx="108" cy="108"/>
                            </a:xfrm>
                            <a:custGeom>
                              <a:avLst/>
                              <a:gdLst>
                                <a:gd name="T0" fmla="+- 0 8725 8694"/>
                                <a:gd name="T1" fmla="*/ T0 w 108"/>
                                <a:gd name="T2" fmla="+- 0 1541 1539"/>
                                <a:gd name="T3" fmla="*/ 1541 h 108"/>
                                <a:gd name="T4" fmla="+- 0 8710 8694"/>
                                <a:gd name="T5" fmla="*/ T4 w 108"/>
                                <a:gd name="T6" fmla="+- 0 1541 1539"/>
                                <a:gd name="T7" fmla="*/ 1541 h 108"/>
                                <a:gd name="T8" fmla="+- 0 8706 8694"/>
                                <a:gd name="T9" fmla="*/ T8 w 108"/>
                                <a:gd name="T10" fmla="+- 0 1543 1539"/>
                                <a:gd name="T11" fmla="*/ 1543 h 108"/>
                                <a:gd name="T12" fmla="+- 0 8701 8694"/>
                                <a:gd name="T13" fmla="*/ T12 w 108"/>
                                <a:gd name="T14" fmla="+- 0 1546 1539"/>
                                <a:gd name="T15" fmla="*/ 1546 h 108"/>
                                <a:gd name="T16" fmla="+- 0 8696 8694"/>
                                <a:gd name="T17" fmla="*/ T16 w 108"/>
                                <a:gd name="T18" fmla="+- 0 1551 1539"/>
                                <a:gd name="T19" fmla="*/ 1551 h 108"/>
                                <a:gd name="T20" fmla="+- 0 8696 8694"/>
                                <a:gd name="T21" fmla="*/ T20 w 108"/>
                                <a:gd name="T22" fmla="+- 0 1553 1539"/>
                                <a:gd name="T23" fmla="*/ 1553 h 108"/>
                                <a:gd name="T24" fmla="+- 0 8694 8694"/>
                                <a:gd name="T25" fmla="*/ T24 w 108"/>
                                <a:gd name="T26" fmla="+- 0 1558 1539"/>
                                <a:gd name="T27" fmla="*/ 1558 h 108"/>
                                <a:gd name="T28" fmla="+- 0 8694 8694"/>
                                <a:gd name="T29" fmla="*/ T28 w 108"/>
                                <a:gd name="T30" fmla="+- 0 1578 1539"/>
                                <a:gd name="T31" fmla="*/ 1578 h 108"/>
                                <a:gd name="T32" fmla="+- 0 8695 8694"/>
                                <a:gd name="T33" fmla="*/ T32 w 108"/>
                                <a:gd name="T34" fmla="+- 0 1582 1539"/>
                                <a:gd name="T35" fmla="*/ 1582 h 108"/>
                                <a:gd name="T36" fmla="+- 0 8696 8694"/>
                                <a:gd name="T37" fmla="*/ T36 w 108"/>
                                <a:gd name="T38" fmla="+- 0 1584 1539"/>
                                <a:gd name="T39" fmla="*/ 1584 h 108"/>
                                <a:gd name="T40" fmla="+- 0 8699 8694"/>
                                <a:gd name="T41" fmla="*/ T40 w 108"/>
                                <a:gd name="T42" fmla="+- 0 1587 1539"/>
                                <a:gd name="T43" fmla="*/ 1587 h 108"/>
                                <a:gd name="T44" fmla="+- 0 8700 8694"/>
                                <a:gd name="T45" fmla="*/ T44 w 108"/>
                                <a:gd name="T46" fmla="+- 0 1589 1539"/>
                                <a:gd name="T47" fmla="*/ 1589 h 108"/>
                                <a:gd name="T48" fmla="+- 0 8702 8694"/>
                                <a:gd name="T49" fmla="*/ T48 w 108"/>
                                <a:gd name="T50" fmla="+- 0 1591 1539"/>
                                <a:gd name="T51" fmla="*/ 1591 h 108"/>
                                <a:gd name="T52" fmla="+- 0 8706 8694"/>
                                <a:gd name="T53" fmla="*/ T52 w 108"/>
                                <a:gd name="T54" fmla="+- 0 1593 1539"/>
                                <a:gd name="T55" fmla="*/ 1593 h 108"/>
                                <a:gd name="T56" fmla="+- 0 8708 8694"/>
                                <a:gd name="T57" fmla="*/ T56 w 108"/>
                                <a:gd name="T58" fmla="+- 0 1594 1539"/>
                                <a:gd name="T59" fmla="*/ 1594 h 108"/>
                                <a:gd name="T60" fmla="+- 0 8725 8694"/>
                                <a:gd name="T61" fmla="*/ T60 w 108"/>
                                <a:gd name="T62" fmla="+- 0 1594 1539"/>
                                <a:gd name="T63" fmla="*/ 1594 h 108"/>
                                <a:gd name="T64" fmla="+- 0 8728 8694"/>
                                <a:gd name="T65" fmla="*/ T64 w 108"/>
                                <a:gd name="T66" fmla="+- 0 1593 1539"/>
                                <a:gd name="T67" fmla="*/ 1593 h 108"/>
                                <a:gd name="T68" fmla="+- 0 8731 8694"/>
                                <a:gd name="T69" fmla="*/ T68 w 108"/>
                                <a:gd name="T70" fmla="+- 0 1591 1539"/>
                                <a:gd name="T71" fmla="*/ 1591 h 108"/>
                                <a:gd name="T72" fmla="+- 0 8732 8694"/>
                                <a:gd name="T73" fmla="*/ T72 w 108"/>
                                <a:gd name="T74" fmla="+- 0 1589 1539"/>
                                <a:gd name="T75" fmla="*/ 1589 h 108"/>
                                <a:gd name="T76" fmla="+- 0 8737 8694"/>
                                <a:gd name="T77" fmla="*/ T76 w 108"/>
                                <a:gd name="T78" fmla="+- 0 1584 1539"/>
                                <a:gd name="T79" fmla="*/ 1584 h 108"/>
                                <a:gd name="T80" fmla="+- 0 8738 8694"/>
                                <a:gd name="T81" fmla="*/ T80 w 108"/>
                                <a:gd name="T82" fmla="+- 0 1583 1539"/>
                                <a:gd name="T83" fmla="*/ 1583 h 108"/>
                                <a:gd name="T84" fmla="+- 0 8714 8694"/>
                                <a:gd name="T85" fmla="*/ T84 w 108"/>
                                <a:gd name="T86" fmla="+- 0 1583 1539"/>
                                <a:gd name="T87" fmla="*/ 1583 h 108"/>
                                <a:gd name="T88" fmla="+- 0 8713 8694"/>
                                <a:gd name="T89" fmla="*/ T88 w 108"/>
                                <a:gd name="T90" fmla="+- 0 1582 1539"/>
                                <a:gd name="T91" fmla="*/ 1582 h 108"/>
                                <a:gd name="T92" fmla="+- 0 8712 8694"/>
                                <a:gd name="T93" fmla="*/ T92 w 108"/>
                                <a:gd name="T94" fmla="+- 0 1582 1539"/>
                                <a:gd name="T95" fmla="*/ 1582 h 108"/>
                                <a:gd name="T96" fmla="+- 0 8710 8694"/>
                                <a:gd name="T97" fmla="*/ T96 w 108"/>
                                <a:gd name="T98" fmla="+- 0 1577 1539"/>
                                <a:gd name="T99" fmla="*/ 1577 h 108"/>
                                <a:gd name="T100" fmla="+- 0 8710 8694"/>
                                <a:gd name="T101" fmla="*/ T100 w 108"/>
                                <a:gd name="T102" fmla="+- 0 1573 1539"/>
                                <a:gd name="T103" fmla="*/ 1573 h 108"/>
                                <a:gd name="T104" fmla="+- 0 8708 8694"/>
                                <a:gd name="T105" fmla="*/ T104 w 108"/>
                                <a:gd name="T106" fmla="+- 0 1570 1539"/>
                                <a:gd name="T107" fmla="*/ 1570 h 108"/>
                                <a:gd name="T108" fmla="+- 0 8708 8694"/>
                                <a:gd name="T109" fmla="*/ T108 w 108"/>
                                <a:gd name="T110" fmla="+- 0 1561 1539"/>
                                <a:gd name="T111" fmla="*/ 1561 h 108"/>
                                <a:gd name="T112" fmla="+- 0 8710 8694"/>
                                <a:gd name="T113" fmla="*/ T112 w 108"/>
                                <a:gd name="T114" fmla="+- 0 1560 1539"/>
                                <a:gd name="T115" fmla="*/ 1560 h 108"/>
                                <a:gd name="T116" fmla="+- 0 8710 8694"/>
                                <a:gd name="T117" fmla="*/ T116 w 108"/>
                                <a:gd name="T118" fmla="+- 0 1558 1539"/>
                                <a:gd name="T119" fmla="*/ 1558 h 108"/>
                                <a:gd name="T120" fmla="+- 0 8711 8694"/>
                                <a:gd name="T121" fmla="*/ T120 w 108"/>
                                <a:gd name="T122" fmla="+- 0 1557 1539"/>
                                <a:gd name="T123" fmla="*/ 1557 h 108"/>
                                <a:gd name="T124" fmla="+- 0 8711 8694"/>
                                <a:gd name="T125" fmla="*/ T124 w 108"/>
                                <a:gd name="T126" fmla="+- 0 1555 1539"/>
                                <a:gd name="T127" fmla="*/ 1555 h 108"/>
                                <a:gd name="T128" fmla="+- 0 8712 8694"/>
                                <a:gd name="T129" fmla="*/ T128 w 108"/>
                                <a:gd name="T130" fmla="+- 0 1554 1539"/>
                                <a:gd name="T131" fmla="*/ 1554 h 108"/>
                                <a:gd name="T132" fmla="+- 0 8712 8694"/>
                                <a:gd name="T133" fmla="*/ T132 w 108"/>
                                <a:gd name="T134" fmla="+- 0 1553 1539"/>
                                <a:gd name="T135" fmla="*/ 1553 h 108"/>
                                <a:gd name="T136" fmla="+- 0 8713 8694"/>
                                <a:gd name="T137" fmla="*/ T136 w 108"/>
                                <a:gd name="T138" fmla="+- 0 1553 1539"/>
                                <a:gd name="T139" fmla="*/ 1553 h 108"/>
                                <a:gd name="T140" fmla="+- 0 8714 8694"/>
                                <a:gd name="T141" fmla="*/ T140 w 108"/>
                                <a:gd name="T142" fmla="+- 0 1552 1539"/>
                                <a:gd name="T143" fmla="*/ 1552 h 108"/>
                                <a:gd name="T144" fmla="+- 0 8737 8694"/>
                                <a:gd name="T145" fmla="*/ T144 w 108"/>
                                <a:gd name="T146" fmla="+- 0 1552 1539"/>
                                <a:gd name="T147" fmla="*/ 1552 h 108"/>
                                <a:gd name="T148" fmla="+- 0 8736 8694"/>
                                <a:gd name="T149" fmla="*/ T148 w 108"/>
                                <a:gd name="T150" fmla="+- 0 1549 1539"/>
                                <a:gd name="T151" fmla="*/ 1549 h 108"/>
                                <a:gd name="T152" fmla="+- 0 8735 8694"/>
                                <a:gd name="T153" fmla="*/ T152 w 108"/>
                                <a:gd name="T154" fmla="+- 0 1546 1539"/>
                                <a:gd name="T155" fmla="*/ 1546 h 108"/>
                                <a:gd name="T156" fmla="+- 0 8731 8694"/>
                                <a:gd name="T157" fmla="*/ T156 w 108"/>
                                <a:gd name="T158" fmla="+- 0 1545 1539"/>
                                <a:gd name="T159" fmla="*/ 1545 h 108"/>
                                <a:gd name="T160" fmla="+- 0 8729 8694"/>
                                <a:gd name="T161" fmla="*/ T160 w 108"/>
                                <a:gd name="T162" fmla="+- 0 1543 1539"/>
                                <a:gd name="T163" fmla="*/ 1543 h 108"/>
                                <a:gd name="T164" fmla="+- 0 8725 8694"/>
                                <a:gd name="T165" fmla="*/ T164 w 108"/>
                                <a:gd name="T166" fmla="+- 0 1541 1539"/>
                                <a:gd name="T167" fmla="*/ 154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 h="108">
                                  <a:moveTo>
                                    <a:pt x="31" y="2"/>
                                  </a:moveTo>
                                  <a:lnTo>
                                    <a:pt x="16" y="2"/>
                                  </a:lnTo>
                                  <a:lnTo>
                                    <a:pt x="12" y="4"/>
                                  </a:lnTo>
                                  <a:lnTo>
                                    <a:pt x="7" y="7"/>
                                  </a:lnTo>
                                  <a:lnTo>
                                    <a:pt x="2" y="12"/>
                                  </a:lnTo>
                                  <a:lnTo>
                                    <a:pt x="2" y="14"/>
                                  </a:lnTo>
                                  <a:lnTo>
                                    <a:pt x="0" y="19"/>
                                  </a:lnTo>
                                  <a:lnTo>
                                    <a:pt x="0" y="39"/>
                                  </a:lnTo>
                                  <a:lnTo>
                                    <a:pt x="1" y="43"/>
                                  </a:lnTo>
                                  <a:lnTo>
                                    <a:pt x="2" y="45"/>
                                  </a:lnTo>
                                  <a:lnTo>
                                    <a:pt x="5" y="48"/>
                                  </a:lnTo>
                                  <a:lnTo>
                                    <a:pt x="6" y="50"/>
                                  </a:lnTo>
                                  <a:lnTo>
                                    <a:pt x="8" y="52"/>
                                  </a:lnTo>
                                  <a:lnTo>
                                    <a:pt x="12" y="54"/>
                                  </a:lnTo>
                                  <a:lnTo>
                                    <a:pt x="14" y="55"/>
                                  </a:lnTo>
                                  <a:lnTo>
                                    <a:pt x="31" y="55"/>
                                  </a:lnTo>
                                  <a:lnTo>
                                    <a:pt x="34" y="54"/>
                                  </a:lnTo>
                                  <a:lnTo>
                                    <a:pt x="37" y="52"/>
                                  </a:lnTo>
                                  <a:lnTo>
                                    <a:pt x="38" y="50"/>
                                  </a:lnTo>
                                  <a:lnTo>
                                    <a:pt x="43" y="45"/>
                                  </a:lnTo>
                                  <a:lnTo>
                                    <a:pt x="44" y="44"/>
                                  </a:lnTo>
                                  <a:lnTo>
                                    <a:pt x="20" y="44"/>
                                  </a:lnTo>
                                  <a:lnTo>
                                    <a:pt x="19" y="43"/>
                                  </a:lnTo>
                                  <a:lnTo>
                                    <a:pt x="18" y="43"/>
                                  </a:lnTo>
                                  <a:lnTo>
                                    <a:pt x="16" y="38"/>
                                  </a:lnTo>
                                  <a:lnTo>
                                    <a:pt x="16" y="34"/>
                                  </a:lnTo>
                                  <a:lnTo>
                                    <a:pt x="14" y="31"/>
                                  </a:lnTo>
                                  <a:lnTo>
                                    <a:pt x="14" y="22"/>
                                  </a:lnTo>
                                  <a:lnTo>
                                    <a:pt x="16" y="21"/>
                                  </a:lnTo>
                                  <a:lnTo>
                                    <a:pt x="16" y="19"/>
                                  </a:lnTo>
                                  <a:lnTo>
                                    <a:pt x="17" y="18"/>
                                  </a:lnTo>
                                  <a:lnTo>
                                    <a:pt x="17" y="16"/>
                                  </a:lnTo>
                                  <a:lnTo>
                                    <a:pt x="18" y="15"/>
                                  </a:lnTo>
                                  <a:lnTo>
                                    <a:pt x="18" y="14"/>
                                  </a:lnTo>
                                  <a:lnTo>
                                    <a:pt x="19" y="14"/>
                                  </a:lnTo>
                                  <a:lnTo>
                                    <a:pt x="20" y="13"/>
                                  </a:lnTo>
                                  <a:lnTo>
                                    <a:pt x="43" y="13"/>
                                  </a:lnTo>
                                  <a:lnTo>
                                    <a:pt x="42" y="10"/>
                                  </a:lnTo>
                                  <a:lnTo>
                                    <a:pt x="41" y="7"/>
                                  </a:lnTo>
                                  <a:lnTo>
                                    <a:pt x="37" y="6"/>
                                  </a:lnTo>
                                  <a:lnTo>
                                    <a:pt x="35" y="4"/>
                                  </a:lnTo>
                                  <a:lnTo>
                                    <a:pt x="3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223"/>
                          <wps:cNvSpPr>
                            <a:spLocks/>
                          </wps:cNvSpPr>
                          <wps:spPr bwMode="auto">
                            <a:xfrm>
                              <a:off x="8694" y="1539"/>
                              <a:ext cx="108" cy="108"/>
                            </a:xfrm>
                            <a:custGeom>
                              <a:avLst/>
                              <a:gdLst>
                                <a:gd name="T0" fmla="+- 0 8737 8694"/>
                                <a:gd name="T1" fmla="*/ T0 w 108"/>
                                <a:gd name="T2" fmla="+- 0 1552 1539"/>
                                <a:gd name="T3" fmla="*/ 1552 h 108"/>
                                <a:gd name="T4" fmla="+- 0 8719 8694"/>
                                <a:gd name="T5" fmla="*/ T4 w 108"/>
                                <a:gd name="T6" fmla="+- 0 1552 1539"/>
                                <a:gd name="T7" fmla="*/ 1552 h 108"/>
                                <a:gd name="T8" fmla="+- 0 8720 8694"/>
                                <a:gd name="T9" fmla="*/ T8 w 108"/>
                                <a:gd name="T10" fmla="+- 0 1553 1539"/>
                                <a:gd name="T11" fmla="*/ 1553 h 108"/>
                                <a:gd name="T12" fmla="+- 0 8722 8694"/>
                                <a:gd name="T13" fmla="*/ T12 w 108"/>
                                <a:gd name="T14" fmla="+- 0 1553 1539"/>
                                <a:gd name="T15" fmla="*/ 1553 h 108"/>
                                <a:gd name="T16" fmla="+- 0 8723 8694"/>
                                <a:gd name="T17" fmla="*/ T16 w 108"/>
                                <a:gd name="T18" fmla="+- 0 1554 1539"/>
                                <a:gd name="T19" fmla="*/ 1554 h 108"/>
                                <a:gd name="T20" fmla="+- 0 8723 8694"/>
                                <a:gd name="T21" fmla="*/ T20 w 108"/>
                                <a:gd name="T22" fmla="+- 0 1555 1539"/>
                                <a:gd name="T23" fmla="*/ 1555 h 108"/>
                                <a:gd name="T24" fmla="+- 0 8724 8694"/>
                                <a:gd name="T25" fmla="*/ T24 w 108"/>
                                <a:gd name="T26" fmla="+- 0 1557 1539"/>
                                <a:gd name="T27" fmla="*/ 1557 h 108"/>
                                <a:gd name="T28" fmla="+- 0 8724 8694"/>
                                <a:gd name="T29" fmla="*/ T28 w 108"/>
                                <a:gd name="T30" fmla="+- 0 1558 1539"/>
                                <a:gd name="T31" fmla="*/ 1558 h 108"/>
                                <a:gd name="T32" fmla="+- 0 8725 8694"/>
                                <a:gd name="T33" fmla="*/ T32 w 108"/>
                                <a:gd name="T34" fmla="+- 0 1560 1539"/>
                                <a:gd name="T35" fmla="*/ 1560 h 108"/>
                                <a:gd name="T36" fmla="+- 0 8725 8694"/>
                                <a:gd name="T37" fmla="*/ T36 w 108"/>
                                <a:gd name="T38" fmla="+- 0 1577 1539"/>
                                <a:gd name="T39" fmla="*/ 1577 h 108"/>
                                <a:gd name="T40" fmla="+- 0 8723 8694"/>
                                <a:gd name="T41" fmla="*/ T40 w 108"/>
                                <a:gd name="T42" fmla="+- 0 1579 1539"/>
                                <a:gd name="T43" fmla="*/ 1579 h 108"/>
                                <a:gd name="T44" fmla="+- 0 8723 8694"/>
                                <a:gd name="T45" fmla="*/ T44 w 108"/>
                                <a:gd name="T46" fmla="+- 0 1581 1539"/>
                                <a:gd name="T47" fmla="*/ 1581 h 108"/>
                                <a:gd name="T48" fmla="+- 0 8722 8694"/>
                                <a:gd name="T49" fmla="*/ T48 w 108"/>
                                <a:gd name="T50" fmla="+- 0 1582 1539"/>
                                <a:gd name="T51" fmla="*/ 1582 h 108"/>
                                <a:gd name="T52" fmla="+- 0 8720 8694"/>
                                <a:gd name="T53" fmla="*/ T52 w 108"/>
                                <a:gd name="T54" fmla="+- 0 1582 1539"/>
                                <a:gd name="T55" fmla="*/ 1582 h 108"/>
                                <a:gd name="T56" fmla="+- 0 8720 8694"/>
                                <a:gd name="T57" fmla="*/ T56 w 108"/>
                                <a:gd name="T58" fmla="+- 0 1583 1539"/>
                                <a:gd name="T59" fmla="*/ 1583 h 108"/>
                                <a:gd name="T60" fmla="+- 0 8738 8694"/>
                                <a:gd name="T61" fmla="*/ T60 w 108"/>
                                <a:gd name="T62" fmla="+- 0 1583 1539"/>
                                <a:gd name="T63" fmla="*/ 1583 h 108"/>
                                <a:gd name="T64" fmla="+- 0 8738 8694"/>
                                <a:gd name="T65" fmla="*/ T64 w 108"/>
                                <a:gd name="T66" fmla="+- 0 1582 1539"/>
                                <a:gd name="T67" fmla="*/ 1582 h 108"/>
                                <a:gd name="T68" fmla="+- 0 8740 8694"/>
                                <a:gd name="T69" fmla="*/ T68 w 108"/>
                                <a:gd name="T70" fmla="+- 0 1578 1539"/>
                                <a:gd name="T71" fmla="*/ 1578 h 108"/>
                                <a:gd name="T72" fmla="+- 0 8740 8694"/>
                                <a:gd name="T73" fmla="*/ T72 w 108"/>
                                <a:gd name="T74" fmla="+- 0 1575 1539"/>
                                <a:gd name="T75" fmla="*/ 1575 h 108"/>
                                <a:gd name="T76" fmla="+- 0 8741 8694"/>
                                <a:gd name="T77" fmla="*/ T76 w 108"/>
                                <a:gd name="T78" fmla="+- 0 1571 1539"/>
                                <a:gd name="T79" fmla="*/ 1571 h 108"/>
                                <a:gd name="T80" fmla="+- 0 8741 8694"/>
                                <a:gd name="T81" fmla="*/ T80 w 108"/>
                                <a:gd name="T82" fmla="+- 0 1560 1539"/>
                                <a:gd name="T83" fmla="*/ 1560 h 108"/>
                                <a:gd name="T84" fmla="+- 0 8740 8694"/>
                                <a:gd name="T85" fmla="*/ T84 w 108"/>
                                <a:gd name="T86" fmla="+- 0 1558 1539"/>
                                <a:gd name="T87" fmla="*/ 1558 h 108"/>
                                <a:gd name="T88" fmla="+- 0 8740 8694"/>
                                <a:gd name="T89" fmla="*/ T88 w 108"/>
                                <a:gd name="T90" fmla="+- 0 1553 1539"/>
                                <a:gd name="T91" fmla="*/ 1553 h 108"/>
                                <a:gd name="T92" fmla="+- 0 8737 8694"/>
                                <a:gd name="T93" fmla="*/ T92 w 108"/>
                                <a:gd name="T94" fmla="+- 0 1552 1539"/>
                                <a:gd name="T95" fmla="*/ 155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8" h="108">
                                  <a:moveTo>
                                    <a:pt x="43" y="13"/>
                                  </a:moveTo>
                                  <a:lnTo>
                                    <a:pt x="25" y="13"/>
                                  </a:lnTo>
                                  <a:lnTo>
                                    <a:pt x="26" y="14"/>
                                  </a:lnTo>
                                  <a:lnTo>
                                    <a:pt x="28" y="14"/>
                                  </a:lnTo>
                                  <a:lnTo>
                                    <a:pt x="29" y="15"/>
                                  </a:lnTo>
                                  <a:lnTo>
                                    <a:pt x="29" y="16"/>
                                  </a:lnTo>
                                  <a:lnTo>
                                    <a:pt x="30" y="18"/>
                                  </a:lnTo>
                                  <a:lnTo>
                                    <a:pt x="30" y="19"/>
                                  </a:lnTo>
                                  <a:lnTo>
                                    <a:pt x="31" y="21"/>
                                  </a:lnTo>
                                  <a:lnTo>
                                    <a:pt x="31" y="38"/>
                                  </a:lnTo>
                                  <a:lnTo>
                                    <a:pt x="29" y="40"/>
                                  </a:lnTo>
                                  <a:lnTo>
                                    <a:pt x="29" y="42"/>
                                  </a:lnTo>
                                  <a:lnTo>
                                    <a:pt x="28" y="43"/>
                                  </a:lnTo>
                                  <a:lnTo>
                                    <a:pt x="26" y="43"/>
                                  </a:lnTo>
                                  <a:lnTo>
                                    <a:pt x="26" y="44"/>
                                  </a:lnTo>
                                  <a:lnTo>
                                    <a:pt x="44" y="44"/>
                                  </a:lnTo>
                                  <a:lnTo>
                                    <a:pt x="44" y="43"/>
                                  </a:lnTo>
                                  <a:lnTo>
                                    <a:pt x="46" y="39"/>
                                  </a:lnTo>
                                  <a:lnTo>
                                    <a:pt x="46" y="36"/>
                                  </a:lnTo>
                                  <a:lnTo>
                                    <a:pt x="47" y="32"/>
                                  </a:lnTo>
                                  <a:lnTo>
                                    <a:pt x="47" y="21"/>
                                  </a:lnTo>
                                  <a:lnTo>
                                    <a:pt x="46" y="19"/>
                                  </a:lnTo>
                                  <a:lnTo>
                                    <a:pt x="46" y="14"/>
                                  </a:lnTo>
                                  <a:lnTo>
                                    <a:pt x="43"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224"/>
                          <wps:cNvSpPr>
                            <a:spLocks/>
                          </wps:cNvSpPr>
                          <wps:spPr bwMode="auto">
                            <a:xfrm>
                              <a:off x="8694" y="1539"/>
                              <a:ext cx="108" cy="108"/>
                            </a:xfrm>
                            <a:custGeom>
                              <a:avLst/>
                              <a:gdLst>
                                <a:gd name="T0" fmla="+- 0 8790 8694"/>
                                <a:gd name="T1" fmla="*/ T0 w 108"/>
                                <a:gd name="T2" fmla="+- 0 1539 1539"/>
                                <a:gd name="T3" fmla="*/ 1539 h 108"/>
                                <a:gd name="T4" fmla="+- 0 8779 8694"/>
                                <a:gd name="T5" fmla="*/ T4 w 108"/>
                                <a:gd name="T6" fmla="+- 0 1539 1539"/>
                                <a:gd name="T7" fmla="*/ 1539 h 108"/>
                                <a:gd name="T8" fmla="+- 0 8779 8694"/>
                                <a:gd name="T9" fmla="*/ T8 w 108"/>
                                <a:gd name="T10" fmla="+- 0 1540 1539"/>
                                <a:gd name="T11" fmla="*/ 1540 h 108"/>
                                <a:gd name="T12" fmla="+- 0 8790 8694"/>
                                <a:gd name="T13" fmla="*/ T12 w 108"/>
                                <a:gd name="T14" fmla="+- 0 1540 1539"/>
                                <a:gd name="T15" fmla="*/ 1540 h 108"/>
                                <a:gd name="T16" fmla="+- 0 8790 8694"/>
                                <a:gd name="T17" fmla="*/ T16 w 108"/>
                                <a:gd name="T18" fmla="+- 0 1539 1539"/>
                                <a:gd name="T19" fmla="*/ 1539 h 108"/>
                              </a:gdLst>
                              <a:ahLst/>
                              <a:cxnLst>
                                <a:cxn ang="0">
                                  <a:pos x="T1" y="T3"/>
                                </a:cxn>
                                <a:cxn ang="0">
                                  <a:pos x="T5" y="T7"/>
                                </a:cxn>
                                <a:cxn ang="0">
                                  <a:pos x="T9" y="T11"/>
                                </a:cxn>
                                <a:cxn ang="0">
                                  <a:pos x="T13" y="T15"/>
                                </a:cxn>
                                <a:cxn ang="0">
                                  <a:pos x="T17" y="T19"/>
                                </a:cxn>
                              </a:cxnLst>
                              <a:rect l="0" t="0" r="r" b="b"/>
                              <a:pathLst>
                                <a:path w="108" h="108">
                                  <a:moveTo>
                                    <a:pt x="96" y="0"/>
                                  </a:moveTo>
                                  <a:lnTo>
                                    <a:pt x="85" y="0"/>
                                  </a:lnTo>
                                  <a:lnTo>
                                    <a:pt x="85" y="1"/>
                                  </a:lnTo>
                                  <a:lnTo>
                                    <a:pt x="96" y="1"/>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5" name="Picture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086" y="1483"/>
                              <a:ext cx="281"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 name="Picture 2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648" y="1452"/>
                              <a:ext cx="281"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 name="Picture 2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208" y="1393"/>
                              <a:ext cx="281" cy="1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88" name="Group 228"/>
                        <wpg:cNvGrpSpPr>
                          <a:grpSpLocks/>
                        </wpg:cNvGrpSpPr>
                        <wpg:grpSpPr bwMode="auto">
                          <a:xfrm>
                            <a:off x="94891" y="672860"/>
                            <a:ext cx="19703" cy="74252"/>
                            <a:chOff x="1802" y="954"/>
                            <a:chExt cx="31" cy="102"/>
                          </a:xfrm>
                        </wpg:grpSpPr>
                        <wps:wsp>
                          <wps:cNvPr id="1389" name="Freeform 229"/>
                          <wps:cNvSpPr>
                            <a:spLocks/>
                          </wps:cNvSpPr>
                          <wps:spPr bwMode="auto">
                            <a:xfrm>
                              <a:off x="1802" y="954"/>
                              <a:ext cx="31" cy="102"/>
                            </a:xfrm>
                            <a:custGeom>
                              <a:avLst/>
                              <a:gdLst>
                                <a:gd name="T0" fmla="+- 0 1834 1802"/>
                                <a:gd name="T1" fmla="*/ T0 w 31"/>
                                <a:gd name="T2" fmla="+- 0 1055 954"/>
                                <a:gd name="T3" fmla="*/ 1055 h 102"/>
                                <a:gd name="T4" fmla="+- 0 1813 1802"/>
                                <a:gd name="T5" fmla="*/ T4 w 31"/>
                                <a:gd name="T6" fmla="+- 0 1055 954"/>
                                <a:gd name="T7" fmla="*/ 1055 h 102"/>
                                <a:gd name="T8" fmla="+- 0 1814 1802"/>
                                <a:gd name="T9" fmla="*/ T8 w 31"/>
                                <a:gd name="T10" fmla="+- 0 1056 954"/>
                                <a:gd name="T11" fmla="*/ 1056 h 102"/>
                                <a:gd name="T12" fmla="+- 0 1832 1802"/>
                                <a:gd name="T13" fmla="*/ T12 w 31"/>
                                <a:gd name="T14" fmla="+- 0 1056 954"/>
                                <a:gd name="T15" fmla="*/ 1056 h 102"/>
                                <a:gd name="T16" fmla="+- 0 1834 1802"/>
                                <a:gd name="T17" fmla="*/ T16 w 31"/>
                                <a:gd name="T18" fmla="+- 0 1055 954"/>
                                <a:gd name="T19" fmla="*/ 1055 h 102"/>
                              </a:gdLst>
                              <a:ahLst/>
                              <a:cxnLst>
                                <a:cxn ang="0">
                                  <a:pos x="T1" y="T3"/>
                                </a:cxn>
                                <a:cxn ang="0">
                                  <a:pos x="T5" y="T7"/>
                                </a:cxn>
                                <a:cxn ang="0">
                                  <a:pos x="T9" y="T11"/>
                                </a:cxn>
                                <a:cxn ang="0">
                                  <a:pos x="T13" y="T15"/>
                                </a:cxn>
                                <a:cxn ang="0">
                                  <a:pos x="T17" y="T19"/>
                                </a:cxn>
                              </a:cxnLst>
                              <a:rect l="0" t="0" r="r" b="b"/>
                              <a:pathLst>
                                <a:path w="31" h="102">
                                  <a:moveTo>
                                    <a:pt x="32" y="101"/>
                                  </a:moveTo>
                                  <a:lnTo>
                                    <a:pt x="11" y="101"/>
                                  </a:lnTo>
                                  <a:lnTo>
                                    <a:pt x="12" y="102"/>
                                  </a:lnTo>
                                  <a:lnTo>
                                    <a:pt x="30" y="102"/>
                                  </a:lnTo>
                                  <a:lnTo>
                                    <a:pt x="32"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230"/>
                          <wps:cNvSpPr>
                            <a:spLocks/>
                          </wps:cNvSpPr>
                          <wps:spPr bwMode="auto">
                            <a:xfrm>
                              <a:off x="1802" y="954"/>
                              <a:ext cx="31" cy="102"/>
                            </a:xfrm>
                            <a:custGeom>
                              <a:avLst/>
                              <a:gdLst>
                                <a:gd name="T0" fmla="+- 0 1870 1802"/>
                                <a:gd name="T1" fmla="*/ T0 w 31"/>
                                <a:gd name="T2" fmla="+- 0 954 954"/>
                                <a:gd name="T3" fmla="*/ 954 h 102"/>
                                <a:gd name="T4" fmla="+- 0 1804 1802"/>
                                <a:gd name="T5" fmla="*/ T4 w 31"/>
                                <a:gd name="T6" fmla="+- 0 954 954"/>
                                <a:gd name="T7" fmla="*/ 954 h 102"/>
                                <a:gd name="T8" fmla="+- 0 1804 1802"/>
                                <a:gd name="T9" fmla="*/ T8 w 31"/>
                                <a:gd name="T10" fmla="+- 0 957 954"/>
                                <a:gd name="T11" fmla="*/ 957 h 102"/>
                                <a:gd name="T12" fmla="+- 0 1802 1802"/>
                                <a:gd name="T13" fmla="*/ T12 w 31"/>
                                <a:gd name="T14" fmla="+- 0 958 954"/>
                                <a:gd name="T15" fmla="*/ 958 h 102"/>
                                <a:gd name="T16" fmla="+- 0 1802 1802"/>
                                <a:gd name="T17" fmla="*/ T16 w 31"/>
                                <a:gd name="T18" fmla="+- 0 969 954"/>
                                <a:gd name="T19" fmla="*/ 969 h 102"/>
                                <a:gd name="T20" fmla="+- 0 1804 1802"/>
                                <a:gd name="T21" fmla="*/ T20 w 31"/>
                                <a:gd name="T22" fmla="+- 0 970 954"/>
                                <a:gd name="T23" fmla="*/ 970 h 102"/>
                                <a:gd name="T24" fmla="+- 0 1804 1802"/>
                                <a:gd name="T25" fmla="*/ T24 w 31"/>
                                <a:gd name="T26" fmla="+- 0 971 954"/>
                                <a:gd name="T27" fmla="*/ 971 h 102"/>
                                <a:gd name="T28" fmla="+- 0 1805 1802"/>
                                <a:gd name="T29" fmla="*/ T28 w 31"/>
                                <a:gd name="T30" fmla="+- 0 972 954"/>
                                <a:gd name="T31" fmla="*/ 972 h 102"/>
                                <a:gd name="T32" fmla="+- 0 1849 1802"/>
                                <a:gd name="T33" fmla="*/ T32 w 31"/>
                                <a:gd name="T34" fmla="+- 0 972 954"/>
                                <a:gd name="T35" fmla="*/ 972 h 102"/>
                                <a:gd name="T36" fmla="+- 0 1812 1802"/>
                                <a:gd name="T37" fmla="*/ T36 w 31"/>
                                <a:gd name="T38" fmla="+- 0 1051 954"/>
                                <a:gd name="T39" fmla="*/ 1051 h 102"/>
                                <a:gd name="T40" fmla="+- 0 1812 1802"/>
                                <a:gd name="T41" fmla="*/ T40 w 31"/>
                                <a:gd name="T42" fmla="+- 0 1055 954"/>
                                <a:gd name="T43" fmla="*/ 1055 h 102"/>
                                <a:gd name="T44" fmla="+- 0 1835 1802"/>
                                <a:gd name="T45" fmla="*/ T44 w 31"/>
                                <a:gd name="T46" fmla="+- 0 1055 954"/>
                                <a:gd name="T47" fmla="*/ 1055 h 102"/>
                                <a:gd name="T48" fmla="+- 0 1835 1802"/>
                                <a:gd name="T49" fmla="*/ T48 w 31"/>
                                <a:gd name="T50" fmla="+- 0 1053 954"/>
                                <a:gd name="T51" fmla="*/ 1053 h 102"/>
                                <a:gd name="T52" fmla="+- 0 1870 1802"/>
                                <a:gd name="T53" fmla="*/ T52 w 31"/>
                                <a:gd name="T54" fmla="+- 0 976 954"/>
                                <a:gd name="T55" fmla="*/ 976 h 102"/>
                                <a:gd name="T56" fmla="+- 0 1870 1802"/>
                                <a:gd name="T57" fmla="*/ T56 w 31"/>
                                <a:gd name="T58" fmla="+- 0 972 954"/>
                                <a:gd name="T59" fmla="*/ 972 h 102"/>
                                <a:gd name="T60" fmla="+- 0 1871 1802"/>
                                <a:gd name="T61" fmla="*/ T60 w 31"/>
                                <a:gd name="T62" fmla="+- 0 971 954"/>
                                <a:gd name="T63" fmla="*/ 971 h 102"/>
                                <a:gd name="T64" fmla="+- 0 1871 1802"/>
                                <a:gd name="T65" fmla="*/ T64 w 31"/>
                                <a:gd name="T66" fmla="+- 0 955 954"/>
                                <a:gd name="T67" fmla="*/ 955 h 102"/>
                                <a:gd name="T68" fmla="+- 0 1870 1802"/>
                                <a:gd name="T69" fmla="*/ T68 w 31"/>
                                <a:gd name="T70" fmla="+- 0 955 954"/>
                                <a:gd name="T71" fmla="*/ 955 h 102"/>
                                <a:gd name="T72" fmla="+- 0 1870 1802"/>
                                <a:gd name="T73" fmla="*/ T72 w 31"/>
                                <a:gd name="T74" fmla="+- 0 954 954"/>
                                <a:gd name="T75" fmla="*/ 954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102">
                                  <a:moveTo>
                                    <a:pt x="68" y="0"/>
                                  </a:moveTo>
                                  <a:lnTo>
                                    <a:pt x="2" y="0"/>
                                  </a:lnTo>
                                  <a:lnTo>
                                    <a:pt x="2" y="3"/>
                                  </a:lnTo>
                                  <a:lnTo>
                                    <a:pt x="0" y="4"/>
                                  </a:lnTo>
                                  <a:lnTo>
                                    <a:pt x="0" y="15"/>
                                  </a:lnTo>
                                  <a:lnTo>
                                    <a:pt x="2" y="16"/>
                                  </a:lnTo>
                                  <a:lnTo>
                                    <a:pt x="2" y="17"/>
                                  </a:lnTo>
                                  <a:lnTo>
                                    <a:pt x="3" y="18"/>
                                  </a:lnTo>
                                  <a:lnTo>
                                    <a:pt x="47" y="18"/>
                                  </a:lnTo>
                                  <a:lnTo>
                                    <a:pt x="10" y="97"/>
                                  </a:lnTo>
                                  <a:lnTo>
                                    <a:pt x="10" y="101"/>
                                  </a:lnTo>
                                  <a:lnTo>
                                    <a:pt x="33" y="101"/>
                                  </a:lnTo>
                                  <a:lnTo>
                                    <a:pt x="33" y="99"/>
                                  </a:lnTo>
                                  <a:lnTo>
                                    <a:pt x="68" y="22"/>
                                  </a:lnTo>
                                  <a:lnTo>
                                    <a:pt x="68" y="18"/>
                                  </a:lnTo>
                                  <a:lnTo>
                                    <a:pt x="69" y="17"/>
                                  </a:lnTo>
                                  <a:lnTo>
                                    <a:pt x="69" y="1"/>
                                  </a:lnTo>
                                  <a:lnTo>
                                    <a:pt x="68" y="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231"/>
                        <wpg:cNvGrpSpPr>
                          <a:grpSpLocks/>
                        </wpg:cNvGrpSpPr>
                        <wpg:grpSpPr bwMode="auto">
                          <a:xfrm>
                            <a:off x="146649" y="672860"/>
                            <a:ext cx="45126" cy="77164"/>
                            <a:chOff x="1884" y="952"/>
                            <a:chExt cx="71" cy="106"/>
                          </a:xfrm>
                        </wpg:grpSpPr>
                        <wps:wsp>
                          <wps:cNvPr id="1392" name="Freeform 232"/>
                          <wps:cNvSpPr>
                            <a:spLocks/>
                          </wps:cNvSpPr>
                          <wps:spPr bwMode="auto">
                            <a:xfrm>
                              <a:off x="1884" y="952"/>
                              <a:ext cx="71" cy="106"/>
                            </a:xfrm>
                            <a:custGeom>
                              <a:avLst/>
                              <a:gdLst>
                                <a:gd name="T0" fmla="+- 0 1922 1884"/>
                                <a:gd name="T1" fmla="*/ T0 w 71"/>
                                <a:gd name="T2" fmla="+- 0 952 952"/>
                                <a:gd name="T3" fmla="*/ 952 h 106"/>
                                <a:gd name="T4" fmla="+- 0 1912 1884"/>
                                <a:gd name="T5" fmla="*/ T4 w 71"/>
                                <a:gd name="T6" fmla="+- 0 955 952"/>
                                <a:gd name="T7" fmla="*/ 955 h 106"/>
                                <a:gd name="T8" fmla="+- 0 1888 1884"/>
                                <a:gd name="T9" fmla="*/ T8 w 71"/>
                                <a:gd name="T10" fmla="+- 0 984 952"/>
                                <a:gd name="T11" fmla="*/ 984 h 106"/>
                                <a:gd name="T12" fmla="+- 0 1885 1884"/>
                                <a:gd name="T13" fmla="*/ T12 w 71"/>
                                <a:gd name="T14" fmla="+- 0 993 952"/>
                                <a:gd name="T15" fmla="*/ 993 h 106"/>
                                <a:gd name="T16" fmla="+- 0 1884 1884"/>
                                <a:gd name="T17" fmla="*/ T16 w 71"/>
                                <a:gd name="T18" fmla="+- 0 1005 952"/>
                                <a:gd name="T19" fmla="*/ 1005 h 106"/>
                                <a:gd name="T20" fmla="+- 0 1885 1884"/>
                                <a:gd name="T21" fmla="*/ T20 w 71"/>
                                <a:gd name="T22" fmla="+- 0 1018 952"/>
                                <a:gd name="T23" fmla="*/ 1018 h 106"/>
                                <a:gd name="T24" fmla="+- 0 1888 1884"/>
                                <a:gd name="T25" fmla="*/ T24 w 71"/>
                                <a:gd name="T26" fmla="+- 0 1035 952"/>
                                <a:gd name="T27" fmla="*/ 1035 h 106"/>
                                <a:gd name="T28" fmla="+- 0 1892 1884"/>
                                <a:gd name="T29" fmla="*/ T28 w 71"/>
                                <a:gd name="T30" fmla="+- 0 1047 952"/>
                                <a:gd name="T31" fmla="*/ 1047 h 106"/>
                                <a:gd name="T32" fmla="+- 0 1897 1884"/>
                                <a:gd name="T33" fmla="*/ T32 w 71"/>
                                <a:gd name="T34" fmla="+- 0 1051 952"/>
                                <a:gd name="T35" fmla="*/ 1051 h 106"/>
                                <a:gd name="T36" fmla="+- 0 1903 1884"/>
                                <a:gd name="T37" fmla="*/ T36 w 71"/>
                                <a:gd name="T38" fmla="+- 0 1055 952"/>
                                <a:gd name="T39" fmla="*/ 1055 h 106"/>
                                <a:gd name="T40" fmla="+- 0 1910 1884"/>
                                <a:gd name="T41" fmla="*/ T40 w 71"/>
                                <a:gd name="T42" fmla="+- 0 1057 952"/>
                                <a:gd name="T43" fmla="*/ 1057 h 106"/>
                                <a:gd name="T44" fmla="+- 0 1934 1884"/>
                                <a:gd name="T45" fmla="*/ T44 w 71"/>
                                <a:gd name="T46" fmla="+- 0 1055 952"/>
                                <a:gd name="T47" fmla="*/ 1055 h 106"/>
                                <a:gd name="T48" fmla="+- 0 1943 1884"/>
                                <a:gd name="T49" fmla="*/ T48 w 71"/>
                                <a:gd name="T50" fmla="+- 0 1050 952"/>
                                <a:gd name="T51" fmla="*/ 1050 h 106"/>
                                <a:gd name="T52" fmla="+- 0 1950 1884"/>
                                <a:gd name="T53" fmla="*/ T52 w 71"/>
                                <a:gd name="T54" fmla="+- 0 1042 952"/>
                                <a:gd name="T55" fmla="*/ 1042 h 106"/>
                                <a:gd name="T56" fmla="+- 0 1913 1884"/>
                                <a:gd name="T57" fmla="*/ T56 w 71"/>
                                <a:gd name="T58" fmla="+- 0 1041 952"/>
                                <a:gd name="T59" fmla="*/ 1041 h 106"/>
                                <a:gd name="T60" fmla="+- 0 1910 1884"/>
                                <a:gd name="T61" fmla="*/ T60 w 71"/>
                                <a:gd name="T62" fmla="+- 0 1037 952"/>
                                <a:gd name="T63" fmla="*/ 1037 h 106"/>
                                <a:gd name="T64" fmla="+- 0 1908 1884"/>
                                <a:gd name="T65" fmla="*/ T64 w 71"/>
                                <a:gd name="T66" fmla="+- 0 1033 952"/>
                                <a:gd name="T67" fmla="*/ 1033 h 106"/>
                                <a:gd name="T68" fmla="+- 0 1906 1884"/>
                                <a:gd name="T69" fmla="*/ T68 w 71"/>
                                <a:gd name="T70" fmla="+- 0 1023 952"/>
                                <a:gd name="T71" fmla="*/ 1023 h 106"/>
                                <a:gd name="T72" fmla="+- 0 1904 1884"/>
                                <a:gd name="T73" fmla="*/ T72 w 71"/>
                                <a:gd name="T74" fmla="+- 0 1013 952"/>
                                <a:gd name="T75" fmla="*/ 1013 h 106"/>
                                <a:gd name="T76" fmla="+- 0 1908 1884"/>
                                <a:gd name="T77" fmla="*/ T76 w 71"/>
                                <a:gd name="T78" fmla="+- 0 1011 952"/>
                                <a:gd name="T79" fmla="*/ 1011 h 106"/>
                                <a:gd name="T80" fmla="+- 0 1912 1884"/>
                                <a:gd name="T81" fmla="*/ T80 w 71"/>
                                <a:gd name="T82" fmla="+- 0 1009 952"/>
                                <a:gd name="T83" fmla="*/ 1009 h 106"/>
                                <a:gd name="T84" fmla="+- 0 1916 1884"/>
                                <a:gd name="T85" fmla="*/ T84 w 71"/>
                                <a:gd name="T86" fmla="+- 0 1008 952"/>
                                <a:gd name="T87" fmla="*/ 1008 h 106"/>
                                <a:gd name="T88" fmla="+- 0 1952 1884"/>
                                <a:gd name="T89" fmla="*/ T88 w 71"/>
                                <a:gd name="T90" fmla="+- 0 1007 952"/>
                                <a:gd name="T91" fmla="*/ 1007 h 106"/>
                                <a:gd name="T92" fmla="+- 0 1945 1884"/>
                                <a:gd name="T93" fmla="*/ T92 w 71"/>
                                <a:gd name="T94" fmla="+- 0 997 952"/>
                                <a:gd name="T95" fmla="*/ 997 h 106"/>
                                <a:gd name="T96" fmla="+- 0 1904 1884"/>
                                <a:gd name="T97" fmla="*/ T96 w 71"/>
                                <a:gd name="T98" fmla="+- 0 990 952"/>
                                <a:gd name="T99" fmla="*/ 990 h 106"/>
                                <a:gd name="T100" fmla="+- 0 1907 1884"/>
                                <a:gd name="T101" fmla="*/ T100 w 71"/>
                                <a:gd name="T102" fmla="+- 0 982 952"/>
                                <a:gd name="T103" fmla="*/ 982 h 106"/>
                                <a:gd name="T104" fmla="+- 0 1910 1884"/>
                                <a:gd name="T105" fmla="*/ T104 w 71"/>
                                <a:gd name="T106" fmla="+- 0 977 952"/>
                                <a:gd name="T107" fmla="*/ 977 h 106"/>
                                <a:gd name="T108" fmla="+- 0 1916 1884"/>
                                <a:gd name="T109" fmla="*/ T108 w 71"/>
                                <a:gd name="T110" fmla="+- 0 970 952"/>
                                <a:gd name="T111" fmla="*/ 970 h 106"/>
                                <a:gd name="T112" fmla="+- 0 1948 1884"/>
                                <a:gd name="T113" fmla="*/ T112 w 71"/>
                                <a:gd name="T114" fmla="+- 0 969 952"/>
                                <a:gd name="T115" fmla="*/ 969 h 106"/>
                                <a:gd name="T116" fmla="+- 0 1949 1884"/>
                                <a:gd name="T117" fmla="*/ T116 w 71"/>
                                <a:gd name="T118" fmla="+- 0 966 952"/>
                                <a:gd name="T119" fmla="*/ 966 h 106"/>
                                <a:gd name="T120" fmla="+- 0 1948 1884"/>
                                <a:gd name="T121" fmla="*/ T120 w 71"/>
                                <a:gd name="T122" fmla="+- 0 960 952"/>
                                <a:gd name="T123" fmla="*/ 960 h 106"/>
                                <a:gd name="T124" fmla="+- 0 1946 1884"/>
                                <a:gd name="T125" fmla="*/ T124 w 71"/>
                                <a:gd name="T126" fmla="+- 0 957 952"/>
                                <a:gd name="T127" fmla="*/ 957 h 106"/>
                                <a:gd name="T128" fmla="+- 0 1944 1884"/>
                                <a:gd name="T129" fmla="*/ T128 w 71"/>
                                <a:gd name="T130" fmla="+- 0 955 952"/>
                                <a:gd name="T131" fmla="*/ 955 h 106"/>
                                <a:gd name="T132" fmla="+- 0 1939 1884"/>
                                <a:gd name="T133" fmla="*/ T132 w 71"/>
                                <a:gd name="T134" fmla="+- 0 954 952"/>
                                <a:gd name="T135" fmla="*/ 954 h 106"/>
                                <a:gd name="T136" fmla="+- 0 1934 1884"/>
                                <a:gd name="T137" fmla="*/ T136 w 71"/>
                                <a:gd name="T138" fmla="+- 0 953 952"/>
                                <a:gd name="T139" fmla="*/ 95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1" h="106">
                                  <a:moveTo>
                                    <a:pt x="48" y="0"/>
                                  </a:moveTo>
                                  <a:lnTo>
                                    <a:pt x="38" y="0"/>
                                  </a:lnTo>
                                  <a:lnTo>
                                    <a:pt x="32" y="1"/>
                                  </a:lnTo>
                                  <a:lnTo>
                                    <a:pt x="28" y="3"/>
                                  </a:lnTo>
                                  <a:lnTo>
                                    <a:pt x="23" y="5"/>
                                  </a:lnTo>
                                  <a:lnTo>
                                    <a:pt x="4" y="32"/>
                                  </a:lnTo>
                                  <a:lnTo>
                                    <a:pt x="2" y="36"/>
                                  </a:lnTo>
                                  <a:lnTo>
                                    <a:pt x="1" y="41"/>
                                  </a:lnTo>
                                  <a:lnTo>
                                    <a:pt x="1" y="49"/>
                                  </a:lnTo>
                                  <a:lnTo>
                                    <a:pt x="0" y="53"/>
                                  </a:lnTo>
                                  <a:lnTo>
                                    <a:pt x="0" y="61"/>
                                  </a:lnTo>
                                  <a:lnTo>
                                    <a:pt x="1" y="66"/>
                                  </a:lnTo>
                                  <a:lnTo>
                                    <a:pt x="1" y="79"/>
                                  </a:lnTo>
                                  <a:lnTo>
                                    <a:pt x="4" y="83"/>
                                  </a:lnTo>
                                  <a:lnTo>
                                    <a:pt x="4" y="85"/>
                                  </a:lnTo>
                                  <a:lnTo>
                                    <a:pt x="8" y="95"/>
                                  </a:lnTo>
                                  <a:lnTo>
                                    <a:pt x="11" y="98"/>
                                  </a:lnTo>
                                  <a:lnTo>
                                    <a:pt x="13" y="99"/>
                                  </a:lnTo>
                                  <a:lnTo>
                                    <a:pt x="16" y="102"/>
                                  </a:lnTo>
                                  <a:lnTo>
                                    <a:pt x="19" y="103"/>
                                  </a:lnTo>
                                  <a:lnTo>
                                    <a:pt x="22" y="104"/>
                                  </a:lnTo>
                                  <a:lnTo>
                                    <a:pt x="26" y="105"/>
                                  </a:lnTo>
                                  <a:lnTo>
                                    <a:pt x="41" y="105"/>
                                  </a:lnTo>
                                  <a:lnTo>
                                    <a:pt x="50" y="103"/>
                                  </a:lnTo>
                                  <a:lnTo>
                                    <a:pt x="54" y="102"/>
                                  </a:lnTo>
                                  <a:lnTo>
                                    <a:pt x="59" y="98"/>
                                  </a:lnTo>
                                  <a:lnTo>
                                    <a:pt x="65" y="92"/>
                                  </a:lnTo>
                                  <a:lnTo>
                                    <a:pt x="66" y="90"/>
                                  </a:lnTo>
                                  <a:lnTo>
                                    <a:pt x="31" y="90"/>
                                  </a:lnTo>
                                  <a:lnTo>
                                    <a:pt x="29" y="89"/>
                                  </a:lnTo>
                                  <a:lnTo>
                                    <a:pt x="28" y="87"/>
                                  </a:lnTo>
                                  <a:lnTo>
                                    <a:pt x="26" y="85"/>
                                  </a:lnTo>
                                  <a:lnTo>
                                    <a:pt x="24" y="84"/>
                                  </a:lnTo>
                                  <a:lnTo>
                                    <a:pt x="24" y="81"/>
                                  </a:lnTo>
                                  <a:lnTo>
                                    <a:pt x="22" y="79"/>
                                  </a:lnTo>
                                  <a:lnTo>
                                    <a:pt x="22" y="71"/>
                                  </a:lnTo>
                                  <a:lnTo>
                                    <a:pt x="20" y="67"/>
                                  </a:lnTo>
                                  <a:lnTo>
                                    <a:pt x="20" y="61"/>
                                  </a:lnTo>
                                  <a:lnTo>
                                    <a:pt x="23" y="59"/>
                                  </a:lnTo>
                                  <a:lnTo>
                                    <a:pt x="24" y="59"/>
                                  </a:lnTo>
                                  <a:lnTo>
                                    <a:pt x="26" y="57"/>
                                  </a:lnTo>
                                  <a:lnTo>
                                    <a:pt x="28" y="57"/>
                                  </a:lnTo>
                                  <a:lnTo>
                                    <a:pt x="30" y="56"/>
                                  </a:lnTo>
                                  <a:lnTo>
                                    <a:pt x="32" y="56"/>
                                  </a:lnTo>
                                  <a:lnTo>
                                    <a:pt x="34" y="55"/>
                                  </a:lnTo>
                                  <a:lnTo>
                                    <a:pt x="68" y="55"/>
                                  </a:lnTo>
                                  <a:lnTo>
                                    <a:pt x="66" y="50"/>
                                  </a:lnTo>
                                  <a:lnTo>
                                    <a:pt x="61" y="45"/>
                                  </a:lnTo>
                                  <a:lnTo>
                                    <a:pt x="20" y="45"/>
                                  </a:lnTo>
                                  <a:lnTo>
                                    <a:pt x="20" y="38"/>
                                  </a:lnTo>
                                  <a:lnTo>
                                    <a:pt x="22" y="35"/>
                                  </a:lnTo>
                                  <a:lnTo>
                                    <a:pt x="23" y="30"/>
                                  </a:lnTo>
                                  <a:lnTo>
                                    <a:pt x="24" y="27"/>
                                  </a:lnTo>
                                  <a:lnTo>
                                    <a:pt x="26" y="25"/>
                                  </a:lnTo>
                                  <a:lnTo>
                                    <a:pt x="28" y="23"/>
                                  </a:lnTo>
                                  <a:lnTo>
                                    <a:pt x="32" y="18"/>
                                  </a:lnTo>
                                  <a:lnTo>
                                    <a:pt x="36" y="17"/>
                                  </a:lnTo>
                                  <a:lnTo>
                                    <a:pt x="64" y="17"/>
                                  </a:lnTo>
                                  <a:lnTo>
                                    <a:pt x="64" y="15"/>
                                  </a:lnTo>
                                  <a:lnTo>
                                    <a:pt x="65" y="14"/>
                                  </a:lnTo>
                                  <a:lnTo>
                                    <a:pt x="65" y="8"/>
                                  </a:lnTo>
                                  <a:lnTo>
                                    <a:pt x="64" y="8"/>
                                  </a:lnTo>
                                  <a:lnTo>
                                    <a:pt x="64" y="6"/>
                                  </a:lnTo>
                                  <a:lnTo>
                                    <a:pt x="62" y="5"/>
                                  </a:lnTo>
                                  <a:lnTo>
                                    <a:pt x="62" y="3"/>
                                  </a:lnTo>
                                  <a:lnTo>
                                    <a:pt x="60" y="3"/>
                                  </a:lnTo>
                                  <a:lnTo>
                                    <a:pt x="59" y="2"/>
                                  </a:lnTo>
                                  <a:lnTo>
                                    <a:pt x="55" y="2"/>
                                  </a:lnTo>
                                  <a:lnTo>
                                    <a:pt x="54" y="1"/>
                                  </a:lnTo>
                                  <a:lnTo>
                                    <a:pt x="50" y="1"/>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233"/>
                          <wps:cNvSpPr>
                            <a:spLocks/>
                          </wps:cNvSpPr>
                          <wps:spPr bwMode="auto">
                            <a:xfrm>
                              <a:off x="1884" y="952"/>
                              <a:ext cx="71" cy="106"/>
                            </a:xfrm>
                            <a:custGeom>
                              <a:avLst/>
                              <a:gdLst>
                                <a:gd name="T0" fmla="+- 0 1952 1884"/>
                                <a:gd name="T1" fmla="*/ T0 w 71"/>
                                <a:gd name="T2" fmla="+- 0 1007 952"/>
                                <a:gd name="T3" fmla="*/ 1007 h 106"/>
                                <a:gd name="T4" fmla="+- 0 1924 1884"/>
                                <a:gd name="T5" fmla="*/ T4 w 71"/>
                                <a:gd name="T6" fmla="+- 0 1007 952"/>
                                <a:gd name="T7" fmla="*/ 1007 h 106"/>
                                <a:gd name="T8" fmla="+- 0 1925 1884"/>
                                <a:gd name="T9" fmla="*/ T8 w 71"/>
                                <a:gd name="T10" fmla="+- 0 1008 952"/>
                                <a:gd name="T11" fmla="*/ 1008 h 106"/>
                                <a:gd name="T12" fmla="+- 0 1927 1884"/>
                                <a:gd name="T13" fmla="*/ T12 w 71"/>
                                <a:gd name="T14" fmla="+- 0 1009 952"/>
                                <a:gd name="T15" fmla="*/ 1009 h 106"/>
                                <a:gd name="T16" fmla="+- 0 1928 1884"/>
                                <a:gd name="T17" fmla="*/ T16 w 71"/>
                                <a:gd name="T18" fmla="+- 0 1009 952"/>
                                <a:gd name="T19" fmla="*/ 1009 h 106"/>
                                <a:gd name="T20" fmla="+- 0 1931 1884"/>
                                <a:gd name="T21" fmla="*/ T20 w 71"/>
                                <a:gd name="T22" fmla="+- 0 1011 952"/>
                                <a:gd name="T23" fmla="*/ 1011 h 106"/>
                                <a:gd name="T24" fmla="+- 0 1931 1884"/>
                                <a:gd name="T25" fmla="*/ T24 w 71"/>
                                <a:gd name="T26" fmla="+- 0 1012 952"/>
                                <a:gd name="T27" fmla="*/ 1012 h 106"/>
                                <a:gd name="T28" fmla="+- 0 1932 1884"/>
                                <a:gd name="T29" fmla="*/ T28 w 71"/>
                                <a:gd name="T30" fmla="+- 0 1013 952"/>
                                <a:gd name="T31" fmla="*/ 1013 h 106"/>
                                <a:gd name="T32" fmla="+- 0 1933 1884"/>
                                <a:gd name="T33" fmla="*/ T32 w 71"/>
                                <a:gd name="T34" fmla="+- 0 1015 952"/>
                                <a:gd name="T35" fmla="*/ 1015 h 106"/>
                                <a:gd name="T36" fmla="+- 0 1933 1884"/>
                                <a:gd name="T37" fmla="*/ T36 w 71"/>
                                <a:gd name="T38" fmla="+- 0 1017 952"/>
                                <a:gd name="T39" fmla="*/ 1017 h 106"/>
                                <a:gd name="T40" fmla="+- 0 1934 1884"/>
                                <a:gd name="T41" fmla="*/ T40 w 71"/>
                                <a:gd name="T42" fmla="+- 0 1019 952"/>
                                <a:gd name="T43" fmla="*/ 1019 h 106"/>
                                <a:gd name="T44" fmla="+- 0 1934 1884"/>
                                <a:gd name="T45" fmla="*/ T44 w 71"/>
                                <a:gd name="T46" fmla="+- 0 1029 952"/>
                                <a:gd name="T47" fmla="*/ 1029 h 106"/>
                                <a:gd name="T48" fmla="+- 0 1932 1884"/>
                                <a:gd name="T49" fmla="*/ T48 w 71"/>
                                <a:gd name="T50" fmla="+- 0 1033 952"/>
                                <a:gd name="T51" fmla="*/ 1033 h 106"/>
                                <a:gd name="T52" fmla="+- 0 1932 1884"/>
                                <a:gd name="T53" fmla="*/ T52 w 71"/>
                                <a:gd name="T54" fmla="+- 0 1036 952"/>
                                <a:gd name="T55" fmla="*/ 1036 h 106"/>
                                <a:gd name="T56" fmla="+- 0 1928 1884"/>
                                <a:gd name="T57" fmla="*/ T56 w 71"/>
                                <a:gd name="T58" fmla="+- 0 1039 952"/>
                                <a:gd name="T59" fmla="*/ 1039 h 106"/>
                                <a:gd name="T60" fmla="+- 0 1926 1884"/>
                                <a:gd name="T61" fmla="*/ T60 w 71"/>
                                <a:gd name="T62" fmla="+- 0 1041 952"/>
                                <a:gd name="T63" fmla="*/ 1041 h 106"/>
                                <a:gd name="T64" fmla="+- 0 1925 1884"/>
                                <a:gd name="T65" fmla="*/ T64 w 71"/>
                                <a:gd name="T66" fmla="+- 0 1042 952"/>
                                <a:gd name="T67" fmla="*/ 1042 h 106"/>
                                <a:gd name="T68" fmla="+- 0 1950 1884"/>
                                <a:gd name="T69" fmla="*/ T68 w 71"/>
                                <a:gd name="T70" fmla="+- 0 1042 952"/>
                                <a:gd name="T71" fmla="*/ 1042 h 106"/>
                                <a:gd name="T72" fmla="+- 0 1951 1884"/>
                                <a:gd name="T73" fmla="*/ T72 w 71"/>
                                <a:gd name="T74" fmla="+- 0 1041 952"/>
                                <a:gd name="T75" fmla="*/ 1041 h 106"/>
                                <a:gd name="T76" fmla="+- 0 1954 1884"/>
                                <a:gd name="T77" fmla="*/ T76 w 71"/>
                                <a:gd name="T78" fmla="+- 0 1031 952"/>
                                <a:gd name="T79" fmla="*/ 1031 h 106"/>
                                <a:gd name="T80" fmla="+- 0 1955 1884"/>
                                <a:gd name="T81" fmla="*/ T80 w 71"/>
                                <a:gd name="T82" fmla="+- 0 1027 952"/>
                                <a:gd name="T83" fmla="*/ 1027 h 106"/>
                                <a:gd name="T84" fmla="+- 0 1955 1884"/>
                                <a:gd name="T85" fmla="*/ T84 w 71"/>
                                <a:gd name="T86" fmla="+- 0 1017 952"/>
                                <a:gd name="T87" fmla="*/ 1017 h 106"/>
                                <a:gd name="T88" fmla="+- 0 1952 1884"/>
                                <a:gd name="T89" fmla="*/ T88 w 71"/>
                                <a:gd name="T90" fmla="+- 0 1007 952"/>
                                <a:gd name="T91" fmla="*/ 100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106">
                                  <a:moveTo>
                                    <a:pt x="68" y="55"/>
                                  </a:moveTo>
                                  <a:lnTo>
                                    <a:pt x="40" y="55"/>
                                  </a:lnTo>
                                  <a:lnTo>
                                    <a:pt x="41" y="56"/>
                                  </a:lnTo>
                                  <a:lnTo>
                                    <a:pt x="43" y="57"/>
                                  </a:lnTo>
                                  <a:lnTo>
                                    <a:pt x="44" y="57"/>
                                  </a:lnTo>
                                  <a:lnTo>
                                    <a:pt x="47" y="59"/>
                                  </a:lnTo>
                                  <a:lnTo>
                                    <a:pt x="47" y="60"/>
                                  </a:lnTo>
                                  <a:lnTo>
                                    <a:pt x="48" y="61"/>
                                  </a:lnTo>
                                  <a:lnTo>
                                    <a:pt x="49" y="63"/>
                                  </a:lnTo>
                                  <a:lnTo>
                                    <a:pt x="49" y="65"/>
                                  </a:lnTo>
                                  <a:lnTo>
                                    <a:pt x="50" y="67"/>
                                  </a:lnTo>
                                  <a:lnTo>
                                    <a:pt x="50" y="77"/>
                                  </a:lnTo>
                                  <a:lnTo>
                                    <a:pt x="48" y="81"/>
                                  </a:lnTo>
                                  <a:lnTo>
                                    <a:pt x="48" y="84"/>
                                  </a:lnTo>
                                  <a:lnTo>
                                    <a:pt x="44" y="87"/>
                                  </a:lnTo>
                                  <a:lnTo>
                                    <a:pt x="42" y="89"/>
                                  </a:lnTo>
                                  <a:lnTo>
                                    <a:pt x="41" y="90"/>
                                  </a:lnTo>
                                  <a:lnTo>
                                    <a:pt x="66" y="90"/>
                                  </a:lnTo>
                                  <a:lnTo>
                                    <a:pt x="67" y="89"/>
                                  </a:lnTo>
                                  <a:lnTo>
                                    <a:pt x="70" y="79"/>
                                  </a:lnTo>
                                  <a:lnTo>
                                    <a:pt x="71" y="75"/>
                                  </a:lnTo>
                                  <a:lnTo>
                                    <a:pt x="71" y="65"/>
                                  </a:lnTo>
                                  <a:lnTo>
                                    <a:pt x="68"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234"/>
                          <wps:cNvSpPr>
                            <a:spLocks/>
                          </wps:cNvSpPr>
                          <wps:spPr bwMode="auto">
                            <a:xfrm>
                              <a:off x="1884" y="952"/>
                              <a:ext cx="71" cy="106"/>
                            </a:xfrm>
                            <a:custGeom>
                              <a:avLst/>
                              <a:gdLst>
                                <a:gd name="T0" fmla="+- 0 1931 1884"/>
                                <a:gd name="T1" fmla="*/ T0 w 71"/>
                                <a:gd name="T2" fmla="+- 0 991 952"/>
                                <a:gd name="T3" fmla="*/ 991 h 106"/>
                                <a:gd name="T4" fmla="+- 0 1924 1884"/>
                                <a:gd name="T5" fmla="*/ T4 w 71"/>
                                <a:gd name="T6" fmla="+- 0 991 952"/>
                                <a:gd name="T7" fmla="*/ 991 h 106"/>
                                <a:gd name="T8" fmla="+- 0 1921 1884"/>
                                <a:gd name="T9" fmla="*/ T8 w 71"/>
                                <a:gd name="T10" fmla="+- 0 993 952"/>
                                <a:gd name="T11" fmla="*/ 993 h 106"/>
                                <a:gd name="T12" fmla="+- 0 1915 1884"/>
                                <a:gd name="T13" fmla="*/ T12 w 71"/>
                                <a:gd name="T14" fmla="+- 0 993 952"/>
                                <a:gd name="T15" fmla="*/ 993 h 106"/>
                                <a:gd name="T16" fmla="+- 0 1914 1884"/>
                                <a:gd name="T17" fmla="*/ T16 w 71"/>
                                <a:gd name="T18" fmla="+- 0 994 952"/>
                                <a:gd name="T19" fmla="*/ 994 h 106"/>
                                <a:gd name="T20" fmla="+- 0 1912 1884"/>
                                <a:gd name="T21" fmla="*/ T20 w 71"/>
                                <a:gd name="T22" fmla="+- 0 994 952"/>
                                <a:gd name="T23" fmla="*/ 994 h 106"/>
                                <a:gd name="T24" fmla="+- 0 1910 1884"/>
                                <a:gd name="T25" fmla="*/ T24 w 71"/>
                                <a:gd name="T26" fmla="+- 0 995 952"/>
                                <a:gd name="T27" fmla="*/ 995 h 106"/>
                                <a:gd name="T28" fmla="+- 0 1908 1884"/>
                                <a:gd name="T29" fmla="*/ T28 w 71"/>
                                <a:gd name="T30" fmla="+- 0 995 952"/>
                                <a:gd name="T31" fmla="*/ 995 h 106"/>
                                <a:gd name="T32" fmla="+- 0 1907 1884"/>
                                <a:gd name="T33" fmla="*/ T32 w 71"/>
                                <a:gd name="T34" fmla="+- 0 996 952"/>
                                <a:gd name="T35" fmla="*/ 996 h 106"/>
                                <a:gd name="T36" fmla="+- 0 1906 1884"/>
                                <a:gd name="T37" fmla="*/ T36 w 71"/>
                                <a:gd name="T38" fmla="+- 0 996 952"/>
                                <a:gd name="T39" fmla="*/ 996 h 106"/>
                                <a:gd name="T40" fmla="+- 0 1904 1884"/>
                                <a:gd name="T41" fmla="*/ T40 w 71"/>
                                <a:gd name="T42" fmla="+- 0 997 952"/>
                                <a:gd name="T43" fmla="*/ 997 h 106"/>
                                <a:gd name="T44" fmla="+- 0 1945 1884"/>
                                <a:gd name="T45" fmla="*/ T44 w 71"/>
                                <a:gd name="T46" fmla="+- 0 997 952"/>
                                <a:gd name="T47" fmla="*/ 997 h 106"/>
                                <a:gd name="T48" fmla="+- 0 1943 1884"/>
                                <a:gd name="T49" fmla="*/ T48 w 71"/>
                                <a:gd name="T50" fmla="+- 0 995 952"/>
                                <a:gd name="T51" fmla="*/ 995 h 106"/>
                                <a:gd name="T52" fmla="+- 0 1938 1884"/>
                                <a:gd name="T53" fmla="*/ T52 w 71"/>
                                <a:gd name="T54" fmla="+- 0 994 952"/>
                                <a:gd name="T55" fmla="*/ 994 h 106"/>
                                <a:gd name="T56" fmla="+- 0 1931 1884"/>
                                <a:gd name="T57" fmla="*/ T56 w 71"/>
                                <a:gd name="T58" fmla="+- 0 991 952"/>
                                <a:gd name="T59" fmla="*/ 99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106">
                                  <a:moveTo>
                                    <a:pt x="47" y="39"/>
                                  </a:moveTo>
                                  <a:lnTo>
                                    <a:pt x="40" y="39"/>
                                  </a:lnTo>
                                  <a:lnTo>
                                    <a:pt x="37" y="41"/>
                                  </a:lnTo>
                                  <a:lnTo>
                                    <a:pt x="31" y="41"/>
                                  </a:lnTo>
                                  <a:lnTo>
                                    <a:pt x="30" y="42"/>
                                  </a:lnTo>
                                  <a:lnTo>
                                    <a:pt x="28" y="42"/>
                                  </a:lnTo>
                                  <a:lnTo>
                                    <a:pt x="26" y="43"/>
                                  </a:lnTo>
                                  <a:lnTo>
                                    <a:pt x="24" y="43"/>
                                  </a:lnTo>
                                  <a:lnTo>
                                    <a:pt x="23" y="44"/>
                                  </a:lnTo>
                                  <a:lnTo>
                                    <a:pt x="22" y="44"/>
                                  </a:lnTo>
                                  <a:lnTo>
                                    <a:pt x="20" y="45"/>
                                  </a:lnTo>
                                  <a:lnTo>
                                    <a:pt x="61" y="45"/>
                                  </a:lnTo>
                                  <a:lnTo>
                                    <a:pt x="59" y="43"/>
                                  </a:lnTo>
                                  <a:lnTo>
                                    <a:pt x="54" y="42"/>
                                  </a:lnTo>
                                  <a:lnTo>
                                    <a:pt x="4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235"/>
                          <wps:cNvSpPr>
                            <a:spLocks/>
                          </wps:cNvSpPr>
                          <wps:spPr bwMode="auto">
                            <a:xfrm>
                              <a:off x="1884" y="952"/>
                              <a:ext cx="71" cy="106"/>
                            </a:xfrm>
                            <a:custGeom>
                              <a:avLst/>
                              <a:gdLst>
                                <a:gd name="T0" fmla="+- 0 1948 1884"/>
                                <a:gd name="T1" fmla="*/ T0 w 71"/>
                                <a:gd name="T2" fmla="+- 0 969 952"/>
                                <a:gd name="T3" fmla="*/ 969 h 106"/>
                                <a:gd name="T4" fmla="+- 0 1937 1884"/>
                                <a:gd name="T5" fmla="*/ T4 w 71"/>
                                <a:gd name="T6" fmla="+- 0 969 952"/>
                                <a:gd name="T7" fmla="*/ 969 h 106"/>
                                <a:gd name="T8" fmla="+- 0 1938 1884"/>
                                <a:gd name="T9" fmla="*/ T8 w 71"/>
                                <a:gd name="T10" fmla="+- 0 970 952"/>
                                <a:gd name="T11" fmla="*/ 970 h 106"/>
                                <a:gd name="T12" fmla="+- 0 1942 1884"/>
                                <a:gd name="T13" fmla="*/ T12 w 71"/>
                                <a:gd name="T14" fmla="+- 0 970 952"/>
                                <a:gd name="T15" fmla="*/ 970 h 106"/>
                                <a:gd name="T16" fmla="+- 0 1943 1884"/>
                                <a:gd name="T17" fmla="*/ T16 w 71"/>
                                <a:gd name="T18" fmla="+- 0 971 952"/>
                                <a:gd name="T19" fmla="*/ 971 h 106"/>
                                <a:gd name="T20" fmla="+- 0 1946 1884"/>
                                <a:gd name="T21" fmla="*/ T20 w 71"/>
                                <a:gd name="T22" fmla="+- 0 971 952"/>
                                <a:gd name="T23" fmla="*/ 971 h 106"/>
                                <a:gd name="T24" fmla="+- 0 1948 1884"/>
                                <a:gd name="T25" fmla="*/ T24 w 71"/>
                                <a:gd name="T26" fmla="+- 0 970 952"/>
                                <a:gd name="T27" fmla="*/ 970 h 106"/>
                                <a:gd name="T28" fmla="+- 0 1948 1884"/>
                                <a:gd name="T29" fmla="*/ T28 w 71"/>
                                <a:gd name="T30" fmla="+- 0 969 952"/>
                                <a:gd name="T31" fmla="*/ 969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106">
                                  <a:moveTo>
                                    <a:pt x="64" y="17"/>
                                  </a:moveTo>
                                  <a:lnTo>
                                    <a:pt x="53" y="17"/>
                                  </a:lnTo>
                                  <a:lnTo>
                                    <a:pt x="54" y="18"/>
                                  </a:lnTo>
                                  <a:lnTo>
                                    <a:pt x="58" y="18"/>
                                  </a:lnTo>
                                  <a:lnTo>
                                    <a:pt x="59" y="19"/>
                                  </a:lnTo>
                                  <a:lnTo>
                                    <a:pt x="62" y="19"/>
                                  </a:lnTo>
                                  <a:lnTo>
                                    <a:pt x="64" y="18"/>
                                  </a:lnTo>
                                  <a:lnTo>
                                    <a:pt x="64"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236"/>
                        <wpg:cNvGrpSpPr>
                          <a:grpSpLocks/>
                        </wpg:cNvGrpSpPr>
                        <wpg:grpSpPr bwMode="auto">
                          <a:xfrm>
                            <a:off x="198408" y="664234"/>
                            <a:ext cx="68642" cy="77892"/>
                            <a:chOff x="1964" y="952"/>
                            <a:chExt cx="108" cy="107"/>
                          </a:xfrm>
                        </wpg:grpSpPr>
                        <wps:wsp>
                          <wps:cNvPr id="1397" name="Freeform 237"/>
                          <wps:cNvSpPr>
                            <a:spLocks/>
                          </wps:cNvSpPr>
                          <wps:spPr bwMode="auto">
                            <a:xfrm>
                              <a:off x="1964" y="952"/>
                              <a:ext cx="108" cy="107"/>
                            </a:xfrm>
                            <a:custGeom>
                              <a:avLst/>
                              <a:gdLst>
                                <a:gd name="T0" fmla="+- 0 1984 1964"/>
                                <a:gd name="T1" fmla="*/ T0 w 108"/>
                                <a:gd name="T2" fmla="+- 0 1057 952"/>
                                <a:gd name="T3" fmla="*/ 1057 h 107"/>
                                <a:gd name="T4" fmla="+- 0 1976 1964"/>
                                <a:gd name="T5" fmla="*/ T4 w 108"/>
                                <a:gd name="T6" fmla="+- 0 1057 952"/>
                                <a:gd name="T7" fmla="*/ 1057 h 107"/>
                                <a:gd name="T8" fmla="+- 0 1978 1964"/>
                                <a:gd name="T9" fmla="*/ T8 w 108"/>
                                <a:gd name="T10" fmla="+- 0 1059 952"/>
                                <a:gd name="T11" fmla="*/ 1059 h 107"/>
                                <a:gd name="T12" fmla="+- 0 1982 1964"/>
                                <a:gd name="T13" fmla="*/ T12 w 108"/>
                                <a:gd name="T14" fmla="+- 0 1059 952"/>
                                <a:gd name="T15" fmla="*/ 1059 h 107"/>
                                <a:gd name="T16" fmla="+- 0 1984 1964"/>
                                <a:gd name="T17" fmla="*/ T16 w 108"/>
                                <a:gd name="T18" fmla="+- 0 1057 952"/>
                                <a:gd name="T19" fmla="*/ 1057 h 107"/>
                              </a:gdLst>
                              <a:ahLst/>
                              <a:cxnLst>
                                <a:cxn ang="0">
                                  <a:pos x="T1" y="T3"/>
                                </a:cxn>
                                <a:cxn ang="0">
                                  <a:pos x="T5" y="T7"/>
                                </a:cxn>
                                <a:cxn ang="0">
                                  <a:pos x="T9" y="T11"/>
                                </a:cxn>
                                <a:cxn ang="0">
                                  <a:pos x="T13" y="T15"/>
                                </a:cxn>
                                <a:cxn ang="0">
                                  <a:pos x="T17" y="T19"/>
                                </a:cxn>
                              </a:cxnLst>
                              <a:rect l="0" t="0" r="r" b="b"/>
                              <a:pathLst>
                                <a:path w="108" h="107">
                                  <a:moveTo>
                                    <a:pt x="20" y="105"/>
                                  </a:moveTo>
                                  <a:lnTo>
                                    <a:pt x="12" y="105"/>
                                  </a:lnTo>
                                  <a:lnTo>
                                    <a:pt x="14" y="107"/>
                                  </a:lnTo>
                                  <a:lnTo>
                                    <a:pt x="18" y="107"/>
                                  </a:lnTo>
                                  <a:lnTo>
                                    <a:pt x="20"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238"/>
                          <wps:cNvSpPr>
                            <a:spLocks/>
                          </wps:cNvSpPr>
                          <wps:spPr bwMode="auto">
                            <a:xfrm>
                              <a:off x="1964" y="952"/>
                              <a:ext cx="108" cy="107"/>
                            </a:xfrm>
                            <a:custGeom>
                              <a:avLst/>
                              <a:gdLst>
                                <a:gd name="T0" fmla="+- 0 2063 1964"/>
                                <a:gd name="T1" fmla="*/ T0 w 108"/>
                                <a:gd name="T2" fmla="+- 0 952 952"/>
                                <a:gd name="T3" fmla="*/ 952 h 107"/>
                                <a:gd name="T4" fmla="+- 0 2048 1964"/>
                                <a:gd name="T5" fmla="*/ T4 w 108"/>
                                <a:gd name="T6" fmla="+- 0 952 952"/>
                                <a:gd name="T7" fmla="*/ 952 h 107"/>
                                <a:gd name="T8" fmla="+- 0 2048 1964"/>
                                <a:gd name="T9" fmla="*/ T8 w 108"/>
                                <a:gd name="T10" fmla="+- 0 953 952"/>
                                <a:gd name="T11" fmla="*/ 953 h 107"/>
                                <a:gd name="T12" fmla="+- 0 2047 1964"/>
                                <a:gd name="T13" fmla="*/ T12 w 108"/>
                                <a:gd name="T14" fmla="+- 0 953 952"/>
                                <a:gd name="T15" fmla="*/ 953 h 107"/>
                                <a:gd name="T16" fmla="+- 0 2046 1964"/>
                                <a:gd name="T17" fmla="*/ T16 w 108"/>
                                <a:gd name="T18" fmla="+- 0 954 952"/>
                                <a:gd name="T19" fmla="*/ 954 h 107"/>
                                <a:gd name="T20" fmla="+- 0 1973 1964"/>
                                <a:gd name="T21" fmla="*/ T20 w 108"/>
                                <a:gd name="T22" fmla="+- 0 1054 952"/>
                                <a:gd name="T23" fmla="*/ 1054 h 107"/>
                                <a:gd name="T24" fmla="+- 0 1973 1964"/>
                                <a:gd name="T25" fmla="*/ T24 w 108"/>
                                <a:gd name="T26" fmla="+- 0 1057 952"/>
                                <a:gd name="T27" fmla="*/ 1057 h 107"/>
                                <a:gd name="T28" fmla="+- 0 1987 1964"/>
                                <a:gd name="T29" fmla="*/ T28 w 108"/>
                                <a:gd name="T30" fmla="+- 0 1057 952"/>
                                <a:gd name="T31" fmla="*/ 1057 h 107"/>
                                <a:gd name="T32" fmla="+- 0 1987 1964"/>
                                <a:gd name="T33" fmla="*/ T32 w 108"/>
                                <a:gd name="T34" fmla="+- 0 1056 952"/>
                                <a:gd name="T35" fmla="*/ 1056 h 107"/>
                                <a:gd name="T36" fmla="+- 0 1988 1964"/>
                                <a:gd name="T37" fmla="*/ T36 w 108"/>
                                <a:gd name="T38" fmla="+- 0 1056 952"/>
                                <a:gd name="T39" fmla="*/ 1056 h 107"/>
                                <a:gd name="T40" fmla="+- 0 1990 1964"/>
                                <a:gd name="T41" fmla="*/ T40 w 108"/>
                                <a:gd name="T42" fmla="+- 0 1055 952"/>
                                <a:gd name="T43" fmla="*/ 1055 h 107"/>
                                <a:gd name="T44" fmla="+- 0 2062 1964"/>
                                <a:gd name="T45" fmla="*/ T44 w 108"/>
                                <a:gd name="T46" fmla="+- 0 955 952"/>
                                <a:gd name="T47" fmla="*/ 955 h 107"/>
                                <a:gd name="T48" fmla="+- 0 2063 1964"/>
                                <a:gd name="T49" fmla="*/ T48 w 108"/>
                                <a:gd name="T50" fmla="+- 0 955 952"/>
                                <a:gd name="T51" fmla="*/ 955 h 107"/>
                                <a:gd name="T52" fmla="+- 0 2063 1964"/>
                                <a:gd name="T53" fmla="*/ T52 w 108"/>
                                <a:gd name="T54" fmla="+- 0 952 952"/>
                                <a:gd name="T55" fmla="*/ 95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 h="107">
                                  <a:moveTo>
                                    <a:pt x="99" y="0"/>
                                  </a:moveTo>
                                  <a:lnTo>
                                    <a:pt x="84" y="0"/>
                                  </a:lnTo>
                                  <a:lnTo>
                                    <a:pt x="84" y="1"/>
                                  </a:lnTo>
                                  <a:lnTo>
                                    <a:pt x="83" y="1"/>
                                  </a:lnTo>
                                  <a:lnTo>
                                    <a:pt x="82" y="2"/>
                                  </a:lnTo>
                                  <a:lnTo>
                                    <a:pt x="9" y="102"/>
                                  </a:lnTo>
                                  <a:lnTo>
                                    <a:pt x="9" y="105"/>
                                  </a:lnTo>
                                  <a:lnTo>
                                    <a:pt x="23" y="105"/>
                                  </a:lnTo>
                                  <a:lnTo>
                                    <a:pt x="23" y="104"/>
                                  </a:lnTo>
                                  <a:lnTo>
                                    <a:pt x="24" y="104"/>
                                  </a:lnTo>
                                  <a:lnTo>
                                    <a:pt x="26" y="103"/>
                                  </a:lnTo>
                                  <a:lnTo>
                                    <a:pt x="98" y="3"/>
                                  </a:lnTo>
                                  <a:lnTo>
                                    <a:pt x="99" y="3"/>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239"/>
                          <wps:cNvSpPr>
                            <a:spLocks/>
                          </wps:cNvSpPr>
                          <wps:spPr bwMode="auto">
                            <a:xfrm>
                              <a:off x="1964" y="952"/>
                              <a:ext cx="108" cy="107"/>
                            </a:xfrm>
                            <a:custGeom>
                              <a:avLst/>
                              <a:gdLst>
                                <a:gd name="T0" fmla="+- 0 2053 1964"/>
                                <a:gd name="T1" fmla="*/ T0 w 108"/>
                                <a:gd name="T2" fmla="+- 0 1003 952"/>
                                <a:gd name="T3" fmla="*/ 1003 h 107"/>
                                <a:gd name="T4" fmla="+- 0 2045 1964"/>
                                <a:gd name="T5" fmla="*/ T4 w 108"/>
                                <a:gd name="T6" fmla="+- 0 1003 952"/>
                                <a:gd name="T7" fmla="*/ 1003 h 107"/>
                                <a:gd name="T8" fmla="+- 0 2041 1964"/>
                                <a:gd name="T9" fmla="*/ T8 w 108"/>
                                <a:gd name="T10" fmla="+- 0 1005 952"/>
                                <a:gd name="T11" fmla="*/ 1005 h 107"/>
                                <a:gd name="T12" fmla="+- 0 2039 1964"/>
                                <a:gd name="T13" fmla="*/ T12 w 108"/>
                                <a:gd name="T14" fmla="+- 0 1006 952"/>
                                <a:gd name="T15" fmla="*/ 1006 h 107"/>
                                <a:gd name="T16" fmla="+- 0 2035 1964"/>
                                <a:gd name="T17" fmla="*/ T16 w 108"/>
                                <a:gd name="T18" fmla="+- 0 1007 952"/>
                                <a:gd name="T19" fmla="*/ 1007 h 107"/>
                                <a:gd name="T20" fmla="+- 0 2032 1964"/>
                                <a:gd name="T21" fmla="*/ T20 w 108"/>
                                <a:gd name="T22" fmla="+- 0 1009 952"/>
                                <a:gd name="T23" fmla="*/ 1009 h 107"/>
                                <a:gd name="T24" fmla="+- 0 2028 1964"/>
                                <a:gd name="T25" fmla="*/ T24 w 108"/>
                                <a:gd name="T26" fmla="+- 0 1013 952"/>
                                <a:gd name="T27" fmla="*/ 1013 h 107"/>
                                <a:gd name="T28" fmla="+- 0 2028 1964"/>
                                <a:gd name="T29" fmla="*/ T28 w 108"/>
                                <a:gd name="T30" fmla="+- 0 1017 952"/>
                                <a:gd name="T31" fmla="*/ 1017 h 107"/>
                                <a:gd name="T32" fmla="+- 0 2026 1964"/>
                                <a:gd name="T33" fmla="*/ T32 w 108"/>
                                <a:gd name="T34" fmla="+- 0 1019 952"/>
                                <a:gd name="T35" fmla="*/ 1019 h 107"/>
                                <a:gd name="T36" fmla="+- 0 2026 1964"/>
                                <a:gd name="T37" fmla="*/ T36 w 108"/>
                                <a:gd name="T38" fmla="+- 0 1042 952"/>
                                <a:gd name="T39" fmla="*/ 1042 h 107"/>
                                <a:gd name="T40" fmla="+- 0 2027 1964"/>
                                <a:gd name="T41" fmla="*/ T40 w 108"/>
                                <a:gd name="T42" fmla="+- 0 1044 952"/>
                                <a:gd name="T43" fmla="*/ 1044 h 107"/>
                                <a:gd name="T44" fmla="+- 0 2028 1964"/>
                                <a:gd name="T45" fmla="*/ T44 w 108"/>
                                <a:gd name="T46" fmla="+- 0 1048 952"/>
                                <a:gd name="T47" fmla="*/ 1048 h 107"/>
                                <a:gd name="T48" fmla="+- 0 2034 1964"/>
                                <a:gd name="T49" fmla="*/ T48 w 108"/>
                                <a:gd name="T50" fmla="+- 0 1054 952"/>
                                <a:gd name="T51" fmla="*/ 1054 h 107"/>
                                <a:gd name="T52" fmla="+- 0 2036 1964"/>
                                <a:gd name="T53" fmla="*/ T52 w 108"/>
                                <a:gd name="T54" fmla="+- 0 1055 952"/>
                                <a:gd name="T55" fmla="*/ 1055 h 107"/>
                                <a:gd name="T56" fmla="+- 0 2044 1964"/>
                                <a:gd name="T57" fmla="*/ T56 w 108"/>
                                <a:gd name="T58" fmla="+- 0 1057 952"/>
                                <a:gd name="T59" fmla="*/ 1057 h 107"/>
                                <a:gd name="T60" fmla="+- 0 2052 1964"/>
                                <a:gd name="T61" fmla="*/ T60 w 108"/>
                                <a:gd name="T62" fmla="+- 0 1057 952"/>
                                <a:gd name="T63" fmla="*/ 1057 h 107"/>
                                <a:gd name="T64" fmla="+- 0 2057 1964"/>
                                <a:gd name="T65" fmla="*/ T64 w 108"/>
                                <a:gd name="T66" fmla="+- 0 1056 952"/>
                                <a:gd name="T67" fmla="*/ 1056 h 107"/>
                                <a:gd name="T68" fmla="+- 0 2059 1964"/>
                                <a:gd name="T69" fmla="*/ T68 w 108"/>
                                <a:gd name="T70" fmla="+- 0 1055 952"/>
                                <a:gd name="T71" fmla="*/ 1055 h 107"/>
                                <a:gd name="T72" fmla="+- 0 2063 1964"/>
                                <a:gd name="T73" fmla="*/ T72 w 108"/>
                                <a:gd name="T74" fmla="+- 0 1054 952"/>
                                <a:gd name="T75" fmla="*/ 1054 h 107"/>
                                <a:gd name="T76" fmla="+- 0 2069 1964"/>
                                <a:gd name="T77" fmla="*/ T76 w 108"/>
                                <a:gd name="T78" fmla="+- 0 1048 952"/>
                                <a:gd name="T79" fmla="*/ 1048 h 107"/>
                                <a:gd name="T80" fmla="+- 0 2070 1964"/>
                                <a:gd name="T81" fmla="*/ T80 w 108"/>
                                <a:gd name="T82" fmla="+- 0 1045 952"/>
                                <a:gd name="T83" fmla="*/ 1045 h 107"/>
                                <a:gd name="T84" fmla="+- 0 2045 1964"/>
                                <a:gd name="T85" fmla="*/ T84 w 108"/>
                                <a:gd name="T86" fmla="+- 0 1045 952"/>
                                <a:gd name="T87" fmla="*/ 1045 h 107"/>
                                <a:gd name="T88" fmla="+- 0 2042 1964"/>
                                <a:gd name="T89" fmla="*/ T88 w 108"/>
                                <a:gd name="T90" fmla="+- 0 1043 952"/>
                                <a:gd name="T91" fmla="*/ 1043 h 107"/>
                                <a:gd name="T92" fmla="+- 0 2042 1964"/>
                                <a:gd name="T93" fmla="*/ T92 w 108"/>
                                <a:gd name="T94" fmla="+- 0 1042 952"/>
                                <a:gd name="T95" fmla="*/ 1042 h 107"/>
                                <a:gd name="T96" fmla="+- 0 2041 1964"/>
                                <a:gd name="T97" fmla="*/ T96 w 108"/>
                                <a:gd name="T98" fmla="+- 0 1039 952"/>
                                <a:gd name="T99" fmla="*/ 1039 h 107"/>
                                <a:gd name="T100" fmla="+- 0 2041 1964"/>
                                <a:gd name="T101" fmla="*/ T100 w 108"/>
                                <a:gd name="T102" fmla="+- 0 1038 952"/>
                                <a:gd name="T103" fmla="*/ 1038 h 107"/>
                                <a:gd name="T104" fmla="+- 0 2040 1964"/>
                                <a:gd name="T105" fmla="*/ T104 w 108"/>
                                <a:gd name="T106" fmla="+- 0 1036 952"/>
                                <a:gd name="T107" fmla="*/ 1036 h 107"/>
                                <a:gd name="T108" fmla="+- 0 2040 1964"/>
                                <a:gd name="T109" fmla="*/ T108 w 108"/>
                                <a:gd name="T110" fmla="+- 0 1025 952"/>
                                <a:gd name="T111" fmla="*/ 1025 h 107"/>
                                <a:gd name="T112" fmla="+- 0 2041 1964"/>
                                <a:gd name="T113" fmla="*/ T112 w 108"/>
                                <a:gd name="T114" fmla="+- 0 1023 952"/>
                                <a:gd name="T115" fmla="*/ 1023 h 107"/>
                                <a:gd name="T116" fmla="+- 0 2041 1964"/>
                                <a:gd name="T117" fmla="*/ T116 w 108"/>
                                <a:gd name="T118" fmla="+- 0 1021 952"/>
                                <a:gd name="T119" fmla="*/ 1021 h 107"/>
                                <a:gd name="T120" fmla="+- 0 2042 1964"/>
                                <a:gd name="T121" fmla="*/ T120 w 108"/>
                                <a:gd name="T122" fmla="+- 0 1019 952"/>
                                <a:gd name="T123" fmla="*/ 1019 h 107"/>
                                <a:gd name="T124" fmla="+- 0 2042 1964"/>
                                <a:gd name="T125" fmla="*/ T124 w 108"/>
                                <a:gd name="T126" fmla="+- 0 1018 952"/>
                                <a:gd name="T127" fmla="*/ 1018 h 107"/>
                                <a:gd name="T128" fmla="+- 0 2045 1964"/>
                                <a:gd name="T129" fmla="*/ T128 w 108"/>
                                <a:gd name="T130" fmla="+- 0 1015 952"/>
                                <a:gd name="T131" fmla="*/ 1015 h 107"/>
                                <a:gd name="T132" fmla="+- 0 2070 1964"/>
                                <a:gd name="T133" fmla="*/ T132 w 108"/>
                                <a:gd name="T134" fmla="+- 0 1015 952"/>
                                <a:gd name="T135" fmla="*/ 1015 h 107"/>
                                <a:gd name="T136" fmla="+- 0 2069 1964"/>
                                <a:gd name="T137" fmla="*/ T136 w 108"/>
                                <a:gd name="T138" fmla="+- 0 1014 952"/>
                                <a:gd name="T139" fmla="*/ 1014 h 107"/>
                                <a:gd name="T140" fmla="+- 0 2068 1964"/>
                                <a:gd name="T141" fmla="*/ T140 w 108"/>
                                <a:gd name="T142" fmla="+- 0 1011 952"/>
                                <a:gd name="T143" fmla="*/ 1011 h 107"/>
                                <a:gd name="T144" fmla="+- 0 2065 1964"/>
                                <a:gd name="T145" fmla="*/ T144 w 108"/>
                                <a:gd name="T146" fmla="+- 0 1009 952"/>
                                <a:gd name="T147" fmla="*/ 1009 h 107"/>
                                <a:gd name="T148" fmla="+- 0 2063 1964"/>
                                <a:gd name="T149" fmla="*/ T148 w 108"/>
                                <a:gd name="T150" fmla="+- 0 1007 952"/>
                                <a:gd name="T151" fmla="*/ 1007 h 107"/>
                                <a:gd name="T152" fmla="+- 0 2060 1964"/>
                                <a:gd name="T153" fmla="*/ T152 w 108"/>
                                <a:gd name="T154" fmla="+- 0 1006 952"/>
                                <a:gd name="T155" fmla="*/ 1006 h 107"/>
                                <a:gd name="T156" fmla="+- 0 2053 1964"/>
                                <a:gd name="T157" fmla="*/ T156 w 108"/>
                                <a:gd name="T158" fmla="+- 0 1003 952"/>
                                <a:gd name="T159" fmla="*/ 100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8" h="107">
                                  <a:moveTo>
                                    <a:pt x="89" y="51"/>
                                  </a:moveTo>
                                  <a:lnTo>
                                    <a:pt x="81" y="51"/>
                                  </a:lnTo>
                                  <a:lnTo>
                                    <a:pt x="77" y="53"/>
                                  </a:lnTo>
                                  <a:lnTo>
                                    <a:pt x="75" y="54"/>
                                  </a:lnTo>
                                  <a:lnTo>
                                    <a:pt x="71" y="55"/>
                                  </a:lnTo>
                                  <a:lnTo>
                                    <a:pt x="68" y="57"/>
                                  </a:lnTo>
                                  <a:lnTo>
                                    <a:pt x="64" y="61"/>
                                  </a:lnTo>
                                  <a:lnTo>
                                    <a:pt x="64" y="65"/>
                                  </a:lnTo>
                                  <a:lnTo>
                                    <a:pt x="62" y="67"/>
                                  </a:lnTo>
                                  <a:lnTo>
                                    <a:pt x="62" y="90"/>
                                  </a:lnTo>
                                  <a:lnTo>
                                    <a:pt x="63" y="92"/>
                                  </a:lnTo>
                                  <a:lnTo>
                                    <a:pt x="64" y="96"/>
                                  </a:lnTo>
                                  <a:lnTo>
                                    <a:pt x="70" y="102"/>
                                  </a:lnTo>
                                  <a:lnTo>
                                    <a:pt x="72" y="103"/>
                                  </a:lnTo>
                                  <a:lnTo>
                                    <a:pt x="80" y="105"/>
                                  </a:lnTo>
                                  <a:lnTo>
                                    <a:pt x="88" y="105"/>
                                  </a:lnTo>
                                  <a:lnTo>
                                    <a:pt x="93" y="104"/>
                                  </a:lnTo>
                                  <a:lnTo>
                                    <a:pt x="95" y="103"/>
                                  </a:lnTo>
                                  <a:lnTo>
                                    <a:pt x="99" y="102"/>
                                  </a:lnTo>
                                  <a:lnTo>
                                    <a:pt x="105" y="96"/>
                                  </a:lnTo>
                                  <a:lnTo>
                                    <a:pt x="106" y="93"/>
                                  </a:lnTo>
                                  <a:lnTo>
                                    <a:pt x="81" y="93"/>
                                  </a:lnTo>
                                  <a:lnTo>
                                    <a:pt x="78" y="91"/>
                                  </a:lnTo>
                                  <a:lnTo>
                                    <a:pt x="78" y="90"/>
                                  </a:lnTo>
                                  <a:lnTo>
                                    <a:pt x="77" y="87"/>
                                  </a:lnTo>
                                  <a:lnTo>
                                    <a:pt x="77" y="86"/>
                                  </a:lnTo>
                                  <a:lnTo>
                                    <a:pt x="76" y="84"/>
                                  </a:lnTo>
                                  <a:lnTo>
                                    <a:pt x="76" y="73"/>
                                  </a:lnTo>
                                  <a:lnTo>
                                    <a:pt x="77" y="71"/>
                                  </a:lnTo>
                                  <a:lnTo>
                                    <a:pt x="77" y="69"/>
                                  </a:lnTo>
                                  <a:lnTo>
                                    <a:pt x="78" y="67"/>
                                  </a:lnTo>
                                  <a:lnTo>
                                    <a:pt x="78" y="66"/>
                                  </a:lnTo>
                                  <a:lnTo>
                                    <a:pt x="81" y="63"/>
                                  </a:lnTo>
                                  <a:lnTo>
                                    <a:pt x="106" y="63"/>
                                  </a:lnTo>
                                  <a:lnTo>
                                    <a:pt x="105" y="62"/>
                                  </a:lnTo>
                                  <a:lnTo>
                                    <a:pt x="104" y="59"/>
                                  </a:lnTo>
                                  <a:lnTo>
                                    <a:pt x="101" y="57"/>
                                  </a:lnTo>
                                  <a:lnTo>
                                    <a:pt x="99" y="55"/>
                                  </a:lnTo>
                                  <a:lnTo>
                                    <a:pt x="96" y="54"/>
                                  </a:lnTo>
                                  <a:lnTo>
                                    <a:pt x="8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40"/>
                          <wps:cNvSpPr>
                            <a:spLocks/>
                          </wps:cNvSpPr>
                          <wps:spPr bwMode="auto">
                            <a:xfrm>
                              <a:off x="1964" y="952"/>
                              <a:ext cx="108" cy="107"/>
                            </a:xfrm>
                            <a:custGeom>
                              <a:avLst/>
                              <a:gdLst>
                                <a:gd name="T0" fmla="+- 0 2070 1964"/>
                                <a:gd name="T1" fmla="*/ T0 w 108"/>
                                <a:gd name="T2" fmla="+- 0 1015 952"/>
                                <a:gd name="T3" fmla="*/ 1015 h 107"/>
                                <a:gd name="T4" fmla="+- 0 2052 1964"/>
                                <a:gd name="T5" fmla="*/ T4 w 108"/>
                                <a:gd name="T6" fmla="+- 0 1015 952"/>
                                <a:gd name="T7" fmla="*/ 1015 h 107"/>
                                <a:gd name="T8" fmla="+- 0 2053 1964"/>
                                <a:gd name="T9" fmla="*/ T8 w 108"/>
                                <a:gd name="T10" fmla="+- 0 1017 952"/>
                                <a:gd name="T11" fmla="*/ 1017 h 107"/>
                                <a:gd name="T12" fmla="+- 0 2054 1964"/>
                                <a:gd name="T13" fmla="*/ T12 w 108"/>
                                <a:gd name="T14" fmla="+- 0 1017 952"/>
                                <a:gd name="T15" fmla="*/ 1017 h 107"/>
                                <a:gd name="T16" fmla="+- 0 2054 1964"/>
                                <a:gd name="T17" fmla="*/ T16 w 108"/>
                                <a:gd name="T18" fmla="+- 0 1018 952"/>
                                <a:gd name="T19" fmla="*/ 1018 h 107"/>
                                <a:gd name="T20" fmla="+- 0 2056 1964"/>
                                <a:gd name="T21" fmla="*/ T20 w 108"/>
                                <a:gd name="T22" fmla="+- 0 1019 952"/>
                                <a:gd name="T23" fmla="*/ 1019 h 107"/>
                                <a:gd name="T24" fmla="+- 0 2056 1964"/>
                                <a:gd name="T25" fmla="*/ T24 w 108"/>
                                <a:gd name="T26" fmla="+- 0 1021 952"/>
                                <a:gd name="T27" fmla="*/ 1021 h 107"/>
                                <a:gd name="T28" fmla="+- 0 2057 1964"/>
                                <a:gd name="T29" fmla="*/ T28 w 108"/>
                                <a:gd name="T30" fmla="+- 0 1023 952"/>
                                <a:gd name="T31" fmla="*/ 1023 h 107"/>
                                <a:gd name="T32" fmla="+- 0 2057 1964"/>
                                <a:gd name="T33" fmla="*/ T32 w 108"/>
                                <a:gd name="T34" fmla="+- 0 1037 952"/>
                                <a:gd name="T35" fmla="*/ 1037 h 107"/>
                                <a:gd name="T36" fmla="+- 0 2056 1964"/>
                                <a:gd name="T37" fmla="*/ T36 w 108"/>
                                <a:gd name="T38" fmla="+- 0 1039 952"/>
                                <a:gd name="T39" fmla="*/ 1039 h 107"/>
                                <a:gd name="T40" fmla="+- 0 2056 1964"/>
                                <a:gd name="T41" fmla="*/ T40 w 108"/>
                                <a:gd name="T42" fmla="+- 0 1042 952"/>
                                <a:gd name="T43" fmla="*/ 1042 h 107"/>
                                <a:gd name="T44" fmla="+- 0 2054 1964"/>
                                <a:gd name="T45" fmla="*/ T44 w 108"/>
                                <a:gd name="T46" fmla="+- 0 1042 952"/>
                                <a:gd name="T47" fmla="*/ 1042 h 107"/>
                                <a:gd name="T48" fmla="+- 0 2054 1964"/>
                                <a:gd name="T49" fmla="*/ T48 w 108"/>
                                <a:gd name="T50" fmla="+- 0 1043 952"/>
                                <a:gd name="T51" fmla="*/ 1043 h 107"/>
                                <a:gd name="T52" fmla="+- 0 2052 1964"/>
                                <a:gd name="T53" fmla="*/ T52 w 108"/>
                                <a:gd name="T54" fmla="+- 0 1045 952"/>
                                <a:gd name="T55" fmla="*/ 1045 h 107"/>
                                <a:gd name="T56" fmla="+- 0 2070 1964"/>
                                <a:gd name="T57" fmla="*/ T56 w 108"/>
                                <a:gd name="T58" fmla="+- 0 1045 952"/>
                                <a:gd name="T59" fmla="*/ 1045 h 107"/>
                                <a:gd name="T60" fmla="+- 0 2070 1964"/>
                                <a:gd name="T61" fmla="*/ T60 w 108"/>
                                <a:gd name="T62" fmla="+- 0 1044 952"/>
                                <a:gd name="T63" fmla="*/ 1044 h 107"/>
                                <a:gd name="T64" fmla="+- 0 2071 1964"/>
                                <a:gd name="T65" fmla="*/ T64 w 108"/>
                                <a:gd name="T66" fmla="+- 0 1042 952"/>
                                <a:gd name="T67" fmla="*/ 1042 h 107"/>
                                <a:gd name="T68" fmla="+- 0 2071 1964"/>
                                <a:gd name="T69" fmla="*/ T68 w 108"/>
                                <a:gd name="T70" fmla="+- 0 1037 952"/>
                                <a:gd name="T71" fmla="*/ 1037 h 107"/>
                                <a:gd name="T72" fmla="+- 0 2072 1964"/>
                                <a:gd name="T73" fmla="*/ T72 w 108"/>
                                <a:gd name="T74" fmla="+- 0 1033 952"/>
                                <a:gd name="T75" fmla="*/ 1033 h 107"/>
                                <a:gd name="T76" fmla="+- 0 2072 1964"/>
                                <a:gd name="T77" fmla="*/ T76 w 108"/>
                                <a:gd name="T78" fmla="+- 0 1026 952"/>
                                <a:gd name="T79" fmla="*/ 1026 h 107"/>
                                <a:gd name="T80" fmla="+- 0 2071 1964"/>
                                <a:gd name="T81" fmla="*/ T80 w 108"/>
                                <a:gd name="T82" fmla="+- 0 1023 952"/>
                                <a:gd name="T83" fmla="*/ 1023 h 107"/>
                                <a:gd name="T84" fmla="+- 0 2071 1964"/>
                                <a:gd name="T85" fmla="*/ T84 w 108"/>
                                <a:gd name="T86" fmla="+- 0 1017 952"/>
                                <a:gd name="T87" fmla="*/ 1017 h 107"/>
                                <a:gd name="T88" fmla="+- 0 2070 1964"/>
                                <a:gd name="T89" fmla="*/ T88 w 108"/>
                                <a:gd name="T90" fmla="+- 0 1015 952"/>
                                <a:gd name="T91" fmla="*/ 101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 h="107">
                                  <a:moveTo>
                                    <a:pt x="106" y="63"/>
                                  </a:moveTo>
                                  <a:lnTo>
                                    <a:pt x="88" y="63"/>
                                  </a:lnTo>
                                  <a:lnTo>
                                    <a:pt x="89" y="65"/>
                                  </a:lnTo>
                                  <a:lnTo>
                                    <a:pt x="90" y="65"/>
                                  </a:lnTo>
                                  <a:lnTo>
                                    <a:pt x="90" y="66"/>
                                  </a:lnTo>
                                  <a:lnTo>
                                    <a:pt x="92" y="67"/>
                                  </a:lnTo>
                                  <a:lnTo>
                                    <a:pt x="92" y="69"/>
                                  </a:lnTo>
                                  <a:lnTo>
                                    <a:pt x="93" y="71"/>
                                  </a:lnTo>
                                  <a:lnTo>
                                    <a:pt x="93" y="85"/>
                                  </a:lnTo>
                                  <a:lnTo>
                                    <a:pt x="92" y="87"/>
                                  </a:lnTo>
                                  <a:lnTo>
                                    <a:pt x="92" y="90"/>
                                  </a:lnTo>
                                  <a:lnTo>
                                    <a:pt x="90" y="90"/>
                                  </a:lnTo>
                                  <a:lnTo>
                                    <a:pt x="90" y="91"/>
                                  </a:lnTo>
                                  <a:lnTo>
                                    <a:pt x="88" y="93"/>
                                  </a:lnTo>
                                  <a:lnTo>
                                    <a:pt x="106" y="93"/>
                                  </a:lnTo>
                                  <a:lnTo>
                                    <a:pt x="106" y="92"/>
                                  </a:lnTo>
                                  <a:lnTo>
                                    <a:pt x="107" y="90"/>
                                  </a:lnTo>
                                  <a:lnTo>
                                    <a:pt x="107" y="85"/>
                                  </a:lnTo>
                                  <a:lnTo>
                                    <a:pt x="108" y="81"/>
                                  </a:lnTo>
                                  <a:lnTo>
                                    <a:pt x="108" y="74"/>
                                  </a:lnTo>
                                  <a:lnTo>
                                    <a:pt x="107" y="71"/>
                                  </a:lnTo>
                                  <a:lnTo>
                                    <a:pt x="107" y="65"/>
                                  </a:lnTo>
                                  <a:lnTo>
                                    <a:pt x="106"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241"/>
                          <wps:cNvSpPr>
                            <a:spLocks/>
                          </wps:cNvSpPr>
                          <wps:spPr bwMode="auto">
                            <a:xfrm>
                              <a:off x="1964" y="952"/>
                              <a:ext cx="108" cy="107"/>
                            </a:xfrm>
                            <a:custGeom>
                              <a:avLst/>
                              <a:gdLst>
                                <a:gd name="T0" fmla="+- 0 1992 1964"/>
                                <a:gd name="T1" fmla="*/ T0 w 108"/>
                                <a:gd name="T2" fmla="+- 0 953 952"/>
                                <a:gd name="T3" fmla="*/ 953 h 107"/>
                                <a:gd name="T4" fmla="+- 0 1984 1964"/>
                                <a:gd name="T5" fmla="*/ T4 w 108"/>
                                <a:gd name="T6" fmla="+- 0 953 952"/>
                                <a:gd name="T7" fmla="*/ 953 h 107"/>
                                <a:gd name="T8" fmla="+- 0 1980 1964"/>
                                <a:gd name="T9" fmla="*/ T8 w 108"/>
                                <a:gd name="T10" fmla="+- 0 954 952"/>
                                <a:gd name="T11" fmla="*/ 954 h 107"/>
                                <a:gd name="T12" fmla="+- 0 1978 1964"/>
                                <a:gd name="T13" fmla="*/ T12 w 108"/>
                                <a:gd name="T14" fmla="+- 0 955 952"/>
                                <a:gd name="T15" fmla="*/ 955 h 107"/>
                                <a:gd name="T16" fmla="+- 0 1974 1964"/>
                                <a:gd name="T17" fmla="*/ T16 w 108"/>
                                <a:gd name="T18" fmla="+- 0 955 952"/>
                                <a:gd name="T19" fmla="*/ 955 h 107"/>
                                <a:gd name="T20" fmla="+- 0 1967 1964"/>
                                <a:gd name="T21" fmla="*/ T20 w 108"/>
                                <a:gd name="T22" fmla="+- 0 963 952"/>
                                <a:gd name="T23" fmla="*/ 963 h 107"/>
                                <a:gd name="T24" fmla="+- 0 1967 1964"/>
                                <a:gd name="T25" fmla="*/ T24 w 108"/>
                                <a:gd name="T26" fmla="+- 0 966 952"/>
                                <a:gd name="T27" fmla="*/ 966 h 107"/>
                                <a:gd name="T28" fmla="+- 0 1964 1964"/>
                                <a:gd name="T29" fmla="*/ T28 w 108"/>
                                <a:gd name="T30" fmla="+- 0 969 952"/>
                                <a:gd name="T31" fmla="*/ 969 h 107"/>
                                <a:gd name="T32" fmla="+- 0 1964 1964"/>
                                <a:gd name="T33" fmla="*/ T32 w 108"/>
                                <a:gd name="T34" fmla="+- 0 990 952"/>
                                <a:gd name="T35" fmla="*/ 990 h 107"/>
                                <a:gd name="T36" fmla="+- 0 1966 1964"/>
                                <a:gd name="T37" fmla="*/ T36 w 108"/>
                                <a:gd name="T38" fmla="+- 0 994 952"/>
                                <a:gd name="T39" fmla="*/ 994 h 107"/>
                                <a:gd name="T40" fmla="+- 0 1967 1964"/>
                                <a:gd name="T41" fmla="*/ T40 w 108"/>
                                <a:gd name="T42" fmla="+- 0 996 952"/>
                                <a:gd name="T43" fmla="*/ 996 h 107"/>
                                <a:gd name="T44" fmla="+- 0 1969 1964"/>
                                <a:gd name="T45" fmla="*/ T44 w 108"/>
                                <a:gd name="T46" fmla="+- 0 999 952"/>
                                <a:gd name="T47" fmla="*/ 999 h 107"/>
                                <a:gd name="T48" fmla="+- 0 1970 1964"/>
                                <a:gd name="T49" fmla="*/ T48 w 108"/>
                                <a:gd name="T50" fmla="+- 0 1001 952"/>
                                <a:gd name="T51" fmla="*/ 1001 h 107"/>
                                <a:gd name="T52" fmla="+- 0 1973 1964"/>
                                <a:gd name="T53" fmla="*/ T52 w 108"/>
                                <a:gd name="T54" fmla="+- 0 1003 952"/>
                                <a:gd name="T55" fmla="*/ 1003 h 107"/>
                                <a:gd name="T56" fmla="+- 0 1975 1964"/>
                                <a:gd name="T57" fmla="*/ T56 w 108"/>
                                <a:gd name="T58" fmla="+- 0 1005 952"/>
                                <a:gd name="T59" fmla="*/ 1005 h 107"/>
                                <a:gd name="T60" fmla="+- 0 1982 1964"/>
                                <a:gd name="T61" fmla="*/ T60 w 108"/>
                                <a:gd name="T62" fmla="+- 0 1007 952"/>
                                <a:gd name="T63" fmla="*/ 1007 h 107"/>
                                <a:gd name="T64" fmla="+- 0 1992 1964"/>
                                <a:gd name="T65" fmla="*/ T64 w 108"/>
                                <a:gd name="T66" fmla="+- 0 1007 952"/>
                                <a:gd name="T67" fmla="*/ 1007 h 107"/>
                                <a:gd name="T68" fmla="+- 0 1996 1964"/>
                                <a:gd name="T69" fmla="*/ T68 w 108"/>
                                <a:gd name="T70" fmla="+- 0 1006 952"/>
                                <a:gd name="T71" fmla="*/ 1006 h 107"/>
                                <a:gd name="T72" fmla="+- 0 1998 1964"/>
                                <a:gd name="T73" fmla="*/ T72 w 108"/>
                                <a:gd name="T74" fmla="+- 0 1005 952"/>
                                <a:gd name="T75" fmla="*/ 1005 h 107"/>
                                <a:gd name="T76" fmla="+- 0 2002 1964"/>
                                <a:gd name="T77" fmla="*/ T76 w 108"/>
                                <a:gd name="T78" fmla="+- 0 1003 952"/>
                                <a:gd name="T79" fmla="*/ 1003 h 107"/>
                                <a:gd name="T80" fmla="+- 0 2004 1964"/>
                                <a:gd name="T81" fmla="*/ T80 w 108"/>
                                <a:gd name="T82" fmla="+- 0 1001 952"/>
                                <a:gd name="T83" fmla="*/ 1001 h 107"/>
                                <a:gd name="T84" fmla="+- 0 2005 1964"/>
                                <a:gd name="T85" fmla="*/ T84 w 108"/>
                                <a:gd name="T86" fmla="+- 0 999 952"/>
                                <a:gd name="T87" fmla="*/ 999 h 107"/>
                                <a:gd name="T88" fmla="+- 0 2008 1964"/>
                                <a:gd name="T89" fmla="*/ T88 w 108"/>
                                <a:gd name="T90" fmla="+- 0 996 952"/>
                                <a:gd name="T91" fmla="*/ 996 h 107"/>
                                <a:gd name="T92" fmla="+- 0 2008 1964"/>
                                <a:gd name="T93" fmla="*/ T92 w 108"/>
                                <a:gd name="T94" fmla="+- 0 995 952"/>
                                <a:gd name="T95" fmla="*/ 995 h 107"/>
                                <a:gd name="T96" fmla="+- 0 1984 1964"/>
                                <a:gd name="T97" fmla="*/ T96 w 108"/>
                                <a:gd name="T98" fmla="+- 0 995 952"/>
                                <a:gd name="T99" fmla="*/ 995 h 107"/>
                                <a:gd name="T100" fmla="+- 0 1981 1964"/>
                                <a:gd name="T101" fmla="*/ T100 w 108"/>
                                <a:gd name="T102" fmla="+- 0 993 952"/>
                                <a:gd name="T103" fmla="*/ 993 h 107"/>
                                <a:gd name="T104" fmla="+- 0 1981 1964"/>
                                <a:gd name="T105" fmla="*/ T104 w 108"/>
                                <a:gd name="T106" fmla="+- 0 991 952"/>
                                <a:gd name="T107" fmla="*/ 991 h 107"/>
                                <a:gd name="T108" fmla="+- 0 1980 1964"/>
                                <a:gd name="T109" fmla="*/ T108 w 108"/>
                                <a:gd name="T110" fmla="+- 0 989 952"/>
                                <a:gd name="T111" fmla="*/ 989 h 107"/>
                                <a:gd name="T112" fmla="+- 0 1980 1964"/>
                                <a:gd name="T113" fmla="*/ T112 w 108"/>
                                <a:gd name="T114" fmla="+- 0 988 952"/>
                                <a:gd name="T115" fmla="*/ 988 h 107"/>
                                <a:gd name="T116" fmla="+- 0 1979 1964"/>
                                <a:gd name="T117" fmla="*/ T116 w 108"/>
                                <a:gd name="T118" fmla="+- 0 985 952"/>
                                <a:gd name="T119" fmla="*/ 985 h 107"/>
                                <a:gd name="T120" fmla="+- 0 1979 1964"/>
                                <a:gd name="T121" fmla="*/ T120 w 108"/>
                                <a:gd name="T122" fmla="+- 0 975 952"/>
                                <a:gd name="T123" fmla="*/ 975 h 107"/>
                                <a:gd name="T124" fmla="+- 0 1980 1964"/>
                                <a:gd name="T125" fmla="*/ T124 w 108"/>
                                <a:gd name="T126" fmla="+- 0 972 952"/>
                                <a:gd name="T127" fmla="*/ 972 h 107"/>
                                <a:gd name="T128" fmla="+- 0 1980 1964"/>
                                <a:gd name="T129" fmla="*/ T128 w 108"/>
                                <a:gd name="T130" fmla="+- 0 970 952"/>
                                <a:gd name="T131" fmla="*/ 970 h 107"/>
                                <a:gd name="T132" fmla="+- 0 1981 1964"/>
                                <a:gd name="T133" fmla="*/ T132 w 108"/>
                                <a:gd name="T134" fmla="+- 0 969 952"/>
                                <a:gd name="T135" fmla="*/ 969 h 107"/>
                                <a:gd name="T136" fmla="+- 0 1981 1964"/>
                                <a:gd name="T137" fmla="*/ T136 w 108"/>
                                <a:gd name="T138" fmla="+- 0 967 952"/>
                                <a:gd name="T139" fmla="*/ 967 h 107"/>
                                <a:gd name="T140" fmla="+- 0 1985 1964"/>
                                <a:gd name="T141" fmla="*/ T140 w 108"/>
                                <a:gd name="T142" fmla="+- 0 964 952"/>
                                <a:gd name="T143" fmla="*/ 964 h 107"/>
                                <a:gd name="T144" fmla="+- 0 2008 1964"/>
                                <a:gd name="T145" fmla="*/ T144 w 108"/>
                                <a:gd name="T146" fmla="+- 0 964 952"/>
                                <a:gd name="T147" fmla="*/ 964 h 107"/>
                                <a:gd name="T148" fmla="+- 0 2006 1964"/>
                                <a:gd name="T149" fmla="*/ T148 w 108"/>
                                <a:gd name="T150" fmla="+- 0 960 952"/>
                                <a:gd name="T151" fmla="*/ 960 h 107"/>
                                <a:gd name="T152" fmla="+- 0 2004 1964"/>
                                <a:gd name="T153" fmla="*/ T152 w 108"/>
                                <a:gd name="T154" fmla="+- 0 958 952"/>
                                <a:gd name="T155" fmla="*/ 958 h 107"/>
                                <a:gd name="T156" fmla="+- 0 1999 1964"/>
                                <a:gd name="T157" fmla="*/ T156 w 108"/>
                                <a:gd name="T158" fmla="+- 0 955 952"/>
                                <a:gd name="T159" fmla="*/ 955 h 107"/>
                                <a:gd name="T160" fmla="+- 0 1992 1964"/>
                                <a:gd name="T161" fmla="*/ T160 w 108"/>
                                <a:gd name="T162" fmla="+- 0 953 952"/>
                                <a:gd name="T163" fmla="*/ 95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8" h="107">
                                  <a:moveTo>
                                    <a:pt x="28" y="1"/>
                                  </a:moveTo>
                                  <a:lnTo>
                                    <a:pt x="20" y="1"/>
                                  </a:lnTo>
                                  <a:lnTo>
                                    <a:pt x="16" y="2"/>
                                  </a:lnTo>
                                  <a:lnTo>
                                    <a:pt x="14" y="3"/>
                                  </a:lnTo>
                                  <a:lnTo>
                                    <a:pt x="10" y="3"/>
                                  </a:lnTo>
                                  <a:lnTo>
                                    <a:pt x="3" y="11"/>
                                  </a:lnTo>
                                  <a:lnTo>
                                    <a:pt x="3" y="14"/>
                                  </a:lnTo>
                                  <a:lnTo>
                                    <a:pt x="0" y="17"/>
                                  </a:lnTo>
                                  <a:lnTo>
                                    <a:pt x="0" y="38"/>
                                  </a:lnTo>
                                  <a:lnTo>
                                    <a:pt x="2" y="42"/>
                                  </a:lnTo>
                                  <a:lnTo>
                                    <a:pt x="3" y="44"/>
                                  </a:lnTo>
                                  <a:lnTo>
                                    <a:pt x="5" y="47"/>
                                  </a:lnTo>
                                  <a:lnTo>
                                    <a:pt x="6" y="49"/>
                                  </a:lnTo>
                                  <a:lnTo>
                                    <a:pt x="9" y="51"/>
                                  </a:lnTo>
                                  <a:lnTo>
                                    <a:pt x="11" y="53"/>
                                  </a:lnTo>
                                  <a:lnTo>
                                    <a:pt x="18" y="55"/>
                                  </a:lnTo>
                                  <a:lnTo>
                                    <a:pt x="28" y="55"/>
                                  </a:lnTo>
                                  <a:lnTo>
                                    <a:pt x="32" y="54"/>
                                  </a:lnTo>
                                  <a:lnTo>
                                    <a:pt x="34" y="53"/>
                                  </a:lnTo>
                                  <a:lnTo>
                                    <a:pt x="38" y="51"/>
                                  </a:lnTo>
                                  <a:lnTo>
                                    <a:pt x="40" y="49"/>
                                  </a:lnTo>
                                  <a:lnTo>
                                    <a:pt x="41" y="47"/>
                                  </a:lnTo>
                                  <a:lnTo>
                                    <a:pt x="44" y="44"/>
                                  </a:lnTo>
                                  <a:lnTo>
                                    <a:pt x="44" y="43"/>
                                  </a:lnTo>
                                  <a:lnTo>
                                    <a:pt x="20" y="43"/>
                                  </a:lnTo>
                                  <a:lnTo>
                                    <a:pt x="17" y="41"/>
                                  </a:lnTo>
                                  <a:lnTo>
                                    <a:pt x="17" y="39"/>
                                  </a:lnTo>
                                  <a:lnTo>
                                    <a:pt x="16" y="37"/>
                                  </a:lnTo>
                                  <a:lnTo>
                                    <a:pt x="16" y="36"/>
                                  </a:lnTo>
                                  <a:lnTo>
                                    <a:pt x="15" y="33"/>
                                  </a:lnTo>
                                  <a:lnTo>
                                    <a:pt x="15" y="23"/>
                                  </a:lnTo>
                                  <a:lnTo>
                                    <a:pt x="16" y="20"/>
                                  </a:lnTo>
                                  <a:lnTo>
                                    <a:pt x="16" y="18"/>
                                  </a:lnTo>
                                  <a:lnTo>
                                    <a:pt x="17" y="17"/>
                                  </a:lnTo>
                                  <a:lnTo>
                                    <a:pt x="17" y="15"/>
                                  </a:lnTo>
                                  <a:lnTo>
                                    <a:pt x="21" y="12"/>
                                  </a:lnTo>
                                  <a:lnTo>
                                    <a:pt x="44" y="12"/>
                                  </a:lnTo>
                                  <a:lnTo>
                                    <a:pt x="42" y="8"/>
                                  </a:lnTo>
                                  <a:lnTo>
                                    <a:pt x="40" y="6"/>
                                  </a:lnTo>
                                  <a:lnTo>
                                    <a:pt x="35" y="3"/>
                                  </a:lnTo>
                                  <a:lnTo>
                                    <a:pt x="2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242"/>
                          <wps:cNvSpPr>
                            <a:spLocks/>
                          </wps:cNvSpPr>
                          <wps:spPr bwMode="auto">
                            <a:xfrm>
                              <a:off x="1964" y="952"/>
                              <a:ext cx="108" cy="107"/>
                            </a:xfrm>
                            <a:custGeom>
                              <a:avLst/>
                              <a:gdLst>
                                <a:gd name="T0" fmla="+- 0 2008 1964"/>
                                <a:gd name="T1" fmla="*/ T0 w 108"/>
                                <a:gd name="T2" fmla="+- 0 964 952"/>
                                <a:gd name="T3" fmla="*/ 964 h 107"/>
                                <a:gd name="T4" fmla="+- 0 1990 1964"/>
                                <a:gd name="T5" fmla="*/ T4 w 108"/>
                                <a:gd name="T6" fmla="+- 0 964 952"/>
                                <a:gd name="T7" fmla="*/ 964 h 107"/>
                                <a:gd name="T8" fmla="+- 0 1992 1964"/>
                                <a:gd name="T9" fmla="*/ T8 w 108"/>
                                <a:gd name="T10" fmla="+- 0 966 952"/>
                                <a:gd name="T11" fmla="*/ 966 h 107"/>
                                <a:gd name="T12" fmla="+- 0 1993 1964"/>
                                <a:gd name="T13" fmla="*/ T12 w 108"/>
                                <a:gd name="T14" fmla="+- 0 966 952"/>
                                <a:gd name="T15" fmla="*/ 966 h 107"/>
                                <a:gd name="T16" fmla="+- 0 1993 1964"/>
                                <a:gd name="T17" fmla="*/ T16 w 108"/>
                                <a:gd name="T18" fmla="+- 0 967 952"/>
                                <a:gd name="T19" fmla="*/ 967 h 107"/>
                                <a:gd name="T20" fmla="+- 0 1994 1964"/>
                                <a:gd name="T21" fmla="*/ T20 w 108"/>
                                <a:gd name="T22" fmla="+- 0 969 952"/>
                                <a:gd name="T23" fmla="*/ 969 h 107"/>
                                <a:gd name="T24" fmla="+- 0 1994 1964"/>
                                <a:gd name="T25" fmla="*/ T24 w 108"/>
                                <a:gd name="T26" fmla="+- 0 970 952"/>
                                <a:gd name="T27" fmla="*/ 970 h 107"/>
                                <a:gd name="T28" fmla="+- 0 1996 1964"/>
                                <a:gd name="T29" fmla="*/ T28 w 108"/>
                                <a:gd name="T30" fmla="+- 0 972 952"/>
                                <a:gd name="T31" fmla="*/ 972 h 107"/>
                                <a:gd name="T32" fmla="+- 0 1996 1964"/>
                                <a:gd name="T33" fmla="*/ T32 w 108"/>
                                <a:gd name="T34" fmla="+- 0 987 952"/>
                                <a:gd name="T35" fmla="*/ 987 h 107"/>
                                <a:gd name="T36" fmla="+- 0 1994 1964"/>
                                <a:gd name="T37" fmla="*/ T36 w 108"/>
                                <a:gd name="T38" fmla="+- 0 989 952"/>
                                <a:gd name="T39" fmla="*/ 989 h 107"/>
                                <a:gd name="T40" fmla="+- 0 1994 1964"/>
                                <a:gd name="T41" fmla="*/ T40 w 108"/>
                                <a:gd name="T42" fmla="+- 0 990 952"/>
                                <a:gd name="T43" fmla="*/ 990 h 107"/>
                                <a:gd name="T44" fmla="+- 0 1993 1964"/>
                                <a:gd name="T45" fmla="*/ T44 w 108"/>
                                <a:gd name="T46" fmla="+- 0 991 952"/>
                                <a:gd name="T47" fmla="*/ 991 h 107"/>
                                <a:gd name="T48" fmla="+- 0 1993 1964"/>
                                <a:gd name="T49" fmla="*/ T48 w 108"/>
                                <a:gd name="T50" fmla="+- 0 993 952"/>
                                <a:gd name="T51" fmla="*/ 993 h 107"/>
                                <a:gd name="T52" fmla="+- 0 1992 1964"/>
                                <a:gd name="T53" fmla="*/ T52 w 108"/>
                                <a:gd name="T54" fmla="+- 0 994 952"/>
                                <a:gd name="T55" fmla="*/ 994 h 107"/>
                                <a:gd name="T56" fmla="+- 0 1992 1964"/>
                                <a:gd name="T57" fmla="*/ T56 w 108"/>
                                <a:gd name="T58" fmla="+- 0 995 952"/>
                                <a:gd name="T59" fmla="*/ 995 h 107"/>
                                <a:gd name="T60" fmla="+- 0 2008 1964"/>
                                <a:gd name="T61" fmla="*/ T60 w 108"/>
                                <a:gd name="T62" fmla="+- 0 995 952"/>
                                <a:gd name="T63" fmla="*/ 995 h 107"/>
                                <a:gd name="T64" fmla="+- 0 2009 1964"/>
                                <a:gd name="T65" fmla="*/ T64 w 108"/>
                                <a:gd name="T66" fmla="+- 0 994 952"/>
                                <a:gd name="T67" fmla="*/ 994 h 107"/>
                                <a:gd name="T68" fmla="+- 0 2010 1964"/>
                                <a:gd name="T69" fmla="*/ T68 w 108"/>
                                <a:gd name="T70" fmla="+- 0 990 952"/>
                                <a:gd name="T71" fmla="*/ 990 h 107"/>
                                <a:gd name="T72" fmla="+- 0 2010 1964"/>
                                <a:gd name="T73" fmla="*/ T72 w 108"/>
                                <a:gd name="T74" fmla="+- 0 987 952"/>
                                <a:gd name="T75" fmla="*/ 987 h 107"/>
                                <a:gd name="T76" fmla="+- 0 2011 1964"/>
                                <a:gd name="T77" fmla="*/ T76 w 108"/>
                                <a:gd name="T78" fmla="+- 0 983 952"/>
                                <a:gd name="T79" fmla="*/ 983 h 107"/>
                                <a:gd name="T80" fmla="+- 0 2011 1964"/>
                                <a:gd name="T81" fmla="*/ T80 w 108"/>
                                <a:gd name="T82" fmla="+- 0 976 952"/>
                                <a:gd name="T83" fmla="*/ 976 h 107"/>
                                <a:gd name="T84" fmla="+- 0 2010 1964"/>
                                <a:gd name="T85" fmla="*/ T84 w 108"/>
                                <a:gd name="T86" fmla="+- 0 972 952"/>
                                <a:gd name="T87" fmla="*/ 972 h 107"/>
                                <a:gd name="T88" fmla="+- 0 2010 1964"/>
                                <a:gd name="T89" fmla="*/ T88 w 108"/>
                                <a:gd name="T90" fmla="+- 0 966 952"/>
                                <a:gd name="T91" fmla="*/ 966 h 107"/>
                                <a:gd name="T92" fmla="+- 0 2008 1964"/>
                                <a:gd name="T93" fmla="*/ T92 w 108"/>
                                <a:gd name="T94" fmla="+- 0 964 952"/>
                                <a:gd name="T95" fmla="*/ 96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8" h="107">
                                  <a:moveTo>
                                    <a:pt x="44" y="12"/>
                                  </a:moveTo>
                                  <a:lnTo>
                                    <a:pt x="26" y="12"/>
                                  </a:lnTo>
                                  <a:lnTo>
                                    <a:pt x="28" y="14"/>
                                  </a:lnTo>
                                  <a:lnTo>
                                    <a:pt x="29" y="14"/>
                                  </a:lnTo>
                                  <a:lnTo>
                                    <a:pt x="29" y="15"/>
                                  </a:lnTo>
                                  <a:lnTo>
                                    <a:pt x="30" y="17"/>
                                  </a:lnTo>
                                  <a:lnTo>
                                    <a:pt x="30" y="18"/>
                                  </a:lnTo>
                                  <a:lnTo>
                                    <a:pt x="32" y="20"/>
                                  </a:lnTo>
                                  <a:lnTo>
                                    <a:pt x="32" y="35"/>
                                  </a:lnTo>
                                  <a:lnTo>
                                    <a:pt x="30" y="37"/>
                                  </a:lnTo>
                                  <a:lnTo>
                                    <a:pt x="30" y="38"/>
                                  </a:lnTo>
                                  <a:lnTo>
                                    <a:pt x="29" y="39"/>
                                  </a:lnTo>
                                  <a:lnTo>
                                    <a:pt x="29" y="41"/>
                                  </a:lnTo>
                                  <a:lnTo>
                                    <a:pt x="28" y="42"/>
                                  </a:lnTo>
                                  <a:lnTo>
                                    <a:pt x="28" y="43"/>
                                  </a:lnTo>
                                  <a:lnTo>
                                    <a:pt x="44" y="43"/>
                                  </a:lnTo>
                                  <a:lnTo>
                                    <a:pt x="45" y="42"/>
                                  </a:lnTo>
                                  <a:lnTo>
                                    <a:pt x="46" y="38"/>
                                  </a:lnTo>
                                  <a:lnTo>
                                    <a:pt x="46" y="35"/>
                                  </a:lnTo>
                                  <a:lnTo>
                                    <a:pt x="47" y="31"/>
                                  </a:lnTo>
                                  <a:lnTo>
                                    <a:pt x="47" y="24"/>
                                  </a:lnTo>
                                  <a:lnTo>
                                    <a:pt x="46" y="20"/>
                                  </a:lnTo>
                                  <a:lnTo>
                                    <a:pt x="46" y="14"/>
                                  </a:lnTo>
                                  <a:lnTo>
                                    <a:pt x="4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Picture 2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359" y="857"/>
                              <a:ext cx="279"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4" name="Picture 2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09" y="799"/>
                              <a:ext cx="280"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5" name="Picture 2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81" y="786"/>
                              <a:ext cx="277"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6" name="Picture 2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028" y="772"/>
                              <a:ext cx="280" cy="1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7" name="Group 247"/>
                        <wpg:cNvGrpSpPr>
                          <a:grpSpLocks/>
                        </wpg:cNvGrpSpPr>
                        <wpg:grpSpPr bwMode="auto">
                          <a:xfrm>
                            <a:off x="1871932" y="500332"/>
                            <a:ext cx="44490" cy="77164"/>
                            <a:chOff x="4607" y="713"/>
                            <a:chExt cx="70" cy="106"/>
                          </a:xfrm>
                        </wpg:grpSpPr>
                        <wps:wsp>
                          <wps:cNvPr id="1408" name="Freeform 248"/>
                          <wps:cNvSpPr>
                            <a:spLocks/>
                          </wps:cNvSpPr>
                          <wps:spPr bwMode="auto">
                            <a:xfrm>
                              <a:off x="4607" y="713"/>
                              <a:ext cx="70" cy="106"/>
                            </a:xfrm>
                            <a:custGeom>
                              <a:avLst/>
                              <a:gdLst>
                                <a:gd name="T0" fmla="+- 0 4644 4607"/>
                                <a:gd name="T1" fmla="*/ T0 w 70"/>
                                <a:gd name="T2" fmla="+- 0 713 713"/>
                                <a:gd name="T3" fmla="*/ 713 h 106"/>
                                <a:gd name="T4" fmla="+- 0 4633 4607"/>
                                <a:gd name="T5" fmla="*/ T4 w 70"/>
                                <a:gd name="T6" fmla="+- 0 715 713"/>
                                <a:gd name="T7" fmla="*/ 715 h 106"/>
                                <a:gd name="T8" fmla="+- 0 4625 4607"/>
                                <a:gd name="T9" fmla="*/ T8 w 70"/>
                                <a:gd name="T10" fmla="+- 0 720 713"/>
                                <a:gd name="T11" fmla="*/ 720 h 106"/>
                                <a:gd name="T12" fmla="+- 0 4619 4607"/>
                                <a:gd name="T13" fmla="*/ T12 w 70"/>
                                <a:gd name="T14" fmla="+- 0 725 713"/>
                                <a:gd name="T15" fmla="*/ 725 h 106"/>
                                <a:gd name="T16" fmla="+- 0 4614 4607"/>
                                <a:gd name="T17" fmla="*/ T16 w 70"/>
                                <a:gd name="T18" fmla="+- 0 733 713"/>
                                <a:gd name="T19" fmla="*/ 733 h 106"/>
                                <a:gd name="T20" fmla="+- 0 4609 4607"/>
                                <a:gd name="T21" fmla="*/ T20 w 70"/>
                                <a:gd name="T22" fmla="+- 0 744 713"/>
                                <a:gd name="T23" fmla="*/ 744 h 106"/>
                                <a:gd name="T24" fmla="+- 0 4608 4607"/>
                                <a:gd name="T25" fmla="*/ T24 w 70"/>
                                <a:gd name="T26" fmla="+- 0 754 713"/>
                                <a:gd name="T27" fmla="*/ 754 h 106"/>
                                <a:gd name="T28" fmla="+- 0 4607 4607"/>
                                <a:gd name="T29" fmla="*/ T28 w 70"/>
                                <a:gd name="T30" fmla="+- 0 784 713"/>
                                <a:gd name="T31" fmla="*/ 784 h 106"/>
                                <a:gd name="T32" fmla="+- 0 4608 4607"/>
                                <a:gd name="T33" fmla="*/ T32 w 70"/>
                                <a:gd name="T34" fmla="+- 0 792 713"/>
                                <a:gd name="T35" fmla="*/ 792 h 106"/>
                                <a:gd name="T36" fmla="+- 0 4610 4607"/>
                                <a:gd name="T37" fmla="*/ T36 w 70"/>
                                <a:gd name="T38" fmla="+- 0 799 713"/>
                                <a:gd name="T39" fmla="*/ 799 h 106"/>
                                <a:gd name="T40" fmla="+- 0 4613 4607"/>
                                <a:gd name="T41" fmla="*/ T40 w 70"/>
                                <a:gd name="T42" fmla="+- 0 805 713"/>
                                <a:gd name="T43" fmla="*/ 805 h 106"/>
                                <a:gd name="T44" fmla="+- 0 4619 4607"/>
                                <a:gd name="T45" fmla="*/ T44 w 70"/>
                                <a:gd name="T46" fmla="+- 0 813 713"/>
                                <a:gd name="T47" fmla="*/ 813 h 106"/>
                                <a:gd name="T48" fmla="+- 0 4625 4607"/>
                                <a:gd name="T49" fmla="*/ T48 w 70"/>
                                <a:gd name="T50" fmla="+- 0 816 713"/>
                                <a:gd name="T51" fmla="*/ 816 h 106"/>
                                <a:gd name="T52" fmla="+- 0 4646 4607"/>
                                <a:gd name="T53" fmla="*/ T52 w 70"/>
                                <a:gd name="T54" fmla="+- 0 819 713"/>
                                <a:gd name="T55" fmla="*/ 819 h 106"/>
                                <a:gd name="T56" fmla="+- 0 4661 4607"/>
                                <a:gd name="T57" fmla="*/ T56 w 70"/>
                                <a:gd name="T58" fmla="+- 0 814 713"/>
                                <a:gd name="T59" fmla="*/ 814 h 106"/>
                                <a:gd name="T60" fmla="+- 0 4672 4607"/>
                                <a:gd name="T61" fmla="*/ T60 w 70"/>
                                <a:gd name="T62" fmla="+- 0 803 713"/>
                                <a:gd name="T63" fmla="*/ 803 h 106"/>
                                <a:gd name="T64" fmla="+- 0 4636 4607"/>
                                <a:gd name="T65" fmla="*/ T64 w 70"/>
                                <a:gd name="T66" fmla="+- 0 801 713"/>
                                <a:gd name="T67" fmla="*/ 801 h 106"/>
                                <a:gd name="T68" fmla="+- 0 4632 4607"/>
                                <a:gd name="T69" fmla="*/ T68 w 70"/>
                                <a:gd name="T70" fmla="+- 0 799 713"/>
                                <a:gd name="T71" fmla="*/ 799 h 106"/>
                                <a:gd name="T72" fmla="+- 0 4630 4607"/>
                                <a:gd name="T73" fmla="*/ T72 w 70"/>
                                <a:gd name="T74" fmla="+- 0 791 713"/>
                                <a:gd name="T75" fmla="*/ 791 h 106"/>
                                <a:gd name="T76" fmla="+- 0 4627 4607"/>
                                <a:gd name="T77" fmla="*/ T76 w 70"/>
                                <a:gd name="T78" fmla="+- 0 774 713"/>
                                <a:gd name="T79" fmla="*/ 774 h 106"/>
                                <a:gd name="T80" fmla="+- 0 4631 4607"/>
                                <a:gd name="T81" fmla="*/ T80 w 70"/>
                                <a:gd name="T82" fmla="+- 0 772 713"/>
                                <a:gd name="T83" fmla="*/ 772 h 106"/>
                                <a:gd name="T84" fmla="+- 0 4634 4607"/>
                                <a:gd name="T85" fmla="*/ T84 w 70"/>
                                <a:gd name="T86" fmla="+- 0 771 713"/>
                                <a:gd name="T87" fmla="*/ 771 h 106"/>
                                <a:gd name="T88" fmla="+- 0 4638 4607"/>
                                <a:gd name="T89" fmla="*/ T88 w 70"/>
                                <a:gd name="T90" fmla="+- 0 769 713"/>
                                <a:gd name="T91" fmla="*/ 769 h 106"/>
                                <a:gd name="T92" fmla="+- 0 4674 4607"/>
                                <a:gd name="T93" fmla="*/ T92 w 70"/>
                                <a:gd name="T94" fmla="+- 0 768 713"/>
                                <a:gd name="T95" fmla="*/ 768 h 106"/>
                                <a:gd name="T96" fmla="+- 0 4672 4607"/>
                                <a:gd name="T97" fmla="*/ T96 w 70"/>
                                <a:gd name="T98" fmla="+- 0 763 713"/>
                                <a:gd name="T99" fmla="*/ 763 h 106"/>
                                <a:gd name="T100" fmla="+- 0 4668 4607"/>
                                <a:gd name="T101" fmla="*/ T100 w 70"/>
                                <a:gd name="T102" fmla="+- 0 759 713"/>
                                <a:gd name="T103" fmla="*/ 759 h 106"/>
                                <a:gd name="T104" fmla="+- 0 4627 4607"/>
                                <a:gd name="T105" fmla="*/ T104 w 70"/>
                                <a:gd name="T106" fmla="+- 0 751 713"/>
                                <a:gd name="T107" fmla="*/ 751 h 106"/>
                                <a:gd name="T108" fmla="+- 0 4633 4607"/>
                                <a:gd name="T109" fmla="*/ T108 w 70"/>
                                <a:gd name="T110" fmla="+- 0 736 713"/>
                                <a:gd name="T111" fmla="*/ 736 h 106"/>
                                <a:gd name="T112" fmla="+- 0 4639 4607"/>
                                <a:gd name="T113" fmla="*/ T112 w 70"/>
                                <a:gd name="T114" fmla="+- 0 731 713"/>
                                <a:gd name="T115" fmla="*/ 731 h 106"/>
                                <a:gd name="T116" fmla="+- 0 4670 4607"/>
                                <a:gd name="T117" fmla="*/ T116 w 70"/>
                                <a:gd name="T118" fmla="+- 0 730 713"/>
                                <a:gd name="T119" fmla="*/ 730 h 106"/>
                                <a:gd name="T120" fmla="+- 0 4668 4607"/>
                                <a:gd name="T121" fmla="*/ T120 w 70"/>
                                <a:gd name="T122" fmla="+- 0 718 713"/>
                                <a:gd name="T123" fmla="*/ 718 h 106"/>
                                <a:gd name="T124" fmla="+- 0 4666 4607"/>
                                <a:gd name="T125" fmla="*/ T124 w 70"/>
                                <a:gd name="T126" fmla="+- 0 715 713"/>
                                <a:gd name="T127" fmla="*/ 715 h 106"/>
                                <a:gd name="T128" fmla="+- 0 4660 4607"/>
                                <a:gd name="T129" fmla="*/ T128 w 70"/>
                                <a:gd name="T130" fmla="+- 0 714 713"/>
                                <a:gd name="T131" fmla="*/ 714 h 106"/>
                                <a:gd name="T132" fmla="+- 0 4656 4607"/>
                                <a:gd name="T133" fmla="*/ T132 w 70"/>
                                <a:gd name="T134" fmla="+- 0 713 713"/>
                                <a:gd name="T135" fmla="*/ 71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 h="106">
                                  <a:moveTo>
                                    <a:pt x="49" y="0"/>
                                  </a:moveTo>
                                  <a:lnTo>
                                    <a:pt x="37" y="0"/>
                                  </a:lnTo>
                                  <a:lnTo>
                                    <a:pt x="31" y="1"/>
                                  </a:lnTo>
                                  <a:lnTo>
                                    <a:pt x="26" y="2"/>
                                  </a:lnTo>
                                  <a:lnTo>
                                    <a:pt x="23" y="5"/>
                                  </a:lnTo>
                                  <a:lnTo>
                                    <a:pt x="18" y="7"/>
                                  </a:lnTo>
                                  <a:lnTo>
                                    <a:pt x="15" y="10"/>
                                  </a:lnTo>
                                  <a:lnTo>
                                    <a:pt x="12" y="12"/>
                                  </a:lnTo>
                                  <a:lnTo>
                                    <a:pt x="9" y="17"/>
                                  </a:lnTo>
                                  <a:lnTo>
                                    <a:pt x="7" y="20"/>
                                  </a:lnTo>
                                  <a:lnTo>
                                    <a:pt x="5" y="28"/>
                                  </a:lnTo>
                                  <a:lnTo>
                                    <a:pt x="2" y="31"/>
                                  </a:lnTo>
                                  <a:lnTo>
                                    <a:pt x="2" y="36"/>
                                  </a:lnTo>
                                  <a:lnTo>
                                    <a:pt x="1" y="41"/>
                                  </a:lnTo>
                                  <a:lnTo>
                                    <a:pt x="0" y="44"/>
                                  </a:lnTo>
                                  <a:lnTo>
                                    <a:pt x="0" y="71"/>
                                  </a:lnTo>
                                  <a:lnTo>
                                    <a:pt x="1" y="74"/>
                                  </a:lnTo>
                                  <a:lnTo>
                                    <a:pt x="1" y="79"/>
                                  </a:lnTo>
                                  <a:lnTo>
                                    <a:pt x="2" y="82"/>
                                  </a:lnTo>
                                  <a:lnTo>
                                    <a:pt x="3" y="86"/>
                                  </a:lnTo>
                                  <a:lnTo>
                                    <a:pt x="5" y="89"/>
                                  </a:lnTo>
                                  <a:lnTo>
                                    <a:pt x="6" y="92"/>
                                  </a:lnTo>
                                  <a:lnTo>
                                    <a:pt x="11" y="97"/>
                                  </a:lnTo>
                                  <a:lnTo>
                                    <a:pt x="12" y="100"/>
                                  </a:lnTo>
                                  <a:lnTo>
                                    <a:pt x="15" y="102"/>
                                  </a:lnTo>
                                  <a:lnTo>
                                    <a:pt x="18" y="103"/>
                                  </a:lnTo>
                                  <a:lnTo>
                                    <a:pt x="25" y="106"/>
                                  </a:lnTo>
                                  <a:lnTo>
                                    <a:pt x="39" y="106"/>
                                  </a:lnTo>
                                  <a:lnTo>
                                    <a:pt x="49" y="103"/>
                                  </a:lnTo>
                                  <a:lnTo>
                                    <a:pt x="54" y="101"/>
                                  </a:lnTo>
                                  <a:lnTo>
                                    <a:pt x="61" y="96"/>
                                  </a:lnTo>
                                  <a:lnTo>
                                    <a:pt x="65" y="90"/>
                                  </a:lnTo>
                                  <a:lnTo>
                                    <a:pt x="31" y="90"/>
                                  </a:lnTo>
                                  <a:lnTo>
                                    <a:pt x="29" y="88"/>
                                  </a:lnTo>
                                  <a:lnTo>
                                    <a:pt x="26" y="88"/>
                                  </a:lnTo>
                                  <a:lnTo>
                                    <a:pt x="25" y="86"/>
                                  </a:lnTo>
                                  <a:lnTo>
                                    <a:pt x="23" y="82"/>
                                  </a:lnTo>
                                  <a:lnTo>
                                    <a:pt x="23" y="78"/>
                                  </a:lnTo>
                                  <a:lnTo>
                                    <a:pt x="20" y="71"/>
                                  </a:lnTo>
                                  <a:lnTo>
                                    <a:pt x="20" y="61"/>
                                  </a:lnTo>
                                  <a:lnTo>
                                    <a:pt x="23" y="59"/>
                                  </a:lnTo>
                                  <a:lnTo>
                                    <a:pt x="24" y="59"/>
                                  </a:lnTo>
                                  <a:lnTo>
                                    <a:pt x="25" y="58"/>
                                  </a:lnTo>
                                  <a:lnTo>
                                    <a:pt x="27" y="58"/>
                                  </a:lnTo>
                                  <a:lnTo>
                                    <a:pt x="29" y="56"/>
                                  </a:lnTo>
                                  <a:lnTo>
                                    <a:pt x="31" y="56"/>
                                  </a:lnTo>
                                  <a:lnTo>
                                    <a:pt x="32" y="55"/>
                                  </a:lnTo>
                                  <a:lnTo>
                                    <a:pt x="67" y="55"/>
                                  </a:lnTo>
                                  <a:lnTo>
                                    <a:pt x="67" y="54"/>
                                  </a:lnTo>
                                  <a:lnTo>
                                    <a:pt x="65" y="50"/>
                                  </a:lnTo>
                                  <a:lnTo>
                                    <a:pt x="63" y="48"/>
                                  </a:lnTo>
                                  <a:lnTo>
                                    <a:pt x="61" y="46"/>
                                  </a:lnTo>
                                  <a:lnTo>
                                    <a:pt x="20" y="46"/>
                                  </a:lnTo>
                                  <a:lnTo>
                                    <a:pt x="20" y="38"/>
                                  </a:lnTo>
                                  <a:lnTo>
                                    <a:pt x="24" y="28"/>
                                  </a:lnTo>
                                  <a:lnTo>
                                    <a:pt x="26" y="23"/>
                                  </a:lnTo>
                                  <a:lnTo>
                                    <a:pt x="30" y="20"/>
                                  </a:lnTo>
                                  <a:lnTo>
                                    <a:pt x="32" y="18"/>
                                  </a:lnTo>
                                  <a:lnTo>
                                    <a:pt x="35" y="17"/>
                                  </a:lnTo>
                                  <a:lnTo>
                                    <a:pt x="63" y="17"/>
                                  </a:lnTo>
                                  <a:lnTo>
                                    <a:pt x="63" y="5"/>
                                  </a:lnTo>
                                  <a:lnTo>
                                    <a:pt x="61" y="5"/>
                                  </a:lnTo>
                                  <a:lnTo>
                                    <a:pt x="61" y="4"/>
                                  </a:lnTo>
                                  <a:lnTo>
                                    <a:pt x="59" y="2"/>
                                  </a:lnTo>
                                  <a:lnTo>
                                    <a:pt x="55" y="2"/>
                                  </a:lnTo>
                                  <a:lnTo>
                                    <a:pt x="53" y="1"/>
                                  </a:lnTo>
                                  <a:lnTo>
                                    <a:pt x="51" y="1"/>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249"/>
                          <wps:cNvSpPr>
                            <a:spLocks/>
                          </wps:cNvSpPr>
                          <wps:spPr bwMode="auto">
                            <a:xfrm>
                              <a:off x="4607" y="713"/>
                              <a:ext cx="70" cy="106"/>
                            </a:xfrm>
                            <a:custGeom>
                              <a:avLst/>
                              <a:gdLst>
                                <a:gd name="T0" fmla="+- 0 4674 4607"/>
                                <a:gd name="T1" fmla="*/ T0 w 70"/>
                                <a:gd name="T2" fmla="+- 0 768 713"/>
                                <a:gd name="T3" fmla="*/ 768 h 106"/>
                                <a:gd name="T4" fmla="+- 0 4648 4607"/>
                                <a:gd name="T5" fmla="*/ T4 w 70"/>
                                <a:gd name="T6" fmla="+- 0 768 713"/>
                                <a:gd name="T7" fmla="*/ 768 h 106"/>
                                <a:gd name="T8" fmla="+- 0 4650 4607"/>
                                <a:gd name="T9" fmla="*/ T8 w 70"/>
                                <a:gd name="T10" fmla="+- 0 769 713"/>
                                <a:gd name="T11" fmla="*/ 769 h 106"/>
                                <a:gd name="T12" fmla="+- 0 4652 4607"/>
                                <a:gd name="T13" fmla="*/ T12 w 70"/>
                                <a:gd name="T14" fmla="+- 0 772 713"/>
                                <a:gd name="T15" fmla="*/ 772 h 106"/>
                                <a:gd name="T16" fmla="+- 0 4654 4607"/>
                                <a:gd name="T17" fmla="*/ T16 w 70"/>
                                <a:gd name="T18" fmla="+- 0 772 713"/>
                                <a:gd name="T19" fmla="*/ 772 h 106"/>
                                <a:gd name="T20" fmla="+- 0 4656 4607"/>
                                <a:gd name="T21" fmla="*/ T20 w 70"/>
                                <a:gd name="T22" fmla="+- 0 777 713"/>
                                <a:gd name="T23" fmla="*/ 777 h 106"/>
                                <a:gd name="T24" fmla="+- 0 4656 4607"/>
                                <a:gd name="T25" fmla="*/ T24 w 70"/>
                                <a:gd name="T26" fmla="+- 0 792 713"/>
                                <a:gd name="T27" fmla="*/ 792 h 106"/>
                                <a:gd name="T28" fmla="+- 0 4655 4607"/>
                                <a:gd name="T29" fmla="*/ T28 w 70"/>
                                <a:gd name="T30" fmla="+- 0 795 713"/>
                                <a:gd name="T31" fmla="*/ 795 h 106"/>
                                <a:gd name="T32" fmla="+- 0 4652 4607"/>
                                <a:gd name="T33" fmla="*/ T32 w 70"/>
                                <a:gd name="T34" fmla="+- 0 797 713"/>
                                <a:gd name="T35" fmla="*/ 797 h 106"/>
                                <a:gd name="T36" fmla="+- 0 4651 4607"/>
                                <a:gd name="T37" fmla="*/ T36 w 70"/>
                                <a:gd name="T38" fmla="+- 0 799 713"/>
                                <a:gd name="T39" fmla="*/ 799 h 106"/>
                                <a:gd name="T40" fmla="+- 0 4650 4607"/>
                                <a:gd name="T41" fmla="*/ T40 w 70"/>
                                <a:gd name="T42" fmla="+- 0 801 713"/>
                                <a:gd name="T43" fmla="*/ 801 h 106"/>
                                <a:gd name="T44" fmla="+- 0 4648 4607"/>
                                <a:gd name="T45" fmla="*/ T44 w 70"/>
                                <a:gd name="T46" fmla="+- 0 801 713"/>
                                <a:gd name="T47" fmla="*/ 801 h 106"/>
                                <a:gd name="T48" fmla="+- 0 4646 4607"/>
                                <a:gd name="T49" fmla="*/ T48 w 70"/>
                                <a:gd name="T50" fmla="+- 0 803 713"/>
                                <a:gd name="T51" fmla="*/ 803 h 106"/>
                                <a:gd name="T52" fmla="+- 0 4672 4607"/>
                                <a:gd name="T53" fmla="*/ T52 w 70"/>
                                <a:gd name="T54" fmla="+- 0 803 713"/>
                                <a:gd name="T55" fmla="*/ 803 h 106"/>
                                <a:gd name="T56" fmla="+- 0 4673 4607"/>
                                <a:gd name="T57" fmla="*/ T56 w 70"/>
                                <a:gd name="T58" fmla="+- 0 802 713"/>
                                <a:gd name="T59" fmla="*/ 802 h 106"/>
                                <a:gd name="T60" fmla="+- 0 4674 4607"/>
                                <a:gd name="T61" fmla="*/ T60 w 70"/>
                                <a:gd name="T62" fmla="+- 0 797 713"/>
                                <a:gd name="T63" fmla="*/ 797 h 106"/>
                                <a:gd name="T64" fmla="+- 0 4676 4607"/>
                                <a:gd name="T65" fmla="*/ T64 w 70"/>
                                <a:gd name="T66" fmla="+- 0 792 713"/>
                                <a:gd name="T67" fmla="*/ 792 h 106"/>
                                <a:gd name="T68" fmla="+- 0 4676 4607"/>
                                <a:gd name="T69" fmla="*/ T68 w 70"/>
                                <a:gd name="T70" fmla="+- 0 774 713"/>
                                <a:gd name="T71" fmla="*/ 774 h 106"/>
                                <a:gd name="T72" fmla="+- 0 4674 4607"/>
                                <a:gd name="T73" fmla="*/ T72 w 70"/>
                                <a:gd name="T74" fmla="+- 0 768 713"/>
                                <a:gd name="T75" fmla="*/ 76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 h="106">
                                  <a:moveTo>
                                    <a:pt x="67" y="55"/>
                                  </a:moveTo>
                                  <a:lnTo>
                                    <a:pt x="41" y="55"/>
                                  </a:lnTo>
                                  <a:lnTo>
                                    <a:pt x="43" y="56"/>
                                  </a:lnTo>
                                  <a:lnTo>
                                    <a:pt x="45" y="59"/>
                                  </a:lnTo>
                                  <a:lnTo>
                                    <a:pt x="47" y="59"/>
                                  </a:lnTo>
                                  <a:lnTo>
                                    <a:pt x="49" y="64"/>
                                  </a:lnTo>
                                  <a:lnTo>
                                    <a:pt x="49" y="79"/>
                                  </a:lnTo>
                                  <a:lnTo>
                                    <a:pt x="48" y="82"/>
                                  </a:lnTo>
                                  <a:lnTo>
                                    <a:pt x="45" y="84"/>
                                  </a:lnTo>
                                  <a:lnTo>
                                    <a:pt x="44" y="86"/>
                                  </a:lnTo>
                                  <a:lnTo>
                                    <a:pt x="43" y="88"/>
                                  </a:lnTo>
                                  <a:lnTo>
                                    <a:pt x="41" y="88"/>
                                  </a:lnTo>
                                  <a:lnTo>
                                    <a:pt x="39" y="90"/>
                                  </a:lnTo>
                                  <a:lnTo>
                                    <a:pt x="65" y="90"/>
                                  </a:lnTo>
                                  <a:lnTo>
                                    <a:pt x="66" y="89"/>
                                  </a:lnTo>
                                  <a:lnTo>
                                    <a:pt x="67" y="84"/>
                                  </a:lnTo>
                                  <a:lnTo>
                                    <a:pt x="69" y="79"/>
                                  </a:lnTo>
                                  <a:lnTo>
                                    <a:pt x="69" y="61"/>
                                  </a:lnTo>
                                  <a:lnTo>
                                    <a:pt x="67"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250"/>
                          <wps:cNvSpPr>
                            <a:spLocks/>
                          </wps:cNvSpPr>
                          <wps:spPr bwMode="auto">
                            <a:xfrm>
                              <a:off x="4607" y="713"/>
                              <a:ext cx="70" cy="106"/>
                            </a:xfrm>
                            <a:custGeom>
                              <a:avLst/>
                              <a:gdLst>
                                <a:gd name="T0" fmla="+- 0 4654 4607"/>
                                <a:gd name="T1" fmla="*/ T0 w 70"/>
                                <a:gd name="T2" fmla="+- 0 753 713"/>
                                <a:gd name="T3" fmla="*/ 753 h 106"/>
                                <a:gd name="T4" fmla="+- 0 4644 4607"/>
                                <a:gd name="T5" fmla="*/ T4 w 70"/>
                                <a:gd name="T6" fmla="+- 0 753 713"/>
                                <a:gd name="T7" fmla="*/ 753 h 106"/>
                                <a:gd name="T8" fmla="+- 0 4642 4607"/>
                                <a:gd name="T9" fmla="*/ T8 w 70"/>
                                <a:gd name="T10" fmla="+- 0 754 713"/>
                                <a:gd name="T11" fmla="*/ 754 h 106"/>
                                <a:gd name="T12" fmla="+- 0 4638 4607"/>
                                <a:gd name="T13" fmla="*/ T12 w 70"/>
                                <a:gd name="T14" fmla="+- 0 754 713"/>
                                <a:gd name="T15" fmla="*/ 754 h 106"/>
                                <a:gd name="T16" fmla="+- 0 4636 4607"/>
                                <a:gd name="T17" fmla="*/ T16 w 70"/>
                                <a:gd name="T18" fmla="+- 0 755 713"/>
                                <a:gd name="T19" fmla="*/ 755 h 106"/>
                                <a:gd name="T20" fmla="+- 0 4633 4607"/>
                                <a:gd name="T21" fmla="*/ T20 w 70"/>
                                <a:gd name="T22" fmla="+- 0 755 713"/>
                                <a:gd name="T23" fmla="*/ 755 h 106"/>
                                <a:gd name="T24" fmla="+- 0 4632 4607"/>
                                <a:gd name="T25" fmla="*/ T24 w 70"/>
                                <a:gd name="T26" fmla="+- 0 756 713"/>
                                <a:gd name="T27" fmla="*/ 756 h 106"/>
                                <a:gd name="T28" fmla="+- 0 4631 4607"/>
                                <a:gd name="T29" fmla="*/ T28 w 70"/>
                                <a:gd name="T30" fmla="+- 0 756 713"/>
                                <a:gd name="T31" fmla="*/ 756 h 106"/>
                                <a:gd name="T32" fmla="+- 0 4630 4607"/>
                                <a:gd name="T33" fmla="*/ T32 w 70"/>
                                <a:gd name="T34" fmla="+- 0 757 713"/>
                                <a:gd name="T35" fmla="*/ 757 h 106"/>
                                <a:gd name="T36" fmla="+- 0 4627 4607"/>
                                <a:gd name="T37" fmla="*/ T36 w 70"/>
                                <a:gd name="T38" fmla="+- 0 759 713"/>
                                <a:gd name="T39" fmla="*/ 759 h 106"/>
                                <a:gd name="T40" fmla="+- 0 4668 4607"/>
                                <a:gd name="T41" fmla="*/ T40 w 70"/>
                                <a:gd name="T42" fmla="+- 0 759 713"/>
                                <a:gd name="T43" fmla="*/ 759 h 106"/>
                                <a:gd name="T44" fmla="+- 0 4664 4607"/>
                                <a:gd name="T45" fmla="*/ T44 w 70"/>
                                <a:gd name="T46" fmla="+- 0 756 713"/>
                                <a:gd name="T47" fmla="*/ 756 h 106"/>
                                <a:gd name="T48" fmla="+- 0 4654 4607"/>
                                <a:gd name="T49" fmla="*/ T48 w 70"/>
                                <a:gd name="T50" fmla="+- 0 753 713"/>
                                <a:gd name="T51" fmla="*/ 75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06">
                                  <a:moveTo>
                                    <a:pt x="47" y="40"/>
                                  </a:moveTo>
                                  <a:lnTo>
                                    <a:pt x="37" y="40"/>
                                  </a:lnTo>
                                  <a:lnTo>
                                    <a:pt x="35" y="41"/>
                                  </a:lnTo>
                                  <a:lnTo>
                                    <a:pt x="31" y="41"/>
                                  </a:lnTo>
                                  <a:lnTo>
                                    <a:pt x="29" y="42"/>
                                  </a:lnTo>
                                  <a:lnTo>
                                    <a:pt x="26" y="42"/>
                                  </a:lnTo>
                                  <a:lnTo>
                                    <a:pt x="25" y="43"/>
                                  </a:lnTo>
                                  <a:lnTo>
                                    <a:pt x="24" y="43"/>
                                  </a:lnTo>
                                  <a:lnTo>
                                    <a:pt x="23" y="44"/>
                                  </a:lnTo>
                                  <a:lnTo>
                                    <a:pt x="20" y="46"/>
                                  </a:lnTo>
                                  <a:lnTo>
                                    <a:pt x="61" y="46"/>
                                  </a:lnTo>
                                  <a:lnTo>
                                    <a:pt x="57" y="43"/>
                                  </a:lnTo>
                                  <a:lnTo>
                                    <a:pt x="47"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251"/>
                          <wps:cNvSpPr>
                            <a:spLocks/>
                          </wps:cNvSpPr>
                          <wps:spPr bwMode="auto">
                            <a:xfrm>
                              <a:off x="4607" y="713"/>
                              <a:ext cx="70" cy="106"/>
                            </a:xfrm>
                            <a:custGeom>
                              <a:avLst/>
                              <a:gdLst>
                                <a:gd name="T0" fmla="+- 0 4669 4607"/>
                                <a:gd name="T1" fmla="*/ T0 w 70"/>
                                <a:gd name="T2" fmla="+- 0 731 713"/>
                                <a:gd name="T3" fmla="*/ 731 h 106"/>
                                <a:gd name="T4" fmla="+- 0 4666 4607"/>
                                <a:gd name="T5" fmla="*/ T4 w 70"/>
                                <a:gd name="T6" fmla="+- 0 731 713"/>
                                <a:gd name="T7" fmla="*/ 731 h 106"/>
                                <a:gd name="T8" fmla="+- 0 4666 4607"/>
                                <a:gd name="T9" fmla="*/ T8 w 70"/>
                                <a:gd name="T10" fmla="+- 0 732 713"/>
                                <a:gd name="T11" fmla="*/ 732 h 106"/>
                                <a:gd name="T12" fmla="+- 0 4669 4607"/>
                                <a:gd name="T13" fmla="*/ T12 w 70"/>
                                <a:gd name="T14" fmla="+- 0 732 713"/>
                                <a:gd name="T15" fmla="*/ 732 h 106"/>
                                <a:gd name="T16" fmla="+- 0 4669 4607"/>
                                <a:gd name="T17" fmla="*/ T16 w 70"/>
                                <a:gd name="T18" fmla="+- 0 731 713"/>
                                <a:gd name="T19" fmla="*/ 731 h 106"/>
                              </a:gdLst>
                              <a:ahLst/>
                              <a:cxnLst>
                                <a:cxn ang="0">
                                  <a:pos x="T1" y="T3"/>
                                </a:cxn>
                                <a:cxn ang="0">
                                  <a:pos x="T5" y="T7"/>
                                </a:cxn>
                                <a:cxn ang="0">
                                  <a:pos x="T9" y="T11"/>
                                </a:cxn>
                                <a:cxn ang="0">
                                  <a:pos x="T13" y="T15"/>
                                </a:cxn>
                                <a:cxn ang="0">
                                  <a:pos x="T17" y="T19"/>
                                </a:cxn>
                              </a:cxnLst>
                              <a:rect l="0" t="0" r="r" b="b"/>
                              <a:pathLst>
                                <a:path w="70" h="106">
                                  <a:moveTo>
                                    <a:pt x="62" y="18"/>
                                  </a:moveTo>
                                  <a:lnTo>
                                    <a:pt x="59" y="18"/>
                                  </a:lnTo>
                                  <a:lnTo>
                                    <a:pt x="59" y="19"/>
                                  </a:lnTo>
                                  <a:lnTo>
                                    <a:pt x="62" y="19"/>
                                  </a:lnTo>
                                  <a:lnTo>
                                    <a:pt x="62"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252"/>
                          <wps:cNvSpPr>
                            <a:spLocks/>
                          </wps:cNvSpPr>
                          <wps:spPr bwMode="auto">
                            <a:xfrm>
                              <a:off x="4607" y="713"/>
                              <a:ext cx="70" cy="106"/>
                            </a:xfrm>
                            <a:custGeom>
                              <a:avLst/>
                              <a:gdLst>
                                <a:gd name="T0" fmla="+- 0 4670 4607"/>
                                <a:gd name="T1" fmla="*/ T0 w 70"/>
                                <a:gd name="T2" fmla="+- 0 730 713"/>
                                <a:gd name="T3" fmla="*/ 730 h 106"/>
                                <a:gd name="T4" fmla="+- 0 4660 4607"/>
                                <a:gd name="T5" fmla="*/ T4 w 70"/>
                                <a:gd name="T6" fmla="+- 0 730 713"/>
                                <a:gd name="T7" fmla="*/ 730 h 106"/>
                                <a:gd name="T8" fmla="+- 0 4662 4607"/>
                                <a:gd name="T9" fmla="*/ T8 w 70"/>
                                <a:gd name="T10" fmla="+- 0 731 713"/>
                                <a:gd name="T11" fmla="*/ 731 h 106"/>
                                <a:gd name="T12" fmla="+- 0 4670 4607"/>
                                <a:gd name="T13" fmla="*/ T12 w 70"/>
                                <a:gd name="T14" fmla="+- 0 731 713"/>
                                <a:gd name="T15" fmla="*/ 731 h 106"/>
                                <a:gd name="T16" fmla="+- 0 4670 4607"/>
                                <a:gd name="T17" fmla="*/ T16 w 70"/>
                                <a:gd name="T18" fmla="+- 0 730 713"/>
                                <a:gd name="T19" fmla="*/ 730 h 106"/>
                              </a:gdLst>
                              <a:ahLst/>
                              <a:cxnLst>
                                <a:cxn ang="0">
                                  <a:pos x="T1" y="T3"/>
                                </a:cxn>
                                <a:cxn ang="0">
                                  <a:pos x="T5" y="T7"/>
                                </a:cxn>
                                <a:cxn ang="0">
                                  <a:pos x="T9" y="T11"/>
                                </a:cxn>
                                <a:cxn ang="0">
                                  <a:pos x="T13" y="T15"/>
                                </a:cxn>
                                <a:cxn ang="0">
                                  <a:pos x="T17" y="T19"/>
                                </a:cxn>
                              </a:cxnLst>
                              <a:rect l="0" t="0" r="r" b="b"/>
                              <a:pathLst>
                                <a:path w="70" h="106">
                                  <a:moveTo>
                                    <a:pt x="63" y="17"/>
                                  </a:moveTo>
                                  <a:lnTo>
                                    <a:pt x="53" y="17"/>
                                  </a:lnTo>
                                  <a:lnTo>
                                    <a:pt x="55" y="18"/>
                                  </a:lnTo>
                                  <a:lnTo>
                                    <a:pt x="63" y="18"/>
                                  </a:lnTo>
                                  <a:lnTo>
                                    <a:pt x="6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3" name="Group 253"/>
                        <wpg:cNvGrpSpPr>
                          <a:grpSpLocks/>
                        </wpg:cNvGrpSpPr>
                        <wpg:grpSpPr bwMode="auto">
                          <a:xfrm>
                            <a:off x="1932317" y="500332"/>
                            <a:ext cx="38135" cy="74980"/>
                            <a:chOff x="4693" y="714"/>
                            <a:chExt cx="60" cy="103"/>
                          </a:xfrm>
                        </wpg:grpSpPr>
                        <wps:wsp>
                          <wps:cNvPr id="1414" name="Freeform 254"/>
                          <wps:cNvSpPr>
                            <a:spLocks/>
                          </wps:cNvSpPr>
                          <wps:spPr bwMode="auto">
                            <a:xfrm>
                              <a:off x="4693" y="714"/>
                              <a:ext cx="60" cy="103"/>
                            </a:xfrm>
                            <a:custGeom>
                              <a:avLst/>
                              <a:gdLst>
                                <a:gd name="T0" fmla="+- 0 4753 4693"/>
                                <a:gd name="T1" fmla="*/ T0 w 60"/>
                                <a:gd name="T2" fmla="+- 0 816 714"/>
                                <a:gd name="T3" fmla="*/ 816 h 103"/>
                                <a:gd name="T4" fmla="+- 0 4696 4693"/>
                                <a:gd name="T5" fmla="*/ T4 w 60"/>
                                <a:gd name="T6" fmla="+- 0 816 714"/>
                                <a:gd name="T7" fmla="*/ 816 h 103"/>
                                <a:gd name="T8" fmla="+- 0 4696 4693"/>
                                <a:gd name="T9" fmla="*/ T8 w 60"/>
                                <a:gd name="T10" fmla="+- 0 817 714"/>
                                <a:gd name="T11" fmla="*/ 817 h 103"/>
                                <a:gd name="T12" fmla="+- 0 4753 4693"/>
                                <a:gd name="T13" fmla="*/ T12 w 60"/>
                                <a:gd name="T14" fmla="+- 0 817 714"/>
                                <a:gd name="T15" fmla="*/ 817 h 103"/>
                                <a:gd name="T16" fmla="+- 0 4753 4693"/>
                                <a:gd name="T17" fmla="*/ T16 w 60"/>
                                <a:gd name="T18" fmla="+- 0 816 714"/>
                                <a:gd name="T19" fmla="*/ 816 h 103"/>
                              </a:gdLst>
                              <a:ahLst/>
                              <a:cxnLst>
                                <a:cxn ang="0">
                                  <a:pos x="T1" y="T3"/>
                                </a:cxn>
                                <a:cxn ang="0">
                                  <a:pos x="T5" y="T7"/>
                                </a:cxn>
                                <a:cxn ang="0">
                                  <a:pos x="T9" y="T11"/>
                                </a:cxn>
                                <a:cxn ang="0">
                                  <a:pos x="T13" y="T15"/>
                                </a:cxn>
                                <a:cxn ang="0">
                                  <a:pos x="T17" y="T19"/>
                                </a:cxn>
                              </a:cxnLst>
                              <a:rect l="0" t="0" r="r" b="b"/>
                              <a:pathLst>
                                <a:path w="60" h="103">
                                  <a:moveTo>
                                    <a:pt x="60" y="102"/>
                                  </a:moveTo>
                                  <a:lnTo>
                                    <a:pt x="3" y="102"/>
                                  </a:lnTo>
                                  <a:lnTo>
                                    <a:pt x="3" y="103"/>
                                  </a:lnTo>
                                  <a:lnTo>
                                    <a:pt x="60" y="103"/>
                                  </a:lnTo>
                                  <a:lnTo>
                                    <a:pt x="60"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255"/>
                          <wps:cNvSpPr>
                            <a:spLocks/>
                          </wps:cNvSpPr>
                          <wps:spPr bwMode="auto">
                            <a:xfrm>
                              <a:off x="4693" y="714"/>
                              <a:ext cx="60" cy="103"/>
                            </a:xfrm>
                            <a:custGeom>
                              <a:avLst/>
                              <a:gdLst>
                                <a:gd name="T0" fmla="+- 0 4754 4693"/>
                                <a:gd name="T1" fmla="*/ T0 w 60"/>
                                <a:gd name="T2" fmla="+- 0 801 714"/>
                                <a:gd name="T3" fmla="*/ 801 h 103"/>
                                <a:gd name="T4" fmla="+- 0 4696 4693"/>
                                <a:gd name="T5" fmla="*/ T4 w 60"/>
                                <a:gd name="T6" fmla="+- 0 801 714"/>
                                <a:gd name="T7" fmla="*/ 801 h 103"/>
                                <a:gd name="T8" fmla="+- 0 4694 4693"/>
                                <a:gd name="T9" fmla="*/ T8 w 60"/>
                                <a:gd name="T10" fmla="+- 0 802 714"/>
                                <a:gd name="T11" fmla="*/ 802 h 103"/>
                                <a:gd name="T12" fmla="+- 0 4694 4693"/>
                                <a:gd name="T13" fmla="*/ T12 w 60"/>
                                <a:gd name="T14" fmla="+- 0 807 714"/>
                                <a:gd name="T15" fmla="*/ 807 h 103"/>
                                <a:gd name="T16" fmla="+- 0 4693 4693"/>
                                <a:gd name="T17" fmla="*/ T16 w 60"/>
                                <a:gd name="T18" fmla="+- 0 807 714"/>
                                <a:gd name="T19" fmla="*/ 807 h 103"/>
                                <a:gd name="T20" fmla="+- 0 4693 4693"/>
                                <a:gd name="T21" fmla="*/ T20 w 60"/>
                                <a:gd name="T22" fmla="+- 0 810 714"/>
                                <a:gd name="T23" fmla="*/ 810 h 103"/>
                                <a:gd name="T24" fmla="+- 0 4694 4693"/>
                                <a:gd name="T25" fmla="*/ T24 w 60"/>
                                <a:gd name="T26" fmla="+- 0 811 714"/>
                                <a:gd name="T27" fmla="*/ 811 h 103"/>
                                <a:gd name="T28" fmla="+- 0 4694 4693"/>
                                <a:gd name="T29" fmla="*/ T28 w 60"/>
                                <a:gd name="T30" fmla="+- 0 816 714"/>
                                <a:gd name="T31" fmla="*/ 816 h 103"/>
                                <a:gd name="T32" fmla="+- 0 4754 4693"/>
                                <a:gd name="T33" fmla="*/ T32 w 60"/>
                                <a:gd name="T34" fmla="+- 0 816 714"/>
                                <a:gd name="T35" fmla="*/ 816 h 103"/>
                                <a:gd name="T36" fmla="+- 0 4754 4693"/>
                                <a:gd name="T37" fmla="*/ T36 w 60"/>
                                <a:gd name="T38" fmla="+- 0 815 714"/>
                                <a:gd name="T39" fmla="*/ 815 h 103"/>
                                <a:gd name="T40" fmla="+- 0 4756 4693"/>
                                <a:gd name="T41" fmla="*/ T40 w 60"/>
                                <a:gd name="T42" fmla="+- 0 815 714"/>
                                <a:gd name="T43" fmla="*/ 815 h 103"/>
                                <a:gd name="T44" fmla="+- 0 4756 4693"/>
                                <a:gd name="T45" fmla="*/ T44 w 60"/>
                                <a:gd name="T46" fmla="+- 0 803 714"/>
                                <a:gd name="T47" fmla="*/ 803 h 103"/>
                                <a:gd name="T48" fmla="+- 0 4754 4693"/>
                                <a:gd name="T49" fmla="*/ T48 w 60"/>
                                <a:gd name="T50" fmla="+- 0 802 714"/>
                                <a:gd name="T51" fmla="*/ 802 h 103"/>
                                <a:gd name="T52" fmla="+- 0 4754 4693"/>
                                <a:gd name="T53" fmla="*/ T52 w 60"/>
                                <a:gd name="T54" fmla="+- 0 801 714"/>
                                <a:gd name="T55" fmla="*/ 80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 h="103">
                                  <a:moveTo>
                                    <a:pt x="61" y="87"/>
                                  </a:moveTo>
                                  <a:lnTo>
                                    <a:pt x="3" y="87"/>
                                  </a:lnTo>
                                  <a:lnTo>
                                    <a:pt x="1" y="88"/>
                                  </a:lnTo>
                                  <a:lnTo>
                                    <a:pt x="1" y="93"/>
                                  </a:lnTo>
                                  <a:lnTo>
                                    <a:pt x="0" y="93"/>
                                  </a:lnTo>
                                  <a:lnTo>
                                    <a:pt x="0" y="96"/>
                                  </a:lnTo>
                                  <a:lnTo>
                                    <a:pt x="1" y="97"/>
                                  </a:lnTo>
                                  <a:lnTo>
                                    <a:pt x="1" y="102"/>
                                  </a:lnTo>
                                  <a:lnTo>
                                    <a:pt x="61" y="102"/>
                                  </a:lnTo>
                                  <a:lnTo>
                                    <a:pt x="61" y="101"/>
                                  </a:lnTo>
                                  <a:lnTo>
                                    <a:pt x="63" y="101"/>
                                  </a:lnTo>
                                  <a:lnTo>
                                    <a:pt x="63" y="89"/>
                                  </a:lnTo>
                                  <a:lnTo>
                                    <a:pt x="61" y="88"/>
                                  </a:lnTo>
                                  <a:lnTo>
                                    <a:pt x="61"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256"/>
                          <wps:cNvSpPr>
                            <a:spLocks/>
                          </wps:cNvSpPr>
                          <wps:spPr bwMode="auto">
                            <a:xfrm>
                              <a:off x="4693" y="714"/>
                              <a:ext cx="60" cy="103"/>
                            </a:xfrm>
                            <a:custGeom>
                              <a:avLst/>
                              <a:gdLst>
                                <a:gd name="T0" fmla="+- 0 4736 4693"/>
                                <a:gd name="T1" fmla="*/ T0 w 60"/>
                                <a:gd name="T2" fmla="+- 0 735 714"/>
                                <a:gd name="T3" fmla="*/ 735 h 103"/>
                                <a:gd name="T4" fmla="+- 0 4716 4693"/>
                                <a:gd name="T5" fmla="*/ T4 w 60"/>
                                <a:gd name="T6" fmla="+- 0 735 714"/>
                                <a:gd name="T7" fmla="*/ 735 h 103"/>
                                <a:gd name="T8" fmla="+- 0 4716 4693"/>
                                <a:gd name="T9" fmla="*/ T8 w 60"/>
                                <a:gd name="T10" fmla="+- 0 801 714"/>
                                <a:gd name="T11" fmla="*/ 801 h 103"/>
                                <a:gd name="T12" fmla="+- 0 4736 4693"/>
                                <a:gd name="T13" fmla="*/ T12 w 60"/>
                                <a:gd name="T14" fmla="+- 0 801 714"/>
                                <a:gd name="T15" fmla="*/ 801 h 103"/>
                                <a:gd name="T16" fmla="+- 0 4736 4693"/>
                                <a:gd name="T17" fmla="*/ T16 w 60"/>
                                <a:gd name="T18" fmla="+- 0 735 714"/>
                                <a:gd name="T19" fmla="*/ 735 h 103"/>
                              </a:gdLst>
                              <a:ahLst/>
                              <a:cxnLst>
                                <a:cxn ang="0">
                                  <a:pos x="T1" y="T3"/>
                                </a:cxn>
                                <a:cxn ang="0">
                                  <a:pos x="T5" y="T7"/>
                                </a:cxn>
                                <a:cxn ang="0">
                                  <a:pos x="T9" y="T11"/>
                                </a:cxn>
                                <a:cxn ang="0">
                                  <a:pos x="T13" y="T15"/>
                                </a:cxn>
                                <a:cxn ang="0">
                                  <a:pos x="T17" y="T19"/>
                                </a:cxn>
                              </a:cxnLst>
                              <a:rect l="0" t="0" r="r" b="b"/>
                              <a:pathLst>
                                <a:path w="60" h="103">
                                  <a:moveTo>
                                    <a:pt x="43" y="21"/>
                                  </a:moveTo>
                                  <a:lnTo>
                                    <a:pt x="23" y="21"/>
                                  </a:lnTo>
                                  <a:lnTo>
                                    <a:pt x="23" y="87"/>
                                  </a:lnTo>
                                  <a:lnTo>
                                    <a:pt x="43" y="87"/>
                                  </a:lnTo>
                                  <a:lnTo>
                                    <a:pt x="4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257"/>
                          <wps:cNvSpPr>
                            <a:spLocks/>
                          </wps:cNvSpPr>
                          <wps:spPr bwMode="auto">
                            <a:xfrm>
                              <a:off x="4693" y="714"/>
                              <a:ext cx="60" cy="103"/>
                            </a:xfrm>
                            <a:custGeom>
                              <a:avLst/>
                              <a:gdLst>
                                <a:gd name="T0" fmla="+- 0 4736 4693"/>
                                <a:gd name="T1" fmla="*/ T0 w 60"/>
                                <a:gd name="T2" fmla="+- 0 715 714"/>
                                <a:gd name="T3" fmla="*/ 715 h 103"/>
                                <a:gd name="T4" fmla="+- 0 4718 4693"/>
                                <a:gd name="T5" fmla="*/ T4 w 60"/>
                                <a:gd name="T6" fmla="+- 0 715 714"/>
                                <a:gd name="T7" fmla="*/ 715 h 103"/>
                                <a:gd name="T8" fmla="+- 0 4697 4693"/>
                                <a:gd name="T9" fmla="*/ T8 w 60"/>
                                <a:gd name="T10" fmla="+- 0 730 714"/>
                                <a:gd name="T11" fmla="*/ 730 h 103"/>
                                <a:gd name="T12" fmla="+- 0 4696 4693"/>
                                <a:gd name="T13" fmla="*/ T12 w 60"/>
                                <a:gd name="T14" fmla="+- 0 730 714"/>
                                <a:gd name="T15" fmla="*/ 730 h 103"/>
                                <a:gd name="T16" fmla="+- 0 4694 4693"/>
                                <a:gd name="T17" fmla="*/ T16 w 60"/>
                                <a:gd name="T18" fmla="+- 0 731 714"/>
                                <a:gd name="T19" fmla="*/ 731 h 103"/>
                                <a:gd name="T20" fmla="+- 0 4694 4693"/>
                                <a:gd name="T21" fmla="*/ T20 w 60"/>
                                <a:gd name="T22" fmla="+- 0 733 714"/>
                                <a:gd name="T23" fmla="*/ 733 h 103"/>
                                <a:gd name="T24" fmla="+- 0 4693 4693"/>
                                <a:gd name="T25" fmla="*/ T24 w 60"/>
                                <a:gd name="T26" fmla="+- 0 733 714"/>
                                <a:gd name="T27" fmla="*/ 733 h 103"/>
                                <a:gd name="T28" fmla="+- 0 4693 4693"/>
                                <a:gd name="T29" fmla="*/ T28 w 60"/>
                                <a:gd name="T30" fmla="+- 0 742 714"/>
                                <a:gd name="T31" fmla="*/ 742 h 103"/>
                                <a:gd name="T32" fmla="+- 0 4694 4693"/>
                                <a:gd name="T33" fmla="*/ T32 w 60"/>
                                <a:gd name="T34" fmla="+- 0 743 714"/>
                                <a:gd name="T35" fmla="*/ 743 h 103"/>
                                <a:gd name="T36" fmla="+- 0 4694 4693"/>
                                <a:gd name="T37" fmla="*/ T36 w 60"/>
                                <a:gd name="T38" fmla="+- 0 745 714"/>
                                <a:gd name="T39" fmla="*/ 745 h 103"/>
                                <a:gd name="T40" fmla="+- 0 4697 4693"/>
                                <a:gd name="T41" fmla="*/ T40 w 60"/>
                                <a:gd name="T42" fmla="+- 0 745 714"/>
                                <a:gd name="T43" fmla="*/ 745 h 103"/>
                                <a:gd name="T44" fmla="+- 0 4697 4693"/>
                                <a:gd name="T45" fmla="*/ T44 w 60"/>
                                <a:gd name="T46" fmla="+- 0 744 714"/>
                                <a:gd name="T47" fmla="*/ 744 h 103"/>
                                <a:gd name="T48" fmla="+- 0 4699 4693"/>
                                <a:gd name="T49" fmla="*/ T48 w 60"/>
                                <a:gd name="T50" fmla="+- 0 744 714"/>
                                <a:gd name="T51" fmla="*/ 744 h 103"/>
                                <a:gd name="T52" fmla="+- 0 4716 4693"/>
                                <a:gd name="T53" fmla="*/ T52 w 60"/>
                                <a:gd name="T54" fmla="+- 0 735 714"/>
                                <a:gd name="T55" fmla="*/ 735 h 103"/>
                                <a:gd name="T56" fmla="+- 0 4736 4693"/>
                                <a:gd name="T57" fmla="*/ T56 w 60"/>
                                <a:gd name="T58" fmla="+- 0 735 714"/>
                                <a:gd name="T59" fmla="*/ 735 h 103"/>
                                <a:gd name="T60" fmla="+- 0 4736 4693"/>
                                <a:gd name="T61" fmla="*/ T60 w 60"/>
                                <a:gd name="T62" fmla="+- 0 715 714"/>
                                <a:gd name="T63" fmla="*/ 71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 h="103">
                                  <a:moveTo>
                                    <a:pt x="43" y="1"/>
                                  </a:moveTo>
                                  <a:lnTo>
                                    <a:pt x="25" y="1"/>
                                  </a:lnTo>
                                  <a:lnTo>
                                    <a:pt x="4" y="16"/>
                                  </a:lnTo>
                                  <a:lnTo>
                                    <a:pt x="3" y="16"/>
                                  </a:lnTo>
                                  <a:lnTo>
                                    <a:pt x="1" y="17"/>
                                  </a:lnTo>
                                  <a:lnTo>
                                    <a:pt x="1" y="19"/>
                                  </a:lnTo>
                                  <a:lnTo>
                                    <a:pt x="0" y="19"/>
                                  </a:lnTo>
                                  <a:lnTo>
                                    <a:pt x="0" y="28"/>
                                  </a:lnTo>
                                  <a:lnTo>
                                    <a:pt x="1" y="29"/>
                                  </a:lnTo>
                                  <a:lnTo>
                                    <a:pt x="1" y="31"/>
                                  </a:lnTo>
                                  <a:lnTo>
                                    <a:pt x="4" y="31"/>
                                  </a:lnTo>
                                  <a:lnTo>
                                    <a:pt x="4" y="30"/>
                                  </a:lnTo>
                                  <a:lnTo>
                                    <a:pt x="6" y="30"/>
                                  </a:lnTo>
                                  <a:lnTo>
                                    <a:pt x="23" y="21"/>
                                  </a:lnTo>
                                  <a:lnTo>
                                    <a:pt x="43" y="21"/>
                                  </a:lnTo>
                                  <a:lnTo>
                                    <a:pt x="4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258"/>
                          <wps:cNvSpPr>
                            <a:spLocks/>
                          </wps:cNvSpPr>
                          <wps:spPr bwMode="auto">
                            <a:xfrm>
                              <a:off x="4693" y="714"/>
                              <a:ext cx="60" cy="103"/>
                            </a:xfrm>
                            <a:custGeom>
                              <a:avLst/>
                              <a:gdLst>
                                <a:gd name="T0" fmla="+- 0 4730 4693"/>
                                <a:gd name="T1" fmla="*/ T0 w 60"/>
                                <a:gd name="T2" fmla="+- 0 714 714"/>
                                <a:gd name="T3" fmla="*/ 714 h 103"/>
                                <a:gd name="T4" fmla="+- 0 4722 4693"/>
                                <a:gd name="T5" fmla="*/ T4 w 60"/>
                                <a:gd name="T6" fmla="+- 0 714 714"/>
                                <a:gd name="T7" fmla="*/ 714 h 103"/>
                                <a:gd name="T8" fmla="+- 0 4721 4693"/>
                                <a:gd name="T9" fmla="*/ T8 w 60"/>
                                <a:gd name="T10" fmla="+- 0 715 714"/>
                                <a:gd name="T11" fmla="*/ 715 h 103"/>
                                <a:gd name="T12" fmla="+- 0 4732 4693"/>
                                <a:gd name="T13" fmla="*/ T12 w 60"/>
                                <a:gd name="T14" fmla="+- 0 715 714"/>
                                <a:gd name="T15" fmla="*/ 715 h 103"/>
                                <a:gd name="T16" fmla="+- 0 4730 4693"/>
                                <a:gd name="T17" fmla="*/ T16 w 60"/>
                                <a:gd name="T18" fmla="+- 0 714 714"/>
                                <a:gd name="T19" fmla="*/ 714 h 103"/>
                              </a:gdLst>
                              <a:ahLst/>
                              <a:cxnLst>
                                <a:cxn ang="0">
                                  <a:pos x="T1" y="T3"/>
                                </a:cxn>
                                <a:cxn ang="0">
                                  <a:pos x="T5" y="T7"/>
                                </a:cxn>
                                <a:cxn ang="0">
                                  <a:pos x="T9" y="T11"/>
                                </a:cxn>
                                <a:cxn ang="0">
                                  <a:pos x="T13" y="T15"/>
                                </a:cxn>
                                <a:cxn ang="0">
                                  <a:pos x="T17" y="T19"/>
                                </a:cxn>
                              </a:cxnLst>
                              <a:rect l="0" t="0" r="r" b="b"/>
                              <a:pathLst>
                                <a:path w="60" h="103">
                                  <a:moveTo>
                                    <a:pt x="37" y="0"/>
                                  </a:moveTo>
                                  <a:lnTo>
                                    <a:pt x="29" y="0"/>
                                  </a:lnTo>
                                  <a:lnTo>
                                    <a:pt x="28" y="1"/>
                                  </a:lnTo>
                                  <a:lnTo>
                                    <a:pt x="39" y="1"/>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259"/>
                        <wpg:cNvGrpSpPr>
                          <a:grpSpLocks/>
                        </wpg:cNvGrpSpPr>
                        <wpg:grpSpPr bwMode="auto">
                          <a:xfrm>
                            <a:off x="1975449" y="500332"/>
                            <a:ext cx="68642" cy="77164"/>
                            <a:chOff x="4768" y="713"/>
                            <a:chExt cx="108" cy="106"/>
                          </a:xfrm>
                        </wpg:grpSpPr>
                        <wps:wsp>
                          <wps:cNvPr id="1420" name="Freeform 260"/>
                          <wps:cNvSpPr>
                            <a:spLocks/>
                          </wps:cNvSpPr>
                          <wps:spPr bwMode="auto">
                            <a:xfrm>
                              <a:off x="4768" y="713"/>
                              <a:ext cx="108" cy="106"/>
                            </a:xfrm>
                            <a:custGeom>
                              <a:avLst/>
                              <a:gdLst>
                                <a:gd name="T0" fmla="+- 0 4866 4768"/>
                                <a:gd name="T1" fmla="*/ T0 w 108"/>
                                <a:gd name="T2" fmla="+- 0 713 713"/>
                                <a:gd name="T3" fmla="*/ 713 h 106"/>
                                <a:gd name="T4" fmla="+- 0 4852 4768"/>
                                <a:gd name="T5" fmla="*/ T4 w 108"/>
                                <a:gd name="T6" fmla="+- 0 713 713"/>
                                <a:gd name="T7" fmla="*/ 713 h 106"/>
                                <a:gd name="T8" fmla="+- 0 4852 4768"/>
                                <a:gd name="T9" fmla="*/ T8 w 108"/>
                                <a:gd name="T10" fmla="+- 0 714 713"/>
                                <a:gd name="T11" fmla="*/ 714 h 106"/>
                                <a:gd name="T12" fmla="+- 0 4850 4768"/>
                                <a:gd name="T13" fmla="*/ T12 w 108"/>
                                <a:gd name="T14" fmla="+- 0 715 713"/>
                                <a:gd name="T15" fmla="*/ 715 h 106"/>
                                <a:gd name="T16" fmla="+- 0 4849 4768"/>
                                <a:gd name="T17" fmla="*/ T16 w 108"/>
                                <a:gd name="T18" fmla="+- 0 715 713"/>
                                <a:gd name="T19" fmla="*/ 715 h 106"/>
                                <a:gd name="T20" fmla="+- 0 4778 4768"/>
                                <a:gd name="T21" fmla="*/ T20 w 108"/>
                                <a:gd name="T22" fmla="+- 0 815 713"/>
                                <a:gd name="T23" fmla="*/ 815 h 106"/>
                                <a:gd name="T24" fmla="+- 0 4777 4768"/>
                                <a:gd name="T25" fmla="*/ T24 w 108"/>
                                <a:gd name="T26" fmla="+- 0 815 713"/>
                                <a:gd name="T27" fmla="*/ 815 h 106"/>
                                <a:gd name="T28" fmla="+- 0 4776 4768"/>
                                <a:gd name="T29" fmla="*/ T28 w 108"/>
                                <a:gd name="T30" fmla="+- 0 816 713"/>
                                <a:gd name="T31" fmla="*/ 816 h 106"/>
                                <a:gd name="T32" fmla="+- 0 4776 4768"/>
                                <a:gd name="T33" fmla="*/ T32 w 108"/>
                                <a:gd name="T34" fmla="+- 0 817 713"/>
                                <a:gd name="T35" fmla="*/ 817 h 106"/>
                                <a:gd name="T36" fmla="+- 0 4777 4768"/>
                                <a:gd name="T37" fmla="*/ T36 w 108"/>
                                <a:gd name="T38" fmla="+- 0 819 713"/>
                                <a:gd name="T39" fmla="*/ 819 h 106"/>
                                <a:gd name="T40" fmla="+- 0 4792 4768"/>
                                <a:gd name="T41" fmla="*/ T40 w 108"/>
                                <a:gd name="T42" fmla="+- 0 819 713"/>
                                <a:gd name="T43" fmla="*/ 819 h 106"/>
                                <a:gd name="T44" fmla="+- 0 4792 4768"/>
                                <a:gd name="T45" fmla="*/ T44 w 108"/>
                                <a:gd name="T46" fmla="+- 0 817 713"/>
                                <a:gd name="T47" fmla="*/ 817 h 106"/>
                                <a:gd name="T48" fmla="+- 0 4793 4768"/>
                                <a:gd name="T49" fmla="*/ T48 w 108"/>
                                <a:gd name="T50" fmla="+- 0 817 713"/>
                                <a:gd name="T51" fmla="*/ 817 h 106"/>
                                <a:gd name="T52" fmla="+- 0 4793 4768"/>
                                <a:gd name="T53" fmla="*/ T52 w 108"/>
                                <a:gd name="T54" fmla="+- 0 816 713"/>
                                <a:gd name="T55" fmla="*/ 816 h 106"/>
                                <a:gd name="T56" fmla="+- 0 4866 4768"/>
                                <a:gd name="T57" fmla="*/ T56 w 108"/>
                                <a:gd name="T58" fmla="+- 0 718 713"/>
                                <a:gd name="T59" fmla="*/ 718 h 106"/>
                                <a:gd name="T60" fmla="+- 0 4866 4768"/>
                                <a:gd name="T61" fmla="*/ T60 w 108"/>
                                <a:gd name="T62" fmla="+- 0 715 713"/>
                                <a:gd name="T63" fmla="*/ 715 h 106"/>
                                <a:gd name="T64" fmla="+- 0 4867 4768"/>
                                <a:gd name="T65" fmla="*/ T64 w 108"/>
                                <a:gd name="T66" fmla="+- 0 714 713"/>
                                <a:gd name="T67" fmla="*/ 714 h 106"/>
                                <a:gd name="T68" fmla="+- 0 4866 4768"/>
                                <a:gd name="T69" fmla="*/ T68 w 108"/>
                                <a:gd name="T70" fmla="+- 0 714 713"/>
                                <a:gd name="T71" fmla="*/ 714 h 106"/>
                                <a:gd name="T72" fmla="+- 0 4866 4768"/>
                                <a:gd name="T73" fmla="*/ T72 w 108"/>
                                <a:gd name="T74" fmla="+- 0 713 713"/>
                                <a:gd name="T75" fmla="*/ 71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 h="106">
                                  <a:moveTo>
                                    <a:pt x="98" y="0"/>
                                  </a:moveTo>
                                  <a:lnTo>
                                    <a:pt x="84" y="0"/>
                                  </a:lnTo>
                                  <a:lnTo>
                                    <a:pt x="84" y="1"/>
                                  </a:lnTo>
                                  <a:lnTo>
                                    <a:pt x="82" y="2"/>
                                  </a:lnTo>
                                  <a:lnTo>
                                    <a:pt x="81" y="2"/>
                                  </a:lnTo>
                                  <a:lnTo>
                                    <a:pt x="10" y="102"/>
                                  </a:lnTo>
                                  <a:lnTo>
                                    <a:pt x="9" y="102"/>
                                  </a:lnTo>
                                  <a:lnTo>
                                    <a:pt x="8" y="103"/>
                                  </a:lnTo>
                                  <a:lnTo>
                                    <a:pt x="8" y="104"/>
                                  </a:lnTo>
                                  <a:lnTo>
                                    <a:pt x="9" y="106"/>
                                  </a:lnTo>
                                  <a:lnTo>
                                    <a:pt x="24" y="106"/>
                                  </a:lnTo>
                                  <a:lnTo>
                                    <a:pt x="24" y="104"/>
                                  </a:lnTo>
                                  <a:lnTo>
                                    <a:pt x="25" y="104"/>
                                  </a:lnTo>
                                  <a:lnTo>
                                    <a:pt x="25" y="103"/>
                                  </a:lnTo>
                                  <a:lnTo>
                                    <a:pt x="98" y="5"/>
                                  </a:lnTo>
                                  <a:lnTo>
                                    <a:pt x="98" y="2"/>
                                  </a:lnTo>
                                  <a:lnTo>
                                    <a:pt x="99" y="1"/>
                                  </a:lnTo>
                                  <a:lnTo>
                                    <a:pt x="98" y="1"/>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261"/>
                          <wps:cNvSpPr>
                            <a:spLocks/>
                          </wps:cNvSpPr>
                          <wps:spPr bwMode="auto">
                            <a:xfrm>
                              <a:off x="4768" y="713"/>
                              <a:ext cx="108" cy="106"/>
                            </a:xfrm>
                            <a:custGeom>
                              <a:avLst/>
                              <a:gdLst>
                                <a:gd name="T0" fmla="+- 0 4858 4768"/>
                                <a:gd name="T1" fmla="*/ T0 w 108"/>
                                <a:gd name="T2" fmla="+- 0 765 713"/>
                                <a:gd name="T3" fmla="*/ 765 h 106"/>
                                <a:gd name="T4" fmla="+- 0 4849 4768"/>
                                <a:gd name="T5" fmla="*/ T4 w 108"/>
                                <a:gd name="T6" fmla="+- 0 765 713"/>
                                <a:gd name="T7" fmla="*/ 765 h 106"/>
                                <a:gd name="T8" fmla="+- 0 4846 4768"/>
                                <a:gd name="T9" fmla="*/ T8 w 108"/>
                                <a:gd name="T10" fmla="+- 0 766 713"/>
                                <a:gd name="T11" fmla="*/ 766 h 106"/>
                                <a:gd name="T12" fmla="+- 0 4842 4768"/>
                                <a:gd name="T13" fmla="*/ T12 w 108"/>
                                <a:gd name="T14" fmla="+- 0 766 713"/>
                                <a:gd name="T15" fmla="*/ 766 h 106"/>
                                <a:gd name="T16" fmla="+- 0 4837 4768"/>
                                <a:gd name="T17" fmla="*/ T16 w 108"/>
                                <a:gd name="T18" fmla="+- 0 771 713"/>
                                <a:gd name="T19" fmla="*/ 771 h 106"/>
                                <a:gd name="T20" fmla="+- 0 4835 4768"/>
                                <a:gd name="T21" fmla="*/ T20 w 108"/>
                                <a:gd name="T22" fmla="+- 0 772 713"/>
                                <a:gd name="T23" fmla="*/ 772 h 106"/>
                                <a:gd name="T24" fmla="+- 0 4832 4768"/>
                                <a:gd name="T25" fmla="*/ T24 w 108"/>
                                <a:gd name="T26" fmla="+- 0 774 713"/>
                                <a:gd name="T27" fmla="*/ 774 h 106"/>
                                <a:gd name="T28" fmla="+- 0 4831 4768"/>
                                <a:gd name="T29" fmla="*/ T28 w 108"/>
                                <a:gd name="T30" fmla="+- 0 778 713"/>
                                <a:gd name="T31" fmla="*/ 778 h 106"/>
                                <a:gd name="T32" fmla="+- 0 4831 4768"/>
                                <a:gd name="T33" fmla="*/ T32 w 108"/>
                                <a:gd name="T34" fmla="+- 0 780 713"/>
                                <a:gd name="T35" fmla="*/ 780 h 106"/>
                                <a:gd name="T36" fmla="+- 0 4829 4768"/>
                                <a:gd name="T37" fmla="*/ T36 w 108"/>
                                <a:gd name="T38" fmla="+- 0 785 713"/>
                                <a:gd name="T39" fmla="*/ 785 h 106"/>
                                <a:gd name="T40" fmla="+- 0 4829 4768"/>
                                <a:gd name="T41" fmla="*/ T40 w 108"/>
                                <a:gd name="T42" fmla="+- 0 799 713"/>
                                <a:gd name="T43" fmla="*/ 799 h 106"/>
                                <a:gd name="T44" fmla="+- 0 4830 4768"/>
                                <a:gd name="T45" fmla="*/ T44 w 108"/>
                                <a:gd name="T46" fmla="+- 0 803 713"/>
                                <a:gd name="T47" fmla="*/ 803 h 106"/>
                                <a:gd name="T48" fmla="+- 0 4831 4768"/>
                                <a:gd name="T49" fmla="*/ T48 w 108"/>
                                <a:gd name="T50" fmla="+- 0 805 713"/>
                                <a:gd name="T51" fmla="*/ 805 h 106"/>
                                <a:gd name="T52" fmla="+- 0 4832 4768"/>
                                <a:gd name="T53" fmla="*/ T52 w 108"/>
                                <a:gd name="T54" fmla="+- 0 809 713"/>
                                <a:gd name="T55" fmla="*/ 809 h 106"/>
                                <a:gd name="T56" fmla="+- 0 4834 4768"/>
                                <a:gd name="T57" fmla="*/ T56 w 108"/>
                                <a:gd name="T58" fmla="+- 0 811 713"/>
                                <a:gd name="T59" fmla="*/ 811 h 106"/>
                                <a:gd name="T60" fmla="+- 0 4836 4768"/>
                                <a:gd name="T61" fmla="*/ T60 w 108"/>
                                <a:gd name="T62" fmla="+- 0 813 713"/>
                                <a:gd name="T63" fmla="*/ 813 h 106"/>
                                <a:gd name="T64" fmla="+- 0 4838 4768"/>
                                <a:gd name="T65" fmla="*/ T64 w 108"/>
                                <a:gd name="T66" fmla="+- 0 815 713"/>
                                <a:gd name="T67" fmla="*/ 815 h 106"/>
                                <a:gd name="T68" fmla="+- 0 4841 4768"/>
                                <a:gd name="T69" fmla="*/ T68 w 108"/>
                                <a:gd name="T70" fmla="+- 0 816 713"/>
                                <a:gd name="T71" fmla="*/ 816 h 106"/>
                                <a:gd name="T72" fmla="+- 0 4848 4768"/>
                                <a:gd name="T73" fmla="*/ T72 w 108"/>
                                <a:gd name="T74" fmla="+- 0 819 713"/>
                                <a:gd name="T75" fmla="*/ 819 h 106"/>
                                <a:gd name="T76" fmla="+- 0 4856 4768"/>
                                <a:gd name="T77" fmla="*/ T76 w 108"/>
                                <a:gd name="T78" fmla="+- 0 819 713"/>
                                <a:gd name="T79" fmla="*/ 819 h 106"/>
                                <a:gd name="T80" fmla="+- 0 4864 4768"/>
                                <a:gd name="T81" fmla="*/ T80 w 108"/>
                                <a:gd name="T82" fmla="+- 0 816 713"/>
                                <a:gd name="T83" fmla="*/ 816 h 106"/>
                                <a:gd name="T84" fmla="+- 0 4866 4768"/>
                                <a:gd name="T85" fmla="*/ T84 w 108"/>
                                <a:gd name="T86" fmla="+- 0 815 713"/>
                                <a:gd name="T87" fmla="*/ 815 h 106"/>
                                <a:gd name="T88" fmla="+- 0 4868 4768"/>
                                <a:gd name="T89" fmla="*/ T88 w 108"/>
                                <a:gd name="T90" fmla="+- 0 813 713"/>
                                <a:gd name="T91" fmla="*/ 813 h 106"/>
                                <a:gd name="T92" fmla="+- 0 4871 4768"/>
                                <a:gd name="T93" fmla="*/ T92 w 108"/>
                                <a:gd name="T94" fmla="+- 0 811 713"/>
                                <a:gd name="T95" fmla="*/ 811 h 106"/>
                                <a:gd name="T96" fmla="+- 0 4872 4768"/>
                                <a:gd name="T97" fmla="*/ T96 w 108"/>
                                <a:gd name="T98" fmla="+- 0 809 713"/>
                                <a:gd name="T99" fmla="*/ 809 h 106"/>
                                <a:gd name="T100" fmla="+- 0 4873 4768"/>
                                <a:gd name="T101" fmla="*/ T100 w 108"/>
                                <a:gd name="T102" fmla="+- 0 807 713"/>
                                <a:gd name="T103" fmla="*/ 807 h 106"/>
                                <a:gd name="T104" fmla="+- 0 4849 4768"/>
                                <a:gd name="T105" fmla="*/ T104 w 108"/>
                                <a:gd name="T106" fmla="+- 0 807 713"/>
                                <a:gd name="T107" fmla="*/ 807 h 106"/>
                                <a:gd name="T108" fmla="+- 0 4848 4768"/>
                                <a:gd name="T109" fmla="*/ T108 w 108"/>
                                <a:gd name="T110" fmla="+- 0 805 713"/>
                                <a:gd name="T111" fmla="*/ 805 h 106"/>
                                <a:gd name="T112" fmla="+- 0 4847 4768"/>
                                <a:gd name="T113" fmla="*/ T112 w 108"/>
                                <a:gd name="T114" fmla="+- 0 805 713"/>
                                <a:gd name="T115" fmla="*/ 805 h 106"/>
                                <a:gd name="T116" fmla="+- 0 4847 4768"/>
                                <a:gd name="T117" fmla="*/ T116 w 108"/>
                                <a:gd name="T118" fmla="+- 0 804 713"/>
                                <a:gd name="T119" fmla="*/ 804 h 106"/>
                                <a:gd name="T120" fmla="+- 0 4846 4768"/>
                                <a:gd name="T121" fmla="*/ T120 w 108"/>
                                <a:gd name="T122" fmla="+- 0 803 713"/>
                                <a:gd name="T123" fmla="*/ 803 h 106"/>
                                <a:gd name="T124" fmla="+- 0 4846 4768"/>
                                <a:gd name="T125" fmla="*/ T124 w 108"/>
                                <a:gd name="T126" fmla="+- 0 797 713"/>
                                <a:gd name="T127" fmla="*/ 797 h 106"/>
                                <a:gd name="T128" fmla="+- 0 4844 4768"/>
                                <a:gd name="T129" fmla="*/ T128 w 108"/>
                                <a:gd name="T130" fmla="+- 0 795 713"/>
                                <a:gd name="T131" fmla="*/ 795 h 106"/>
                                <a:gd name="T132" fmla="+- 0 4844 4768"/>
                                <a:gd name="T133" fmla="*/ T132 w 108"/>
                                <a:gd name="T134" fmla="+- 0 789 713"/>
                                <a:gd name="T135" fmla="*/ 789 h 106"/>
                                <a:gd name="T136" fmla="+- 0 4846 4768"/>
                                <a:gd name="T137" fmla="*/ T136 w 108"/>
                                <a:gd name="T138" fmla="+- 0 786 713"/>
                                <a:gd name="T139" fmla="*/ 786 h 106"/>
                                <a:gd name="T140" fmla="+- 0 4846 4768"/>
                                <a:gd name="T141" fmla="*/ T140 w 108"/>
                                <a:gd name="T142" fmla="+- 0 780 713"/>
                                <a:gd name="T143" fmla="*/ 780 h 106"/>
                                <a:gd name="T144" fmla="+- 0 4847 4768"/>
                                <a:gd name="T145" fmla="*/ T144 w 108"/>
                                <a:gd name="T146" fmla="+- 0 779 713"/>
                                <a:gd name="T147" fmla="*/ 779 h 106"/>
                                <a:gd name="T148" fmla="+- 0 4847 4768"/>
                                <a:gd name="T149" fmla="*/ T148 w 108"/>
                                <a:gd name="T150" fmla="+- 0 778 713"/>
                                <a:gd name="T151" fmla="*/ 778 h 106"/>
                                <a:gd name="T152" fmla="+- 0 4848 4768"/>
                                <a:gd name="T153" fmla="*/ T152 w 108"/>
                                <a:gd name="T154" fmla="+- 0 777 713"/>
                                <a:gd name="T155" fmla="*/ 777 h 106"/>
                                <a:gd name="T156" fmla="+- 0 4850 4768"/>
                                <a:gd name="T157" fmla="*/ T156 w 108"/>
                                <a:gd name="T158" fmla="+- 0 777 713"/>
                                <a:gd name="T159" fmla="*/ 777 h 106"/>
                                <a:gd name="T160" fmla="+- 0 4852 4768"/>
                                <a:gd name="T161" fmla="*/ T160 w 108"/>
                                <a:gd name="T162" fmla="+- 0 775 713"/>
                                <a:gd name="T163" fmla="*/ 775 h 106"/>
                                <a:gd name="T164" fmla="+- 0 4874 4768"/>
                                <a:gd name="T165" fmla="*/ T164 w 108"/>
                                <a:gd name="T166" fmla="+- 0 775 713"/>
                                <a:gd name="T167" fmla="*/ 775 h 106"/>
                                <a:gd name="T168" fmla="+- 0 4873 4768"/>
                                <a:gd name="T169" fmla="*/ T168 w 108"/>
                                <a:gd name="T170" fmla="+- 0 774 713"/>
                                <a:gd name="T171" fmla="*/ 774 h 106"/>
                                <a:gd name="T172" fmla="+- 0 4872 4768"/>
                                <a:gd name="T173" fmla="*/ T172 w 108"/>
                                <a:gd name="T174" fmla="+- 0 772 713"/>
                                <a:gd name="T175" fmla="*/ 772 h 106"/>
                                <a:gd name="T176" fmla="+- 0 4870 4768"/>
                                <a:gd name="T177" fmla="*/ T176 w 108"/>
                                <a:gd name="T178" fmla="+- 0 771 713"/>
                                <a:gd name="T179" fmla="*/ 771 h 106"/>
                                <a:gd name="T180" fmla="+- 0 4867 4768"/>
                                <a:gd name="T181" fmla="*/ T180 w 108"/>
                                <a:gd name="T182" fmla="+- 0 768 713"/>
                                <a:gd name="T183" fmla="*/ 768 h 106"/>
                                <a:gd name="T184" fmla="+- 0 4865 4768"/>
                                <a:gd name="T185" fmla="*/ T184 w 108"/>
                                <a:gd name="T186" fmla="+- 0 767 713"/>
                                <a:gd name="T187" fmla="*/ 767 h 106"/>
                                <a:gd name="T188" fmla="+- 0 4858 4768"/>
                                <a:gd name="T189" fmla="*/ T188 w 108"/>
                                <a:gd name="T190" fmla="+- 0 765 713"/>
                                <a:gd name="T191" fmla="*/ 76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 h="106">
                                  <a:moveTo>
                                    <a:pt x="90" y="52"/>
                                  </a:moveTo>
                                  <a:lnTo>
                                    <a:pt x="81" y="52"/>
                                  </a:lnTo>
                                  <a:lnTo>
                                    <a:pt x="78" y="53"/>
                                  </a:lnTo>
                                  <a:lnTo>
                                    <a:pt x="74" y="53"/>
                                  </a:lnTo>
                                  <a:lnTo>
                                    <a:pt x="69" y="58"/>
                                  </a:lnTo>
                                  <a:lnTo>
                                    <a:pt x="67" y="59"/>
                                  </a:lnTo>
                                  <a:lnTo>
                                    <a:pt x="64" y="61"/>
                                  </a:lnTo>
                                  <a:lnTo>
                                    <a:pt x="63" y="65"/>
                                  </a:lnTo>
                                  <a:lnTo>
                                    <a:pt x="63" y="67"/>
                                  </a:lnTo>
                                  <a:lnTo>
                                    <a:pt x="61" y="72"/>
                                  </a:lnTo>
                                  <a:lnTo>
                                    <a:pt x="61" y="86"/>
                                  </a:lnTo>
                                  <a:lnTo>
                                    <a:pt x="62" y="90"/>
                                  </a:lnTo>
                                  <a:lnTo>
                                    <a:pt x="63" y="92"/>
                                  </a:lnTo>
                                  <a:lnTo>
                                    <a:pt x="64" y="96"/>
                                  </a:lnTo>
                                  <a:lnTo>
                                    <a:pt x="66" y="98"/>
                                  </a:lnTo>
                                  <a:lnTo>
                                    <a:pt x="68" y="100"/>
                                  </a:lnTo>
                                  <a:lnTo>
                                    <a:pt x="70" y="102"/>
                                  </a:lnTo>
                                  <a:lnTo>
                                    <a:pt x="73" y="103"/>
                                  </a:lnTo>
                                  <a:lnTo>
                                    <a:pt x="80" y="106"/>
                                  </a:lnTo>
                                  <a:lnTo>
                                    <a:pt x="88" y="106"/>
                                  </a:lnTo>
                                  <a:lnTo>
                                    <a:pt x="96" y="103"/>
                                  </a:lnTo>
                                  <a:lnTo>
                                    <a:pt x="98" y="102"/>
                                  </a:lnTo>
                                  <a:lnTo>
                                    <a:pt x="100" y="100"/>
                                  </a:lnTo>
                                  <a:lnTo>
                                    <a:pt x="103" y="98"/>
                                  </a:lnTo>
                                  <a:lnTo>
                                    <a:pt x="104" y="96"/>
                                  </a:lnTo>
                                  <a:lnTo>
                                    <a:pt x="105" y="94"/>
                                  </a:lnTo>
                                  <a:lnTo>
                                    <a:pt x="81" y="94"/>
                                  </a:lnTo>
                                  <a:lnTo>
                                    <a:pt x="80" y="92"/>
                                  </a:lnTo>
                                  <a:lnTo>
                                    <a:pt x="79" y="92"/>
                                  </a:lnTo>
                                  <a:lnTo>
                                    <a:pt x="79" y="91"/>
                                  </a:lnTo>
                                  <a:lnTo>
                                    <a:pt x="78" y="90"/>
                                  </a:lnTo>
                                  <a:lnTo>
                                    <a:pt x="78" y="84"/>
                                  </a:lnTo>
                                  <a:lnTo>
                                    <a:pt x="76" y="82"/>
                                  </a:lnTo>
                                  <a:lnTo>
                                    <a:pt x="76" y="76"/>
                                  </a:lnTo>
                                  <a:lnTo>
                                    <a:pt x="78" y="73"/>
                                  </a:lnTo>
                                  <a:lnTo>
                                    <a:pt x="78" y="67"/>
                                  </a:lnTo>
                                  <a:lnTo>
                                    <a:pt x="79" y="66"/>
                                  </a:lnTo>
                                  <a:lnTo>
                                    <a:pt x="79" y="65"/>
                                  </a:lnTo>
                                  <a:lnTo>
                                    <a:pt x="80" y="64"/>
                                  </a:lnTo>
                                  <a:lnTo>
                                    <a:pt x="82" y="64"/>
                                  </a:lnTo>
                                  <a:lnTo>
                                    <a:pt x="84" y="62"/>
                                  </a:lnTo>
                                  <a:lnTo>
                                    <a:pt x="106" y="62"/>
                                  </a:lnTo>
                                  <a:lnTo>
                                    <a:pt x="105" y="61"/>
                                  </a:lnTo>
                                  <a:lnTo>
                                    <a:pt x="104" y="59"/>
                                  </a:lnTo>
                                  <a:lnTo>
                                    <a:pt x="102" y="58"/>
                                  </a:lnTo>
                                  <a:lnTo>
                                    <a:pt x="99" y="55"/>
                                  </a:lnTo>
                                  <a:lnTo>
                                    <a:pt x="97" y="54"/>
                                  </a:lnTo>
                                  <a:lnTo>
                                    <a:pt x="9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262"/>
                          <wps:cNvSpPr>
                            <a:spLocks/>
                          </wps:cNvSpPr>
                          <wps:spPr bwMode="auto">
                            <a:xfrm>
                              <a:off x="4768" y="713"/>
                              <a:ext cx="108" cy="106"/>
                            </a:xfrm>
                            <a:custGeom>
                              <a:avLst/>
                              <a:gdLst>
                                <a:gd name="T0" fmla="+- 0 4874 4768"/>
                                <a:gd name="T1" fmla="*/ T0 w 108"/>
                                <a:gd name="T2" fmla="+- 0 775 713"/>
                                <a:gd name="T3" fmla="*/ 775 h 106"/>
                                <a:gd name="T4" fmla="+- 0 4854 4768"/>
                                <a:gd name="T5" fmla="*/ T4 w 108"/>
                                <a:gd name="T6" fmla="+- 0 775 713"/>
                                <a:gd name="T7" fmla="*/ 775 h 106"/>
                                <a:gd name="T8" fmla="+- 0 4855 4768"/>
                                <a:gd name="T9" fmla="*/ T8 w 108"/>
                                <a:gd name="T10" fmla="+- 0 777 713"/>
                                <a:gd name="T11" fmla="*/ 777 h 106"/>
                                <a:gd name="T12" fmla="+- 0 4858 4768"/>
                                <a:gd name="T13" fmla="*/ T12 w 108"/>
                                <a:gd name="T14" fmla="+- 0 777 713"/>
                                <a:gd name="T15" fmla="*/ 777 h 106"/>
                                <a:gd name="T16" fmla="+- 0 4858 4768"/>
                                <a:gd name="T17" fmla="*/ T16 w 108"/>
                                <a:gd name="T18" fmla="+- 0 779 713"/>
                                <a:gd name="T19" fmla="*/ 779 h 106"/>
                                <a:gd name="T20" fmla="+- 0 4859 4768"/>
                                <a:gd name="T21" fmla="*/ T20 w 108"/>
                                <a:gd name="T22" fmla="+- 0 779 713"/>
                                <a:gd name="T23" fmla="*/ 779 h 106"/>
                                <a:gd name="T24" fmla="+- 0 4860 4768"/>
                                <a:gd name="T25" fmla="*/ T24 w 108"/>
                                <a:gd name="T26" fmla="+- 0 780 713"/>
                                <a:gd name="T27" fmla="*/ 780 h 106"/>
                                <a:gd name="T28" fmla="+- 0 4860 4768"/>
                                <a:gd name="T29" fmla="*/ T28 w 108"/>
                                <a:gd name="T30" fmla="+- 0 802 713"/>
                                <a:gd name="T31" fmla="*/ 802 h 106"/>
                                <a:gd name="T32" fmla="+- 0 4859 4768"/>
                                <a:gd name="T33" fmla="*/ T32 w 108"/>
                                <a:gd name="T34" fmla="+- 0 803 713"/>
                                <a:gd name="T35" fmla="*/ 803 h 106"/>
                                <a:gd name="T36" fmla="+- 0 4858 4768"/>
                                <a:gd name="T37" fmla="*/ T36 w 108"/>
                                <a:gd name="T38" fmla="+- 0 805 713"/>
                                <a:gd name="T39" fmla="*/ 805 h 106"/>
                                <a:gd name="T40" fmla="+- 0 4856 4768"/>
                                <a:gd name="T41" fmla="*/ T40 w 108"/>
                                <a:gd name="T42" fmla="+- 0 807 713"/>
                                <a:gd name="T43" fmla="*/ 807 h 106"/>
                                <a:gd name="T44" fmla="+- 0 4873 4768"/>
                                <a:gd name="T45" fmla="*/ T44 w 108"/>
                                <a:gd name="T46" fmla="+- 0 807 713"/>
                                <a:gd name="T47" fmla="*/ 807 h 106"/>
                                <a:gd name="T48" fmla="+- 0 4874 4768"/>
                                <a:gd name="T49" fmla="*/ T48 w 108"/>
                                <a:gd name="T50" fmla="+- 0 802 713"/>
                                <a:gd name="T51" fmla="*/ 802 h 106"/>
                                <a:gd name="T52" fmla="+- 0 4876 4768"/>
                                <a:gd name="T53" fmla="*/ T52 w 108"/>
                                <a:gd name="T54" fmla="+- 0 799 713"/>
                                <a:gd name="T55" fmla="*/ 799 h 106"/>
                                <a:gd name="T56" fmla="+- 0 4876 4768"/>
                                <a:gd name="T57" fmla="*/ T56 w 108"/>
                                <a:gd name="T58" fmla="+- 0 780 713"/>
                                <a:gd name="T59" fmla="*/ 780 h 106"/>
                                <a:gd name="T60" fmla="+- 0 4874 4768"/>
                                <a:gd name="T61" fmla="*/ T60 w 108"/>
                                <a:gd name="T62" fmla="+- 0 778 713"/>
                                <a:gd name="T63" fmla="*/ 778 h 106"/>
                                <a:gd name="T64" fmla="+- 0 4874 4768"/>
                                <a:gd name="T65" fmla="*/ T64 w 108"/>
                                <a:gd name="T66" fmla="+- 0 775 713"/>
                                <a:gd name="T67" fmla="*/ 77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 h="106">
                                  <a:moveTo>
                                    <a:pt x="106" y="62"/>
                                  </a:moveTo>
                                  <a:lnTo>
                                    <a:pt x="86" y="62"/>
                                  </a:lnTo>
                                  <a:lnTo>
                                    <a:pt x="87" y="64"/>
                                  </a:lnTo>
                                  <a:lnTo>
                                    <a:pt x="90" y="64"/>
                                  </a:lnTo>
                                  <a:lnTo>
                                    <a:pt x="90" y="66"/>
                                  </a:lnTo>
                                  <a:lnTo>
                                    <a:pt x="91" y="66"/>
                                  </a:lnTo>
                                  <a:lnTo>
                                    <a:pt x="92" y="67"/>
                                  </a:lnTo>
                                  <a:lnTo>
                                    <a:pt x="92" y="89"/>
                                  </a:lnTo>
                                  <a:lnTo>
                                    <a:pt x="91" y="90"/>
                                  </a:lnTo>
                                  <a:lnTo>
                                    <a:pt x="90" y="92"/>
                                  </a:lnTo>
                                  <a:lnTo>
                                    <a:pt x="88" y="94"/>
                                  </a:lnTo>
                                  <a:lnTo>
                                    <a:pt x="105" y="94"/>
                                  </a:lnTo>
                                  <a:lnTo>
                                    <a:pt x="106" y="89"/>
                                  </a:lnTo>
                                  <a:lnTo>
                                    <a:pt x="108" y="86"/>
                                  </a:lnTo>
                                  <a:lnTo>
                                    <a:pt x="108" y="67"/>
                                  </a:lnTo>
                                  <a:lnTo>
                                    <a:pt x="106" y="65"/>
                                  </a:lnTo>
                                  <a:lnTo>
                                    <a:pt x="106"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263"/>
                          <wps:cNvSpPr>
                            <a:spLocks/>
                          </wps:cNvSpPr>
                          <wps:spPr bwMode="auto">
                            <a:xfrm>
                              <a:off x="4768" y="713"/>
                              <a:ext cx="108" cy="106"/>
                            </a:xfrm>
                            <a:custGeom>
                              <a:avLst/>
                              <a:gdLst>
                                <a:gd name="T0" fmla="+- 0 4796 4768"/>
                                <a:gd name="T1" fmla="*/ T0 w 108"/>
                                <a:gd name="T2" fmla="+- 0 714 713"/>
                                <a:gd name="T3" fmla="*/ 714 h 106"/>
                                <a:gd name="T4" fmla="+- 0 4788 4768"/>
                                <a:gd name="T5" fmla="*/ T4 w 108"/>
                                <a:gd name="T6" fmla="+- 0 714 713"/>
                                <a:gd name="T7" fmla="*/ 714 h 106"/>
                                <a:gd name="T8" fmla="+- 0 4784 4768"/>
                                <a:gd name="T9" fmla="*/ T8 w 108"/>
                                <a:gd name="T10" fmla="+- 0 715 713"/>
                                <a:gd name="T11" fmla="*/ 715 h 106"/>
                                <a:gd name="T12" fmla="+- 0 4781 4768"/>
                                <a:gd name="T13" fmla="*/ T12 w 108"/>
                                <a:gd name="T14" fmla="+- 0 715 713"/>
                                <a:gd name="T15" fmla="*/ 715 h 106"/>
                                <a:gd name="T16" fmla="+- 0 4778 4768"/>
                                <a:gd name="T17" fmla="*/ T16 w 108"/>
                                <a:gd name="T18" fmla="+- 0 718 713"/>
                                <a:gd name="T19" fmla="*/ 718 h 106"/>
                                <a:gd name="T20" fmla="+- 0 4776 4768"/>
                                <a:gd name="T21" fmla="*/ T20 w 108"/>
                                <a:gd name="T22" fmla="+- 0 719 713"/>
                                <a:gd name="T23" fmla="*/ 719 h 106"/>
                                <a:gd name="T24" fmla="+- 0 4774 4768"/>
                                <a:gd name="T25" fmla="*/ T24 w 108"/>
                                <a:gd name="T26" fmla="+- 0 721 713"/>
                                <a:gd name="T27" fmla="*/ 721 h 106"/>
                                <a:gd name="T28" fmla="+- 0 4772 4768"/>
                                <a:gd name="T29" fmla="*/ T28 w 108"/>
                                <a:gd name="T30" fmla="+- 0 724 713"/>
                                <a:gd name="T31" fmla="*/ 724 h 106"/>
                                <a:gd name="T32" fmla="+- 0 4770 4768"/>
                                <a:gd name="T33" fmla="*/ T32 w 108"/>
                                <a:gd name="T34" fmla="+- 0 727 713"/>
                                <a:gd name="T35" fmla="*/ 727 h 106"/>
                                <a:gd name="T36" fmla="+- 0 4770 4768"/>
                                <a:gd name="T37" fmla="*/ T36 w 108"/>
                                <a:gd name="T38" fmla="+- 0 730 713"/>
                                <a:gd name="T39" fmla="*/ 730 h 106"/>
                                <a:gd name="T40" fmla="+- 0 4768 4768"/>
                                <a:gd name="T41" fmla="*/ T40 w 108"/>
                                <a:gd name="T42" fmla="+- 0 733 713"/>
                                <a:gd name="T43" fmla="*/ 733 h 106"/>
                                <a:gd name="T44" fmla="+- 0 4768 4768"/>
                                <a:gd name="T45" fmla="*/ T44 w 108"/>
                                <a:gd name="T46" fmla="+- 0 748 713"/>
                                <a:gd name="T47" fmla="*/ 748 h 106"/>
                                <a:gd name="T48" fmla="+- 0 4771 4768"/>
                                <a:gd name="T49" fmla="*/ T48 w 108"/>
                                <a:gd name="T50" fmla="+- 0 759 713"/>
                                <a:gd name="T51" fmla="*/ 759 h 106"/>
                                <a:gd name="T52" fmla="+- 0 4777 4768"/>
                                <a:gd name="T53" fmla="*/ T52 w 108"/>
                                <a:gd name="T54" fmla="+- 0 765 713"/>
                                <a:gd name="T55" fmla="*/ 765 h 106"/>
                                <a:gd name="T56" fmla="+- 0 4780 4768"/>
                                <a:gd name="T57" fmla="*/ T56 w 108"/>
                                <a:gd name="T58" fmla="+- 0 766 713"/>
                                <a:gd name="T59" fmla="*/ 766 h 106"/>
                                <a:gd name="T60" fmla="+- 0 4787 4768"/>
                                <a:gd name="T61" fmla="*/ T60 w 108"/>
                                <a:gd name="T62" fmla="+- 0 768 713"/>
                                <a:gd name="T63" fmla="*/ 768 h 106"/>
                                <a:gd name="T64" fmla="+- 0 4795 4768"/>
                                <a:gd name="T65" fmla="*/ T64 w 108"/>
                                <a:gd name="T66" fmla="+- 0 768 713"/>
                                <a:gd name="T67" fmla="*/ 768 h 106"/>
                                <a:gd name="T68" fmla="+- 0 4802 4768"/>
                                <a:gd name="T69" fmla="*/ T68 w 108"/>
                                <a:gd name="T70" fmla="+- 0 766 713"/>
                                <a:gd name="T71" fmla="*/ 766 h 106"/>
                                <a:gd name="T72" fmla="+- 0 4805 4768"/>
                                <a:gd name="T73" fmla="*/ T72 w 108"/>
                                <a:gd name="T74" fmla="+- 0 765 713"/>
                                <a:gd name="T75" fmla="*/ 765 h 106"/>
                                <a:gd name="T76" fmla="+- 0 4811 4768"/>
                                <a:gd name="T77" fmla="*/ T76 w 108"/>
                                <a:gd name="T78" fmla="+- 0 759 713"/>
                                <a:gd name="T79" fmla="*/ 759 h 106"/>
                                <a:gd name="T80" fmla="+- 0 4812 4768"/>
                                <a:gd name="T81" fmla="*/ T80 w 108"/>
                                <a:gd name="T82" fmla="+- 0 756 713"/>
                                <a:gd name="T83" fmla="*/ 756 h 106"/>
                                <a:gd name="T84" fmla="+- 0 4788 4768"/>
                                <a:gd name="T85" fmla="*/ T84 w 108"/>
                                <a:gd name="T86" fmla="+- 0 756 713"/>
                                <a:gd name="T87" fmla="*/ 756 h 106"/>
                                <a:gd name="T88" fmla="+- 0 4786 4768"/>
                                <a:gd name="T89" fmla="*/ T88 w 108"/>
                                <a:gd name="T90" fmla="+- 0 754 713"/>
                                <a:gd name="T91" fmla="*/ 754 h 106"/>
                                <a:gd name="T92" fmla="+- 0 4784 4768"/>
                                <a:gd name="T93" fmla="*/ T92 w 108"/>
                                <a:gd name="T94" fmla="+- 0 751 713"/>
                                <a:gd name="T95" fmla="*/ 751 h 106"/>
                                <a:gd name="T96" fmla="+- 0 4784 4768"/>
                                <a:gd name="T97" fmla="*/ T96 w 108"/>
                                <a:gd name="T98" fmla="+- 0 747 713"/>
                                <a:gd name="T99" fmla="*/ 747 h 106"/>
                                <a:gd name="T100" fmla="+- 0 4783 4768"/>
                                <a:gd name="T101" fmla="*/ T100 w 108"/>
                                <a:gd name="T102" fmla="+- 0 744 713"/>
                                <a:gd name="T103" fmla="*/ 744 h 106"/>
                                <a:gd name="T104" fmla="+- 0 4783 4768"/>
                                <a:gd name="T105" fmla="*/ T104 w 108"/>
                                <a:gd name="T106" fmla="+- 0 738 713"/>
                                <a:gd name="T107" fmla="*/ 738 h 106"/>
                                <a:gd name="T108" fmla="+- 0 4784 4768"/>
                                <a:gd name="T109" fmla="*/ T108 w 108"/>
                                <a:gd name="T110" fmla="+- 0 736 713"/>
                                <a:gd name="T111" fmla="*/ 736 h 106"/>
                                <a:gd name="T112" fmla="+- 0 4784 4768"/>
                                <a:gd name="T113" fmla="*/ T112 w 108"/>
                                <a:gd name="T114" fmla="+- 0 730 713"/>
                                <a:gd name="T115" fmla="*/ 730 h 106"/>
                                <a:gd name="T116" fmla="+- 0 4786 4768"/>
                                <a:gd name="T117" fmla="*/ T116 w 108"/>
                                <a:gd name="T118" fmla="+- 0 729 713"/>
                                <a:gd name="T119" fmla="*/ 729 h 106"/>
                                <a:gd name="T120" fmla="+- 0 4786 4768"/>
                                <a:gd name="T121" fmla="*/ T120 w 108"/>
                                <a:gd name="T122" fmla="+- 0 727 713"/>
                                <a:gd name="T123" fmla="*/ 727 h 106"/>
                                <a:gd name="T124" fmla="+- 0 4788 4768"/>
                                <a:gd name="T125" fmla="*/ T124 w 108"/>
                                <a:gd name="T126" fmla="+- 0 725 713"/>
                                <a:gd name="T127" fmla="*/ 725 h 106"/>
                                <a:gd name="T128" fmla="+- 0 4812 4768"/>
                                <a:gd name="T129" fmla="*/ T128 w 108"/>
                                <a:gd name="T130" fmla="+- 0 725 713"/>
                                <a:gd name="T131" fmla="*/ 725 h 106"/>
                                <a:gd name="T132" fmla="+- 0 4812 4768"/>
                                <a:gd name="T133" fmla="*/ T132 w 108"/>
                                <a:gd name="T134" fmla="+- 0 724 713"/>
                                <a:gd name="T135" fmla="*/ 724 h 106"/>
                                <a:gd name="T136" fmla="+- 0 4811 4768"/>
                                <a:gd name="T137" fmla="*/ T136 w 108"/>
                                <a:gd name="T138" fmla="+- 0 721 713"/>
                                <a:gd name="T139" fmla="*/ 721 h 106"/>
                                <a:gd name="T140" fmla="+- 0 4808 4768"/>
                                <a:gd name="T141" fmla="*/ T140 w 108"/>
                                <a:gd name="T142" fmla="+- 0 719 713"/>
                                <a:gd name="T143" fmla="*/ 719 h 106"/>
                                <a:gd name="T144" fmla="+- 0 4804 4768"/>
                                <a:gd name="T145" fmla="*/ T144 w 108"/>
                                <a:gd name="T146" fmla="+- 0 717 713"/>
                                <a:gd name="T147" fmla="*/ 717 h 106"/>
                                <a:gd name="T148" fmla="+- 0 4796 4768"/>
                                <a:gd name="T149" fmla="*/ T148 w 108"/>
                                <a:gd name="T150" fmla="+- 0 714 713"/>
                                <a:gd name="T151" fmla="*/ 71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8" h="106">
                                  <a:moveTo>
                                    <a:pt x="28" y="1"/>
                                  </a:moveTo>
                                  <a:lnTo>
                                    <a:pt x="20" y="1"/>
                                  </a:lnTo>
                                  <a:lnTo>
                                    <a:pt x="16" y="2"/>
                                  </a:lnTo>
                                  <a:lnTo>
                                    <a:pt x="13" y="2"/>
                                  </a:lnTo>
                                  <a:lnTo>
                                    <a:pt x="10" y="5"/>
                                  </a:lnTo>
                                  <a:lnTo>
                                    <a:pt x="8" y="6"/>
                                  </a:lnTo>
                                  <a:lnTo>
                                    <a:pt x="6" y="8"/>
                                  </a:lnTo>
                                  <a:lnTo>
                                    <a:pt x="4" y="11"/>
                                  </a:lnTo>
                                  <a:lnTo>
                                    <a:pt x="2" y="14"/>
                                  </a:lnTo>
                                  <a:lnTo>
                                    <a:pt x="2" y="17"/>
                                  </a:lnTo>
                                  <a:lnTo>
                                    <a:pt x="0" y="20"/>
                                  </a:lnTo>
                                  <a:lnTo>
                                    <a:pt x="0" y="35"/>
                                  </a:lnTo>
                                  <a:lnTo>
                                    <a:pt x="3" y="46"/>
                                  </a:lnTo>
                                  <a:lnTo>
                                    <a:pt x="9" y="52"/>
                                  </a:lnTo>
                                  <a:lnTo>
                                    <a:pt x="12" y="53"/>
                                  </a:lnTo>
                                  <a:lnTo>
                                    <a:pt x="19" y="55"/>
                                  </a:lnTo>
                                  <a:lnTo>
                                    <a:pt x="27" y="55"/>
                                  </a:lnTo>
                                  <a:lnTo>
                                    <a:pt x="34" y="53"/>
                                  </a:lnTo>
                                  <a:lnTo>
                                    <a:pt x="37" y="52"/>
                                  </a:lnTo>
                                  <a:lnTo>
                                    <a:pt x="43" y="46"/>
                                  </a:lnTo>
                                  <a:lnTo>
                                    <a:pt x="44" y="43"/>
                                  </a:lnTo>
                                  <a:lnTo>
                                    <a:pt x="20" y="43"/>
                                  </a:lnTo>
                                  <a:lnTo>
                                    <a:pt x="18" y="41"/>
                                  </a:lnTo>
                                  <a:lnTo>
                                    <a:pt x="16" y="38"/>
                                  </a:lnTo>
                                  <a:lnTo>
                                    <a:pt x="16" y="34"/>
                                  </a:lnTo>
                                  <a:lnTo>
                                    <a:pt x="15" y="31"/>
                                  </a:lnTo>
                                  <a:lnTo>
                                    <a:pt x="15" y="25"/>
                                  </a:lnTo>
                                  <a:lnTo>
                                    <a:pt x="16" y="23"/>
                                  </a:lnTo>
                                  <a:lnTo>
                                    <a:pt x="16" y="17"/>
                                  </a:lnTo>
                                  <a:lnTo>
                                    <a:pt x="18" y="16"/>
                                  </a:lnTo>
                                  <a:lnTo>
                                    <a:pt x="18" y="14"/>
                                  </a:lnTo>
                                  <a:lnTo>
                                    <a:pt x="20" y="12"/>
                                  </a:lnTo>
                                  <a:lnTo>
                                    <a:pt x="44" y="12"/>
                                  </a:lnTo>
                                  <a:lnTo>
                                    <a:pt x="44" y="11"/>
                                  </a:lnTo>
                                  <a:lnTo>
                                    <a:pt x="43" y="8"/>
                                  </a:lnTo>
                                  <a:lnTo>
                                    <a:pt x="40" y="6"/>
                                  </a:lnTo>
                                  <a:lnTo>
                                    <a:pt x="36" y="4"/>
                                  </a:lnTo>
                                  <a:lnTo>
                                    <a:pt x="2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264"/>
                          <wps:cNvSpPr>
                            <a:spLocks/>
                          </wps:cNvSpPr>
                          <wps:spPr bwMode="auto">
                            <a:xfrm>
                              <a:off x="4768" y="713"/>
                              <a:ext cx="108" cy="106"/>
                            </a:xfrm>
                            <a:custGeom>
                              <a:avLst/>
                              <a:gdLst>
                                <a:gd name="T0" fmla="+- 0 4812 4768"/>
                                <a:gd name="T1" fmla="*/ T0 w 108"/>
                                <a:gd name="T2" fmla="+- 0 725 713"/>
                                <a:gd name="T3" fmla="*/ 725 h 106"/>
                                <a:gd name="T4" fmla="+- 0 4794 4768"/>
                                <a:gd name="T5" fmla="*/ T4 w 108"/>
                                <a:gd name="T6" fmla="+- 0 725 713"/>
                                <a:gd name="T7" fmla="*/ 725 h 106"/>
                                <a:gd name="T8" fmla="+- 0 4795 4768"/>
                                <a:gd name="T9" fmla="*/ T8 w 108"/>
                                <a:gd name="T10" fmla="+- 0 726 713"/>
                                <a:gd name="T11" fmla="*/ 726 h 106"/>
                                <a:gd name="T12" fmla="+- 0 4796 4768"/>
                                <a:gd name="T13" fmla="*/ T12 w 108"/>
                                <a:gd name="T14" fmla="+- 0 726 713"/>
                                <a:gd name="T15" fmla="*/ 726 h 106"/>
                                <a:gd name="T16" fmla="+- 0 4796 4768"/>
                                <a:gd name="T17" fmla="*/ T16 w 108"/>
                                <a:gd name="T18" fmla="+- 0 727 713"/>
                                <a:gd name="T19" fmla="*/ 727 h 106"/>
                                <a:gd name="T20" fmla="+- 0 4799 4768"/>
                                <a:gd name="T21" fmla="*/ T20 w 108"/>
                                <a:gd name="T22" fmla="+- 0 730 713"/>
                                <a:gd name="T23" fmla="*/ 730 h 106"/>
                                <a:gd name="T24" fmla="+- 0 4799 4768"/>
                                <a:gd name="T25" fmla="*/ T24 w 108"/>
                                <a:gd name="T26" fmla="+- 0 751 713"/>
                                <a:gd name="T27" fmla="*/ 751 h 106"/>
                                <a:gd name="T28" fmla="+- 0 4796 4768"/>
                                <a:gd name="T29" fmla="*/ T28 w 108"/>
                                <a:gd name="T30" fmla="+- 0 754 713"/>
                                <a:gd name="T31" fmla="*/ 754 h 106"/>
                                <a:gd name="T32" fmla="+- 0 4796 4768"/>
                                <a:gd name="T33" fmla="*/ T32 w 108"/>
                                <a:gd name="T34" fmla="+- 0 755 713"/>
                                <a:gd name="T35" fmla="*/ 755 h 106"/>
                                <a:gd name="T36" fmla="+- 0 4795 4768"/>
                                <a:gd name="T37" fmla="*/ T36 w 108"/>
                                <a:gd name="T38" fmla="+- 0 756 713"/>
                                <a:gd name="T39" fmla="*/ 756 h 106"/>
                                <a:gd name="T40" fmla="+- 0 4812 4768"/>
                                <a:gd name="T41" fmla="*/ T40 w 108"/>
                                <a:gd name="T42" fmla="+- 0 756 713"/>
                                <a:gd name="T43" fmla="*/ 756 h 106"/>
                                <a:gd name="T44" fmla="+- 0 4814 4768"/>
                                <a:gd name="T45" fmla="*/ T44 w 108"/>
                                <a:gd name="T46" fmla="+- 0 748 713"/>
                                <a:gd name="T47" fmla="*/ 748 h 106"/>
                                <a:gd name="T48" fmla="+- 0 4814 4768"/>
                                <a:gd name="T49" fmla="*/ T48 w 108"/>
                                <a:gd name="T50" fmla="+- 0 730 713"/>
                                <a:gd name="T51" fmla="*/ 730 h 106"/>
                                <a:gd name="T52" fmla="+- 0 4813 4768"/>
                                <a:gd name="T53" fmla="*/ T52 w 108"/>
                                <a:gd name="T54" fmla="+- 0 727 713"/>
                                <a:gd name="T55" fmla="*/ 727 h 106"/>
                                <a:gd name="T56" fmla="+- 0 4812 4768"/>
                                <a:gd name="T57" fmla="*/ T56 w 108"/>
                                <a:gd name="T58" fmla="+- 0 725 713"/>
                                <a:gd name="T59" fmla="*/ 7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106">
                                  <a:moveTo>
                                    <a:pt x="44" y="12"/>
                                  </a:moveTo>
                                  <a:lnTo>
                                    <a:pt x="26" y="12"/>
                                  </a:lnTo>
                                  <a:lnTo>
                                    <a:pt x="27" y="13"/>
                                  </a:lnTo>
                                  <a:lnTo>
                                    <a:pt x="28" y="13"/>
                                  </a:lnTo>
                                  <a:lnTo>
                                    <a:pt x="28" y="14"/>
                                  </a:lnTo>
                                  <a:lnTo>
                                    <a:pt x="31" y="17"/>
                                  </a:lnTo>
                                  <a:lnTo>
                                    <a:pt x="31" y="38"/>
                                  </a:lnTo>
                                  <a:lnTo>
                                    <a:pt x="28" y="41"/>
                                  </a:lnTo>
                                  <a:lnTo>
                                    <a:pt x="28" y="42"/>
                                  </a:lnTo>
                                  <a:lnTo>
                                    <a:pt x="27" y="43"/>
                                  </a:lnTo>
                                  <a:lnTo>
                                    <a:pt x="44" y="43"/>
                                  </a:lnTo>
                                  <a:lnTo>
                                    <a:pt x="46" y="35"/>
                                  </a:lnTo>
                                  <a:lnTo>
                                    <a:pt x="46" y="17"/>
                                  </a:lnTo>
                                  <a:lnTo>
                                    <a:pt x="45" y="14"/>
                                  </a:lnTo>
                                  <a:lnTo>
                                    <a:pt x="4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265"/>
                        <wpg:cNvGrpSpPr>
                          <a:grpSpLocks/>
                        </wpg:cNvGrpSpPr>
                        <wpg:grpSpPr bwMode="auto">
                          <a:xfrm>
                            <a:off x="2234242" y="483079"/>
                            <a:ext cx="42584" cy="74980"/>
                            <a:chOff x="5168" y="697"/>
                            <a:chExt cx="67" cy="103"/>
                          </a:xfrm>
                        </wpg:grpSpPr>
                        <wps:wsp>
                          <wps:cNvPr id="1426" name="Freeform 266"/>
                          <wps:cNvSpPr>
                            <a:spLocks/>
                          </wps:cNvSpPr>
                          <wps:spPr bwMode="auto">
                            <a:xfrm>
                              <a:off x="5168" y="697"/>
                              <a:ext cx="67" cy="103"/>
                            </a:xfrm>
                            <a:custGeom>
                              <a:avLst/>
                              <a:gdLst>
                                <a:gd name="T0" fmla="+- 0 5173 5168"/>
                                <a:gd name="T1" fmla="*/ T0 w 67"/>
                                <a:gd name="T2" fmla="+- 0 779 697"/>
                                <a:gd name="T3" fmla="*/ 779 h 103"/>
                                <a:gd name="T4" fmla="+- 0 5170 5168"/>
                                <a:gd name="T5" fmla="*/ T4 w 67"/>
                                <a:gd name="T6" fmla="+- 0 779 697"/>
                                <a:gd name="T7" fmla="*/ 779 h 103"/>
                                <a:gd name="T8" fmla="+- 0 5168 5168"/>
                                <a:gd name="T9" fmla="*/ T8 w 67"/>
                                <a:gd name="T10" fmla="+- 0 780 697"/>
                                <a:gd name="T11" fmla="*/ 780 h 103"/>
                                <a:gd name="T12" fmla="+- 0 5168 5168"/>
                                <a:gd name="T13" fmla="*/ T12 w 67"/>
                                <a:gd name="T14" fmla="+- 0 793 697"/>
                                <a:gd name="T15" fmla="*/ 793 h 103"/>
                                <a:gd name="T16" fmla="+- 0 5170 5168"/>
                                <a:gd name="T17" fmla="*/ T16 w 67"/>
                                <a:gd name="T18" fmla="+- 0 793 697"/>
                                <a:gd name="T19" fmla="*/ 793 h 103"/>
                                <a:gd name="T20" fmla="+- 0 5170 5168"/>
                                <a:gd name="T21" fmla="*/ T20 w 67"/>
                                <a:gd name="T22" fmla="+- 0 795 697"/>
                                <a:gd name="T23" fmla="*/ 795 h 103"/>
                                <a:gd name="T24" fmla="+- 0 5171 5168"/>
                                <a:gd name="T25" fmla="*/ T24 w 67"/>
                                <a:gd name="T26" fmla="+- 0 795 697"/>
                                <a:gd name="T27" fmla="*/ 795 h 103"/>
                                <a:gd name="T28" fmla="+- 0 5171 5168"/>
                                <a:gd name="T29" fmla="*/ T28 w 67"/>
                                <a:gd name="T30" fmla="+- 0 796 697"/>
                                <a:gd name="T31" fmla="*/ 796 h 103"/>
                                <a:gd name="T32" fmla="+- 0 5172 5168"/>
                                <a:gd name="T33" fmla="*/ T32 w 67"/>
                                <a:gd name="T34" fmla="+- 0 796 697"/>
                                <a:gd name="T35" fmla="*/ 796 h 103"/>
                                <a:gd name="T36" fmla="+- 0 5173 5168"/>
                                <a:gd name="T37" fmla="*/ T36 w 67"/>
                                <a:gd name="T38" fmla="+- 0 797 697"/>
                                <a:gd name="T39" fmla="*/ 797 h 103"/>
                                <a:gd name="T40" fmla="+- 0 5174 5168"/>
                                <a:gd name="T41" fmla="*/ T40 w 67"/>
                                <a:gd name="T42" fmla="+- 0 797 697"/>
                                <a:gd name="T43" fmla="*/ 797 h 103"/>
                                <a:gd name="T44" fmla="+- 0 5177 5168"/>
                                <a:gd name="T45" fmla="*/ T44 w 67"/>
                                <a:gd name="T46" fmla="+- 0 798 697"/>
                                <a:gd name="T47" fmla="*/ 798 h 103"/>
                                <a:gd name="T48" fmla="+- 0 5179 5168"/>
                                <a:gd name="T49" fmla="*/ T48 w 67"/>
                                <a:gd name="T50" fmla="+- 0 798 697"/>
                                <a:gd name="T51" fmla="*/ 798 h 103"/>
                                <a:gd name="T52" fmla="+- 0 5182 5168"/>
                                <a:gd name="T53" fmla="*/ T52 w 67"/>
                                <a:gd name="T54" fmla="+- 0 799 697"/>
                                <a:gd name="T55" fmla="*/ 799 h 103"/>
                                <a:gd name="T56" fmla="+- 0 5186 5168"/>
                                <a:gd name="T57" fmla="*/ T56 w 67"/>
                                <a:gd name="T58" fmla="+- 0 799 697"/>
                                <a:gd name="T59" fmla="*/ 799 h 103"/>
                                <a:gd name="T60" fmla="+- 0 5189 5168"/>
                                <a:gd name="T61" fmla="*/ T60 w 67"/>
                                <a:gd name="T62" fmla="+- 0 801 697"/>
                                <a:gd name="T63" fmla="*/ 801 h 103"/>
                                <a:gd name="T64" fmla="+- 0 5201 5168"/>
                                <a:gd name="T65" fmla="*/ T64 w 67"/>
                                <a:gd name="T66" fmla="+- 0 801 697"/>
                                <a:gd name="T67" fmla="*/ 801 h 103"/>
                                <a:gd name="T68" fmla="+- 0 5207 5168"/>
                                <a:gd name="T69" fmla="*/ T68 w 67"/>
                                <a:gd name="T70" fmla="+- 0 799 697"/>
                                <a:gd name="T71" fmla="*/ 799 h 103"/>
                                <a:gd name="T72" fmla="+- 0 5216 5168"/>
                                <a:gd name="T73" fmla="*/ T72 w 67"/>
                                <a:gd name="T74" fmla="+- 0 797 697"/>
                                <a:gd name="T75" fmla="*/ 797 h 103"/>
                                <a:gd name="T76" fmla="+- 0 5221 5168"/>
                                <a:gd name="T77" fmla="*/ T76 w 67"/>
                                <a:gd name="T78" fmla="+- 0 795 697"/>
                                <a:gd name="T79" fmla="*/ 795 h 103"/>
                                <a:gd name="T80" fmla="+- 0 5224 5168"/>
                                <a:gd name="T81" fmla="*/ T80 w 67"/>
                                <a:gd name="T82" fmla="+- 0 791 697"/>
                                <a:gd name="T83" fmla="*/ 791 h 103"/>
                                <a:gd name="T84" fmla="+- 0 5228 5168"/>
                                <a:gd name="T85" fmla="*/ T84 w 67"/>
                                <a:gd name="T86" fmla="+- 0 789 697"/>
                                <a:gd name="T87" fmla="*/ 789 h 103"/>
                                <a:gd name="T88" fmla="+- 0 5230 5168"/>
                                <a:gd name="T89" fmla="*/ T88 w 67"/>
                                <a:gd name="T90" fmla="+- 0 785 697"/>
                                <a:gd name="T91" fmla="*/ 785 h 103"/>
                                <a:gd name="T92" fmla="+- 0 5230 5168"/>
                                <a:gd name="T93" fmla="*/ T92 w 67"/>
                                <a:gd name="T94" fmla="+- 0 784 697"/>
                                <a:gd name="T95" fmla="*/ 784 h 103"/>
                                <a:gd name="T96" fmla="+- 0 5188 5168"/>
                                <a:gd name="T97" fmla="*/ T96 w 67"/>
                                <a:gd name="T98" fmla="+- 0 784 697"/>
                                <a:gd name="T99" fmla="*/ 784 h 103"/>
                                <a:gd name="T100" fmla="+- 0 5184 5168"/>
                                <a:gd name="T101" fmla="*/ T100 w 67"/>
                                <a:gd name="T102" fmla="+- 0 783 697"/>
                                <a:gd name="T103" fmla="*/ 783 h 103"/>
                                <a:gd name="T104" fmla="+- 0 5182 5168"/>
                                <a:gd name="T105" fmla="*/ T104 w 67"/>
                                <a:gd name="T106" fmla="+- 0 783 697"/>
                                <a:gd name="T107" fmla="*/ 783 h 103"/>
                                <a:gd name="T108" fmla="+- 0 5179 5168"/>
                                <a:gd name="T109" fmla="*/ T108 w 67"/>
                                <a:gd name="T110" fmla="+- 0 781 697"/>
                                <a:gd name="T111" fmla="*/ 781 h 103"/>
                                <a:gd name="T112" fmla="+- 0 5178 5168"/>
                                <a:gd name="T113" fmla="*/ T112 w 67"/>
                                <a:gd name="T114" fmla="+- 0 780 697"/>
                                <a:gd name="T115" fmla="*/ 780 h 103"/>
                                <a:gd name="T116" fmla="+- 0 5174 5168"/>
                                <a:gd name="T117" fmla="*/ T116 w 67"/>
                                <a:gd name="T118" fmla="+- 0 780 697"/>
                                <a:gd name="T119" fmla="*/ 780 h 103"/>
                                <a:gd name="T120" fmla="+- 0 5173 5168"/>
                                <a:gd name="T121" fmla="*/ T120 w 67"/>
                                <a:gd name="T122" fmla="+- 0 779 697"/>
                                <a:gd name="T123" fmla="*/ 77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7" h="103">
                                  <a:moveTo>
                                    <a:pt x="5" y="82"/>
                                  </a:moveTo>
                                  <a:lnTo>
                                    <a:pt x="2" y="82"/>
                                  </a:lnTo>
                                  <a:lnTo>
                                    <a:pt x="0" y="83"/>
                                  </a:lnTo>
                                  <a:lnTo>
                                    <a:pt x="0" y="96"/>
                                  </a:lnTo>
                                  <a:lnTo>
                                    <a:pt x="2" y="96"/>
                                  </a:lnTo>
                                  <a:lnTo>
                                    <a:pt x="2" y="98"/>
                                  </a:lnTo>
                                  <a:lnTo>
                                    <a:pt x="3" y="98"/>
                                  </a:lnTo>
                                  <a:lnTo>
                                    <a:pt x="3" y="99"/>
                                  </a:lnTo>
                                  <a:lnTo>
                                    <a:pt x="4" y="99"/>
                                  </a:lnTo>
                                  <a:lnTo>
                                    <a:pt x="5" y="100"/>
                                  </a:lnTo>
                                  <a:lnTo>
                                    <a:pt x="6" y="100"/>
                                  </a:lnTo>
                                  <a:lnTo>
                                    <a:pt x="9" y="101"/>
                                  </a:lnTo>
                                  <a:lnTo>
                                    <a:pt x="11" y="101"/>
                                  </a:lnTo>
                                  <a:lnTo>
                                    <a:pt x="14" y="102"/>
                                  </a:lnTo>
                                  <a:lnTo>
                                    <a:pt x="18" y="102"/>
                                  </a:lnTo>
                                  <a:lnTo>
                                    <a:pt x="21" y="104"/>
                                  </a:lnTo>
                                  <a:lnTo>
                                    <a:pt x="33" y="104"/>
                                  </a:lnTo>
                                  <a:lnTo>
                                    <a:pt x="39" y="102"/>
                                  </a:lnTo>
                                  <a:lnTo>
                                    <a:pt x="48" y="100"/>
                                  </a:lnTo>
                                  <a:lnTo>
                                    <a:pt x="53" y="98"/>
                                  </a:lnTo>
                                  <a:lnTo>
                                    <a:pt x="56" y="94"/>
                                  </a:lnTo>
                                  <a:lnTo>
                                    <a:pt x="60" y="92"/>
                                  </a:lnTo>
                                  <a:lnTo>
                                    <a:pt x="62" y="88"/>
                                  </a:lnTo>
                                  <a:lnTo>
                                    <a:pt x="62" y="87"/>
                                  </a:lnTo>
                                  <a:lnTo>
                                    <a:pt x="20" y="87"/>
                                  </a:lnTo>
                                  <a:lnTo>
                                    <a:pt x="16" y="86"/>
                                  </a:lnTo>
                                  <a:lnTo>
                                    <a:pt x="14" y="86"/>
                                  </a:lnTo>
                                  <a:lnTo>
                                    <a:pt x="11" y="84"/>
                                  </a:lnTo>
                                  <a:lnTo>
                                    <a:pt x="10" y="83"/>
                                  </a:lnTo>
                                  <a:lnTo>
                                    <a:pt x="6" y="83"/>
                                  </a:lnTo>
                                  <a:lnTo>
                                    <a:pt x="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267"/>
                          <wps:cNvSpPr>
                            <a:spLocks/>
                          </wps:cNvSpPr>
                          <wps:spPr bwMode="auto">
                            <a:xfrm>
                              <a:off x="5168" y="697"/>
                              <a:ext cx="67" cy="103"/>
                            </a:xfrm>
                            <a:custGeom>
                              <a:avLst/>
                              <a:gdLst>
                                <a:gd name="T0" fmla="+- 0 5228 5168"/>
                                <a:gd name="T1" fmla="*/ T0 w 67"/>
                                <a:gd name="T2" fmla="+- 0 697 697"/>
                                <a:gd name="T3" fmla="*/ 697 h 103"/>
                                <a:gd name="T4" fmla="+- 0 5174 5168"/>
                                <a:gd name="T5" fmla="*/ T4 w 67"/>
                                <a:gd name="T6" fmla="+- 0 697 697"/>
                                <a:gd name="T7" fmla="*/ 697 h 103"/>
                                <a:gd name="T8" fmla="+- 0 5173 5168"/>
                                <a:gd name="T9" fmla="*/ T8 w 67"/>
                                <a:gd name="T10" fmla="+- 0 699 697"/>
                                <a:gd name="T11" fmla="*/ 699 h 103"/>
                                <a:gd name="T12" fmla="+- 0 5173 5168"/>
                                <a:gd name="T13" fmla="*/ T12 w 67"/>
                                <a:gd name="T14" fmla="+- 0 751 697"/>
                                <a:gd name="T15" fmla="*/ 751 h 103"/>
                                <a:gd name="T16" fmla="+- 0 5200 5168"/>
                                <a:gd name="T17" fmla="*/ T16 w 67"/>
                                <a:gd name="T18" fmla="+- 0 751 697"/>
                                <a:gd name="T19" fmla="*/ 751 h 103"/>
                                <a:gd name="T20" fmla="+- 0 5202 5168"/>
                                <a:gd name="T21" fmla="*/ T20 w 67"/>
                                <a:gd name="T22" fmla="+- 0 753 697"/>
                                <a:gd name="T23" fmla="*/ 753 h 103"/>
                                <a:gd name="T24" fmla="+- 0 5204 5168"/>
                                <a:gd name="T25" fmla="*/ T24 w 67"/>
                                <a:gd name="T26" fmla="+- 0 753 697"/>
                                <a:gd name="T27" fmla="*/ 753 h 103"/>
                                <a:gd name="T28" fmla="+- 0 5207 5168"/>
                                <a:gd name="T29" fmla="*/ T28 w 67"/>
                                <a:gd name="T30" fmla="+- 0 754 697"/>
                                <a:gd name="T31" fmla="*/ 754 h 103"/>
                                <a:gd name="T32" fmla="+- 0 5208 5168"/>
                                <a:gd name="T33" fmla="*/ T32 w 67"/>
                                <a:gd name="T34" fmla="+- 0 756 697"/>
                                <a:gd name="T35" fmla="*/ 756 h 103"/>
                                <a:gd name="T36" fmla="+- 0 5209 5168"/>
                                <a:gd name="T37" fmla="*/ T36 w 67"/>
                                <a:gd name="T38" fmla="+- 0 756 697"/>
                                <a:gd name="T39" fmla="*/ 756 h 103"/>
                                <a:gd name="T40" fmla="+- 0 5212 5168"/>
                                <a:gd name="T41" fmla="*/ T40 w 67"/>
                                <a:gd name="T42" fmla="+- 0 759 697"/>
                                <a:gd name="T43" fmla="*/ 759 h 103"/>
                                <a:gd name="T44" fmla="+- 0 5212 5168"/>
                                <a:gd name="T45" fmla="*/ T44 w 67"/>
                                <a:gd name="T46" fmla="+- 0 760 697"/>
                                <a:gd name="T47" fmla="*/ 760 h 103"/>
                                <a:gd name="T48" fmla="+- 0 5214 5168"/>
                                <a:gd name="T49" fmla="*/ T48 w 67"/>
                                <a:gd name="T50" fmla="+- 0 765 697"/>
                                <a:gd name="T51" fmla="*/ 765 h 103"/>
                                <a:gd name="T52" fmla="+- 0 5214 5168"/>
                                <a:gd name="T53" fmla="*/ T52 w 67"/>
                                <a:gd name="T54" fmla="+- 0 771 697"/>
                                <a:gd name="T55" fmla="*/ 771 h 103"/>
                                <a:gd name="T56" fmla="+- 0 5213 5168"/>
                                <a:gd name="T57" fmla="*/ T56 w 67"/>
                                <a:gd name="T58" fmla="+- 0 772 697"/>
                                <a:gd name="T59" fmla="*/ 772 h 103"/>
                                <a:gd name="T60" fmla="+- 0 5212 5168"/>
                                <a:gd name="T61" fmla="*/ T60 w 67"/>
                                <a:gd name="T62" fmla="+- 0 774 697"/>
                                <a:gd name="T63" fmla="*/ 774 h 103"/>
                                <a:gd name="T64" fmla="+- 0 5212 5168"/>
                                <a:gd name="T65" fmla="*/ T64 w 67"/>
                                <a:gd name="T66" fmla="+- 0 777 697"/>
                                <a:gd name="T67" fmla="*/ 777 h 103"/>
                                <a:gd name="T68" fmla="+- 0 5208 5168"/>
                                <a:gd name="T69" fmla="*/ T68 w 67"/>
                                <a:gd name="T70" fmla="+- 0 780 697"/>
                                <a:gd name="T71" fmla="*/ 780 h 103"/>
                                <a:gd name="T72" fmla="+- 0 5203 5168"/>
                                <a:gd name="T73" fmla="*/ T72 w 67"/>
                                <a:gd name="T74" fmla="+- 0 783 697"/>
                                <a:gd name="T75" fmla="*/ 783 h 103"/>
                                <a:gd name="T76" fmla="+- 0 5201 5168"/>
                                <a:gd name="T77" fmla="*/ T76 w 67"/>
                                <a:gd name="T78" fmla="+- 0 783 697"/>
                                <a:gd name="T79" fmla="*/ 783 h 103"/>
                                <a:gd name="T80" fmla="+- 0 5200 5168"/>
                                <a:gd name="T81" fmla="*/ T80 w 67"/>
                                <a:gd name="T82" fmla="+- 0 784 697"/>
                                <a:gd name="T83" fmla="*/ 784 h 103"/>
                                <a:gd name="T84" fmla="+- 0 5230 5168"/>
                                <a:gd name="T85" fmla="*/ T84 w 67"/>
                                <a:gd name="T86" fmla="+- 0 784 697"/>
                                <a:gd name="T87" fmla="*/ 784 h 103"/>
                                <a:gd name="T88" fmla="+- 0 5232 5168"/>
                                <a:gd name="T89" fmla="*/ T88 w 67"/>
                                <a:gd name="T90" fmla="+- 0 780 697"/>
                                <a:gd name="T91" fmla="*/ 780 h 103"/>
                                <a:gd name="T92" fmla="+- 0 5234 5168"/>
                                <a:gd name="T93" fmla="*/ T92 w 67"/>
                                <a:gd name="T94" fmla="+- 0 777 697"/>
                                <a:gd name="T95" fmla="*/ 777 h 103"/>
                                <a:gd name="T96" fmla="+- 0 5236 5168"/>
                                <a:gd name="T97" fmla="*/ T96 w 67"/>
                                <a:gd name="T98" fmla="+- 0 771 697"/>
                                <a:gd name="T99" fmla="*/ 771 h 103"/>
                                <a:gd name="T100" fmla="+- 0 5236 5168"/>
                                <a:gd name="T101" fmla="*/ T100 w 67"/>
                                <a:gd name="T102" fmla="+- 0 761 697"/>
                                <a:gd name="T103" fmla="*/ 761 h 103"/>
                                <a:gd name="T104" fmla="+- 0 5234 5168"/>
                                <a:gd name="T105" fmla="*/ T104 w 67"/>
                                <a:gd name="T106" fmla="+- 0 756 697"/>
                                <a:gd name="T107" fmla="*/ 756 h 103"/>
                                <a:gd name="T108" fmla="+- 0 5232 5168"/>
                                <a:gd name="T109" fmla="*/ T108 w 67"/>
                                <a:gd name="T110" fmla="+- 0 749 697"/>
                                <a:gd name="T111" fmla="*/ 749 h 103"/>
                                <a:gd name="T112" fmla="+- 0 5230 5168"/>
                                <a:gd name="T113" fmla="*/ T112 w 67"/>
                                <a:gd name="T114" fmla="+- 0 745 697"/>
                                <a:gd name="T115" fmla="*/ 745 h 103"/>
                                <a:gd name="T116" fmla="+- 0 5226 5168"/>
                                <a:gd name="T117" fmla="*/ T116 w 67"/>
                                <a:gd name="T118" fmla="+- 0 744 697"/>
                                <a:gd name="T119" fmla="*/ 744 h 103"/>
                                <a:gd name="T120" fmla="+- 0 5224 5168"/>
                                <a:gd name="T121" fmla="*/ T120 w 67"/>
                                <a:gd name="T122" fmla="+- 0 741 697"/>
                                <a:gd name="T123" fmla="*/ 741 h 103"/>
                                <a:gd name="T124" fmla="+- 0 5220 5168"/>
                                <a:gd name="T125" fmla="*/ T124 w 67"/>
                                <a:gd name="T126" fmla="+- 0 739 697"/>
                                <a:gd name="T127" fmla="*/ 739 h 103"/>
                                <a:gd name="T128" fmla="+- 0 5215 5168"/>
                                <a:gd name="T129" fmla="*/ T128 w 67"/>
                                <a:gd name="T130" fmla="+- 0 738 697"/>
                                <a:gd name="T131" fmla="*/ 738 h 103"/>
                                <a:gd name="T132" fmla="+- 0 5212 5168"/>
                                <a:gd name="T133" fmla="*/ T132 w 67"/>
                                <a:gd name="T134" fmla="+- 0 737 697"/>
                                <a:gd name="T135" fmla="*/ 737 h 103"/>
                                <a:gd name="T136" fmla="+- 0 5207 5168"/>
                                <a:gd name="T137" fmla="*/ T136 w 67"/>
                                <a:gd name="T138" fmla="+- 0 736 697"/>
                                <a:gd name="T139" fmla="*/ 736 h 103"/>
                                <a:gd name="T140" fmla="+- 0 5189 5168"/>
                                <a:gd name="T141" fmla="*/ T140 w 67"/>
                                <a:gd name="T142" fmla="+- 0 736 697"/>
                                <a:gd name="T143" fmla="*/ 736 h 103"/>
                                <a:gd name="T144" fmla="+- 0 5189 5168"/>
                                <a:gd name="T145" fmla="*/ T144 w 67"/>
                                <a:gd name="T146" fmla="+- 0 715 697"/>
                                <a:gd name="T147" fmla="*/ 715 h 103"/>
                                <a:gd name="T148" fmla="+- 0 5227 5168"/>
                                <a:gd name="T149" fmla="*/ T148 w 67"/>
                                <a:gd name="T150" fmla="+- 0 715 697"/>
                                <a:gd name="T151" fmla="*/ 715 h 103"/>
                                <a:gd name="T152" fmla="+- 0 5228 5168"/>
                                <a:gd name="T153" fmla="*/ T152 w 67"/>
                                <a:gd name="T154" fmla="+- 0 714 697"/>
                                <a:gd name="T155" fmla="*/ 714 h 103"/>
                                <a:gd name="T156" fmla="+- 0 5228 5168"/>
                                <a:gd name="T157" fmla="*/ T156 w 67"/>
                                <a:gd name="T158" fmla="+- 0 711 697"/>
                                <a:gd name="T159" fmla="*/ 711 h 103"/>
                                <a:gd name="T160" fmla="+- 0 5230 5168"/>
                                <a:gd name="T161" fmla="*/ T160 w 67"/>
                                <a:gd name="T162" fmla="+- 0 709 697"/>
                                <a:gd name="T163" fmla="*/ 709 h 103"/>
                                <a:gd name="T164" fmla="+- 0 5230 5168"/>
                                <a:gd name="T165" fmla="*/ T164 w 67"/>
                                <a:gd name="T166" fmla="+- 0 705 697"/>
                                <a:gd name="T167" fmla="*/ 705 h 103"/>
                                <a:gd name="T168" fmla="+- 0 5228 5168"/>
                                <a:gd name="T169" fmla="*/ T168 w 67"/>
                                <a:gd name="T170" fmla="+- 0 703 697"/>
                                <a:gd name="T171" fmla="*/ 703 h 103"/>
                                <a:gd name="T172" fmla="+- 0 5228 5168"/>
                                <a:gd name="T173" fmla="*/ T172 w 67"/>
                                <a:gd name="T174" fmla="+- 0 697 697"/>
                                <a:gd name="T175" fmla="*/ 69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 h="103">
                                  <a:moveTo>
                                    <a:pt x="60" y="0"/>
                                  </a:moveTo>
                                  <a:lnTo>
                                    <a:pt x="6" y="0"/>
                                  </a:lnTo>
                                  <a:lnTo>
                                    <a:pt x="5" y="2"/>
                                  </a:lnTo>
                                  <a:lnTo>
                                    <a:pt x="5" y="54"/>
                                  </a:lnTo>
                                  <a:lnTo>
                                    <a:pt x="32" y="54"/>
                                  </a:lnTo>
                                  <a:lnTo>
                                    <a:pt x="34" y="56"/>
                                  </a:lnTo>
                                  <a:lnTo>
                                    <a:pt x="36" y="56"/>
                                  </a:lnTo>
                                  <a:lnTo>
                                    <a:pt x="39" y="57"/>
                                  </a:lnTo>
                                  <a:lnTo>
                                    <a:pt x="40" y="59"/>
                                  </a:lnTo>
                                  <a:lnTo>
                                    <a:pt x="41" y="59"/>
                                  </a:lnTo>
                                  <a:lnTo>
                                    <a:pt x="44" y="62"/>
                                  </a:lnTo>
                                  <a:lnTo>
                                    <a:pt x="44" y="63"/>
                                  </a:lnTo>
                                  <a:lnTo>
                                    <a:pt x="46" y="68"/>
                                  </a:lnTo>
                                  <a:lnTo>
                                    <a:pt x="46" y="74"/>
                                  </a:lnTo>
                                  <a:lnTo>
                                    <a:pt x="45" y="75"/>
                                  </a:lnTo>
                                  <a:lnTo>
                                    <a:pt x="44" y="77"/>
                                  </a:lnTo>
                                  <a:lnTo>
                                    <a:pt x="44" y="80"/>
                                  </a:lnTo>
                                  <a:lnTo>
                                    <a:pt x="40" y="83"/>
                                  </a:lnTo>
                                  <a:lnTo>
                                    <a:pt x="35" y="86"/>
                                  </a:lnTo>
                                  <a:lnTo>
                                    <a:pt x="33" y="86"/>
                                  </a:lnTo>
                                  <a:lnTo>
                                    <a:pt x="32" y="87"/>
                                  </a:lnTo>
                                  <a:lnTo>
                                    <a:pt x="62" y="87"/>
                                  </a:lnTo>
                                  <a:lnTo>
                                    <a:pt x="64" y="83"/>
                                  </a:lnTo>
                                  <a:lnTo>
                                    <a:pt x="66" y="80"/>
                                  </a:lnTo>
                                  <a:lnTo>
                                    <a:pt x="68" y="74"/>
                                  </a:lnTo>
                                  <a:lnTo>
                                    <a:pt x="68" y="64"/>
                                  </a:lnTo>
                                  <a:lnTo>
                                    <a:pt x="66" y="59"/>
                                  </a:lnTo>
                                  <a:lnTo>
                                    <a:pt x="64" y="52"/>
                                  </a:lnTo>
                                  <a:lnTo>
                                    <a:pt x="62" y="48"/>
                                  </a:lnTo>
                                  <a:lnTo>
                                    <a:pt x="58" y="47"/>
                                  </a:lnTo>
                                  <a:lnTo>
                                    <a:pt x="56" y="44"/>
                                  </a:lnTo>
                                  <a:lnTo>
                                    <a:pt x="52" y="42"/>
                                  </a:lnTo>
                                  <a:lnTo>
                                    <a:pt x="47" y="41"/>
                                  </a:lnTo>
                                  <a:lnTo>
                                    <a:pt x="44" y="40"/>
                                  </a:lnTo>
                                  <a:lnTo>
                                    <a:pt x="39" y="39"/>
                                  </a:lnTo>
                                  <a:lnTo>
                                    <a:pt x="21" y="39"/>
                                  </a:lnTo>
                                  <a:lnTo>
                                    <a:pt x="21" y="18"/>
                                  </a:lnTo>
                                  <a:lnTo>
                                    <a:pt x="59" y="18"/>
                                  </a:lnTo>
                                  <a:lnTo>
                                    <a:pt x="60" y="17"/>
                                  </a:lnTo>
                                  <a:lnTo>
                                    <a:pt x="60" y="14"/>
                                  </a:lnTo>
                                  <a:lnTo>
                                    <a:pt x="62" y="12"/>
                                  </a:lnTo>
                                  <a:lnTo>
                                    <a:pt x="62" y="8"/>
                                  </a:lnTo>
                                  <a:lnTo>
                                    <a:pt x="60" y="6"/>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268"/>
                        <wpg:cNvGrpSpPr>
                          <a:grpSpLocks/>
                        </wpg:cNvGrpSpPr>
                        <wpg:grpSpPr bwMode="auto">
                          <a:xfrm>
                            <a:off x="2286000" y="483079"/>
                            <a:ext cx="42584" cy="74980"/>
                            <a:chOff x="5250" y="697"/>
                            <a:chExt cx="67" cy="103"/>
                          </a:xfrm>
                        </wpg:grpSpPr>
                        <wps:wsp>
                          <wps:cNvPr id="1429" name="Freeform 269"/>
                          <wps:cNvSpPr>
                            <a:spLocks/>
                          </wps:cNvSpPr>
                          <wps:spPr bwMode="auto">
                            <a:xfrm>
                              <a:off x="5250" y="697"/>
                              <a:ext cx="67" cy="103"/>
                            </a:xfrm>
                            <a:custGeom>
                              <a:avLst/>
                              <a:gdLst>
                                <a:gd name="T0" fmla="+- 0 5260 5250"/>
                                <a:gd name="T1" fmla="*/ T0 w 67"/>
                                <a:gd name="T2" fmla="+- 0 780 697"/>
                                <a:gd name="T3" fmla="*/ 780 h 103"/>
                                <a:gd name="T4" fmla="+- 0 5250 5250"/>
                                <a:gd name="T5" fmla="*/ T4 w 67"/>
                                <a:gd name="T6" fmla="+- 0 780 697"/>
                                <a:gd name="T7" fmla="*/ 780 h 103"/>
                                <a:gd name="T8" fmla="+- 0 5250 5250"/>
                                <a:gd name="T9" fmla="*/ T8 w 67"/>
                                <a:gd name="T10" fmla="+- 0 793 697"/>
                                <a:gd name="T11" fmla="*/ 793 h 103"/>
                                <a:gd name="T12" fmla="+- 0 5251 5250"/>
                                <a:gd name="T13" fmla="*/ T12 w 67"/>
                                <a:gd name="T14" fmla="+- 0 793 697"/>
                                <a:gd name="T15" fmla="*/ 793 h 103"/>
                                <a:gd name="T16" fmla="+- 0 5251 5250"/>
                                <a:gd name="T17" fmla="*/ T16 w 67"/>
                                <a:gd name="T18" fmla="+- 0 795 697"/>
                                <a:gd name="T19" fmla="*/ 795 h 103"/>
                                <a:gd name="T20" fmla="+- 0 5252 5250"/>
                                <a:gd name="T21" fmla="*/ T20 w 67"/>
                                <a:gd name="T22" fmla="+- 0 795 697"/>
                                <a:gd name="T23" fmla="*/ 795 h 103"/>
                                <a:gd name="T24" fmla="+- 0 5252 5250"/>
                                <a:gd name="T25" fmla="*/ T24 w 67"/>
                                <a:gd name="T26" fmla="+- 0 796 697"/>
                                <a:gd name="T27" fmla="*/ 796 h 103"/>
                                <a:gd name="T28" fmla="+- 0 5254 5250"/>
                                <a:gd name="T29" fmla="*/ T28 w 67"/>
                                <a:gd name="T30" fmla="+- 0 796 697"/>
                                <a:gd name="T31" fmla="*/ 796 h 103"/>
                                <a:gd name="T32" fmla="+- 0 5255 5250"/>
                                <a:gd name="T33" fmla="*/ T32 w 67"/>
                                <a:gd name="T34" fmla="+- 0 797 697"/>
                                <a:gd name="T35" fmla="*/ 797 h 103"/>
                                <a:gd name="T36" fmla="+- 0 5256 5250"/>
                                <a:gd name="T37" fmla="*/ T36 w 67"/>
                                <a:gd name="T38" fmla="+- 0 797 697"/>
                                <a:gd name="T39" fmla="*/ 797 h 103"/>
                                <a:gd name="T40" fmla="+- 0 5258 5250"/>
                                <a:gd name="T41" fmla="*/ T40 w 67"/>
                                <a:gd name="T42" fmla="+- 0 798 697"/>
                                <a:gd name="T43" fmla="*/ 798 h 103"/>
                                <a:gd name="T44" fmla="+- 0 5261 5250"/>
                                <a:gd name="T45" fmla="*/ T44 w 67"/>
                                <a:gd name="T46" fmla="+- 0 798 697"/>
                                <a:gd name="T47" fmla="*/ 798 h 103"/>
                                <a:gd name="T48" fmla="+- 0 5262 5250"/>
                                <a:gd name="T49" fmla="*/ T48 w 67"/>
                                <a:gd name="T50" fmla="+- 0 799 697"/>
                                <a:gd name="T51" fmla="*/ 799 h 103"/>
                                <a:gd name="T52" fmla="+- 0 5268 5250"/>
                                <a:gd name="T53" fmla="*/ T52 w 67"/>
                                <a:gd name="T54" fmla="+- 0 799 697"/>
                                <a:gd name="T55" fmla="*/ 799 h 103"/>
                                <a:gd name="T56" fmla="+- 0 5270 5250"/>
                                <a:gd name="T57" fmla="*/ T56 w 67"/>
                                <a:gd name="T58" fmla="+- 0 801 697"/>
                                <a:gd name="T59" fmla="*/ 801 h 103"/>
                                <a:gd name="T60" fmla="+- 0 5282 5250"/>
                                <a:gd name="T61" fmla="*/ T60 w 67"/>
                                <a:gd name="T62" fmla="+- 0 801 697"/>
                                <a:gd name="T63" fmla="*/ 801 h 103"/>
                                <a:gd name="T64" fmla="+- 0 5288 5250"/>
                                <a:gd name="T65" fmla="*/ T64 w 67"/>
                                <a:gd name="T66" fmla="+- 0 799 697"/>
                                <a:gd name="T67" fmla="*/ 799 h 103"/>
                                <a:gd name="T68" fmla="+- 0 5298 5250"/>
                                <a:gd name="T69" fmla="*/ T68 w 67"/>
                                <a:gd name="T70" fmla="+- 0 797 697"/>
                                <a:gd name="T71" fmla="*/ 797 h 103"/>
                                <a:gd name="T72" fmla="+- 0 5303 5250"/>
                                <a:gd name="T73" fmla="*/ T72 w 67"/>
                                <a:gd name="T74" fmla="+- 0 795 697"/>
                                <a:gd name="T75" fmla="*/ 795 h 103"/>
                                <a:gd name="T76" fmla="+- 0 5305 5250"/>
                                <a:gd name="T77" fmla="*/ T76 w 67"/>
                                <a:gd name="T78" fmla="+- 0 791 697"/>
                                <a:gd name="T79" fmla="*/ 791 h 103"/>
                                <a:gd name="T80" fmla="+- 0 5309 5250"/>
                                <a:gd name="T81" fmla="*/ T80 w 67"/>
                                <a:gd name="T82" fmla="+- 0 789 697"/>
                                <a:gd name="T83" fmla="*/ 789 h 103"/>
                                <a:gd name="T84" fmla="+- 0 5311 5250"/>
                                <a:gd name="T85" fmla="*/ T84 w 67"/>
                                <a:gd name="T86" fmla="+- 0 785 697"/>
                                <a:gd name="T87" fmla="*/ 785 h 103"/>
                                <a:gd name="T88" fmla="+- 0 5312 5250"/>
                                <a:gd name="T89" fmla="*/ T88 w 67"/>
                                <a:gd name="T90" fmla="+- 0 784 697"/>
                                <a:gd name="T91" fmla="*/ 784 h 103"/>
                                <a:gd name="T92" fmla="+- 0 5268 5250"/>
                                <a:gd name="T93" fmla="*/ T92 w 67"/>
                                <a:gd name="T94" fmla="+- 0 784 697"/>
                                <a:gd name="T95" fmla="*/ 784 h 103"/>
                                <a:gd name="T96" fmla="+- 0 5266 5250"/>
                                <a:gd name="T97" fmla="*/ T96 w 67"/>
                                <a:gd name="T98" fmla="+- 0 783 697"/>
                                <a:gd name="T99" fmla="*/ 783 h 103"/>
                                <a:gd name="T100" fmla="+- 0 5263 5250"/>
                                <a:gd name="T101" fmla="*/ T100 w 67"/>
                                <a:gd name="T102" fmla="+- 0 783 697"/>
                                <a:gd name="T103" fmla="*/ 783 h 103"/>
                                <a:gd name="T104" fmla="+- 0 5261 5250"/>
                                <a:gd name="T105" fmla="*/ T104 w 67"/>
                                <a:gd name="T106" fmla="+- 0 781 697"/>
                                <a:gd name="T107" fmla="*/ 781 h 103"/>
                                <a:gd name="T108" fmla="+- 0 5260 5250"/>
                                <a:gd name="T109" fmla="*/ T108 w 67"/>
                                <a:gd name="T110" fmla="+- 0 780 697"/>
                                <a:gd name="T111" fmla="*/ 78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7" h="103">
                                  <a:moveTo>
                                    <a:pt x="10" y="83"/>
                                  </a:moveTo>
                                  <a:lnTo>
                                    <a:pt x="0" y="83"/>
                                  </a:lnTo>
                                  <a:lnTo>
                                    <a:pt x="0" y="96"/>
                                  </a:lnTo>
                                  <a:lnTo>
                                    <a:pt x="1" y="96"/>
                                  </a:lnTo>
                                  <a:lnTo>
                                    <a:pt x="1" y="98"/>
                                  </a:lnTo>
                                  <a:lnTo>
                                    <a:pt x="2" y="98"/>
                                  </a:lnTo>
                                  <a:lnTo>
                                    <a:pt x="2" y="99"/>
                                  </a:lnTo>
                                  <a:lnTo>
                                    <a:pt x="4" y="99"/>
                                  </a:lnTo>
                                  <a:lnTo>
                                    <a:pt x="5" y="100"/>
                                  </a:lnTo>
                                  <a:lnTo>
                                    <a:pt x="6" y="100"/>
                                  </a:lnTo>
                                  <a:lnTo>
                                    <a:pt x="8" y="101"/>
                                  </a:lnTo>
                                  <a:lnTo>
                                    <a:pt x="11" y="101"/>
                                  </a:lnTo>
                                  <a:lnTo>
                                    <a:pt x="12" y="102"/>
                                  </a:lnTo>
                                  <a:lnTo>
                                    <a:pt x="18" y="102"/>
                                  </a:lnTo>
                                  <a:lnTo>
                                    <a:pt x="20" y="104"/>
                                  </a:lnTo>
                                  <a:lnTo>
                                    <a:pt x="32" y="104"/>
                                  </a:lnTo>
                                  <a:lnTo>
                                    <a:pt x="38" y="102"/>
                                  </a:lnTo>
                                  <a:lnTo>
                                    <a:pt x="48" y="100"/>
                                  </a:lnTo>
                                  <a:lnTo>
                                    <a:pt x="53" y="98"/>
                                  </a:lnTo>
                                  <a:lnTo>
                                    <a:pt x="55" y="94"/>
                                  </a:lnTo>
                                  <a:lnTo>
                                    <a:pt x="59" y="92"/>
                                  </a:lnTo>
                                  <a:lnTo>
                                    <a:pt x="61" y="88"/>
                                  </a:lnTo>
                                  <a:lnTo>
                                    <a:pt x="62" y="87"/>
                                  </a:lnTo>
                                  <a:lnTo>
                                    <a:pt x="18" y="87"/>
                                  </a:lnTo>
                                  <a:lnTo>
                                    <a:pt x="16" y="86"/>
                                  </a:lnTo>
                                  <a:lnTo>
                                    <a:pt x="13" y="86"/>
                                  </a:lnTo>
                                  <a:lnTo>
                                    <a:pt x="11" y="84"/>
                                  </a:lnTo>
                                  <a:lnTo>
                                    <a:pt x="10"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270"/>
                          <wps:cNvSpPr>
                            <a:spLocks/>
                          </wps:cNvSpPr>
                          <wps:spPr bwMode="auto">
                            <a:xfrm>
                              <a:off x="5250" y="697"/>
                              <a:ext cx="67" cy="103"/>
                            </a:xfrm>
                            <a:custGeom>
                              <a:avLst/>
                              <a:gdLst>
                                <a:gd name="T0" fmla="+- 0 5310 5250"/>
                                <a:gd name="T1" fmla="*/ T0 w 67"/>
                                <a:gd name="T2" fmla="+- 0 699 697"/>
                                <a:gd name="T3" fmla="*/ 699 h 103"/>
                                <a:gd name="T4" fmla="+- 0 5255 5250"/>
                                <a:gd name="T5" fmla="*/ T4 w 67"/>
                                <a:gd name="T6" fmla="+- 0 699 697"/>
                                <a:gd name="T7" fmla="*/ 699 h 103"/>
                                <a:gd name="T8" fmla="+- 0 5255 5250"/>
                                <a:gd name="T9" fmla="*/ T8 w 67"/>
                                <a:gd name="T10" fmla="+- 0 751 697"/>
                                <a:gd name="T11" fmla="*/ 751 h 103"/>
                                <a:gd name="T12" fmla="+- 0 5281 5250"/>
                                <a:gd name="T13" fmla="*/ T12 w 67"/>
                                <a:gd name="T14" fmla="+- 0 751 697"/>
                                <a:gd name="T15" fmla="*/ 751 h 103"/>
                                <a:gd name="T16" fmla="+- 0 5284 5250"/>
                                <a:gd name="T17" fmla="*/ T16 w 67"/>
                                <a:gd name="T18" fmla="+- 0 753 697"/>
                                <a:gd name="T19" fmla="*/ 753 h 103"/>
                                <a:gd name="T20" fmla="+- 0 5286 5250"/>
                                <a:gd name="T21" fmla="*/ T20 w 67"/>
                                <a:gd name="T22" fmla="+- 0 753 697"/>
                                <a:gd name="T23" fmla="*/ 753 h 103"/>
                                <a:gd name="T24" fmla="+- 0 5288 5250"/>
                                <a:gd name="T25" fmla="*/ T24 w 67"/>
                                <a:gd name="T26" fmla="+- 0 754 697"/>
                                <a:gd name="T27" fmla="*/ 754 h 103"/>
                                <a:gd name="T28" fmla="+- 0 5290 5250"/>
                                <a:gd name="T29" fmla="*/ T28 w 67"/>
                                <a:gd name="T30" fmla="+- 0 756 697"/>
                                <a:gd name="T31" fmla="*/ 756 h 103"/>
                                <a:gd name="T32" fmla="+- 0 5292 5250"/>
                                <a:gd name="T33" fmla="*/ T32 w 67"/>
                                <a:gd name="T34" fmla="+- 0 756 697"/>
                                <a:gd name="T35" fmla="*/ 756 h 103"/>
                                <a:gd name="T36" fmla="+- 0 5293 5250"/>
                                <a:gd name="T37" fmla="*/ T36 w 67"/>
                                <a:gd name="T38" fmla="+- 0 759 697"/>
                                <a:gd name="T39" fmla="*/ 759 h 103"/>
                                <a:gd name="T40" fmla="+- 0 5293 5250"/>
                                <a:gd name="T41" fmla="*/ T40 w 67"/>
                                <a:gd name="T42" fmla="+- 0 760 697"/>
                                <a:gd name="T43" fmla="*/ 760 h 103"/>
                                <a:gd name="T44" fmla="+- 0 5296 5250"/>
                                <a:gd name="T45" fmla="*/ T44 w 67"/>
                                <a:gd name="T46" fmla="+- 0 765 697"/>
                                <a:gd name="T47" fmla="*/ 765 h 103"/>
                                <a:gd name="T48" fmla="+- 0 5296 5250"/>
                                <a:gd name="T49" fmla="*/ T48 w 67"/>
                                <a:gd name="T50" fmla="+- 0 771 697"/>
                                <a:gd name="T51" fmla="*/ 771 h 103"/>
                                <a:gd name="T52" fmla="+- 0 5294 5250"/>
                                <a:gd name="T53" fmla="*/ T52 w 67"/>
                                <a:gd name="T54" fmla="+- 0 772 697"/>
                                <a:gd name="T55" fmla="*/ 772 h 103"/>
                                <a:gd name="T56" fmla="+- 0 5293 5250"/>
                                <a:gd name="T57" fmla="*/ T56 w 67"/>
                                <a:gd name="T58" fmla="+- 0 774 697"/>
                                <a:gd name="T59" fmla="*/ 774 h 103"/>
                                <a:gd name="T60" fmla="+- 0 5293 5250"/>
                                <a:gd name="T61" fmla="*/ T60 w 67"/>
                                <a:gd name="T62" fmla="+- 0 777 697"/>
                                <a:gd name="T63" fmla="*/ 777 h 103"/>
                                <a:gd name="T64" fmla="+- 0 5290 5250"/>
                                <a:gd name="T65" fmla="*/ T64 w 67"/>
                                <a:gd name="T66" fmla="+- 0 780 697"/>
                                <a:gd name="T67" fmla="*/ 780 h 103"/>
                                <a:gd name="T68" fmla="+- 0 5287 5250"/>
                                <a:gd name="T69" fmla="*/ T68 w 67"/>
                                <a:gd name="T70" fmla="+- 0 781 697"/>
                                <a:gd name="T71" fmla="*/ 781 h 103"/>
                                <a:gd name="T72" fmla="+- 0 5286 5250"/>
                                <a:gd name="T73" fmla="*/ T72 w 67"/>
                                <a:gd name="T74" fmla="+- 0 783 697"/>
                                <a:gd name="T75" fmla="*/ 783 h 103"/>
                                <a:gd name="T76" fmla="+- 0 5282 5250"/>
                                <a:gd name="T77" fmla="*/ T76 w 67"/>
                                <a:gd name="T78" fmla="+- 0 783 697"/>
                                <a:gd name="T79" fmla="*/ 783 h 103"/>
                                <a:gd name="T80" fmla="+- 0 5281 5250"/>
                                <a:gd name="T81" fmla="*/ T80 w 67"/>
                                <a:gd name="T82" fmla="+- 0 784 697"/>
                                <a:gd name="T83" fmla="*/ 784 h 103"/>
                                <a:gd name="T84" fmla="+- 0 5312 5250"/>
                                <a:gd name="T85" fmla="*/ T84 w 67"/>
                                <a:gd name="T86" fmla="+- 0 784 697"/>
                                <a:gd name="T87" fmla="*/ 784 h 103"/>
                                <a:gd name="T88" fmla="+- 0 5314 5250"/>
                                <a:gd name="T89" fmla="*/ T88 w 67"/>
                                <a:gd name="T90" fmla="+- 0 780 697"/>
                                <a:gd name="T91" fmla="*/ 780 h 103"/>
                                <a:gd name="T92" fmla="+- 0 5316 5250"/>
                                <a:gd name="T93" fmla="*/ T92 w 67"/>
                                <a:gd name="T94" fmla="+- 0 777 697"/>
                                <a:gd name="T95" fmla="*/ 777 h 103"/>
                                <a:gd name="T96" fmla="+- 0 5317 5250"/>
                                <a:gd name="T97" fmla="*/ T96 w 67"/>
                                <a:gd name="T98" fmla="+- 0 771 697"/>
                                <a:gd name="T99" fmla="*/ 771 h 103"/>
                                <a:gd name="T100" fmla="+- 0 5317 5250"/>
                                <a:gd name="T101" fmla="*/ T100 w 67"/>
                                <a:gd name="T102" fmla="+- 0 761 697"/>
                                <a:gd name="T103" fmla="*/ 761 h 103"/>
                                <a:gd name="T104" fmla="+- 0 5316 5250"/>
                                <a:gd name="T105" fmla="*/ T104 w 67"/>
                                <a:gd name="T106" fmla="+- 0 756 697"/>
                                <a:gd name="T107" fmla="*/ 756 h 103"/>
                                <a:gd name="T108" fmla="+- 0 5314 5250"/>
                                <a:gd name="T109" fmla="*/ T108 w 67"/>
                                <a:gd name="T110" fmla="+- 0 749 697"/>
                                <a:gd name="T111" fmla="*/ 749 h 103"/>
                                <a:gd name="T112" fmla="+- 0 5311 5250"/>
                                <a:gd name="T113" fmla="*/ T112 w 67"/>
                                <a:gd name="T114" fmla="+- 0 745 697"/>
                                <a:gd name="T115" fmla="*/ 745 h 103"/>
                                <a:gd name="T116" fmla="+- 0 5308 5250"/>
                                <a:gd name="T117" fmla="*/ T116 w 67"/>
                                <a:gd name="T118" fmla="+- 0 744 697"/>
                                <a:gd name="T119" fmla="*/ 744 h 103"/>
                                <a:gd name="T120" fmla="+- 0 5305 5250"/>
                                <a:gd name="T121" fmla="*/ T120 w 67"/>
                                <a:gd name="T122" fmla="+- 0 741 697"/>
                                <a:gd name="T123" fmla="*/ 741 h 103"/>
                                <a:gd name="T124" fmla="+- 0 5302 5250"/>
                                <a:gd name="T125" fmla="*/ T124 w 67"/>
                                <a:gd name="T126" fmla="+- 0 739 697"/>
                                <a:gd name="T127" fmla="*/ 739 h 103"/>
                                <a:gd name="T128" fmla="+- 0 5297 5250"/>
                                <a:gd name="T129" fmla="*/ T128 w 67"/>
                                <a:gd name="T130" fmla="+- 0 738 697"/>
                                <a:gd name="T131" fmla="*/ 738 h 103"/>
                                <a:gd name="T132" fmla="+- 0 5293 5250"/>
                                <a:gd name="T133" fmla="*/ T132 w 67"/>
                                <a:gd name="T134" fmla="+- 0 737 697"/>
                                <a:gd name="T135" fmla="*/ 737 h 103"/>
                                <a:gd name="T136" fmla="+- 0 5288 5250"/>
                                <a:gd name="T137" fmla="*/ T136 w 67"/>
                                <a:gd name="T138" fmla="+- 0 736 697"/>
                                <a:gd name="T139" fmla="*/ 736 h 103"/>
                                <a:gd name="T140" fmla="+- 0 5272 5250"/>
                                <a:gd name="T141" fmla="*/ T140 w 67"/>
                                <a:gd name="T142" fmla="+- 0 736 697"/>
                                <a:gd name="T143" fmla="*/ 736 h 103"/>
                                <a:gd name="T144" fmla="+- 0 5272 5250"/>
                                <a:gd name="T145" fmla="*/ T144 w 67"/>
                                <a:gd name="T146" fmla="+- 0 715 697"/>
                                <a:gd name="T147" fmla="*/ 715 h 103"/>
                                <a:gd name="T148" fmla="+- 0 5309 5250"/>
                                <a:gd name="T149" fmla="*/ T148 w 67"/>
                                <a:gd name="T150" fmla="+- 0 715 697"/>
                                <a:gd name="T151" fmla="*/ 715 h 103"/>
                                <a:gd name="T152" fmla="+- 0 5309 5250"/>
                                <a:gd name="T153" fmla="*/ T152 w 67"/>
                                <a:gd name="T154" fmla="+- 0 714 697"/>
                                <a:gd name="T155" fmla="*/ 714 h 103"/>
                                <a:gd name="T156" fmla="+- 0 5310 5250"/>
                                <a:gd name="T157" fmla="*/ T156 w 67"/>
                                <a:gd name="T158" fmla="+- 0 713 697"/>
                                <a:gd name="T159" fmla="*/ 713 h 103"/>
                                <a:gd name="T160" fmla="+- 0 5310 5250"/>
                                <a:gd name="T161" fmla="*/ T160 w 67"/>
                                <a:gd name="T162" fmla="+- 0 711 697"/>
                                <a:gd name="T163" fmla="*/ 711 h 103"/>
                                <a:gd name="T164" fmla="+- 0 5311 5250"/>
                                <a:gd name="T165" fmla="*/ T164 w 67"/>
                                <a:gd name="T166" fmla="+- 0 709 697"/>
                                <a:gd name="T167" fmla="*/ 709 h 103"/>
                                <a:gd name="T168" fmla="+- 0 5311 5250"/>
                                <a:gd name="T169" fmla="*/ T168 w 67"/>
                                <a:gd name="T170" fmla="+- 0 703 697"/>
                                <a:gd name="T171" fmla="*/ 703 h 103"/>
                                <a:gd name="T172" fmla="+- 0 5310 5250"/>
                                <a:gd name="T173" fmla="*/ T172 w 67"/>
                                <a:gd name="T174" fmla="+- 0 701 697"/>
                                <a:gd name="T175" fmla="*/ 701 h 103"/>
                                <a:gd name="T176" fmla="+- 0 5310 5250"/>
                                <a:gd name="T177" fmla="*/ T176 w 67"/>
                                <a:gd name="T178" fmla="+- 0 699 697"/>
                                <a:gd name="T179" fmla="*/ 6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7" h="103">
                                  <a:moveTo>
                                    <a:pt x="60" y="2"/>
                                  </a:moveTo>
                                  <a:lnTo>
                                    <a:pt x="5" y="2"/>
                                  </a:lnTo>
                                  <a:lnTo>
                                    <a:pt x="5" y="54"/>
                                  </a:lnTo>
                                  <a:lnTo>
                                    <a:pt x="31" y="54"/>
                                  </a:lnTo>
                                  <a:lnTo>
                                    <a:pt x="34" y="56"/>
                                  </a:lnTo>
                                  <a:lnTo>
                                    <a:pt x="36" y="56"/>
                                  </a:lnTo>
                                  <a:lnTo>
                                    <a:pt x="38" y="57"/>
                                  </a:lnTo>
                                  <a:lnTo>
                                    <a:pt x="40" y="59"/>
                                  </a:lnTo>
                                  <a:lnTo>
                                    <a:pt x="42" y="59"/>
                                  </a:lnTo>
                                  <a:lnTo>
                                    <a:pt x="43" y="62"/>
                                  </a:lnTo>
                                  <a:lnTo>
                                    <a:pt x="43" y="63"/>
                                  </a:lnTo>
                                  <a:lnTo>
                                    <a:pt x="46" y="68"/>
                                  </a:lnTo>
                                  <a:lnTo>
                                    <a:pt x="46" y="74"/>
                                  </a:lnTo>
                                  <a:lnTo>
                                    <a:pt x="44" y="75"/>
                                  </a:lnTo>
                                  <a:lnTo>
                                    <a:pt x="43" y="77"/>
                                  </a:lnTo>
                                  <a:lnTo>
                                    <a:pt x="43" y="80"/>
                                  </a:lnTo>
                                  <a:lnTo>
                                    <a:pt x="40" y="83"/>
                                  </a:lnTo>
                                  <a:lnTo>
                                    <a:pt x="37" y="84"/>
                                  </a:lnTo>
                                  <a:lnTo>
                                    <a:pt x="36" y="86"/>
                                  </a:lnTo>
                                  <a:lnTo>
                                    <a:pt x="32" y="86"/>
                                  </a:lnTo>
                                  <a:lnTo>
                                    <a:pt x="31" y="87"/>
                                  </a:lnTo>
                                  <a:lnTo>
                                    <a:pt x="62" y="87"/>
                                  </a:lnTo>
                                  <a:lnTo>
                                    <a:pt x="64" y="83"/>
                                  </a:lnTo>
                                  <a:lnTo>
                                    <a:pt x="66" y="80"/>
                                  </a:lnTo>
                                  <a:lnTo>
                                    <a:pt x="67" y="74"/>
                                  </a:lnTo>
                                  <a:lnTo>
                                    <a:pt x="67" y="64"/>
                                  </a:lnTo>
                                  <a:lnTo>
                                    <a:pt x="66" y="59"/>
                                  </a:lnTo>
                                  <a:lnTo>
                                    <a:pt x="64" y="52"/>
                                  </a:lnTo>
                                  <a:lnTo>
                                    <a:pt x="61" y="48"/>
                                  </a:lnTo>
                                  <a:lnTo>
                                    <a:pt x="58" y="47"/>
                                  </a:lnTo>
                                  <a:lnTo>
                                    <a:pt x="55" y="44"/>
                                  </a:lnTo>
                                  <a:lnTo>
                                    <a:pt x="52" y="42"/>
                                  </a:lnTo>
                                  <a:lnTo>
                                    <a:pt x="47" y="41"/>
                                  </a:lnTo>
                                  <a:lnTo>
                                    <a:pt x="43" y="40"/>
                                  </a:lnTo>
                                  <a:lnTo>
                                    <a:pt x="38" y="39"/>
                                  </a:lnTo>
                                  <a:lnTo>
                                    <a:pt x="22" y="39"/>
                                  </a:lnTo>
                                  <a:lnTo>
                                    <a:pt x="22" y="18"/>
                                  </a:lnTo>
                                  <a:lnTo>
                                    <a:pt x="59" y="18"/>
                                  </a:lnTo>
                                  <a:lnTo>
                                    <a:pt x="59" y="17"/>
                                  </a:lnTo>
                                  <a:lnTo>
                                    <a:pt x="60" y="16"/>
                                  </a:lnTo>
                                  <a:lnTo>
                                    <a:pt x="60" y="14"/>
                                  </a:lnTo>
                                  <a:lnTo>
                                    <a:pt x="61" y="12"/>
                                  </a:lnTo>
                                  <a:lnTo>
                                    <a:pt x="61" y="6"/>
                                  </a:lnTo>
                                  <a:lnTo>
                                    <a:pt x="60" y="4"/>
                                  </a:lnTo>
                                  <a:lnTo>
                                    <a:pt x="6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271"/>
                          <wps:cNvSpPr>
                            <a:spLocks/>
                          </wps:cNvSpPr>
                          <wps:spPr bwMode="auto">
                            <a:xfrm>
                              <a:off x="5250" y="697"/>
                              <a:ext cx="67" cy="103"/>
                            </a:xfrm>
                            <a:custGeom>
                              <a:avLst/>
                              <a:gdLst>
                                <a:gd name="T0" fmla="+- 0 5255 5250"/>
                                <a:gd name="T1" fmla="*/ T0 w 67"/>
                                <a:gd name="T2" fmla="+- 0 779 697"/>
                                <a:gd name="T3" fmla="*/ 779 h 103"/>
                                <a:gd name="T4" fmla="+- 0 5251 5250"/>
                                <a:gd name="T5" fmla="*/ T4 w 67"/>
                                <a:gd name="T6" fmla="+- 0 779 697"/>
                                <a:gd name="T7" fmla="*/ 779 h 103"/>
                                <a:gd name="T8" fmla="+- 0 5251 5250"/>
                                <a:gd name="T9" fmla="*/ T8 w 67"/>
                                <a:gd name="T10" fmla="+- 0 780 697"/>
                                <a:gd name="T11" fmla="*/ 780 h 103"/>
                                <a:gd name="T12" fmla="+- 0 5256 5250"/>
                                <a:gd name="T13" fmla="*/ T12 w 67"/>
                                <a:gd name="T14" fmla="+- 0 780 697"/>
                                <a:gd name="T15" fmla="*/ 780 h 103"/>
                                <a:gd name="T16" fmla="+- 0 5255 5250"/>
                                <a:gd name="T17" fmla="*/ T16 w 67"/>
                                <a:gd name="T18" fmla="+- 0 779 697"/>
                                <a:gd name="T19" fmla="*/ 779 h 103"/>
                              </a:gdLst>
                              <a:ahLst/>
                              <a:cxnLst>
                                <a:cxn ang="0">
                                  <a:pos x="T1" y="T3"/>
                                </a:cxn>
                                <a:cxn ang="0">
                                  <a:pos x="T5" y="T7"/>
                                </a:cxn>
                                <a:cxn ang="0">
                                  <a:pos x="T9" y="T11"/>
                                </a:cxn>
                                <a:cxn ang="0">
                                  <a:pos x="T13" y="T15"/>
                                </a:cxn>
                                <a:cxn ang="0">
                                  <a:pos x="T17" y="T19"/>
                                </a:cxn>
                              </a:cxnLst>
                              <a:rect l="0" t="0" r="r" b="b"/>
                              <a:pathLst>
                                <a:path w="67" h="103">
                                  <a:moveTo>
                                    <a:pt x="5" y="82"/>
                                  </a:moveTo>
                                  <a:lnTo>
                                    <a:pt x="1" y="82"/>
                                  </a:lnTo>
                                  <a:lnTo>
                                    <a:pt x="1" y="83"/>
                                  </a:lnTo>
                                  <a:lnTo>
                                    <a:pt x="6" y="83"/>
                                  </a:lnTo>
                                  <a:lnTo>
                                    <a:pt x="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272"/>
                          <wps:cNvSpPr>
                            <a:spLocks/>
                          </wps:cNvSpPr>
                          <wps:spPr bwMode="auto">
                            <a:xfrm>
                              <a:off x="5250" y="697"/>
                              <a:ext cx="67" cy="103"/>
                            </a:xfrm>
                            <a:custGeom>
                              <a:avLst/>
                              <a:gdLst>
                                <a:gd name="T0" fmla="+- 0 5309 5250"/>
                                <a:gd name="T1" fmla="*/ T0 w 67"/>
                                <a:gd name="T2" fmla="+- 0 697 697"/>
                                <a:gd name="T3" fmla="*/ 697 h 103"/>
                                <a:gd name="T4" fmla="+- 0 5256 5250"/>
                                <a:gd name="T5" fmla="*/ T4 w 67"/>
                                <a:gd name="T6" fmla="+- 0 697 697"/>
                                <a:gd name="T7" fmla="*/ 697 h 103"/>
                                <a:gd name="T8" fmla="+- 0 5256 5250"/>
                                <a:gd name="T9" fmla="*/ T8 w 67"/>
                                <a:gd name="T10" fmla="+- 0 699 697"/>
                                <a:gd name="T11" fmla="*/ 699 h 103"/>
                                <a:gd name="T12" fmla="+- 0 5309 5250"/>
                                <a:gd name="T13" fmla="*/ T12 w 67"/>
                                <a:gd name="T14" fmla="+- 0 699 697"/>
                                <a:gd name="T15" fmla="*/ 699 h 103"/>
                                <a:gd name="T16" fmla="+- 0 5309 5250"/>
                                <a:gd name="T17" fmla="*/ T16 w 67"/>
                                <a:gd name="T18" fmla="+- 0 697 697"/>
                                <a:gd name="T19" fmla="*/ 697 h 103"/>
                              </a:gdLst>
                              <a:ahLst/>
                              <a:cxnLst>
                                <a:cxn ang="0">
                                  <a:pos x="T1" y="T3"/>
                                </a:cxn>
                                <a:cxn ang="0">
                                  <a:pos x="T5" y="T7"/>
                                </a:cxn>
                                <a:cxn ang="0">
                                  <a:pos x="T9" y="T11"/>
                                </a:cxn>
                                <a:cxn ang="0">
                                  <a:pos x="T13" y="T15"/>
                                </a:cxn>
                                <a:cxn ang="0">
                                  <a:pos x="T17" y="T19"/>
                                </a:cxn>
                              </a:cxnLst>
                              <a:rect l="0" t="0" r="r" b="b"/>
                              <a:pathLst>
                                <a:path w="67" h="103">
                                  <a:moveTo>
                                    <a:pt x="59" y="0"/>
                                  </a:moveTo>
                                  <a:lnTo>
                                    <a:pt x="6" y="0"/>
                                  </a:lnTo>
                                  <a:lnTo>
                                    <a:pt x="6" y="2"/>
                                  </a:lnTo>
                                  <a:lnTo>
                                    <a:pt x="59" y="2"/>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273"/>
                        <wpg:cNvGrpSpPr>
                          <a:grpSpLocks/>
                        </wpg:cNvGrpSpPr>
                        <wpg:grpSpPr bwMode="auto">
                          <a:xfrm>
                            <a:off x="2337759" y="483079"/>
                            <a:ext cx="68642" cy="77892"/>
                            <a:chOff x="5329" y="694"/>
                            <a:chExt cx="108" cy="107"/>
                          </a:xfrm>
                        </wpg:grpSpPr>
                        <wps:wsp>
                          <wps:cNvPr id="1434" name="Freeform 274"/>
                          <wps:cNvSpPr>
                            <a:spLocks/>
                          </wps:cNvSpPr>
                          <wps:spPr bwMode="auto">
                            <a:xfrm>
                              <a:off x="5329" y="694"/>
                              <a:ext cx="108" cy="107"/>
                            </a:xfrm>
                            <a:custGeom>
                              <a:avLst/>
                              <a:gdLst>
                                <a:gd name="T0" fmla="+- 0 5428 5329"/>
                                <a:gd name="T1" fmla="*/ T0 w 108"/>
                                <a:gd name="T2" fmla="+- 0 695 694"/>
                                <a:gd name="T3" fmla="*/ 695 h 107"/>
                                <a:gd name="T4" fmla="+- 0 5413 5329"/>
                                <a:gd name="T5" fmla="*/ T4 w 108"/>
                                <a:gd name="T6" fmla="+- 0 695 694"/>
                                <a:gd name="T7" fmla="*/ 695 h 107"/>
                                <a:gd name="T8" fmla="+- 0 5412 5329"/>
                                <a:gd name="T9" fmla="*/ T8 w 108"/>
                                <a:gd name="T10" fmla="+- 0 696 694"/>
                                <a:gd name="T11" fmla="*/ 696 h 107"/>
                                <a:gd name="T12" fmla="+- 0 5411 5329"/>
                                <a:gd name="T13" fmla="*/ T12 w 108"/>
                                <a:gd name="T14" fmla="+- 0 696 694"/>
                                <a:gd name="T15" fmla="*/ 696 h 107"/>
                                <a:gd name="T16" fmla="+- 0 5411 5329"/>
                                <a:gd name="T17" fmla="*/ T16 w 108"/>
                                <a:gd name="T18" fmla="+- 0 697 694"/>
                                <a:gd name="T19" fmla="*/ 697 h 107"/>
                                <a:gd name="T20" fmla="+- 0 5338 5329"/>
                                <a:gd name="T21" fmla="*/ T20 w 108"/>
                                <a:gd name="T22" fmla="+- 0 797 694"/>
                                <a:gd name="T23" fmla="*/ 797 h 107"/>
                                <a:gd name="T24" fmla="+- 0 5338 5329"/>
                                <a:gd name="T25" fmla="*/ T24 w 108"/>
                                <a:gd name="T26" fmla="+- 0 801 694"/>
                                <a:gd name="T27" fmla="*/ 801 h 107"/>
                                <a:gd name="T28" fmla="+- 0 5352 5329"/>
                                <a:gd name="T29" fmla="*/ T28 w 108"/>
                                <a:gd name="T30" fmla="+- 0 801 694"/>
                                <a:gd name="T31" fmla="*/ 801 h 107"/>
                                <a:gd name="T32" fmla="+- 0 5352 5329"/>
                                <a:gd name="T33" fmla="*/ T32 w 108"/>
                                <a:gd name="T34" fmla="+- 0 799 694"/>
                                <a:gd name="T35" fmla="*/ 799 h 107"/>
                                <a:gd name="T36" fmla="+- 0 5354 5329"/>
                                <a:gd name="T37" fmla="*/ T36 w 108"/>
                                <a:gd name="T38" fmla="+- 0 799 694"/>
                                <a:gd name="T39" fmla="*/ 799 h 107"/>
                                <a:gd name="T40" fmla="+- 0 5354 5329"/>
                                <a:gd name="T41" fmla="*/ T40 w 108"/>
                                <a:gd name="T42" fmla="+- 0 798 694"/>
                                <a:gd name="T43" fmla="*/ 798 h 107"/>
                                <a:gd name="T44" fmla="+- 0 5426 5329"/>
                                <a:gd name="T45" fmla="*/ T44 w 108"/>
                                <a:gd name="T46" fmla="+- 0 699 694"/>
                                <a:gd name="T47" fmla="*/ 699 h 107"/>
                                <a:gd name="T48" fmla="+- 0 5428 5329"/>
                                <a:gd name="T49" fmla="*/ T48 w 108"/>
                                <a:gd name="T50" fmla="+- 0 699 694"/>
                                <a:gd name="T51" fmla="*/ 699 h 107"/>
                                <a:gd name="T52" fmla="+- 0 5428 5329"/>
                                <a:gd name="T53" fmla="*/ T52 w 108"/>
                                <a:gd name="T54" fmla="+- 0 695 694"/>
                                <a:gd name="T55" fmla="*/ 6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 h="107">
                                  <a:moveTo>
                                    <a:pt x="99" y="1"/>
                                  </a:moveTo>
                                  <a:lnTo>
                                    <a:pt x="84" y="1"/>
                                  </a:lnTo>
                                  <a:lnTo>
                                    <a:pt x="83" y="2"/>
                                  </a:lnTo>
                                  <a:lnTo>
                                    <a:pt x="82" y="2"/>
                                  </a:lnTo>
                                  <a:lnTo>
                                    <a:pt x="82" y="3"/>
                                  </a:lnTo>
                                  <a:lnTo>
                                    <a:pt x="9" y="103"/>
                                  </a:lnTo>
                                  <a:lnTo>
                                    <a:pt x="9" y="107"/>
                                  </a:lnTo>
                                  <a:lnTo>
                                    <a:pt x="23" y="107"/>
                                  </a:lnTo>
                                  <a:lnTo>
                                    <a:pt x="23" y="105"/>
                                  </a:lnTo>
                                  <a:lnTo>
                                    <a:pt x="25" y="105"/>
                                  </a:lnTo>
                                  <a:lnTo>
                                    <a:pt x="25" y="104"/>
                                  </a:lnTo>
                                  <a:lnTo>
                                    <a:pt x="97" y="5"/>
                                  </a:lnTo>
                                  <a:lnTo>
                                    <a:pt x="99" y="5"/>
                                  </a:lnTo>
                                  <a:lnTo>
                                    <a:pt x="9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275"/>
                          <wps:cNvSpPr>
                            <a:spLocks/>
                          </wps:cNvSpPr>
                          <wps:spPr bwMode="auto">
                            <a:xfrm>
                              <a:off x="5329" y="694"/>
                              <a:ext cx="108" cy="107"/>
                            </a:xfrm>
                            <a:custGeom>
                              <a:avLst/>
                              <a:gdLst>
                                <a:gd name="T0" fmla="+- 0 5425 5329"/>
                                <a:gd name="T1" fmla="*/ T0 w 108"/>
                                <a:gd name="T2" fmla="+- 0 748 694"/>
                                <a:gd name="T3" fmla="*/ 748 h 107"/>
                                <a:gd name="T4" fmla="+- 0 5402 5329"/>
                                <a:gd name="T5" fmla="*/ T4 w 108"/>
                                <a:gd name="T6" fmla="+- 0 748 694"/>
                                <a:gd name="T7" fmla="*/ 748 h 107"/>
                                <a:gd name="T8" fmla="+- 0 5400 5329"/>
                                <a:gd name="T9" fmla="*/ T8 w 108"/>
                                <a:gd name="T10" fmla="+- 0 750 694"/>
                                <a:gd name="T11" fmla="*/ 750 h 107"/>
                                <a:gd name="T12" fmla="+- 0 5396 5329"/>
                                <a:gd name="T13" fmla="*/ T12 w 108"/>
                                <a:gd name="T14" fmla="+- 0 751 694"/>
                                <a:gd name="T15" fmla="*/ 751 h 107"/>
                                <a:gd name="T16" fmla="+- 0 5395 5329"/>
                                <a:gd name="T17" fmla="*/ T16 w 108"/>
                                <a:gd name="T18" fmla="+- 0 754 694"/>
                                <a:gd name="T19" fmla="*/ 754 h 107"/>
                                <a:gd name="T20" fmla="+- 0 5393 5329"/>
                                <a:gd name="T21" fmla="*/ T20 w 108"/>
                                <a:gd name="T22" fmla="+- 0 756 694"/>
                                <a:gd name="T23" fmla="*/ 756 h 107"/>
                                <a:gd name="T24" fmla="+- 0 5393 5329"/>
                                <a:gd name="T25" fmla="*/ T24 w 108"/>
                                <a:gd name="T26" fmla="+- 0 760 694"/>
                                <a:gd name="T27" fmla="*/ 760 h 107"/>
                                <a:gd name="T28" fmla="+- 0 5390 5329"/>
                                <a:gd name="T29" fmla="*/ T28 w 108"/>
                                <a:gd name="T30" fmla="+- 0 762 694"/>
                                <a:gd name="T31" fmla="*/ 762 h 107"/>
                                <a:gd name="T32" fmla="+- 0 5390 5329"/>
                                <a:gd name="T33" fmla="*/ T32 w 108"/>
                                <a:gd name="T34" fmla="+- 0 785 694"/>
                                <a:gd name="T35" fmla="*/ 785 h 107"/>
                                <a:gd name="T36" fmla="+- 0 5392 5329"/>
                                <a:gd name="T37" fmla="*/ T36 w 108"/>
                                <a:gd name="T38" fmla="+- 0 787 694"/>
                                <a:gd name="T39" fmla="*/ 787 h 107"/>
                                <a:gd name="T40" fmla="+- 0 5393 5329"/>
                                <a:gd name="T41" fmla="*/ T40 w 108"/>
                                <a:gd name="T42" fmla="+- 0 791 694"/>
                                <a:gd name="T43" fmla="*/ 791 h 107"/>
                                <a:gd name="T44" fmla="+- 0 5395 5329"/>
                                <a:gd name="T45" fmla="*/ T44 w 108"/>
                                <a:gd name="T46" fmla="+- 0 792 694"/>
                                <a:gd name="T47" fmla="*/ 792 h 107"/>
                                <a:gd name="T48" fmla="+- 0 5396 5329"/>
                                <a:gd name="T49" fmla="*/ T48 w 108"/>
                                <a:gd name="T50" fmla="+- 0 795 694"/>
                                <a:gd name="T51" fmla="*/ 795 h 107"/>
                                <a:gd name="T52" fmla="+- 0 5399 5329"/>
                                <a:gd name="T53" fmla="*/ T52 w 108"/>
                                <a:gd name="T54" fmla="+- 0 797 694"/>
                                <a:gd name="T55" fmla="*/ 797 h 107"/>
                                <a:gd name="T56" fmla="+- 0 5402 5329"/>
                                <a:gd name="T57" fmla="*/ T56 w 108"/>
                                <a:gd name="T58" fmla="+- 0 798 694"/>
                                <a:gd name="T59" fmla="*/ 798 h 107"/>
                                <a:gd name="T60" fmla="+- 0 5405 5329"/>
                                <a:gd name="T61" fmla="*/ T60 w 108"/>
                                <a:gd name="T62" fmla="+- 0 799 694"/>
                                <a:gd name="T63" fmla="*/ 799 h 107"/>
                                <a:gd name="T64" fmla="+- 0 5422 5329"/>
                                <a:gd name="T65" fmla="*/ T64 w 108"/>
                                <a:gd name="T66" fmla="+- 0 799 694"/>
                                <a:gd name="T67" fmla="*/ 799 h 107"/>
                                <a:gd name="T68" fmla="+- 0 5424 5329"/>
                                <a:gd name="T69" fmla="*/ T68 w 108"/>
                                <a:gd name="T70" fmla="+- 0 798 694"/>
                                <a:gd name="T71" fmla="*/ 798 h 107"/>
                                <a:gd name="T72" fmla="+- 0 5428 5329"/>
                                <a:gd name="T73" fmla="*/ T72 w 108"/>
                                <a:gd name="T74" fmla="+- 0 797 694"/>
                                <a:gd name="T75" fmla="*/ 797 h 107"/>
                                <a:gd name="T76" fmla="+- 0 5429 5329"/>
                                <a:gd name="T77" fmla="*/ T76 w 108"/>
                                <a:gd name="T78" fmla="+- 0 795 694"/>
                                <a:gd name="T79" fmla="*/ 795 h 107"/>
                                <a:gd name="T80" fmla="+- 0 5434 5329"/>
                                <a:gd name="T81" fmla="*/ T80 w 108"/>
                                <a:gd name="T82" fmla="+- 0 790 694"/>
                                <a:gd name="T83" fmla="*/ 790 h 107"/>
                                <a:gd name="T84" fmla="+- 0 5434 5329"/>
                                <a:gd name="T85" fmla="*/ T84 w 108"/>
                                <a:gd name="T86" fmla="+- 0 789 694"/>
                                <a:gd name="T87" fmla="*/ 789 h 107"/>
                                <a:gd name="T88" fmla="+- 0 5410 5329"/>
                                <a:gd name="T89" fmla="*/ T88 w 108"/>
                                <a:gd name="T90" fmla="+- 0 789 694"/>
                                <a:gd name="T91" fmla="*/ 789 h 107"/>
                                <a:gd name="T92" fmla="+- 0 5408 5329"/>
                                <a:gd name="T93" fmla="*/ T92 w 108"/>
                                <a:gd name="T94" fmla="+- 0 787 694"/>
                                <a:gd name="T95" fmla="*/ 787 h 107"/>
                                <a:gd name="T96" fmla="+- 0 5408 5329"/>
                                <a:gd name="T97" fmla="*/ T96 w 108"/>
                                <a:gd name="T98" fmla="+- 0 786 694"/>
                                <a:gd name="T99" fmla="*/ 786 h 107"/>
                                <a:gd name="T100" fmla="+- 0 5407 5329"/>
                                <a:gd name="T101" fmla="*/ T100 w 108"/>
                                <a:gd name="T102" fmla="+- 0 786 694"/>
                                <a:gd name="T103" fmla="*/ 786 h 107"/>
                                <a:gd name="T104" fmla="+- 0 5407 5329"/>
                                <a:gd name="T105" fmla="*/ T104 w 108"/>
                                <a:gd name="T106" fmla="+- 0 785 694"/>
                                <a:gd name="T107" fmla="*/ 785 h 107"/>
                                <a:gd name="T108" fmla="+- 0 5406 5329"/>
                                <a:gd name="T109" fmla="*/ T108 w 108"/>
                                <a:gd name="T110" fmla="+- 0 783 694"/>
                                <a:gd name="T111" fmla="*/ 783 h 107"/>
                                <a:gd name="T112" fmla="+- 0 5406 5329"/>
                                <a:gd name="T113" fmla="*/ T112 w 108"/>
                                <a:gd name="T114" fmla="+- 0 780 694"/>
                                <a:gd name="T115" fmla="*/ 780 h 107"/>
                                <a:gd name="T116" fmla="+- 0 5405 5329"/>
                                <a:gd name="T117" fmla="*/ T116 w 108"/>
                                <a:gd name="T118" fmla="+- 0 779 694"/>
                                <a:gd name="T119" fmla="*/ 779 h 107"/>
                                <a:gd name="T120" fmla="+- 0 5405 5329"/>
                                <a:gd name="T121" fmla="*/ T120 w 108"/>
                                <a:gd name="T122" fmla="+- 0 768 694"/>
                                <a:gd name="T123" fmla="*/ 768 h 107"/>
                                <a:gd name="T124" fmla="+- 0 5406 5329"/>
                                <a:gd name="T125" fmla="*/ T124 w 108"/>
                                <a:gd name="T126" fmla="+- 0 766 694"/>
                                <a:gd name="T127" fmla="*/ 766 h 107"/>
                                <a:gd name="T128" fmla="+- 0 5406 5329"/>
                                <a:gd name="T129" fmla="*/ T128 w 108"/>
                                <a:gd name="T130" fmla="+- 0 765 694"/>
                                <a:gd name="T131" fmla="*/ 765 h 107"/>
                                <a:gd name="T132" fmla="+- 0 5407 5329"/>
                                <a:gd name="T133" fmla="*/ T132 w 108"/>
                                <a:gd name="T134" fmla="+- 0 762 694"/>
                                <a:gd name="T135" fmla="*/ 762 h 107"/>
                                <a:gd name="T136" fmla="+- 0 5407 5329"/>
                                <a:gd name="T137" fmla="*/ T136 w 108"/>
                                <a:gd name="T138" fmla="+- 0 761 694"/>
                                <a:gd name="T139" fmla="*/ 761 h 107"/>
                                <a:gd name="T140" fmla="+- 0 5408 5329"/>
                                <a:gd name="T141" fmla="*/ T140 w 108"/>
                                <a:gd name="T142" fmla="+- 0 760 694"/>
                                <a:gd name="T143" fmla="*/ 760 h 107"/>
                                <a:gd name="T144" fmla="+- 0 5408 5329"/>
                                <a:gd name="T145" fmla="*/ T144 w 108"/>
                                <a:gd name="T146" fmla="+- 0 759 694"/>
                                <a:gd name="T147" fmla="*/ 759 h 107"/>
                                <a:gd name="T148" fmla="+- 0 5411 5329"/>
                                <a:gd name="T149" fmla="*/ T148 w 108"/>
                                <a:gd name="T150" fmla="+- 0 759 694"/>
                                <a:gd name="T151" fmla="*/ 759 h 107"/>
                                <a:gd name="T152" fmla="+- 0 5412 5329"/>
                                <a:gd name="T153" fmla="*/ T152 w 108"/>
                                <a:gd name="T154" fmla="+- 0 757 694"/>
                                <a:gd name="T155" fmla="*/ 757 h 107"/>
                                <a:gd name="T156" fmla="+- 0 5434 5329"/>
                                <a:gd name="T157" fmla="*/ T156 w 108"/>
                                <a:gd name="T158" fmla="+- 0 757 694"/>
                                <a:gd name="T159" fmla="*/ 757 h 107"/>
                                <a:gd name="T160" fmla="+- 0 5434 5329"/>
                                <a:gd name="T161" fmla="*/ T160 w 108"/>
                                <a:gd name="T162" fmla="+- 0 756 694"/>
                                <a:gd name="T163" fmla="*/ 756 h 107"/>
                                <a:gd name="T164" fmla="+- 0 5431 5329"/>
                                <a:gd name="T165" fmla="*/ T164 w 108"/>
                                <a:gd name="T166" fmla="+- 0 751 694"/>
                                <a:gd name="T167" fmla="*/ 751 h 107"/>
                                <a:gd name="T168" fmla="+- 0 5428 5329"/>
                                <a:gd name="T169" fmla="*/ T168 w 108"/>
                                <a:gd name="T170" fmla="+- 0 750 694"/>
                                <a:gd name="T171" fmla="*/ 750 h 107"/>
                                <a:gd name="T172" fmla="+- 0 5425 5329"/>
                                <a:gd name="T173" fmla="*/ T172 w 108"/>
                                <a:gd name="T174" fmla="+- 0 748 694"/>
                                <a:gd name="T175" fmla="*/ 74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8" h="107">
                                  <a:moveTo>
                                    <a:pt x="96" y="54"/>
                                  </a:moveTo>
                                  <a:lnTo>
                                    <a:pt x="73" y="54"/>
                                  </a:lnTo>
                                  <a:lnTo>
                                    <a:pt x="71" y="56"/>
                                  </a:lnTo>
                                  <a:lnTo>
                                    <a:pt x="67" y="57"/>
                                  </a:lnTo>
                                  <a:lnTo>
                                    <a:pt x="66" y="60"/>
                                  </a:lnTo>
                                  <a:lnTo>
                                    <a:pt x="64" y="62"/>
                                  </a:lnTo>
                                  <a:lnTo>
                                    <a:pt x="64" y="66"/>
                                  </a:lnTo>
                                  <a:lnTo>
                                    <a:pt x="61" y="68"/>
                                  </a:lnTo>
                                  <a:lnTo>
                                    <a:pt x="61" y="91"/>
                                  </a:lnTo>
                                  <a:lnTo>
                                    <a:pt x="63" y="93"/>
                                  </a:lnTo>
                                  <a:lnTo>
                                    <a:pt x="64" y="97"/>
                                  </a:lnTo>
                                  <a:lnTo>
                                    <a:pt x="66" y="98"/>
                                  </a:lnTo>
                                  <a:lnTo>
                                    <a:pt x="67" y="101"/>
                                  </a:lnTo>
                                  <a:lnTo>
                                    <a:pt x="70" y="103"/>
                                  </a:lnTo>
                                  <a:lnTo>
                                    <a:pt x="73" y="104"/>
                                  </a:lnTo>
                                  <a:lnTo>
                                    <a:pt x="76" y="105"/>
                                  </a:lnTo>
                                  <a:lnTo>
                                    <a:pt x="93" y="105"/>
                                  </a:lnTo>
                                  <a:lnTo>
                                    <a:pt x="95" y="104"/>
                                  </a:lnTo>
                                  <a:lnTo>
                                    <a:pt x="99" y="103"/>
                                  </a:lnTo>
                                  <a:lnTo>
                                    <a:pt x="100" y="101"/>
                                  </a:lnTo>
                                  <a:lnTo>
                                    <a:pt x="105" y="96"/>
                                  </a:lnTo>
                                  <a:lnTo>
                                    <a:pt x="105" y="95"/>
                                  </a:lnTo>
                                  <a:lnTo>
                                    <a:pt x="81" y="95"/>
                                  </a:lnTo>
                                  <a:lnTo>
                                    <a:pt x="79" y="93"/>
                                  </a:lnTo>
                                  <a:lnTo>
                                    <a:pt x="79" y="92"/>
                                  </a:lnTo>
                                  <a:lnTo>
                                    <a:pt x="78" y="92"/>
                                  </a:lnTo>
                                  <a:lnTo>
                                    <a:pt x="78" y="91"/>
                                  </a:lnTo>
                                  <a:lnTo>
                                    <a:pt x="77" y="89"/>
                                  </a:lnTo>
                                  <a:lnTo>
                                    <a:pt x="77" y="86"/>
                                  </a:lnTo>
                                  <a:lnTo>
                                    <a:pt x="76" y="85"/>
                                  </a:lnTo>
                                  <a:lnTo>
                                    <a:pt x="76" y="74"/>
                                  </a:lnTo>
                                  <a:lnTo>
                                    <a:pt x="77" y="72"/>
                                  </a:lnTo>
                                  <a:lnTo>
                                    <a:pt x="77" y="71"/>
                                  </a:lnTo>
                                  <a:lnTo>
                                    <a:pt x="78" y="68"/>
                                  </a:lnTo>
                                  <a:lnTo>
                                    <a:pt x="78" y="67"/>
                                  </a:lnTo>
                                  <a:lnTo>
                                    <a:pt x="79" y="66"/>
                                  </a:lnTo>
                                  <a:lnTo>
                                    <a:pt x="79" y="65"/>
                                  </a:lnTo>
                                  <a:lnTo>
                                    <a:pt x="82" y="65"/>
                                  </a:lnTo>
                                  <a:lnTo>
                                    <a:pt x="83" y="63"/>
                                  </a:lnTo>
                                  <a:lnTo>
                                    <a:pt x="105" y="63"/>
                                  </a:lnTo>
                                  <a:lnTo>
                                    <a:pt x="105" y="62"/>
                                  </a:lnTo>
                                  <a:lnTo>
                                    <a:pt x="102" y="57"/>
                                  </a:lnTo>
                                  <a:lnTo>
                                    <a:pt x="99" y="56"/>
                                  </a:lnTo>
                                  <a:lnTo>
                                    <a:pt x="9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276"/>
                          <wps:cNvSpPr>
                            <a:spLocks/>
                          </wps:cNvSpPr>
                          <wps:spPr bwMode="auto">
                            <a:xfrm>
                              <a:off x="5329" y="694"/>
                              <a:ext cx="108" cy="107"/>
                            </a:xfrm>
                            <a:custGeom>
                              <a:avLst/>
                              <a:gdLst>
                                <a:gd name="T0" fmla="+- 0 5434 5329"/>
                                <a:gd name="T1" fmla="*/ T0 w 108"/>
                                <a:gd name="T2" fmla="+- 0 757 694"/>
                                <a:gd name="T3" fmla="*/ 757 h 107"/>
                                <a:gd name="T4" fmla="+- 0 5414 5329"/>
                                <a:gd name="T5" fmla="*/ T4 w 108"/>
                                <a:gd name="T6" fmla="+- 0 757 694"/>
                                <a:gd name="T7" fmla="*/ 757 h 107"/>
                                <a:gd name="T8" fmla="+- 0 5416 5329"/>
                                <a:gd name="T9" fmla="*/ T8 w 108"/>
                                <a:gd name="T10" fmla="+- 0 759 694"/>
                                <a:gd name="T11" fmla="*/ 759 h 107"/>
                                <a:gd name="T12" fmla="+- 0 5418 5329"/>
                                <a:gd name="T13" fmla="*/ T12 w 108"/>
                                <a:gd name="T14" fmla="+- 0 759 694"/>
                                <a:gd name="T15" fmla="*/ 759 h 107"/>
                                <a:gd name="T16" fmla="+- 0 5419 5329"/>
                                <a:gd name="T17" fmla="*/ T16 w 108"/>
                                <a:gd name="T18" fmla="+- 0 760 694"/>
                                <a:gd name="T19" fmla="*/ 760 h 107"/>
                                <a:gd name="T20" fmla="+- 0 5419 5329"/>
                                <a:gd name="T21" fmla="*/ T20 w 108"/>
                                <a:gd name="T22" fmla="+- 0 761 694"/>
                                <a:gd name="T23" fmla="*/ 761 h 107"/>
                                <a:gd name="T24" fmla="+- 0 5420 5329"/>
                                <a:gd name="T25" fmla="*/ T24 w 108"/>
                                <a:gd name="T26" fmla="+- 0 762 694"/>
                                <a:gd name="T27" fmla="*/ 762 h 107"/>
                                <a:gd name="T28" fmla="+- 0 5420 5329"/>
                                <a:gd name="T29" fmla="*/ T28 w 108"/>
                                <a:gd name="T30" fmla="+- 0 765 694"/>
                                <a:gd name="T31" fmla="*/ 765 h 107"/>
                                <a:gd name="T32" fmla="+- 0 5422 5329"/>
                                <a:gd name="T33" fmla="*/ T32 w 108"/>
                                <a:gd name="T34" fmla="+- 0 766 694"/>
                                <a:gd name="T35" fmla="*/ 766 h 107"/>
                                <a:gd name="T36" fmla="+- 0 5422 5329"/>
                                <a:gd name="T37" fmla="*/ T36 w 108"/>
                                <a:gd name="T38" fmla="+- 0 780 694"/>
                                <a:gd name="T39" fmla="*/ 780 h 107"/>
                                <a:gd name="T40" fmla="+- 0 5420 5329"/>
                                <a:gd name="T41" fmla="*/ T40 w 108"/>
                                <a:gd name="T42" fmla="+- 0 783 694"/>
                                <a:gd name="T43" fmla="*/ 783 h 107"/>
                                <a:gd name="T44" fmla="+- 0 5420 5329"/>
                                <a:gd name="T45" fmla="*/ T44 w 108"/>
                                <a:gd name="T46" fmla="+- 0 784 694"/>
                                <a:gd name="T47" fmla="*/ 784 h 107"/>
                                <a:gd name="T48" fmla="+- 0 5419 5329"/>
                                <a:gd name="T49" fmla="*/ T48 w 108"/>
                                <a:gd name="T50" fmla="+- 0 785 694"/>
                                <a:gd name="T51" fmla="*/ 785 h 107"/>
                                <a:gd name="T52" fmla="+- 0 5419 5329"/>
                                <a:gd name="T53" fmla="*/ T52 w 108"/>
                                <a:gd name="T54" fmla="+- 0 786 694"/>
                                <a:gd name="T55" fmla="*/ 786 h 107"/>
                                <a:gd name="T56" fmla="+- 0 5417 5329"/>
                                <a:gd name="T57" fmla="*/ T56 w 108"/>
                                <a:gd name="T58" fmla="+- 0 789 694"/>
                                <a:gd name="T59" fmla="*/ 789 h 107"/>
                                <a:gd name="T60" fmla="+- 0 5434 5329"/>
                                <a:gd name="T61" fmla="*/ T60 w 108"/>
                                <a:gd name="T62" fmla="+- 0 789 694"/>
                                <a:gd name="T63" fmla="*/ 789 h 107"/>
                                <a:gd name="T64" fmla="+- 0 5435 5329"/>
                                <a:gd name="T65" fmla="*/ T64 w 108"/>
                                <a:gd name="T66" fmla="+- 0 787 694"/>
                                <a:gd name="T67" fmla="*/ 787 h 107"/>
                                <a:gd name="T68" fmla="+- 0 5436 5329"/>
                                <a:gd name="T69" fmla="*/ T68 w 108"/>
                                <a:gd name="T70" fmla="+- 0 784 694"/>
                                <a:gd name="T71" fmla="*/ 784 h 107"/>
                                <a:gd name="T72" fmla="+- 0 5436 5329"/>
                                <a:gd name="T73" fmla="*/ T72 w 108"/>
                                <a:gd name="T74" fmla="+- 0 780 694"/>
                                <a:gd name="T75" fmla="*/ 780 h 107"/>
                                <a:gd name="T76" fmla="+- 0 5437 5329"/>
                                <a:gd name="T77" fmla="*/ T76 w 108"/>
                                <a:gd name="T78" fmla="+- 0 777 694"/>
                                <a:gd name="T79" fmla="*/ 777 h 107"/>
                                <a:gd name="T80" fmla="+- 0 5437 5329"/>
                                <a:gd name="T81" fmla="*/ T80 w 108"/>
                                <a:gd name="T82" fmla="+- 0 769 694"/>
                                <a:gd name="T83" fmla="*/ 769 h 107"/>
                                <a:gd name="T84" fmla="+- 0 5436 5329"/>
                                <a:gd name="T85" fmla="*/ T84 w 108"/>
                                <a:gd name="T86" fmla="+- 0 766 694"/>
                                <a:gd name="T87" fmla="*/ 766 h 107"/>
                                <a:gd name="T88" fmla="+- 0 5436 5329"/>
                                <a:gd name="T89" fmla="*/ T88 w 108"/>
                                <a:gd name="T90" fmla="+- 0 760 694"/>
                                <a:gd name="T91" fmla="*/ 760 h 107"/>
                                <a:gd name="T92" fmla="+- 0 5434 5329"/>
                                <a:gd name="T93" fmla="*/ T92 w 108"/>
                                <a:gd name="T94" fmla="+- 0 757 694"/>
                                <a:gd name="T95" fmla="*/ 75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8" h="107">
                                  <a:moveTo>
                                    <a:pt x="105" y="63"/>
                                  </a:moveTo>
                                  <a:lnTo>
                                    <a:pt x="85" y="63"/>
                                  </a:lnTo>
                                  <a:lnTo>
                                    <a:pt x="87" y="65"/>
                                  </a:lnTo>
                                  <a:lnTo>
                                    <a:pt x="89" y="65"/>
                                  </a:lnTo>
                                  <a:lnTo>
                                    <a:pt x="90" y="66"/>
                                  </a:lnTo>
                                  <a:lnTo>
                                    <a:pt x="90" y="67"/>
                                  </a:lnTo>
                                  <a:lnTo>
                                    <a:pt x="91" y="68"/>
                                  </a:lnTo>
                                  <a:lnTo>
                                    <a:pt x="91" y="71"/>
                                  </a:lnTo>
                                  <a:lnTo>
                                    <a:pt x="93" y="72"/>
                                  </a:lnTo>
                                  <a:lnTo>
                                    <a:pt x="93" y="86"/>
                                  </a:lnTo>
                                  <a:lnTo>
                                    <a:pt x="91" y="89"/>
                                  </a:lnTo>
                                  <a:lnTo>
                                    <a:pt x="91" y="90"/>
                                  </a:lnTo>
                                  <a:lnTo>
                                    <a:pt x="90" y="91"/>
                                  </a:lnTo>
                                  <a:lnTo>
                                    <a:pt x="90" y="92"/>
                                  </a:lnTo>
                                  <a:lnTo>
                                    <a:pt x="88" y="95"/>
                                  </a:lnTo>
                                  <a:lnTo>
                                    <a:pt x="105" y="95"/>
                                  </a:lnTo>
                                  <a:lnTo>
                                    <a:pt x="106" y="93"/>
                                  </a:lnTo>
                                  <a:lnTo>
                                    <a:pt x="107" y="90"/>
                                  </a:lnTo>
                                  <a:lnTo>
                                    <a:pt x="107" y="86"/>
                                  </a:lnTo>
                                  <a:lnTo>
                                    <a:pt x="108" y="83"/>
                                  </a:lnTo>
                                  <a:lnTo>
                                    <a:pt x="108" y="75"/>
                                  </a:lnTo>
                                  <a:lnTo>
                                    <a:pt x="107" y="72"/>
                                  </a:lnTo>
                                  <a:lnTo>
                                    <a:pt x="107" y="66"/>
                                  </a:lnTo>
                                  <a:lnTo>
                                    <a:pt x="105"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277"/>
                          <wps:cNvSpPr>
                            <a:spLocks/>
                          </wps:cNvSpPr>
                          <wps:spPr bwMode="auto">
                            <a:xfrm>
                              <a:off x="5329" y="694"/>
                              <a:ext cx="108" cy="107"/>
                            </a:xfrm>
                            <a:custGeom>
                              <a:avLst/>
                              <a:gdLst>
                                <a:gd name="T0" fmla="+- 0 5364 5329"/>
                                <a:gd name="T1" fmla="*/ T0 w 108"/>
                                <a:gd name="T2" fmla="+- 0 697 694"/>
                                <a:gd name="T3" fmla="*/ 697 h 107"/>
                                <a:gd name="T4" fmla="+- 0 5342 5329"/>
                                <a:gd name="T5" fmla="*/ T4 w 108"/>
                                <a:gd name="T6" fmla="+- 0 697 694"/>
                                <a:gd name="T7" fmla="*/ 697 h 107"/>
                                <a:gd name="T8" fmla="+- 0 5339 5329"/>
                                <a:gd name="T9" fmla="*/ T8 w 108"/>
                                <a:gd name="T10" fmla="+- 0 699 694"/>
                                <a:gd name="T11" fmla="*/ 699 h 107"/>
                                <a:gd name="T12" fmla="+- 0 5335 5329"/>
                                <a:gd name="T13" fmla="*/ T12 w 108"/>
                                <a:gd name="T14" fmla="+- 0 701 694"/>
                                <a:gd name="T15" fmla="*/ 701 h 107"/>
                                <a:gd name="T16" fmla="+- 0 5334 5329"/>
                                <a:gd name="T17" fmla="*/ T16 w 108"/>
                                <a:gd name="T18" fmla="+- 0 703 694"/>
                                <a:gd name="T19" fmla="*/ 703 h 107"/>
                                <a:gd name="T20" fmla="+- 0 5332 5329"/>
                                <a:gd name="T21" fmla="*/ T20 w 108"/>
                                <a:gd name="T22" fmla="+- 0 706 694"/>
                                <a:gd name="T23" fmla="*/ 706 h 107"/>
                                <a:gd name="T24" fmla="+- 0 5332 5329"/>
                                <a:gd name="T25" fmla="*/ T24 w 108"/>
                                <a:gd name="T26" fmla="+- 0 709 694"/>
                                <a:gd name="T27" fmla="*/ 709 h 107"/>
                                <a:gd name="T28" fmla="+- 0 5329 5329"/>
                                <a:gd name="T29" fmla="*/ T28 w 108"/>
                                <a:gd name="T30" fmla="+- 0 712 694"/>
                                <a:gd name="T31" fmla="*/ 712 h 107"/>
                                <a:gd name="T32" fmla="+- 0 5329 5329"/>
                                <a:gd name="T33" fmla="*/ T32 w 108"/>
                                <a:gd name="T34" fmla="+- 0 733 694"/>
                                <a:gd name="T35" fmla="*/ 733 h 107"/>
                                <a:gd name="T36" fmla="+- 0 5330 5329"/>
                                <a:gd name="T37" fmla="*/ T36 w 108"/>
                                <a:gd name="T38" fmla="+- 0 737 694"/>
                                <a:gd name="T39" fmla="*/ 737 h 107"/>
                                <a:gd name="T40" fmla="+- 0 5332 5329"/>
                                <a:gd name="T41" fmla="*/ T40 w 108"/>
                                <a:gd name="T42" fmla="+- 0 739 694"/>
                                <a:gd name="T43" fmla="*/ 739 h 107"/>
                                <a:gd name="T44" fmla="+- 0 5334 5329"/>
                                <a:gd name="T45" fmla="*/ T44 w 108"/>
                                <a:gd name="T46" fmla="+- 0 742 694"/>
                                <a:gd name="T47" fmla="*/ 742 h 107"/>
                                <a:gd name="T48" fmla="+- 0 5335 5329"/>
                                <a:gd name="T49" fmla="*/ T48 w 108"/>
                                <a:gd name="T50" fmla="+- 0 744 694"/>
                                <a:gd name="T51" fmla="*/ 744 h 107"/>
                                <a:gd name="T52" fmla="+- 0 5338 5329"/>
                                <a:gd name="T53" fmla="*/ T52 w 108"/>
                                <a:gd name="T54" fmla="+- 0 745 694"/>
                                <a:gd name="T55" fmla="*/ 745 h 107"/>
                                <a:gd name="T56" fmla="+- 0 5341 5329"/>
                                <a:gd name="T57" fmla="*/ T56 w 108"/>
                                <a:gd name="T58" fmla="+- 0 748 694"/>
                                <a:gd name="T59" fmla="*/ 748 h 107"/>
                                <a:gd name="T60" fmla="+- 0 5344 5329"/>
                                <a:gd name="T61" fmla="*/ T60 w 108"/>
                                <a:gd name="T62" fmla="+- 0 749 694"/>
                                <a:gd name="T63" fmla="*/ 749 h 107"/>
                                <a:gd name="T64" fmla="+- 0 5360 5329"/>
                                <a:gd name="T65" fmla="*/ T64 w 108"/>
                                <a:gd name="T66" fmla="+- 0 749 694"/>
                                <a:gd name="T67" fmla="*/ 749 h 107"/>
                                <a:gd name="T68" fmla="+- 0 5363 5329"/>
                                <a:gd name="T69" fmla="*/ T68 w 108"/>
                                <a:gd name="T70" fmla="+- 0 748 694"/>
                                <a:gd name="T71" fmla="*/ 748 h 107"/>
                                <a:gd name="T72" fmla="+- 0 5366 5329"/>
                                <a:gd name="T73" fmla="*/ T72 w 108"/>
                                <a:gd name="T74" fmla="+- 0 745 694"/>
                                <a:gd name="T75" fmla="*/ 745 h 107"/>
                                <a:gd name="T76" fmla="+- 0 5369 5329"/>
                                <a:gd name="T77" fmla="*/ T76 w 108"/>
                                <a:gd name="T78" fmla="+- 0 744 694"/>
                                <a:gd name="T79" fmla="*/ 744 h 107"/>
                                <a:gd name="T80" fmla="+- 0 5370 5329"/>
                                <a:gd name="T81" fmla="*/ T80 w 108"/>
                                <a:gd name="T82" fmla="+- 0 742 694"/>
                                <a:gd name="T83" fmla="*/ 742 h 107"/>
                                <a:gd name="T84" fmla="+- 0 5372 5329"/>
                                <a:gd name="T85" fmla="*/ T84 w 108"/>
                                <a:gd name="T86" fmla="+- 0 739 694"/>
                                <a:gd name="T87" fmla="*/ 739 h 107"/>
                                <a:gd name="T88" fmla="+- 0 5373 5329"/>
                                <a:gd name="T89" fmla="*/ T88 w 108"/>
                                <a:gd name="T90" fmla="+- 0 738 694"/>
                                <a:gd name="T91" fmla="*/ 738 h 107"/>
                                <a:gd name="T92" fmla="+- 0 5348 5329"/>
                                <a:gd name="T93" fmla="*/ T92 w 108"/>
                                <a:gd name="T94" fmla="+- 0 738 694"/>
                                <a:gd name="T95" fmla="*/ 738 h 107"/>
                                <a:gd name="T96" fmla="+- 0 5348 5329"/>
                                <a:gd name="T97" fmla="*/ T96 w 108"/>
                                <a:gd name="T98" fmla="+- 0 737 694"/>
                                <a:gd name="T99" fmla="*/ 737 h 107"/>
                                <a:gd name="T100" fmla="+- 0 5347 5329"/>
                                <a:gd name="T101" fmla="*/ T100 w 108"/>
                                <a:gd name="T102" fmla="+- 0 736 694"/>
                                <a:gd name="T103" fmla="*/ 736 h 107"/>
                                <a:gd name="T104" fmla="+- 0 5346 5329"/>
                                <a:gd name="T105" fmla="*/ T104 w 108"/>
                                <a:gd name="T106" fmla="+- 0 736 694"/>
                                <a:gd name="T107" fmla="*/ 736 h 107"/>
                                <a:gd name="T108" fmla="+- 0 5346 5329"/>
                                <a:gd name="T109" fmla="*/ T108 w 108"/>
                                <a:gd name="T110" fmla="+- 0 733 694"/>
                                <a:gd name="T111" fmla="*/ 733 h 107"/>
                                <a:gd name="T112" fmla="+- 0 5345 5329"/>
                                <a:gd name="T113" fmla="*/ T112 w 108"/>
                                <a:gd name="T114" fmla="+- 0 732 694"/>
                                <a:gd name="T115" fmla="*/ 732 h 107"/>
                                <a:gd name="T116" fmla="+- 0 5345 5329"/>
                                <a:gd name="T117" fmla="*/ T116 w 108"/>
                                <a:gd name="T118" fmla="+- 0 730 694"/>
                                <a:gd name="T119" fmla="*/ 730 h 107"/>
                                <a:gd name="T120" fmla="+- 0 5344 5329"/>
                                <a:gd name="T121" fmla="*/ T120 w 108"/>
                                <a:gd name="T122" fmla="+- 0 729 694"/>
                                <a:gd name="T123" fmla="*/ 729 h 107"/>
                                <a:gd name="T124" fmla="+- 0 5344 5329"/>
                                <a:gd name="T125" fmla="*/ T124 w 108"/>
                                <a:gd name="T126" fmla="+- 0 718 694"/>
                                <a:gd name="T127" fmla="*/ 718 h 107"/>
                                <a:gd name="T128" fmla="+- 0 5345 5329"/>
                                <a:gd name="T129" fmla="*/ T128 w 108"/>
                                <a:gd name="T130" fmla="+- 0 715 694"/>
                                <a:gd name="T131" fmla="*/ 715 h 107"/>
                                <a:gd name="T132" fmla="+- 0 5345 5329"/>
                                <a:gd name="T133" fmla="*/ T132 w 108"/>
                                <a:gd name="T134" fmla="+- 0 713 694"/>
                                <a:gd name="T135" fmla="*/ 713 h 107"/>
                                <a:gd name="T136" fmla="+- 0 5346 5329"/>
                                <a:gd name="T137" fmla="*/ T136 w 108"/>
                                <a:gd name="T138" fmla="+- 0 711 694"/>
                                <a:gd name="T139" fmla="*/ 711 h 107"/>
                                <a:gd name="T140" fmla="+- 0 5348 5329"/>
                                <a:gd name="T141" fmla="*/ T140 w 108"/>
                                <a:gd name="T142" fmla="+- 0 708 694"/>
                                <a:gd name="T143" fmla="*/ 708 h 107"/>
                                <a:gd name="T144" fmla="+- 0 5348 5329"/>
                                <a:gd name="T145" fmla="*/ T144 w 108"/>
                                <a:gd name="T146" fmla="+- 0 707 694"/>
                                <a:gd name="T147" fmla="*/ 707 h 107"/>
                                <a:gd name="T148" fmla="+- 0 5373 5329"/>
                                <a:gd name="T149" fmla="*/ T148 w 108"/>
                                <a:gd name="T150" fmla="+- 0 707 694"/>
                                <a:gd name="T151" fmla="*/ 707 h 107"/>
                                <a:gd name="T152" fmla="+- 0 5372 5329"/>
                                <a:gd name="T153" fmla="*/ T152 w 108"/>
                                <a:gd name="T154" fmla="+- 0 706 694"/>
                                <a:gd name="T155" fmla="*/ 706 h 107"/>
                                <a:gd name="T156" fmla="+- 0 5370 5329"/>
                                <a:gd name="T157" fmla="*/ T156 w 108"/>
                                <a:gd name="T158" fmla="+- 0 701 694"/>
                                <a:gd name="T159" fmla="*/ 701 h 107"/>
                                <a:gd name="T160" fmla="+- 0 5366 5329"/>
                                <a:gd name="T161" fmla="*/ T160 w 108"/>
                                <a:gd name="T162" fmla="+- 0 699 694"/>
                                <a:gd name="T163" fmla="*/ 699 h 107"/>
                                <a:gd name="T164" fmla="+- 0 5364 5329"/>
                                <a:gd name="T165" fmla="*/ T164 w 108"/>
                                <a:gd name="T166" fmla="+- 0 697 694"/>
                                <a:gd name="T167" fmla="*/ 69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 h="107">
                                  <a:moveTo>
                                    <a:pt x="35" y="3"/>
                                  </a:moveTo>
                                  <a:lnTo>
                                    <a:pt x="13" y="3"/>
                                  </a:lnTo>
                                  <a:lnTo>
                                    <a:pt x="10" y="5"/>
                                  </a:lnTo>
                                  <a:lnTo>
                                    <a:pt x="6" y="7"/>
                                  </a:lnTo>
                                  <a:lnTo>
                                    <a:pt x="5" y="9"/>
                                  </a:lnTo>
                                  <a:lnTo>
                                    <a:pt x="3" y="12"/>
                                  </a:lnTo>
                                  <a:lnTo>
                                    <a:pt x="3" y="15"/>
                                  </a:lnTo>
                                  <a:lnTo>
                                    <a:pt x="0" y="18"/>
                                  </a:lnTo>
                                  <a:lnTo>
                                    <a:pt x="0" y="39"/>
                                  </a:lnTo>
                                  <a:lnTo>
                                    <a:pt x="1" y="43"/>
                                  </a:lnTo>
                                  <a:lnTo>
                                    <a:pt x="3" y="45"/>
                                  </a:lnTo>
                                  <a:lnTo>
                                    <a:pt x="5" y="48"/>
                                  </a:lnTo>
                                  <a:lnTo>
                                    <a:pt x="6" y="50"/>
                                  </a:lnTo>
                                  <a:lnTo>
                                    <a:pt x="9" y="51"/>
                                  </a:lnTo>
                                  <a:lnTo>
                                    <a:pt x="12" y="54"/>
                                  </a:lnTo>
                                  <a:lnTo>
                                    <a:pt x="15" y="55"/>
                                  </a:lnTo>
                                  <a:lnTo>
                                    <a:pt x="31" y="55"/>
                                  </a:lnTo>
                                  <a:lnTo>
                                    <a:pt x="34" y="54"/>
                                  </a:lnTo>
                                  <a:lnTo>
                                    <a:pt x="37" y="51"/>
                                  </a:lnTo>
                                  <a:lnTo>
                                    <a:pt x="40" y="50"/>
                                  </a:lnTo>
                                  <a:lnTo>
                                    <a:pt x="41" y="48"/>
                                  </a:lnTo>
                                  <a:lnTo>
                                    <a:pt x="43" y="45"/>
                                  </a:lnTo>
                                  <a:lnTo>
                                    <a:pt x="44" y="44"/>
                                  </a:lnTo>
                                  <a:lnTo>
                                    <a:pt x="19" y="44"/>
                                  </a:lnTo>
                                  <a:lnTo>
                                    <a:pt x="19" y="43"/>
                                  </a:lnTo>
                                  <a:lnTo>
                                    <a:pt x="18" y="42"/>
                                  </a:lnTo>
                                  <a:lnTo>
                                    <a:pt x="17" y="42"/>
                                  </a:lnTo>
                                  <a:lnTo>
                                    <a:pt x="17" y="39"/>
                                  </a:lnTo>
                                  <a:lnTo>
                                    <a:pt x="16" y="38"/>
                                  </a:lnTo>
                                  <a:lnTo>
                                    <a:pt x="16" y="36"/>
                                  </a:lnTo>
                                  <a:lnTo>
                                    <a:pt x="15" y="35"/>
                                  </a:lnTo>
                                  <a:lnTo>
                                    <a:pt x="15" y="24"/>
                                  </a:lnTo>
                                  <a:lnTo>
                                    <a:pt x="16" y="21"/>
                                  </a:lnTo>
                                  <a:lnTo>
                                    <a:pt x="16" y="19"/>
                                  </a:lnTo>
                                  <a:lnTo>
                                    <a:pt x="17" y="17"/>
                                  </a:lnTo>
                                  <a:lnTo>
                                    <a:pt x="19" y="14"/>
                                  </a:lnTo>
                                  <a:lnTo>
                                    <a:pt x="19" y="13"/>
                                  </a:lnTo>
                                  <a:lnTo>
                                    <a:pt x="44" y="13"/>
                                  </a:lnTo>
                                  <a:lnTo>
                                    <a:pt x="43" y="12"/>
                                  </a:lnTo>
                                  <a:lnTo>
                                    <a:pt x="41" y="7"/>
                                  </a:lnTo>
                                  <a:lnTo>
                                    <a:pt x="37" y="5"/>
                                  </a:lnTo>
                                  <a:lnTo>
                                    <a:pt x="3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278"/>
                          <wps:cNvSpPr>
                            <a:spLocks/>
                          </wps:cNvSpPr>
                          <wps:spPr bwMode="auto">
                            <a:xfrm>
                              <a:off x="5329" y="694"/>
                              <a:ext cx="108" cy="107"/>
                            </a:xfrm>
                            <a:custGeom>
                              <a:avLst/>
                              <a:gdLst>
                                <a:gd name="T0" fmla="+- 0 5418 5329"/>
                                <a:gd name="T1" fmla="*/ T0 w 108"/>
                                <a:gd name="T2" fmla="+- 0 747 694"/>
                                <a:gd name="T3" fmla="*/ 747 h 107"/>
                                <a:gd name="T4" fmla="+- 0 5410 5329"/>
                                <a:gd name="T5" fmla="*/ T4 w 108"/>
                                <a:gd name="T6" fmla="+- 0 747 694"/>
                                <a:gd name="T7" fmla="*/ 747 h 107"/>
                                <a:gd name="T8" fmla="+- 0 5406 5329"/>
                                <a:gd name="T9" fmla="*/ T8 w 108"/>
                                <a:gd name="T10" fmla="+- 0 748 694"/>
                                <a:gd name="T11" fmla="*/ 748 h 107"/>
                                <a:gd name="T12" fmla="+- 0 5422 5329"/>
                                <a:gd name="T13" fmla="*/ T12 w 108"/>
                                <a:gd name="T14" fmla="+- 0 748 694"/>
                                <a:gd name="T15" fmla="*/ 748 h 107"/>
                                <a:gd name="T16" fmla="+- 0 5418 5329"/>
                                <a:gd name="T17" fmla="*/ T16 w 108"/>
                                <a:gd name="T18" fmla="+- 0 747 694"/>
                                <a:gd name="T19" fmla="*/ 747 h 107"/>
                              </a:gdLst>
                              <a:ahLst/>
                              <a:cxnLst>
                                <a:cxn ang="0">
                                  <a:pos x="T1" y="T3"/>
                                </a:cxn>
                                <a:cxn ang="0">
                                  <a:pos x="T5" y="T7"/>
                                </a:cxn>
                                <a:cxn ang="0">
                                  <a:pos x="T9" y="T11"/>
                                </a:cxn>
                                <a:cxn ang="0">
                                  <a:pos x="T13" y="T15"/>
                                </a:cxn>
                                <a:cxn ang="0">
                                  <a:pos x="T17" y="T19"/>
                                </a:cxn>
                              </a:cxnLst>
                              <a:rect l="0" t="0" r="r" b="b"/>
                              <a:pathLst>
                                <a:path w="108" h="107">
                                  <a:moveTo>
                                    <a:pt x="89" y="53"/>
                                  </a:moveTo>
                                  <a:lnTo>
                                    <a:pt x="81" y="53"/>
                                  </a:lnTo>
                                  <a:lnTo>
                                    <a:pt x="77" y="54"/>
                                  </a:lnTo>
                                  <a:lnTo>
                                    <a:pt x="93" y="54"/>
                                  </a:lnTo>
                                  <a:lnTo>
                                    <a:pt x="89"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279"/>
                          <wps:cNvSpPr>
                            <a:spLocks/>
                          </wps:cNvSpPr>
                          <wps:spPr bwMode="auto">
                            <a:xfrm>
                              <a:off x="5329" y="694"/>
                              <a:ext cx="108" cy="107"/>
                            </a:xfrm>
                            <a:custGeom>
                              <a:avLst/>
                              <a:gdLst>
                                <a:gd name="T0" fmla="+- 0 5373 5329"/>
                                <a:gd name="T1" fmla="*/ T0 w 108"/>
                                <a:gd name="T2" fmla="+- 0 707 694"/>
                                <a:gd name="T3" fmla="*/ 707 h 107"/>
                                <a:gd name="T4" fmla="+- 0 5356 5329"/>
                                <a:gd name="T5" fmla="*/ T4 w 108"/>
                                <a:gd name="T6" fmla="+- 0 707 694"/>
                                <a:gd name="T7" fmla="*/ 707 h 107"/>
                                <a:gd name="T8" fmla="+- 0 5358 5329"/>
                                <a:gd name="T9" fmla="*/ T8 w 108"/>
                                <a:gd name="T10" fmla="+- 0 709 694"/>
                                <a:gd name="T11" fmla="*/ 709 h 107"/>
                                <a:gd name="T12" fmla="+- 0 5358 5329"/>
                                <a:gd name="T13" fmla="*/ T12 w 108"/>
                                <a:gd name="T14" fmla="+- 0 711 694"/>
                                <a:gd name="T15" fmla="*/ 711 h 107"/>
                                <a:gd name="T16" fmla="+- 0 5359 5329"/>
                                <a:gd name="T17" fmla="*/ T16 w 108"/>
                                <a:gd name="T18" fmla="+- 0 712 694"/>
                                <a:gd name="T19" fmla="*/ 712 h 107"/>
                                <a:gd name="T20" fmla="+- 0 5359 5329"/>
                                <a:gd name="T21" fmla="*/ T20 w 108"/>
                                <a:gd name="T22" fmla="+- 0 713 694"/>
                                <a:gd name="T23" fmla="*/ 713 h 107"/>
                                <a:gd name="T24" fmla="+- 0 5360 5329"/>
                                <a:gd name="T25" fmla="*/ T24 w 108"/>
                                <a:gd name="T26" fmla="+- 0 715 694"/>
                                <a:gd name="T27" fmla="*/ 715 h 107"/>
                                <a:gd name="T28" fmla="+- 0 5360 5329"/>
                                <a:gd name="T29" fmla="*/ T28 w 108"/>
                                <a:gd name="T30" fmla="+- 0 730 694"/>
                                <a:gd name="T31" fmla="*/ 730 h 107"/>
                                <a:gd name="T32" fmla="+- 0 5359 5329"/>
                                <a:gd name="T33" fmla="*/ T32 w 108"/>
                                <a:gd name="T34" fmla="+- 0 731 694"/>
                                <a:gd name="T35" fmla="*/ 731 h 107"/>
                                <a:gd name="T36" fmla="+- 0 5359 5329"/>
                                <a:gd name="T37" fmla="*/ T36 w 108"/>
                                <a:gd name="T38" fmla="+- 0 733 694"/>
                                <a:gd name="T39" fmla="*/ 733 h 107"/>
                                <a:gd name="T40" fmla="+- 0 5358 5329"/>
                                <a:gd name="T41" fmla="*/ T40 w 108"/>
                                <a:gd name="T42" fmla="+- 0 735 694"/>
                                <a:gd name="T43" fmla="*/ 735 h 107"/>
                                <a:gd name="T44" fmla="+- 0 5358 5329"/>
                                <a:gd name="T45" fmla="*/ T44 w 108"/>
                                <a:gd name="T46" fmla="+- 0 736 694"/>
                                <a:gd name="T47" fmla="*/ 736 h 107"/>
                                <a:gd name="T48" fmla="+- 0 5356 5329"/>
                                <a:gd name="T49" fmla="*/ T48 w 108"/>
                                <a:gd name="T50" fmla="+- 0 738 694"/>
                                <a:gd name="T51" fmla="*/ 738 h 107"/>
                                <a:gd name="T52" fmla="+- 0 5373 5329"/>
                                <a:gd name="T53" fmla="*/ T52 w 108"/>
                                <a:gd name="T54" fmla="+- 0 738 694"/>
                                <a:gd name="T55" fmla="*/ 738 h 107"/>
                                <a:gd name="T56" fmla="+- 0 5374 5329"/>
                                <a:gd name="T57" fmla="*/ T56 w 108"/>
                                <a:gd name="T58" fmla="+- 0 737 694"/>
                                <a:gd name="T59" fmla="*/ 737 h 107"/>
                                <a:gd name="T60" fmla="+- 0 5375 5329"/>
                                <a:gd name="T61" fmla="*/ T60 w 108"/>
                                <a:gd name="T62" fmla="+- 0 733 694"/>
                                <a:gd name="T63" fmla="*/ 733 h 107"/>
                                <a:gd name="T64" fmla="+- 0 5375 5329"/>
                                <a:gd name="T65" fmla="*/ T64 w 108"/>
                                <a:gd name="T66" fmla="+- 0 730 694"/>
                                <a:gd name="T67" fmla="*/ 730 h 107"/>
                                <a:gd name="T68" fmla="+- 0 5376 5329"/>
                                <a:gd name="T69" fmla="*/ T68 w 108"/>
                                <a:gd name="T70" fmla="+- 0 726 694"/>
                                <a:gd name="T71" fmla="*/ 726 h 107"/>
                                <a:gd name="T72" fmla="+- 0 5376 5329"/>
                                <a:gd name="T73" fmla="*/ T72 w 108"/>
                                <a:gd name="T74" fmla="+- 0 719 694"/>
                                <a:gd name="T75" fmla="*/ 719 h 107"/>
                                <a:gd name="T76" fmla="+- 0 5375 5329"/>
                                <a:gd name="T77" fmla="*/ T76 w 108"/>
                                <a:gd name="T78" fmla="+- 0 715 694"/>
                                <a:gd name="T79" fmla="*/ 715 h 107"/>
                                <a:gd name="T80" fmla="+- 0 5375 5329"/>
                                <a:gd name="T81" fmla="*/ T80 w 108"/>
                                <a:gd name="T82" fmla="+- 0 709 694"/>
                                <a:gd name="T83" fmla="*/ 709 h 107"/>
                                <a:gd name="T84" fmla="+- 0 5373 5329"/>
                                <a:gd name="T85" fmla="*/ T84 w 108"/>
                                <a:gd name="T86" fmla="+- 0 707 694"/>
                                <a:gd name="T87" fmla="*/ 7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 h="107">
                                  <a:moveTo>
                                    <a:pt x="44" y="13"/>
                                  </a:moveTo>
                                  <a:lnTo>
                                    <a:pt x="27" y="13"/>
                                  </a:lnTo>
                                  <a:lnTo>
                                    <a:pt x="29" y="15"/>
                                  </a:lnTo>
                                  <a:lnTo>
                                    <a:pt x="29" y="17"/>
                                  </a:lnTo>
                                  <a:lnTo>
                                    <a:pt x="30" y="18"/>
                                  </a:lnTo>
                                  <a:lnTo>
                                    <a:pt x="30" y="19"/>
                                  </a:lnTo>
                                  <a:lnTo>
                                    <a:pt x="31" y="21"/>
                                  </a:lnTo>
                                  <a:lnTo>
                                    <a:pt x="31" y="36"/>
                                  </a:lnTo>
                                  <a:lnTo>
                                    <a:pt x="30" y="37"/>
                                  </a:lnTo>
                                  <a:lnTo>
                                    <a:pt x="30" y="39"/>
                                  </a:lnTo>
                                  <a:lnTo>
                                    <a:pt x="29" y="41"/>
                                  </a:lnTo>
                                  <a:lnTo>
                                    <a:pt x="29" y="42"/>
                                  </a:lnTo>
                                  <a:lnTo>
                                    <a:pt x="27" y="44"/>
                                  </a:lnTo>
                                  <a:lnTo>
                                    <a:pt x="44" y="44"/>
                                  </a:lnTo>
                                  <a:lnTo>
                                    <a:pt x="45" y="43"/>
                                  </a:lnTo>
                                  <a:lnTo>
                                    <a:pt x="46" y="39"/>
                                  </a:lnTo>
                                  <a:lnTo>
                                    <a:pt x="46" y="36"/>
                                  </a:lnTo>
                                  <a:lnTo>
                                    <a:pt x="47" y="32"/>
                                  </a:lnTo>
                                  <a:lnTo>
                                    <a:pt x="47" y="25"/>
                                  </a:lnTo>
                                  <a:lnTo>
                                    <a:pt x="46" y="21"/>
                                  </a:lnTo>
                                  <a:lnTo>
                                    <a:pt x="46" y="15"/>
                                  </a:lnTo>
                                  <a:lnTo>
                                    <a:pt x="4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280"/>
                          <wps:cNvSpPr>
                            <a:spLocks/>
                          </wps:cNvSpPr>
                          <wps:spPr bwMode="auto">
                            <a:xfrm>
                              <a:off x="5329" y="694"/>
                              <a:ext cx="108" cy="107"/>
                            </a:xfrm>
                            <a:custGeom>
                              <a:avLst/>
                              <a:gdLst>
                                <a:gd name="T0" fmla="+- 0 5357 5329"/>
                                <a:gd name="T1" fmla="*/ T0 w 108"/>
                                <a:gd name="T2" fmla="+- 0 696 694"/>
                                <a:gd name="T3" fmla="*/ 696 h 107"/>
                                <a:gd name="T4" fmla="+- 0 5348 5329"/>
                                <a:gd name="T5" fmla="*/ T4 w 108"/>
                                <a:gd name="T6" fmla="+- 0 696 694"/>
                                <a:gd name="T7" fmla="*/ 696 h 107"/>
                                <a:gd name="T8" fmla="+- 0 5345 5329"/>
                                <a:gd name="T9" fmla="*/ T8 w 108"/>
                                <a:gd name="T10" fmla="+- 0 697 694"/>
                                <a:gd name="T11" fmla="*/ 697 h 107"/>
                                <a:gd name="T12" fmla="+- 0 5360 5329"/>
                                <a:gd name="T13" fmla="*/ T12 w 108"/>
                                <a:gd name="T14" fmla="+- 0 697 694"/>
                                <a:gd name="T15" fmla="*/ 697 h 107"/>
                                <a:gd name="T16" fmla="+- 0 5357 5329"/>
                                <a:gd name="T17" fmla="*/ T16 w 108"/>
                                <a:gd name="T18" fmla="+- 0 696 694"/>
                                <a:gd name="T19" fmla="*/ 696 h 107"/>
                              </a:gdLst>
                              <a:ahLst/>
                              <a:cxnLst>
                                <a:cxn ang="0">
                                  <a:pos x="T1" y="T3"/>
                                </a:cxn>
                                <a:cxn ang="0">
                                  <a:pos x="T5" y="T7"/>
                                </a:cxn>
                                <a:cxn ang="0">
                                  <a:pos x="T9" y="T11"/>
                                </a:cxn>
                                <a:cxn ang="0">
                                  <a:pos x="T13" y="T15"/>
                                </a:cxn>
                                <a:cxn ang="0">
                                  <a:pos x="T17" y="T19"/>
                                </a:cxn>
                              </a:cxnLst>
                              <a:rect l="0" t="0" r="r" b="b"/>
                              <a:pathLst>
                                <a:path w="108" h="107">
                                  <a:moveTo>
                                    <a:pt x="28" y="2"/>
                                  </a:moveTo>
                                  <a:lnTo>
                                    <a:pt x="19" y="2"/>
                                  </a:lnTo>
                                  <a:lnTo>
                                    <a:pt x="16" y="3"/>
                                  </a:lnTo>
                                  <a:lnTo>
                                    <a:pt x="31" y="3"/>
                                  </a:lnTo>
                                  <a:lnTo>
                                    <a:pt x="2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281"/>
                          <wps:cNvSpPr>
                            <a:spLocks/>
                          </wps:cNvSpPr>
                          <wps:spPr bwMode="auto">
                            <a:xfrm>
                              <a:off x="5329" y="694"/>
                              <a:ext cx="108" cy="107"/>
                            </a:xfrm>
                            <a:custGeom>
                              <a:avLst/>
                              <a:gdLst>
                                <a:gd name="T0" fmla="+- 0 5423 5329"/>
                                <a:gd name="T1" fmla="*/ T0 w 108"/>
                                <a:gd name="T2" fmla="+- 0 694 694"/>
                                <a:gd name="T3" fmla="*/ 694 h 107"/>
                                <a:gd name="T4" fmla="+- 0 5418 5329"/>
                                <a:gd name="T5" fmla="*/ T4 w 108"/>
                                <a:gd name="T6" fmla="+- 0 694 694"/>
                                <a:gd name="T7" fmla="*/ 694 h 107"/>
                                <a:gd name="T8" fmla="+- 0 5417 5329"/>
                                <a:gd name="T9" fmla="*/ T8 w 108"/>
                                <a:gd name="T10" fmla="+- 0 695 694"/>
                                <a:gd name="T11" fmla="*/ 695 h 107"/>
                                <a:gd name="T12" fmla="+- 0 5423 5329"/>
                                <a:gd name="T13" fmla="*/ T12 w 108"/>
                                <a:gd name="T14" fmla="+- 0 695 694"/>
                                <a:gd name="T15" fmla="*/ 695 h 107"/>
                                <a:gd name="T16" fmla="+- 0 5423 5329"/>
                                <a:gd name="T17" fmla="*/ T16 w 108"/>
                                <a:gd name="T18" fmla="+- 0 694 694"/>
                                <a:gd name="T19" fmla="*/ 694 h 107"/>
                              </a:gdLst>
                              <a:ahLst/>
                              <a:cxnLst>
                                <a:cxn ang="0">
                                  <a:pos x="T1" y="T3"/>
                                </a:cxn>
                                <a:cxn ang="0">
                                  <a:pos x="T5" y="T7"/>
                                </a:cxn>
                                <a:cxn ang="0">
                                  <a:pos x="T9" y="T11"/>
                                </a:cxn>
                                <a:cxn ang="0">
                                  <a:pos x="T13" y="T15"/>
                                </a:cxn>
                                <a:cxn ang="0">
                                  <a:pos x="T17" y="T19"/>
                                </a:cxn>
                              </a:cxnLst>
                              <a:rect l="0" t="0" r="r" b="b"/>
                              <a:pathLst>
                                <a:path w="108" h="107">
                                  <a:moveTo>
                                    <a:pt x="94" y="0"/>
                                  </a:moveTo>
                                  <a:lnTo>
                                    <a:pt x="89" y="0"/>
                                  </a:lnTo>
                                  <a:lnTo>
                                    <a:pt x="88" y="1"/>
                                  </a:lnTo>
                                  <a:lnTo>
                                    <a:pt x="94" y="1"/>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282"/>
                        <wpg:cNvGrpSpPr>
                          <a:grpSpLocks/>
                        </wpg:cNvGrpSpPr>
                        <wpg:grpSpPr bwMode="auto">
                          <a:xfrm>
                            <a:off x="2587925" y="86264"/>
                            <a:ext cx="42584" cy="74980"/>
                            <a:chOff x="5729" y="145"/>
                            <a:chExt cx="67" cy="103"/>
                          </a:xfrm>
                        </wpg:grpSpPr>
                        <wps:wsp>
                          <wps:cNvPr id="1443" name="Freeform 283"/>
                          <wps:cNvSpPr>
                            <a:spLocks/>
                          </wps:cNvSpPr>
                          <wps:spPr bwMode="auto">
                            <a:xfrm>
                              <a:off x="5729" y="145"/>
                              <a:ext cx="67" cy="103"/>
                            </a:xfrm>
                            <a:custGeom>
                              <a:avLst/>
                              <a:gdLst>
                                <a:gd name="T0" fmla="+- 0 5734 5729"/>
                                <a:gd name="T1" fmla="*/ T0 w 67"/>
                                <a:gd name="T2" fmla="+- 0 227 145"/>
                                <a:gd name="T3" fmla="*/ 227 h 103"/>
                                <a:gd name="T4" fmla="+- 0 5731 5729"/>
                                <a:gd name="T5" fmla="*/ T4 w 67"/>
                                <a:gd name="T6" fmla="+- 0 227 145"/>
                                <a:gd name="T7" fmla="*/ 227 h 103"/>
                                <a:gd name="T8" fmla="+- 0 5731 5729"/>
                                <a:gd name="T9" fmla="*/ T8 w 67"/>
                                <a:gd name="T10" fmla="+- 0 228 145"/>
                                <a:gd name="T11" fmla="*/ 228 h 103"/>
                                <a:gd name="T12" fmla="+- 0 5730 5729"/>
                                <a:gd name="T13" fmla="*/ T12 w 67"/>
                                <a:gd name="T14" fmla="+- 0 228 145"/>
                                <a:gd name="T15" fmla="*/ 228 h 103"/>
                                <a:gd name="T16" fmla="+- 0 5730 5729"/>
                                <a:gd name="T17" fmla="*/ T16 w 67"/>
                                <a:gd name="T18" fmla="+- 0 231 145"/>
                                <a:gd name="T19" fmla="*/ 231 h 103"/>
                                <a:gd name="T20" fmla="+- 0 5729 5729"/>
                                <a:gd name="T21" fmla="*/ T20 w 67"/>
                                <a:gd name="T22" fmla="+- 0 232 145"/>
                                <a:gd name="T23" fmla="*/ 232 h 103"/>
                                <a:gd name="T24" fmla="+- 0 5729 5729"/>
                                <a:gd name="T25" fmla="*/ T24 w 67"/>
                                <a:gd name="T26" fmla="+- 0 239 145"/>
                                <a:gd name="T27" fmla="*/ 239 h 103"/>
                                <a:gd name="T28" fmla="+- 0 5730 5729"/>
                                <a:gd name="T29" fmla="*/ T28 w 67"/>
                                <a:gd name="T30" fmla="+- 0 240 145"/>
                                <a:gd name="T31" fmla="*/ 240 h 103"/>
                                <a:gd name="T32" fmla="+- 0 5730 5729"/>
                                <a:gd name="T33" fmla="*/ T32 w 67"/>
                                <a:gd name="T34" fmla="+- 0 243 145"/>
                                <a:gd name="T35" fmla="*/ 243 h 103"/>
                                <a:gd name="T36" fmla="+- 0 5731 5729"/>
                                <a:gd name="T37" fmla="*/ T36 w 67"/>
                                <a:gd name="T38" fmla="+- 0 243 145"/>
                                <a:gd name="T39" fmla="*/ 243 h 103"/>
                                <a:gd name="T40" fmla="+- 0 5731 5729"/>
                                <a:gd name="T41" fmla="*/ T40 w 67"/>
                                <a:gd name="T42" fmla="+- 0 244 145"/>
                                <a:gd name="T43" fmla="*/ 244 h 103"/>
                                <a:gd name="T44" fmla="+- 0 5732 5729"/>
                                <a:gd name="T45" fmla="*/ T44 w 67"/>
                                <a:gd name="T46" fmla="+- 0 244 145"/>
                                <a:gd name="T47" fmla="*/ 244 h 103"/>
                                <a:gd name="T48" fmla="+- 0 5735 5729"/>
                                <a:gd name="T49" fmla="*/ T48 w 67"/>
                                <a:gd name="T50" fmla="+- 0 245 145"/>
                                <a:gd name="T51" fmla="*/ 245 h 103"/>
                                <a:gd name="T52" fmla="+- 0 5735 5729"/>
                                <a:gd name="T53" fmla="*/ T52 w 67"/>
                                <a:gd name="T54" fmla="+- 0 246 145"/>
                                <a:gd name="T55" fmla="*/ 246 h 103"/>
                                <a:gd name="T56" fmla="+- 0 5737 5729"/>
                                <a:gd name="T57" fmla="*/ T56 w 67"/>
                                <a:gd name="T58" fmla="+- 0 246 145"/>
                                <a:gd name="T59" fmla="*/ 246 h 103"/>
                                <a:gd name="T60" fmla="+- 0 5740 5729"/>
                                <a:gd name="T61" fmla="*/ T60 w 67"/>
                                <a:gd name="T62" fmla="+- 0 247 145"/>
                                <a:gd name="T63" fmla="*/ 247 h 103"/>
                                <a:gd name="T64" fmla="+- 0 5742 5729"/>
                                <a:gd name="T65" fmla="*/ T64 w 67"/>
                                <a:gd name="T66" fmla="+- 0 247 145"/>
                                <a:gd name="T67" fmla="*/ 247 h 103"/>
                                <a:gd name="T68" fmla="+- 0 5744 5729"/>
                                <a:gd name="T69" fmla="*/ T68 w 67"/>
                                <a:gd name="T70" fmla="+- 0 249 145"/>
                                <a:gd name="T71" fmla="*/ 249 h 103"/>
                                <a:gd name="T72" fmla="+- 0 5767 5729"/>
                                <a:gd name="T73" fmla="*/ T72 w 67"/>
                                <a:gd name="T74" fmla="+- 0 249 145"/>
                                <a:gd name="T75" fmla="*/ 249 h 103"/>
                                <a:gd name="T76" fmla="+- 0 5772 5729"/>
                                <a:gd name="T77" fmla="*/ T76 w 67"/>
                                <a:gd name="T78" fmla="+- 0 246 145"/>
                                <a:gd name="T79" fmla="*/ 246 h 103"/>
                                <a:gd name="T80" fmla="+- 0 5778 5729"/>
                                <a:gd name="T81" fmla="*/ T80 w 67"/>
                                <a:gd name="T82" fmla="+- 0 245 145"/>
                                <a:gd name="T83" fmla="*/ 245 h 103"/>
                                <a:gd name="T84" fmla="+- 0 5785 5729"/>
                                <a:gd name="T85" fmla="*/ T84 w 67"/>
                                <a:gd name="T86" fmla="+- 0 240 145"/>
                                <a:gd name="T87" fmla="*/ 240 h 103"/>
                                <a:gd name="T88" fmla="+- 0 5791 5729"/>
                                <a:gd name="T89" fmla="*/ T88 w 67"/>
                                <a:gd name="T90" fmla="+- 0 234 145"/>
                                <a:gd name="T91" fmla="*/ 234 h 103"/>
                                <a:gd name="T92" fmla="+- 0 5792 5729"/>
                                <a:gd name="T93" fmla="*/ T92 w 67"/>
                                <a:gd name="T94" fmla="+- 0 233 145"/>
                                <a:gd name="T95" fmla="*/ 233 h 103"/>
                                <a:gd name="T96" fmla="+- 0 5750 5729"/>
                                <a:gd name="T97" fmla="*/ T96 w 67"/>
                                <a:gd name="T98" fmla="+- 0 233 145"/>
                                <a:gd name="T99" fmla="*/ 233 h 103"/>
                                <a:gd name="T100" fmla="+- 0 5747 5729"/>
                                <a:gd name="T101" fmla="*/ T100 w 67"/>
                                <a:gd name="T102" fmla="+- 0 232 145"/>
                                <a:gd name="T103" fmla="*/ 232 h 103"/>
                                <a:gd name="T104" fmla="+- 0 5743 5729"/>
                                <a:gd name="T105" fmla="*/ T104 w 67"/>
                                <a:gd name="T106" fmla="+- 0 232 145"/>
                                <a:gd name="T107" fmla="*/ 232 h 103"/>
                                <a:gd name="T108" fmla="+- 0 5738 5729"/>
                                <a:gd name="T109" fmla="*/ T108 w 67"/>
                                <a:gd name="T110" fmla="+- 0 229 145"/>
                                <a:gd name="T111" fmla="*/ 229 h 103"/>
                                <a:gd name="T112" fmla="+- 0 5737 5729"/>
                                <a:gd name="T113" fmla="*/ T112 w 67"/>
                                <a:gd name="T114" fmla="+- 0 229 145"/>
                                <a:gd name="T115" fmla="*/ 229 h 103"/>
                                <a:gd name="T116" fmla="+- 0 5735 5729"/>
                                <a:gd name="T117" fmla="*/ T116 w 67"/>
                                <a:gd name="T118" fmla="+- 0 228 145"/>
                                <a:gd name="T119" fmla="*/ 228 h 103"/>
                                <a:gd name="T120" fmla="+- 0 5734 5729"/>
                                <a:gd name="T121" fmla="*/ T120 w 67"/>
                                <a:gd name="T122" fmla="+- 0 227 145"/>
                                <a:gd name="T123" fmla="*/ 22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7" h="103">
                                  <a:moveTo>
                                    <a:pt x="5" y="82"/>
                                  </a:moveTo>
                                  <a:lnTo>
                                    <a:pt x="2" y="82"/>
                                  </a:lnTo>
                                  <a:lnTo>
                                    <a:pt x="2" y="83"/>
                                  </a:lnTo>
                                  <a:lnTo>
                                    <a:pt x="1" y="83"/>
                                  </a:lnTo>
                                  <a:lnTo>
                                    <a:pt x="1" y="86"/>
                                  </a:lnTo>
                                  <a:lnTo>
                                    <a:pt x="0" y="87"/>
                                  </a:lnTo>
                                  <a:lnTo>
                                    <a:pt x="0" y="94"/>
                                  </a:lnTo>
                                  <a:lnTo>
                                    <a:pt x="1" y="95"/>
                                  </a:lnTo>
                                  <a:lnTo>
                                    <a:pt x="1" y="98"/>
                                  </a:lnTo>
                                  <a:lnTo>
                                    <a:pt x="2" y="98"/>
                                  </a:lnTo>
                                  <a:lnTo>
                                    <a:pt x="2" y="99"/>
                                  </a:lnTo>
                                  <a:lnTo>
                                    <a:pt x="3" y="99"/>
                                  </a:lnTo>
                                  <a:lnTo>
                                    <a:pt x="6" y="100"/>
                                  </a:lnTo>
                                  <a:lnTo>
                                    <a:pt x="6" y="101"/>
                                  </a:lnTo>
                                  <a:lnTo>
                                    <a:pt x="8" y="101"/>
                                  </a:lnTo>
                                  <a:lnTo>
                                    <a:pt x="11" y="102"/>
                                  </a:lnTo>
                                  <a:lnTo>
                                    <a:pt x="13" y="102"/>
                                  </a:lnTo>
                                  <a:lnTo>
                                    <a:pt x="15" y="104"/>
                                  </a:lnTo>
                                  <a:lnTo>
                                    <a:pt x="38" y="104"/>
                                  </a:lnTo>
                                  <a:lnTo>
                                    <a:pt x="43" y="101"/>
                                  </a:lnTo>
                                  <a:lnTo>
                                    <a:pt x="49" y="100"/>
                                  </a:lnTo>
                                  <a:lnTo>
                                    <a:pt x="56" y="95"/>
                                  </a:lnTo>
                                  <a:lnTo>
                                    <a:pt x="62" y="89"/>
                                  </a:lnTo>
                                  <a:lnTo>
                                    <a:pt x="63" y="88"/>
                                  </a:lnTo>
                                  <a:lnTo>
                                    <a:pt x="21" y="88"/>
                                  </a:lnTo>
                                  <a:lnTo>
                                    <a:pt x="18" y="87"/>
                                  </a:lnTo>
                                  <a:lnTo>
                                    <a:pt x="14" y="87"/>
                                  </a:lnTo>
                                  <a:lnTo>
                                    <a:pt x="9" y="84"/>
                                  </a:lnTo>
                                  <a:lnTo>
                                    <a:pt x="8" y="84"/>
                                  </a:lnTo>
                                  <a:lnTo>
                                    <a:pt x="6" y="83"/>
                                  </a:lnTo>
                                  <a:lnTo>
                                    <a:pt x="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284"/>
                          <wps:cNvSpPr>
                            <a:spLocks/>
                          </wps:cNvSpPr>
                          <wps:spPr bwMode="auto">
                            <a:xfrm>
                              <a:off x="5729" y="145"/>
                              <a:ext cx="67" cy="103"/>
                            </a:xfrm>
                            <a:custGeom>
                              <a:avLst/>
                              <a:gdLst>
                                <a:gd name="T0" fmla="+- 0 5793 5729"/>
                                <a:gd name="T1" fmla="*/ T0 w 67"/>
                                <a:gd name="T2" fmla="+- 0 201 145"/>
                                <a:gd name="T3" fmla="*/ 201 h 103"/>
                                <a:gd name="T4" fmla="+- 0 5760 5729"/>
                                <a:gd name="T5" fmla="*/ T4 w 67"/>
                                <a:gd name="T6" fmla="+- 0 201 145"/>
                                <a:gd name="T7" fmla="*/ 201 h 103"/>
                                <a:gd name="T8" fmla="+- 0 5762 5729"/>
                                <a:gd name="T9" fmla="*/ T8 w 67"/>
                                <a:gd name="T10" fmla="+- 0 202 145"/>
                                <a:gd name="T11" fmla="*/ 202 h 103"/>
                                <a:gd name="T12" fmla="+- 0 5765 5729"/>
                                <a:gd name="T13" fmla="*/ T12 w 67"/>
                                <a:gd name="T14" fmla="+- 0 202 145"/>
                                <a:gd name="T15" fmla="*/ 202 h 103"/>
                                <a:gd name="T16" fmla="+- 0 5770 5729"/>
                                <a:gd name="T17" fmla="*/ T16 w 67"/>
                                <a:gd name="T18" fmla="+- 0 204 145"/>
                                <a:gd name="T19" fmla="*/ 204 h 103"/>
                                <a:gd name="T20" fmla="+- 0 5771 5729"/>
                                <a:gd name="T21" fmla="*/ T20 w 67"/>
                                <a:gd name="T22" fmla="+- 0 205 145"/>
                                <a:gd name="T23" fmla="*/ 205 h 103"/>
                                <a:gd name="T24" fmla="+- 0 5772 5729"/>
                                <a:gd name="T25" fmla="*/ T24 w 67"/>
                                <a:gd name="T26" fmla="+- 0 208 145"/>
                                <a:gd name="T27" fmla="*/ 208 h 103"/>
                                <a:gd name="T28" fmla="+- 0 5773 5729"/>
                                <a:gd name="T29" fmla="*/ T28 w 67"/>
                                <a:gd name="T30" fmla="+- 0 209 145"/>
                                <a:gd name="T31" fmla="*/ 209 h 103"/>
                                <a:gd name="T32" fmla="+- 0 5773 5729"/>
                                <a:gd name="T33" fmla="*/ T32 w 67"/>
                                <a:gd name="T34" fmla="+- 0 211 145"/>
                                <a:gd name="T35" fmla="*/ 211 h 103"/>
                                <a:gd name="T36" fmla="+- 0 5774 5729"/>
                                <a:gd name="T37" fmla="*/ T36 w 67"/>
                                <a:gd name="T38" fmla="+- 0 214 145"/>
                                <a:gd name="T39" fmla="*/ 214 h 103"/>
                                <a:gd name="T40" fmla="+- 0 5774 5729"/>
                                <a:gd name="T41" fmla="*/ T40 w 67"/>
                                <a:gd name="T42" fmla="+- 0 219 145"/>
                                <a:gd name="T43" fmla="*/ 219 h 103"/>
                                <a:gd name="T44" fmla="+- 0 5773 5729"/>
                                <a:gd name="T45" fmla="*/ T44 w 67"/>
                                <a:gd name="T46" fmla="+- 0 222 145"/>
                                <a:gd name="T47" fmla="*/ 222 h 103"/>
                                <a:gd name="T48" fmla="+- 0 5773 5729"/>
                                <a:gd name="T49" fmla="*/ T48 w 67"/>
                                <a:gd name="T50" fmla="+- 0 223 145"/>
                                <a:gd name="T51" fmla="*/ 223 h 103"/>
                                <a:gd name="T52" fmla="+- 0 5771 5729"/>
                                <a:gd name="T53" fmla="*/ T52 w 67"/>
                                <a:gd name="T54" fmla="+- 0 226 145"/>
                                <a:gd name="T55" fmla="*/ 226 h 103"/>
                                <a:gd name="T56" fmla="+- 0 5771 5729"/>
                                <a:gd name="T57" fmla="*/ T56 w 67"/>
                                <a:gd name="T58" fmla="+- 0 227 145"/>
                                <a:gd name="T59" fmla="*/ 227 h 103"/>
                                <a:gd name="T60" fmla="+- 0 5768 5729"/>
                                <a:gd name="T61" fmla="*/ T60 w 67"/>
                                <a:gd name="T62" fmla="+- 0 228 145"/>
                                <a:gd name="T63" fmla="*/ 228 h 103"/>
                                <a:gd name="T64" fmla="+- 0 5765 5729"/>
                                <a:gd name="T65" fmla="*/ T64 w 67"/>
                                <a:gd name="T66" fmla="+- 0 232 145"/>
                                <a:gd name="T67" fmla="*/ 232 h 103"/>
                                <a:gd name="T68" fmla="+- 0 5760 5729"/>
                                <a:gd name="T69" fmla="*/ T68 w 67"/>
                                <a:gd name="T70" fmla="+- 0 232 145"/>
                                <a:gd name="T71" fmla="*/ 232 h 103"/>
                                <a:gd name="T72" fmla="+- 0 5758 5729"/>
                                <a:gd name="T73" fmla="*/ T72 w 67"/>
                                <a:gd name="T74" fmla="+- 0 233 145"/>
                                <a:gd name="T75" fmla="*/ 233 h 103"/>
                                <a:gd name="T76" fmla="+- 0 5792 5729"/>
                                <a:gd name="T77" fmla="*/ T76 w 67"/>
                                <a:gd name="T78" fmla="+- 0 233 145"/>
                                <a:gd name="T79" fmla="*/ 233 h 103"/>
                                <a:gd name="T80" fmla="+- 0 5794 5729"/>
                                <a:gd name="T81" fmla="*/ T80 w 67"/>
                                <a:gd name="T82" fmla="+- 0 229 145"/>
                                <a:gd name="T83" fmla="*/ 229 h 103"/>
                                <a:gd name="T84" fmla="+- 0 5796 5729"/>
                                <a:gd name="T85" fmla="*/ T84 w 67"/>
                                <a:gd name="T86" fmla="+- 0 220 145"/>
                                <a:gd name="T87" fmla="*/ 220 h 103"/>
                                <a:gd name="T88" fmla="+- 0 5796 5729"/>
                                <a:gd name="T89" fmla="*/ T88 w 67"/>
                                <a:gd name="T90" fmla="+- 0 205 145"/>
                                <a:gd name="T91" fmla="*/ 205 h 103"/>
                                <a:gd name="T92" fmla="+- 0 5794 5729"/>
                                <a:gd name="T93" fmla="*/ T92 w 67"/>
                                <a:gd name="T94" fmla="+- 0 202 145"/>
                                <a:gd name="T95" fmla="*/ 202 h 103"/>
                                <a:gd name="T96" fmla="+- 0 5793 5729"/>
                                <a:gd name="T97" fmla="*/ T96 w 67"/>
                                <a:gd name="T98" fmla="+- 0 201 145"/>
                                <a:gd name="T99" fmla="*/ 20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103">
                                  <a:moveTo>
                                    <a:pt x="64" y="56"/>
                                  </a:moveTo>
                                  <a:lnTo>
                                    <a:pt x="31" y="56"/>
                                  </a:lnTo>
                                  <a:lnTo>
                                    <a:pt x="33" y="57"/>
                                  </a:lnTo>
                                  <a:lnTo>
                                    <a:pt x="36" y="57"/>
                                  </a:lnTo>
                                  <a:lnTo>
                                    <a:pt x="41" y="59"/>
                                  </a:lnTo>
                                  <a:lnTo>
                                    <a:pt x="42" y="60"/>
                                  </a:lnTo>
                                  <a:lnTo>
                                    <a:pt x="43" y="63"/>
                                  </a:lnTo>
                                  <a:lnTo>
                                    <a:pt x="44" y="64"/>
                                  </a:lnTo>
                                  <a:lnTo>
                                    <a:pt x="44" y="66"/>
                                  </a:lnTo>
                                  <a:lnTo>
                                    <a:pt x="45" y="69"/>
                                  </a:lnTo>
                                  <a:lnTo>
                                    <a:pt x="45" y="74"/>
                                  </a:lnTo>
                                  <a:lnTo>
                                    <a:pt x="44" y="77"/>
                                  </a:lnTo>
                                  <a:lnTo>
                                    <a:pt x="44" y="78"/>
                                  </a:lnTo>
                                  <a:lnTo>
                                    <a:pt x="42" y="81"/>
                                  </a:lnTo>
                                  <a:lnTo>
                                    <a:pt x="42" y="82"/>
                                  </a:lnTo>
                                  <a:lnTo>
                                    <a:pt x="39" y="83"/>
                                  </a:lnTo>
                                  <a:lnTo>
                                    <a:pt x="36" y="87"/>
                                  </a:lnTo>
                                  <a:lnTo>
                                    <a:pt x="31" y="87"/>
                                  </a:lnTo>
                                  <a:lnTo>
                                    <a:pt x="29" y="88"/>
                                  </a:lnTo>
                                  <a:lnTo>
                                    <a:pt x="63" y="88"/>
                                  </a:lnTo>
                                  <a:lnTo>
                                    <a:pt x="65" y="84"/>
                                  </a:lnTo>
                                  <a:lnTo>
                                    <a:pt x="67" y="75"/>
                                  </a:lnTo>
                                  <a:lnTo>
                                    <a:pt x="67" y="60"/>
                                  </a:lnTo>
                                  <a:lnTo>
                                    <a:pt x="65" y="57"/>
                                  </a:lnTo>
                                  <a:lnTo>
                                    <a:pt x="64"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285"/>
                          <wps:cNvSpPr>
                            <a:spLocks/>
                          </wps:cNvSpPr>
                          <wps:spPr bwMode="auto">
                            <a:xfrm>
                              <a:off x="5729" y="145"/>
                              <a:ext cx="67" cy="103"/>
                            </a:xfrm>
                            <a:custGeom>
                              <a:avLst/>
                              <a:gdLst>
                                <a:gd name="T0" fmla="+- 0 5788 5729"/>
                                <a:gd name="T1" fmla="*/ T0 w 67"/>
                                <a:gd name="T2" fmla="+- 0 145 145"/>
                                <a:gd name="T3" fmla="*/ 145 h 103"/>
                                <a:gd name="T4" fmla="+- 0 5737 5729"/>
                                <a:gd name="T5" fmla="*/ T4 w 67"/>
                                <a:gd name="T6" fmla="+- 0 145 145"/>
                                <a:gd name="T7" fmla="*/ 145 h 103"/>
                                <a:gd name="T8" fmla="+- 0 5735 5729"/>
                                <a:gd name="T9" fmla="*/ T8 w 67"/>
                                <a:gd name="T10" fmla="+- 0 147 145"/>
                                <a:gd name="T11" fmla="*/ 147 h 103"/>
                                <a:gd name="T12" fmla="+- 0 5734 5729"/>
                                <a:gd name="T13" fmla="*/ T12 w 67"/>
                                <a:gd name="T14" fmla="+- 0 148 145"/>
                                <a:gd name="T15" fmla="*/ 148 h 103"/>
                                <a:gd name="T16" fmla="+- 0 5734 5729"/>
                                <a:gd name="T17" fmla="*/ T16 w 67"/>
                                <a:gd name="T18" fmla="+- 0 199 145"/>
                                <a:gd name="T19" fmla="*/ 199 h 103"/>
                                <a:gd name="T20" fmla="+- 0 5735 5729"/>
                                <a:gd name="T21" fmla="*/ T20 w 67"/>
                                <a:gd name="T22" fmla="+- 0 199 145"/>
                                <a:gd name="T23" fmla="*/ 199 h 103"/>
                                <a:gd name="T24" fmla="+- 0 5735 5729"/>
                                <a:gd name="T25" fmla="*/ T24 w 67"/>
                                <a:gd name="T26" fmla="+- 0 201 145"/>
                                <a:gd name="T27" fmla="*/ 201 h 103"/>
                                <a:gd name="T28" fmla="+- 0 5736 5729"/>
                                <a:gd name="T29" fmla="*/ T28 w 67"/>
                                <a:gd name="T30" fmla="+- 0 202 145"/>
                                <a:gd name="T31" fmla="*/ 202 h 103"/>
                                <a:gd name="T32" fmla="+- 0 5742 5729"/>
                                <a:gd name="T33" fmla="*/ T32 w 67"/>
                                <a:gd name="T34" fmla="+- 0 202 145"/>
                                <a:gd name="T35" fmla="*/ 202 h 103"/>
                                <a:gd name="T36" fmla="+- 0 5744 5729"/>
                                <a:gd name="T37" fmla="*/ T36 w 67"/>
                                <a:gd name="T38" fmla="+- 0 201 145"/>
                                <a:gd name="T39" fmla="*/ 201 h 103"/>
                                <a:gd name="T40" fmla="+- 0 5793 5729"/>
                                <a:gd name="T41" fmla="*/ T40 w 67"/>
                                <a:gd name="T42" fmla="+- 0 201 145"/>
                                <a:gd name="T43" fmla="*/ 201 h 103"/>
                                <a:gd name="T44" fmla="+- 0 5790 5729"/>
                                <a:gd name="T45" fmla="*/ T44 w 67"/>
                                <a:gd name="T46" fmla="+- 0 195 145"/>
                                <a:gd name="T47" fmla="*/ 195 h 103"/>
                                <a:gd name="T48" fmla="+- 0 5788 5729"/>
                                <a:gd name="T49" fmla="*/ T48 w 67"/>
                                <a:gd name="T50" fmla="+- 0 192 145"/>
                                <a:gd name="T51" fmla="*/ 192 h 103"/>
                                <a:gd name="T52" fmla="+- 0 5780 5729"/>
                                <a:gd name="T53" fmla="*/ T52 w 67"/>
                                <a:gd name="T54" fmla="+- 0 187 145"/>
                                <a:gd name="T55" fmla="*/ 187 h 103"/>
                                <a:gd name="T56" fmla="+- 0 5776 5729"/>
                                <a:gd name="T57" fmla="*/ T56 w 67"/>
                                <a:gd name="T58" fmla="+- 0 187 145"/>
                                <a:gd name="T59" fmla="*/ 187 h 103"/>
                                <a:gd name="T60" fmla="+- 0 5772 5729"/>
                                <a:gd name="T61" fmla="*/ T60 w 67"/>
                                <a:gd name="T62" fmla="+- 0 185 145"/>
                                <a:gd name="T63" fmla="*/ 185 h 103"/>
                                <a:gd name="T64" fmla="+- 0 5750 5729"/>
                                <a:gd name="T65" fmla="*/ T64 w 67"/>
                                <a:gd name="T66" fmla="+- 0 185 145"/>
                                <a:gd name="T67" fmla="*/ 185 h 103"/>
                                <a:gd name="T68" fmla="+- 0 5750 5729"/>
                                <a:gd name="T69" fmla="*/ T68 w 67"/>
                                <a:gd name="T70" fmla="+- 0 163 145"/>
                                <a:gd name="T71" fmla="*/ 163 h 103"/>
                                <a:gd name="T72" fmla="+- 0 5788 5729"/>
                                <a:gd name="T73" fmla="*/ T72 w 67"/>
                                <a:gd name="T74" fmla="+- 0 163 145"/>
                                <a:gd name="T75" fmla="*/ 163 h 103"/>
                                <a:gd name="T76" fmla="+- 0 5789 5729"/>
                                <a:gd name="T77" fmla="*/ T76 w 67"/>
                                <a:gd name="T78" fmla="+- 0 162 145"/>
                                <a:gd name="T79" fmla="*/ 162 h 103"/>
                                <a:gd name="T80" fmla="+- 0 5789 5729"/>
                                <a:gd name="T81" fmla="*/ T80 w 67"/>
                                <a:gd name="T82" fmla="+- 0 161 145"/>
                                <a:gd name="T83" fmla="*/ 161 h 103"/>
                                <a:gd name="T84" fmla="+- 0 5790 5729"/>
                                <a:gd name="T85" fmla="*/ T84 w 67"/>
                                <a:gd name="T86" fmla="+- 0 160 145"/>
                                <a:gd name="T87" fmla="*/ 160 h 103"/>
                                <a:gd name="T88" fmla="+- 0 5790 5729"/>
                                <a:gd name="T89" fmla="*/ T88 w 67"/>
                                <a:gd name="T90" fmla="+- 0 148 145"/>
                                <a:gd name="T91" fmla="*/ 148 h 103"/>
                                <a:gd name="T92" fmla="+- 0 5789 5729"/>
                                <a:gd name="T93" fmla="*/ T92 w 67"/>
                                <a:gd name="T94" fmla="+- 0 148 145"/>
                                <a:gd name="T95" fmla="*/ 148 h 103"/>
                                <a:gd name="T96" fmla="+- 0 5789 5729"/>
                                <a:gd name="T97" fmla="*/ T96 w 67"/>
                                <a:gd name="T98" fmla="+- 0 147 145"/>
                                <a:gd name="T99" fmla="*/ 147 h 103"/>
                                <a:gd name="T100" fmla="+- 0 5788 5729"/>
                                <a:gd name="T101" fmla="*/ T100 w 67"/>
                                <a:gd name="T102" fmla="+- 0 147 145"/>
                                <a:gd name="T103" fmla="*/ 147 h 103"/>
                                <a:gd name="T104" fmla="+- 0 5788 5729"/>
                                <a:gd name="T105" fmla="*/ T104 w 67"/>
                                <a:gd name="T106" fmla="+- 0 145 145"/>
                                <a:gd name="T107" fmla="*/ 14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7" h="103">
                                  <a:moveTo>
                                    <a:pt x="59" y="0"/>
                                  </a:moveTo>
                                  <a:lnTo>
                                    <a:pt x="8" y="0"/>
                                  </a:lnTo>
                                  <a:lnTo>
                                    <a:pt x="6" y="2"/>
                                  </a:lnTo>
                                  <a:lnTo>
                                    <a:pt x="5" y="3"/>
                                  </a:lnTo>
                                  <a:lnTo>
                                    <a:pt x="5" y="54"/>
                                  </a:lnTo>
                                  <a:lnTo>
                                    <a:pt x="6" y="54"/>
                                  </a:lnTo>
                                  <a:lnTo>
                                    <a:pt x="6" y="56"/>
                                  </a:lnTo>
                                  <a:lnTo>
                                    <a:pt x="7" y="57"/>
                                  </a:lnTo>
                                  <a:lnTo>
                                    <a:pt x="13" y="57"/>
                                  </a:lnTo>
                                  <a:lnTo>
                                    <a:pt x="15" y="56"/>
                                  </a:lnTo>
                                  <a:lnTo>
                                    <a:pt x="64" y="56"/>
                                  </a:lnTo>
                                  <a:lnTo>
                                    <a:pt x="61" y="50"/>
                                  </a:lnTo>
                                  <a:lnTo>
                                    <a:pt x="59" y="47"/>
                                  </a:lnTo>
                                  <a:lnTo>
                                    <a:pt x="51" y="42"/>
                                  </a:lnTo>
                                  <a:lnTo>
                                    <a:pt x="47" y="42"/>
                                  </a:lnTo>
                                  <a:lnTo>
                                    <a:pt x="43" y="40"/>
                                  </a:lnTo>
                                  <a:lnTo>
                                    <a:pt x="21" y="40"/>
                                  </a:lnTo>
                                  <a:lnTo>
                                    <a:pt x="21" y="18"/>
                                  </a:lnTo>
                                  <a:lnTo>
                                    <a:pt x="59" y="18"/>
                                  </a:lnTo>
                                  <a:lnTo>
                                    <a:pt x="60" y="17"/>
                                  </a:lnTo>
                                  <a:lnTo>
                                    <a:pt x="60" y="16"/>
                                  </a:lnTo>
                                  <a:lnTo>
                                    <a:pt x="61" y="15"/>
                                  </a:lnTo>
                                  <a:lnTo>
                                    <a:pt x="61" y="3"/>
                                  </a:lnTo>
                                  <a:lnTo>
                                    <a:pt x="60" y="3"/>
                                  </a:lnTo>
                                  <a:lnTo>
                                    <a:pt x="60" y="2"/>
                                  </a:lnTo>
                                  <a:lnTo>
                                    <a:pt x="59" y="2"/>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286"/>
                        <wpg:cNvGrpSpPr>
                          <a:grpSpLocks/>
                        </wpg:cNvGrpSpPr>
                        <wpg:grpSpPr bwMode="auto">
                          <a:xfrm>
                            <a:off x="2639683" y="86264"/>
                            <a:ext cx="39406" cy="74252"/>
                            <a:chOff x="5815" y="145"/>
                            <a:chExt cx="62" cy="102"/>
                          </a:xfrm>
                        </wpg:grpSpPr>
                        <wps:wsp>
                          <wps:cNvPr id="1447" name="Freeform 287"/>
                          <wps:cNvSpPr>
                            <a:spLocks/>
                          </wps:cNvSpPr>
                          <wps:spPr bwMode="auto">
                            <a:xfrm>
                              <a:off x="5815" y="145"/>
                              <a:ext cx="62" cy="102"/>
                            </a:xfrm>
                            <a:custGeom>
                              <a:avLst/>
                              <a:gdLst>
                                <a:gd name="T0" fmla="+- 0 5876 5815"/>
                                <a:gd name="T1" fmla="*/ T0 w 62"/>
                                <a:gd name="T2" fmla="+- 0 232 145"/>
                                <a:gd name="T3" fmla="*/ 232 h 102"/>
                                <a:gd name="T4" fmla="+- 0 5816 5815"/>
                                <a:gd name="T5" fmla="*/ T4 w 62"/>
                                <a:gd name="T6" fmla="+- 0 232 145"/>
                                <a:gd name="T7" fmla="*/ 232 h 102"/>
                                <a:gd name="T8" fmla="+- 0 5816 5815"/>
                                <a:gd name="T9" fmla="*/ T8 w 62"/>
                                <a:gd name="T10" fmla="+- 0 234 145"/>
                                <a:gd name="T11" fmla="*/ 234 h 102"/>
                                <a:gd name="T12" fmla="+- 0 5815 5815"/>
                                <a:gd name="T13" fmla="*/ T12 w 62"/>
                                <a:gd name="T14" fmla="+- 0 235 145"/>
                                <a:gd name="T15" fmla="*/ 235 h 102"/>
                                <a:gd name="T16" fmla="+- 0 5815 5815"/>
                                <a:gd name="T17" fmla="*/ T16 w 62"/>
                                <a:gd name="T18" fmla="+- 0 244 145"/>
                                <a:gd name="T19" fmla="*/ 244 h 102"/>
                                <a:gd name="T20" fmla="+- 0 5816 5815"/>
                                <a:gd name="T21" fmla="*/ T20 w 62"/>
                                <a:gd name="T22" fmla="+- 0 244 145"/>
                                <a:gd name="T23" fmla="*/ 244 h 102"/>
                                <a:gd name="T24" fmla="+- 0 5816 5815"/>
                                <a:gd name="T25" fmla="*/ T24 w 62"/>
                                <a:gd name="T26" fmla="+- 0 246 145"/>
                                <a:gd name="T27" fmla="*/ 246 h 102"/>
                                <a:gd name="T28" fmla="+- 0 5818 5815"/>
                                <a:gd name="T29" fmla="*/ T28 w 62"/>
                                <a:gd name="T30" fmla="+- 0 247 145"/>
                                <a:gd name="T31" fmla="*/ 247 h 102"/>
                                <a:gd name="T32" fmla="+- 0 5875 5815"/>
                                <a:gd name="T33" fmla="*/ T32 w 62"/>
                                <a:gd name="T34" fmla="+- 0 247 145"/>
                                <a:gd name="T35" fmla="*/ 247 h 102"/>
                                <a:gd name="T36" fmla="+- 0 5878 5815"/>
                                <a:gd name="T37" fmla="*/ T36 w 62"/>
                                <a:gd name="T38" fmla="+- 0 245 145"/>
                                <a:gd name="T39" fmla="*/ 245 h 102"/>
                                <a:gd name="T40" fmla="+- 0 5878 5815"/>
                                <a:gd name="T41" fmla="*/ T40 w 62"/>
                                <a:gd name="T42" fmla="+- 0 233 145"/>
                                <a:gd name="T43" fmla="*/ 233 h 102"/>
                                <a:gd name="T44" fmla="+- 0 5876 5815"/>
                                <a:gd name="T45" fmla="*/ T44 w 62"/>
                                <a:gd name="T46" fmla="+- 0 232 145"/>
                                <a:gd name="T47" fmla="*/ 23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 h="102">
                                  <a:moveTo>
                                    <a:pt x="61" y="87"/>
                                  </a:moveTo>
                                  <a:lnTo>
                                    <a:pt x="1" y="87"/>
                                  </a:lnTo>
                                  <a:lnTo>
                                    <a:pt x="1" y="89"/>
                                  </a:lnTo>
                                  <a:lnTo>
                                    <a:pt x="0" y="90"/>
                                  </a:lnTo>
                                  <a:lnTo>
                                    <a:pt x="0" y="99"/>
                                  </a:lnTo>
                                  <a:lnTo>
                                    <a:pt x="1" y="99"/>
                                  </a:lnTo>
                                  <a:lnTo>
                                    <a:pt x="1" y="101"/>
                                  </a:lnTo>
                                  <a:lnTo>
                                    <a:pt x="3" y="102"/>
                                  </a:lnTo>
                                  <a:lnTo>
                                    <a:pt x="60" y="102"/>
                                  </a:lnTo>
                                  <a:lnTo>
                                    <a:pt x="63" y="100"/>
                                  </a:lnTo>
                                  <a:lnTo>
                                    <a:pt x="63" y="88"/>
                                  </a:lnTo>
                                  <a:lnTo>
                                    <a:pt x="61"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288"/>
                          <wps:cNvSpPr>
                            <a:spLocks/>
                          </wps:cNvSpPr>
                          <wps:spPr bwMode="auto">
                            <a:xfrm>
                              <a:off x="5815" y="145"/>
                              <a:ext cx="62" cy="102"/>
                            </a:xfrm>
                            <a:custGeom>
                              <a:avLst/>
                              <a:gdLst>
                                <a:gd name="T0" fmla="+- 0 5858 5815"/>
                                <a:gd name="T1" fmla="*/ T0 w 62"/>
                                <a:gd name="T2" fmla="+- 0 165 145"/>
                                <a:gd name="T3" fmla="*/ 165 h 102"/>
                                <a:gd name="T4" fmla="+- 0 5837 5815"/>
                                <a:gd name="T5" fmla="*/ T4 w 62"/>
                                <a:gd name="T6" fmla="+- 0 165 145"/>
                                <a:gd name="T7" fmla="*/ 165 h 102"/>
                                <a:gd name="T8" fmla="+- 0 5837 5815"/>
                                <a:gd name="T9" fmla="*/ T8 w 62"/>
                                <a:gd name="T10" fmla="+- 0 232 145"/>
                                <a:gd name="T11" fmla="*/ 232 h 102"/>
                                <a:gd name="T12" fmla="+- 0 5858 5815"/>
                                <a:gd name="T13" fmla="*/ T12 w 62"/>
                                <a:gd name="T14" fmla="+- 0 232 145"/>
                                <a:gd name="T15" fmla="*/ 232 h 102"/>
                                <a:gd name="T16" fmla="+- 0 5858 5815"/>
                                <a:gd name="T17" fmla="*/ T16 w 62"/>
                                <a:gd name="T18" fmla="+- 0 165 145"/>
                                <a:gd name="T19" fmla="*/ 165 h 102"/>
                              </a:gdLst>
                              <a:ahLst/>
                              <a:cxnLst>
                                <a:cxn ang="0">
                                  <a:pos x="T1" y="T3"/>
                                </a:cxn>
                                <a:cxn ang="0">
                                  <a:pos x="T5" y="T7"/>
                                </a:cxn>
                                <a:cxn ang="0">
                                  <a:pos x="T9" y="T11"/>
                                </a:cxn>
                                <a:cxn ang="0">
                                  <a:pos x="T13" y="T15"/>
                                </a:cxn>
                                <a:cxn ang="0">
                                  <a:pos x="T17" y="T19"/>
                                </a:cxn>
                              </a:cxnLst>
                              <a:rect l="0" t="0" r="r" b="b"/>
                              <a:pathLst>
                                <a:path w="62" h="102">
                                  <a:moveTo>
                                    <a:pt x="43" y="20"/>
                                  </a:moveTo>
                                  <a:lnTo>
                                    <a:pt x="22" y="20"/>
                                  </a:lnTo>
                                  <a:lnTo>
                                    <a:pt x="22" y="87"/>
                                  </a:lnTo>
                                  <a:lnTo>
                                    <a:pt x="43" y="87"/>
                                  </a:lnTo>
                                  <a:lnTo>
                                    <a:pt x="4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289"/>
                          <wps:cNvSpPr>
                            <a:spLocks/>
                          </wps:cNvSpPr>
                          <wps:spPr bwMode="auto">
                            <a:xfrm>
                              <a:off x="5815" y="145"/>
                              <a:ext cx="62" cy="102"/>
                            </a:xfrm>
                            <a:custGeom>
                              <a:avLst/>
                              <a:gdLst>
                                <a:gd name="T0" fmla="+- 0 5857 5815"/>
                                <a:gd name="T1" fmla="*/ T0 w 62"/>
                                <a:gd name="T2" fmla="+- 0 145 145"/>
                                <a:gd name="T3" fmla="*/ 145 h 102"/>
                                <a:gd name="T4" fmla="+- 0 5840 5815"/>
                                <a:gd name="T5" fmla="*/ T4 w 62"/>
                                <a:gd name="T6" fmla="+- 0 145 145"/>
                                <a:gd name="T7" fmla="*/ 145 h 102"/>
                                <a:gd name="T8" fmla="+- 0 5840 5815"/>
                                <a:gd name="T9" fmla="*/ T8 w 62"/>
                                <a:gd name="T10" fmla="+- 0 147 145"/>
                                <a:gd name="T11" fmla="*/ 147 h 102"/>
                                <a:gd name="T12" fmla="+- 0 5818 5815"/>
                                <a:gd name="T13" fmla="*/ T12 w 62"/>
                                <a:gd name="T14" fmla="+- 0 161 145"/>
                                <a:gd name="T15" fmla="*/ 161 h 102"/>
                                <a:gd name="T16" fmla="+- 0 5816 5815"/>
                                <a:gd name="T17" fmla="*/ T16 w 62"/>
                                <a:gd name="T18" fmla="+- 0 161 145"/>
                                <a:gd name="T19" fmla="*/ 161 h 102"/>
                                <a:gd name="T20" fmla="+- 0 5816 5815"/>
                                <a:gd name="T21" fmla="*/ T20 w 62"/>
                                <a:gd name="T22" fmla="+- 0 162 145"/>
                                <a:gd name="T23" fmla="*/ 162 h 102"/>
                                <a:gd name="T24" fmla="+- 0 5815 5815"/>
                                <a:gd name="T25" fmla="*/ T24 w 62"/>
                                <a:gd name="T26" fmla="+- 0 162 145"/>
                                <a:gd name="T27" fmla="*/ 162 h 102"/>
                                <a:gd name="T28" fmla="+- 0 5815 5815"/>
                                <a:gd name="T29" fmla="*/ T28 w 62"/>
                                <a:gd name="T30" fmla="+- 0 173 145"/>
                                <a:gd name="T31" fmla="*/ 173 h 102"/>
                                <a:gd name="T32" fmla="+- 0 5816 5815"/>
                                <a:gd name="T33" fmla="*/ T32 w 62"/>
                                <a:gd name="T34" fmla="+- 0 174 145"/>
                                <a:gd name="T35" fmla="*/ 174 h 102"/>
                                <a:gd name="T36" fmla="+- 0 5816 5815"/>
                                <a:gd name="T37" fmla="*/ T36 w 62"/>
                                <a:gd name="T38" fmla="+- 0 175 145"/>
                                <a:gd name="T39" fmla="*/ 175 h 102"/>
                                <a:gd name="T40" fmla="+- 0 5819 5815"/>
                                <a:gd name="T41" fmla="*/ T40 w 62"/>
                                <a:gd name="T42" fmla="+- 0 175 145"/>
                                <a:gd name="T43" fmla="*/ 175 h 102"/>
                                <a:gd name="T44" fmla="+- 0 5820 5815"/>
                                <a:gd name="T45" fmla="*/ T44 w 62"/>
                                <a:gd name="T46" fmla="+- 0 174 145"/>
                                <a:gd name="T47" fmla="*/ 174 h 102"/>
                                <a:gd name="T48" fmla="+- 0 5821 5815"/>
                                <a:gd name="T49" fmla="*/ T48 w 62"/>
                                <a:gd name="T50" fmla="+- 0 174 145"/>
                                <a:gd name="T51" fmla="*/ 174 h 102"/>
                                <a:gd name="T52" fmla="+- 0 5837 5815"/>
                                <a:gd name="T53" fmla="*/ T52 w 62"/>
                                <a:gd name="T54" fmla="+- 0 165 145"/>
                                <a:gd name="T55" fmla="*/ 165 h 102"/>
                                <a:gd name="T56" fmla="+- 0 5858 5815"/>
                                <a:gd name="T57" fmla="*/ T56 w 62"/>
                                <a:gd name="T58" fmla="+- 0 165 145"/>
                                <a:gd name="T59" fmla="*/ 165 h 102"/>
                                <a:gd name="T60" fmla="+- 0 5858 5815"/>
                                <a:gd name="T61" fmla="*/ T60 w 62"/>
                                <a:gd name="T62" fmla="+- 0 147 145"/>
                                <a:gd name="T63" fmla="*/ 147 h 102"/>
                                <a:gd name="T64" fmla="+- 0 5857 5815"/>
                                <a:gd name="T65" fmla="*/ T64 w 62"/>
                                <a:gd name="T66" fmla="+- 0 147 145"/>
                                <a:gd name="T67" fmla="*/ 147 h 102"/>
                                <a:gd name="T68" fmla="+- 0 5857 5815"/>
                                <a:gd name="T69" fmla="*/ T68 w 62"/>
                                <a:gd name="T70" fmla="+- 0 145 145"/>
                                <a:gd name="T71" fmla="*/ 14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 h="102">
                                  <a:moveTo>
                                    <a:pt x="42" y="0"/>
                                  </a:moveTo>
                                  <a:lnTo>
                                    <a:pt x="25" y="0"/>
                                  </a:lnTo>
                                  <a:lnTo>
                                    <a:pt x="25" y="2"/>
                                  </a:lnTo>
                                  <a:lnTo>
                                    <a:pt x="3" y="16"/>
                                  </a:lnTo>
                                  <a:lnTo>
                                    <a:pt x="1" y="16"/>
                                  </a:lnTo>
                                  <a:lnTo>
                                    <a:pt x="1" y="17"/>
                                  </a:lnTo>
                                  <a:lnTo>
                                    <a:pt x="0" y="17"/>
                                  </a:lnTo>
                                  <a:lnTo>
                                    <a:pt x="0" y="28"/>
                                  </a:lnTo>
                                  <a:lnTo>
                                    <a:pt x="1" y="29"/>
                                  </a:lnTo>
                                  <a:lnTo>
                                    <a:pt x="1" y="30"/>
                                  </a:lnTo>
                                  <a:lnTo>
                                    <a:pt x="4" y="30"/>
                                  </a:lnTo>
                                  <a:lnTo>
                                    <a:pt x="5" y="29"/>
                                  </a:lnTo>
                                  <a:lnTo>
                                    <a:pt x="6" y="29"/>
                                  </a:lnTo>
                                  <a:lnTo>
                                    <a:pt x="22" y="20"/>
                                  </a:lnTo>
                                  <a:lnTo>
                                    <a:pt x="43" y="20"/>
                                  </a:lnTo>
                                  <a:lnTo>
                                    <a:pt x="43" y="2"/>
                                  </a:lnTo>
                                  <a:lnTo>
                                    <a:pt x="42" y="2"/>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290"/>
                        <wpg:cNvGrpSpPr>
                          <a:grpSpLocks/>
                        </wpg:cNvGrpSpPr>
                        <wpg:grpSpPr bwMode="auto">
                          <a:xfrm>
                            <a:off x="2691442" y="86264"/>
                            <a:ext cx="68642" cy="77892"/>
                            <a:chOff x="5890" y="143"/>
                            <a:chExt cx="108" cy="107"/>
                          </a:xfrm>
                        </wpg:grpSpPr>
                        <wps:wsp>
                          <wps:cNvPr id="1451" name="Freeform 291"/>
                          <wps:cNvSpPr>
                            <a:spLocks/>
                          </wps:cNvSpPr>
                          <wps:spPr bwMode="auto">
                            <a:xfrm>
                              <a:off x="5890" y="143"/>
                              <a:ext cx="108" cy="107"/>
                            </a:xfrm>
                            <a:custGeom>
                              <a:avLst/>
                              <a:gdLst>
                                <a:gd name="T0" fmla="+- 0 5912 5890"/>
                                <a:gd name="T1" fmla="*/ T0 w 108"/>
                                <a:gd name="T2" fmla="+- 0 249 143"/>
                                <a:gd name="T3" fmla="*/ 249 h 107"/>
                                <a:gd name="T4" fmla="+- 0 5899 5890"/>
                                <a:gd name="T5" fmla="*/ T4 w 108"/>
                                <a:gd name="T6" fmla="+- 0 249 143"/>
                                <a:gd name="T7" fmla="*/ 249 h 107"/>
                                <a:gd name="T8" fmla="+- 0 5899 5890"/>
                                <a:gd name="T9" fmla="*/ T8 w 108"/>
                                <a:gd name="T10" fmla="+- 0 250 143"/>
                                <a:gd name="T11" fmla="*/ 250 h 107"/>
                                <a:gd name="T12" fmla="+- 0 5911 5890"/>
                                <a:gd name="T13" fmla="*/ T12 w 108"/>
                                <a:gd name="T14" fmla="+- 0 250 143"/>
                                <a:gd name="T15" fmla="*/ 250 h 107"/>
                                <a:gd name="T16" fmla="+- 0 5912 5890"/>
                                <a:gd name="T17" fmla="*/ T16 w 108"/>
                                <a:gd name="T18" fmla="+- 0 249 143"/>
                                <a:gd name="T19" fmla="*/ 249 h 107"/>
                              </a:gdLst>
                              <a:ahLst/>
                              <a:cxnLst>
                                <a:cxn ang="0">
                                  <a:pos x="T1" y="T3"/>
                                </a:cxn>
                                <a:cxn ang="0">
                                  <a:pos x="T5" y="T7"/>
                                </a:cxn>
                                <a:cxn ang="0">
                                  <a:pos x="T9" y="T11"/>
                                </a:cxn>
                                <a:cxn ang="0">
                                  <a:pos x="T13" y="T15"/>
                                </a:cxn>
                                <a:cxn ang="0">
                                  <a:pos x="T17" y="T19"/>
                                </a:cxn>
                              </a:cxnLst>
                              <a:rect l="0" t="0" r="r" b="b"/>
                              <a:pathLst>
                                <a:path w="108" h="107">
                                  <a:moveTo>
                                    <a:pt x="22" y="106"/>
                                  </a:moveTo>
                                  <a:lnTo>
                                    <a:pt x="9" y="106"/>
                                  </a:lnTo>
                                  <a:lnTo>
                                    <a:pt x="9" y="107"/>
                                  </a:lnTo>
                                  <a:lnTo>
                                    <a:pt x="21" y="107"/>
                                  </a:lnTo>
                                  <a:lnTo>
                                    <a:pt x="22"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292"/>
                          <wps:cNvSpPr>
                            <a:spLocks/>
                          </wps:cNvSpPr>
                          <wps:spPr bwMode="auto">
                            <a:xfrm>
                              <a:off x="5890" y="143"/>
                              <a:ext cx="108" cy="107"/>
                            </a:xfrm>
                            <a:custGeom>
                              <a:avLst/>
                              <a:gdLst>
                                <a:gd name="T0" fmla="+- 0 5988 5890"/>
                                <a:gd name="T1" fmla="*/ T0 w 108"/>
                                <a:gd name="T2" fmla="+- 0 144 143"/>
                                <a:gd name="T3" fmla="*/ 144 h 107"/>
                                <a:gd name="T4" fmla="+- 0 5972 5890"/>
                                <a:gd name="T5" fmla="*/ T4 w 108"/>
                                <a:gd name="T6" fmla="+- 0 144 143"/>
                                <a:gd name="T7" fmla="*/ 144 h 107"/>
                                <a:gd name="T8" fmla="+- 0 5972 5890"/>
                                <a:gd name="T9" fmla="*/ T8 w 108"/>
                                <a:gd name="T10" fmla="+- 0 145 143"/>
                                <a:gd name="T11" fmla="*/ 145 h 107"/>
                                <a:gd name="T12" fmla="+- 0 5971 5890"/>
                                <a:gd name="T13" fmla="*/ T12 w 108"/>
                                <a:gd name="T14" fmla="+- 0 147 143"/>
                                <a:gd name="T15" fmla="*/ 147 h 107"/>
                                <a:gd name="T16" fmla="+- 0 5899 5890"/>
                                <a:gd name="T17" fmla="*/ T16 w 108"/>
                                <a:gd name="T18" fmla="+- 0 245 143"/>
                                <a:gd name="T19" fmla="*/ 245 h 107"/>
                                <a:gd name="T20" fmla="+- 0 5898 5890"/>
                                <a:gd name="T21" fmla="*/ T20 w 108"/>
                                <a:gd name="T22" fmla="+- 0 246 143"/>
                                <a:gd name="T23" fmla="*/ 246 h 107"/>
                                <a:gd name="T24" fmla="+- 0 5898 5890"/>
                                <a:gd name="T25" fmla="*/ T24 w 108"/>
                                <a:gd name="T26" fmla="+- 0 249 143"/>
                                <a:gd name="T27" fmla="*/ 249 h 107"/>
                                <a:gd name="T28" fmla="+- 0 5914 5890"/>
                                <a:gd name="T29" fmla="*/ T28 w 108"/>
                                <a:gd name="T30" fmla="+- 0 249 143"/>
                                <a:gd name="T31" fmla="*/ 249 h 107"/>
                                <a:gd name="T32" fmla="+- 0 5914 5890"/>
                                <a:gd name="T33" fmla="*/ T32 w 108"/>
                                <a:gd name="T34" fmla="+- 0 247 143"/>
                                <a:gd name="T35" fmla="*/ 247 h 107"/>
                                <a:gd name="T36" fmla="+- 0 5915 5890"/>
                                <a:gd name="T37" fmla="*/ T36 w 108"/>
                                <a:gd name="T38" fmla="+- 0 246 143"/>
                                <a:gd name="T39" fmla="*/ 246 h 107"/>
                                <a:gd name="T40" fmla="+- 0 5987 5890"/>
                                <a:gd name="T41" fmla="*/ T40 w 108"/>
                                <a:gd name="T42" fmla="+- 0 148 143"/>
                                <a:gd name="T43" fmla="*/ 148 h 107"/>
                                <a:gd name="T44" fmla="+- 0 5988 5890"/>
                                <a:gd name="T45" fmla="*/ T44 w 108"/>
                                <a:gd name="T46" fmla="+- 0 147 143"/>
                                <a:gd name="T47" fmla="*/ 147 h 107"/>
                                <a:gd name="T48" fmla="+- 0 5988 5890"/>
                                <a:gd name="T49" fmla="*/ T48 w 108"/>
                                <a:gd name="T50" fmla="+- 0 144 143"/>
                                <a:gd name="T51"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07">
                                  <a:moveTo>
                                    <a:pt x="98" y="1"/>
                                  </a:moveTo>
                                  <a:lnTo>
                                    <a:pt x="82" y="1"/>
                                  </a:lnTo>
                                  <a:lnTo>
                                    <a:pt x="82" y="2"/>
                                  </a:lnTo>
                                  <a:lnTo>
                                    <a:pt x="81" y="4"/>
                                  </a:lnTo>
                                  <a:lnTo>
                                    <a:pt x="9" y="102"/>
                                  </a:lnTo>
                                  <a:lnTo>
                                    <a:pt x="8" y="103"/>
                                  </a:lnTo>
                                  <a:lnTo>
                                    <a:pt x="8" y="106"/>
                                  </a:lnTo>
                                  <a:lnTo>
                                    <a:pt x="24" y="106"/>
                                  </a:lnTo>
                                  <a:lnTo>
                                    <a:pt x="24" y="104"/>
                                  </a:lnTo>
                                  <a:lnTo>
                                    <a:pt x="25" y="103"/>
                                  </a:lnTo>
                                  <a:lnTo>
                                    <a:pt x="97" y="5"/>
                                  </a:lnTo>
                                  <a:lnTo>
                                    <a:pt x="98" y="4"/>
                                  </a:lnTo>
                                  <a:lnTo>
                                    <a:pt x="9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293"/>
                          <wps:cNvSpPr>
                            <a:spLocks/>
                          </wps:cNvSpPr>
                          <wps:spPr bwMode="auto">
                            <a:xfrm>
                              <a:off x="5890" y="143"/>
                              <a:ext cx="108" cy="107"/>
                            </a:xfrm>
                            <a:custGeom>
                              <a:avLst/>
                              <a:gdLst>
                                <a:gd name="T0" fmla="+- 0 5978 5890"/>
                                <a:gd name="T1" fmla="*/ T0 w 108"/>
                                <a:gd name="T2" fmla="+- 0 195 143"/>
                                <a:gd name="T3" fmla="*/ 195 h 107"/>
                                <a:gd name="T4" fmla="+- 0 5970 5890"/>
                                <a:gd name="T5" fmla="*/ T4 w 108"/>
                                <a:gd name="T6" fmla="+- 0 195 143"/>
                                <a:gd name="T7" fmla="*/ 195 h 107"/>
                                <a:gd name="T8" fmla="+- 0 5966 5890"/>
                                <a:gd name="T9" fmla="*/ T8 w 108"/>
                                <a:gd name="T10" fmla="+- 0 196 143"/>
                                <a:gd name="T11" fmla="*/ 196 h 107"/>
                                <a:gd name="T12" fmla="+- 0 5964 5890"/>
                                <a:gd name="T13" fmla="*/ T12 w 108"/>
                                <a:gd name="T14" fmla="+- 0 197 143"/>
                                <a:gd name="T15" fmla="*/ 197 h 107"/>
                                <a:gd name="T16" fmla="+- 0 5960 5890"/>
                                <a:gd name="T17" fmla="*/ T16 w 108"/>
                                <a:gd name="T18" fmla="+- 0 198 143"/>
                                <a:gd name="T19" fmla="*/ 198 h 107"/>
                                <a:gd name="T20" fmla="+- 0 5958 5890"/>
                                <a:gd name="T21" fmla="*/ T20 w 108"/>
                                <a:gd name="T22" fmla="+- 0 201 143"/>
                                <a:gd name="T23" fmla="*/ 201 h 107"/>
                                <a:gd name="T24" fmla="+- 0 5957 5890"/>
                                <a:gd name="T25" fmla="*/ T24 w 108"/>
                                <a:gd name="T26" fmla="+- 0 203 143"/>
                                <a:gd name="T27" fmla="*/ 203 h 107"/>
                                <a:gd name="T28" fmla="+- 0 5952 5890"/>
                                <a:gd name="T29" fmla="*/ T28 w 108"/>
                                <a:gd name="T30" fmla="+- 0 208 143"/>
                                <a:gd name="T31" fmla="*/ 208 h 107"/>
                                <a:gd name="T32" fmla="+- 0 5952 5890"/>
                                <a:gd name="T33" fmla="*/ T32 w 108"/>
                                <a:gd name="T34" fmla="+- 0 211 143"/>
                                <a:gd name="T35" fmla="*/ 211 h 107"/>
                                <a:gd name="T36" fmla="+- 0 5951 5890"/>
                                <a:gd name="T37" fmla="*/ T36 w 108"/>
                                <a:gd name="T38" fmla="+- 0 215 143"/>
                                <a:gd name="T39" fmla="*/ 215 h 107"/>
                                <a:gd name="T40" fmla="+- 0 5951 5890"/>
                                <a:gd name="T41" fmla="*/ T40 w 108"/>
                                <a:gd name="T42" fmla="+- 0 229 143"/>
                                <a:gd name="T43" fmla="*/ 229 h 107"/>
                                <a:gd name="T44" fmla="+- 0 5952 5890"/>
                                <a:gd name="T45" fmla="*/ T44 w 108"/>
                                <a:gd name="T46" fmla="+- 0 233 143"/>
                                <a:gd name="T47" fmla="*/ 233 h 107"/>
                                <a:gd name="T48" fmla="+- 0 5952 5890"/>
                                <a:gd name="T49" fmla="*/ T48 w 108"/>
                                <a:gd name="T50" fmla="+- 0 235 143"/>
                                <a:gd name="T51" fmla="*/ 235 h 107"/>
                                <a:gd name="T52" fmla="+- 0 5954 5890"/>
                                <a:gd name="T53" fmla="*/ T52 w 108"/>
                                <a:gd name="T54" fmla="+- 0 239 143"/>
                                <a:gd name="T55" fmla="*/ 239 h 107"/>
                                <a:gd name="T56" fmla="+- 0 5957 5890"/>
                                <a:gd name="T57" fmla="*/ T56 w 108"/>
                                <a:gd name="T58" fmla="+- 0 244 143"/>
                                <a:gd name="T59" fmla="*/ 244 h 107"/>
                                <a:gd name="T60" fmla="+- 0 5959 5890"/>
                                <a:gd name="T61" fmla="*/ T60 w 108"/>
                                <a:gd name="T62" fmla="+- 0 245 143"/>
                                <a:gd name="T63" fmla="*/ 245 h 107"/>
                                <a:gd name="T64" fmla="+- 0 5963 5890"/>
                                <a:gd name="T65" fmla="*/ T64 w 108"/>
                                <a:gd name="T66" fmla="+- 0 246 143"/>
                                <a:gd name="T67" fmla="*/ 246 h 107"/>
                                <a:gd name="T68" fmla="+- 0 5965 5890"/>
                                <a:gd name="T69" fmla="*/ T68 w 108"/>
                                <a:gd name="T70" fmla="+- 0 249 143"/>
                                <a:gd name="T71" fmla="*/ 249 h 107"/>
                                <a:gd name="T72" fmla="+- 0 5981 5890"/>
                                <a:gd name="T73" fmla="*/ T72 w 108"/>
                                <a:gd name="T74" fmla="+- 0 249 143"/>
                                <a:gd name="T75" fmla="*/ 249 h 107"/>
                                <a:gd name="T76" fmla="+- 0 5984 5890"/>
                                <a:gd name="T77" fmla="*/ T76 w 108"/>
                                <a:gd name="T78" fmla="+- 0 246 143"/>
                                <a:gd name="T79" fmla="*/ 246 h 107"/>
                                <a:gd name="T80" fmla="+- 0 5987 5890"/>
                                <a:gd name="T81" fmla="*/ T80 w 108"/>
                                <a:gd name="T82" fmla="+- 0 245 143"/>
                                <a:gd name="T83" fmla="*/ 245 h 107"/>
                                <a:gd name="T84" fmla="+- 0 5990 5890"/>
                                <a:gd name="T85" fmla="*/ T84 w 108"/>
                                <a:gd name="T86" fmla="+- 0 244 143"/>
                                <a:gd name="T87" fmla="*/ 244 h 107"/>
                                <a:gd name="T88" fmla="+- 0 5992 5890"/>
                                <a:gd name="T89" fmla="*/ T88 w 108"/>
                                <a:gd name="T90" fmla="+- 0 241 143"/>
                                <a:gd name="T91" fmla="*/ 241 h 107"/>
                                <a:gd name="T92" fmla="+- 0 5994 5890"/>
                                <a:gd name="T93" fmla="*/ T92 w 108"/>
                                <a:gd name="T94" fmla="+- 0 239 143"/>
                                <a:gd name="T95" fmla="*/ 239 h 107"/>
                                <a:gd name="T96" fmla="+- 0 5994 5890"/>
                                <a:gd name="T97" fmla="*/ T96 w 108"/>
                                <a:gd name="T98" fmla="+- 0 238 143"/>
                                <a:gd name="T99" fmla="*/ 238 h 107"/>
                                <a:gd name="T100" fmla="+- 0 5972 5890"/>
                                <a:gd name="T101" fmla="*/ T100 w 108"/>
                                <a:gd name="T102" fmla="+- 0 238 143"/>
                                <a:gd name="T103" fmla="*/ 238 h 107"/>
                                <a:gd name="T104" fmla="+- 0 5971 5890"/>
                                <a:gd name="T105" fmla="*/ T104 w 108"/>
                                <a:gd name="T106" fmla="+- 0 237 143"/>
                                <a:gd name="T107" fmla="*/ 237 h 107"/>
                                <a:gd name="T108" fmla="+- 0 5970 5890"/>
                                <a:gd name="T109" fmla="*/ T108 w 108"/>
                                <a:gd name="T110" fmla="+- 0 237 143"/>
                                <a:gd name="T111" fmla="*/ 237 h 107"/>
                                <a:gd name="T112" fmla="+- 0 5969 5890"/>
                                <a:gd name="T113" fmla="*/ T112 w 108"/>
                                <a:gd name="T114" fmla="+- 0 235 143"/>
                                <a:gd name="T115" fmla="*/ 235 h 107"/>
                                <a:gd name="T116" fmla="+- 0 5969 5890"/>
                                <a:gd name="T117" fmla="*/ T116 w 108"/>
                                <a:gd name="T118" fmla="+- 0 234 143"/>
                                <a:gd name="T119" fmla="*/ 234 h 107"/>
                                <a:gd name="T120" fmla="+- 0 5966 5890"/>
                                <a:gd name="T121" fmla="*/ T120 w 108"/>
                                <a:gd name="T122" fmla="+- 0 232 143"/>
                                <a:gd name="T123" fmla="*/ 232 h 107"/>
                                <a:gd name="T124" fmla="+- 0 5966 5890"/>
                                <a:gd name="T125" fmla="*/ T124 w 108"/>
                                <a:gd name="T126" fmla="+- 0 213 143"/>
                                <a:gd name="T127" fmla="*/ 213 h 107"/>
                                <a:gd name="T128" fmla="+- 0 5968 5890"/>
                                <a:gd name="T129" fmla="*/ T128 w 108"/>
                                <a:gd name="T130" fmla="+- 0 211 143"/>
                                <a:gd name="T131" fmla="*/ 211 h 107"/>
                                <a:gd name="T132" fmla="+- 0 5969 5890"/>
                                <a:gd name="T133" fmla="*/ T132 w 108"/>
                                <a:gd name="T134" fmla="+- 0 209 143"/>
                                <a:gd name="T135" fmla="*/ 209 h 107"/>
                                <a:gd name="T136" fmla="+- 0 5970 5890"/>
                                <a:gd name="T137" fmla="*/ T136 w 108"/>
                                <a:gd name="T138" fmla="+- 0 208 143"/>
                                <a:gd name="T139" fmla="*/ 208 h 107"/>
                                <a:gd name="T140" fmla="+- 0 5971 5890"/>
                                <a:gd name="T141" fmla="*/ T140 w 108"/>
                                <a:gd name="T142" fmla="+- 0 208 143"/>
                                <a:gd name="T143" fmla="*/ 208 h 107"/>
                                <a:gd name="T144" fmla="+- 0 5971 5890"/>
                                <a:gd name="T145" fmla="*/ T144 w 108"/>
                                <a:gd name="T146" fmla="+- 0 207 143"/>
                                <a:gd name="T147" fmla="*/ 207 h 107"/>
                                <a:gd name="T148" fmla="+- 0 5996 5890"/>
                                <a:gd name="T149" fmla="*/ T148 w 108"/>
                                <a:gd name="T150" fmla="+- 0 207 143"/>
                                <a:gd name="T151" fmla="*/ 207 h 107"/>
                                <a:gd name="T152" fmla="+- 0 5995 5890"/>
                                <a:gd name="T153" fmla="*/ T152 w 108"/>
                                <a:gd name="T154" fmla="+- 0 205 143"/>
                                <a:gd name="T155" fmla="*/ 205 h 107"/>
                                <a:gd name="T156" fmla="+- 0 5993 5890"/>
                                <a:gd name="T157" fmla="*/ T156 w 108"/>
                                <a:gd name="T158" fmla="+- 0 203 143"/>
                                <a:gd name="T159" fmla="*/ 203 h 107"/>
                                <a:gd name="T160" fmla="+- 0 5992 5890"/>
                                <a:gd name="T161" fmla="*/ T160 w 108"/>
                                <a:gd name="T162" fmla="+- 0 201 143"/>
                                <a:gd name="T163" fmla="*/ 201 h 107"/>
                                <a:gd name="T164" fmla="+- 0 5989 5890"/>
                                <a:gd name="T165" fmla="*/ T164 w 108"/>
                                <a:gd name="T166" fmla="+- 0 199 143"/>
                                <a:gd name="T167" fmla="*/ 199 h 107"/>
                                <a:gd name="T168" fmla="+- 0 5986 5890"/>
                                <a:gd name="T169" fmla="*/ T168 w 108"/>
                                <a:gd name="T170" fmla="+- 0 197 143"/>
                                <a:gd name="T171" fmla="*/ 197 h 107"/>
                                <a:gd name="T172" fmla="+- 0 5983 5890"/>
                                <a:gd name="T173" fmla="*/ T172 w 108"/>
                                <a:gd name="T174" fmla="+- 0 196 143"/>
                                <a:gd name="T175" fmla="*/ 196 h 107"/>
                                <a:gd name="T176" fmla="+- 0 5978 5890"/>
                                <a:gd name="T177" fmla="*/ T176 w 108"/>
                                <a:gd name="T178" fmla="+- 0 195 143"/>
                                <a:gd name="T179" fmla="*/ 1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 h="107">
                                  <a:moveTo>
                                    <a:pt x="88" y="52"/>
                                  </a:moveTo>
                                  <a:lnTo>
                                    <a:pt x="80" y="52"/>
                                  </a:lnTo>
                                  <a:lnTo>
                                    <a:pt x="76" y="53"/>
                                  </a:lnTo>
                                  <a:lnTo>
                                    <a:pt x="74" y="54"/>
                                  </a:lnTo>
                                  <a:lnTo>
                                    <a:pt x="70" y="55"/>
                                  </a:lnTo>
                                  <a:lnTo>
                                    <a:pt x="68" y="58"/>
                                  </a:lnTo>
                                  <a:lnTo>
                                    <a:pt x="67" y="60"/>
                                  </a:lnTo>
                                  <a:lnTo>
                                    <a:pt x="62" y="65"/>
                                  </a:lnTo>
                                  <a:lnTo>
                                    <a:pt x="62" y="68"/>
                                  </a:lnTo>
                                  <a:lnTo>
                                    <a:pt x="61" y="72"/>
                                  </a:lnTo>
                                  <a:lnTo>
                                    <a:pt x="61" y="86"/>
                                  </a:lnTo>
                                  <a:lnTo>
                                    <a:pt x="62" y="90"/>
                                  </a:lnTo>
                                  <a:lnTo>
                                    <a:pt x="62" y="92"/>
                                  </a:lnTo>
                                  <a:lnTo>
                                    <a:pt x="64" y="96"/>
                                  </a:lnTo>
                                  <a:lnTo>
                                    <a:pt x="67" y="101"/>
                                  </a:lnTo>
                                  <a:lnTo>
                                    <a:pt x="69" y="102"/>
                                  </a:lnTo>
                                  <a:lnTo>
                                    <a:pt x="73" y="103"/>
                                  </a:lnTo>
                                  <a:lnTo>
                                    <a:pt x="75" y="106"/>
                                  </a:lnTo>
                                  <a:lnTo>
                                    <a:pt x="91" y="106"/>
                                  </a:lnTo>
                                  <a:lnTo>
                                    <a:pt x="94" y="103"/>
                                  </a:lnTo>
                                  <a:lnTo>
                                    <a:pt x="97" y="102"/>
                                  </a:lnTo>
                                  <a:lnTo>
                                    <a:pt x="100" y="101"/>
                                  </a:lnTo>
                                  <a:lnTo>
                                    <a:pt x="102" y="98"/>
                                  </a:lnTo>
                                  <a:lnTo>
                                    <a:pt x="104" y="96"/>
                                  </a:lnTo>
                                  <a:lnTo>
                                    <a:pt x="104" y="95"/>
                                  </a:lnTo>
                                  <a:lnTo>
                                    <a:pt x="82" y="95"/>
                                  </a:lnTo>
                                  <a:lnTo>
                                    <a:pt x="81" y="94"/>
                                  </a:lnTo>
                                  <a:lnTo>
                                    <a:pt x="80" y="94"/>
                                  </a:lnTo>
                                  <a:lnTo>
                                    <a:pt x="79" y="92"/>
                                  </a:lnTo>
                                  <a:lnTo>
                                    <a:pt x="79" y="91"/>
                                  </a:lnTo>
                                  <a:lnTo>
                                    <a:pt x="76" y="89"/>
                                  </a:lnTo>
                                  <a:lnTo>
                                    <a:pt x="76" y="70"/>
                                  </a:lnTo>
                                  <a:lnTo>
                                    <a:pt x="78" y="68"/>
                                  </a:lnTo>
                                  <a:lnTo>
                                    <a:pt x="79" y="66"/>
                                  </a:lnTo>
                                  <a:lnTo>
                                    <a:pt x="80" y="65"/>
                                  </a:lnTo>
                                  <a:lnTo>
                                    <a:pt x="81" y="65"/>
                                  </a:lnTo>
                                  <a:lnTo>
                                    <a:pt x="81" y="64"/>
                                  </a:lnTo>
                                  <a:lnTo>
                                    <a:pt x="106" y="64"/>
                                  </a:lnTo>
                                  <a:lnTo>
                                    <a:pt x="105" y="62"/>
                                  </a:lnTo>
                                  <a:lnTo>
                                    <a:pt x="103" y="60"/>
                                  </a:lnTo>
                                  <a:lnTo>
                                    <a:pt x="102" y="58"/>
                                  </a:lnTo>
                                  <a:lnTo>
                                    <a:pt x="99" y="56"/>
                                  </a:lnTo>
                                  <a:lnTo>
                                    <a:pt x="96" y="54"/>
                                  </a:lnTo>
                                  <a:lnTo>
                                    <a:pt x="93" y="53"/>
                                  </a:lnTo>
                                  <a:lnTo>
                                    <a:pt x="88"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294"/>
                          <wps:cNvSpPr>
                            <a:spLocks/>
                          </wps:cNvSpPr>
                          <wps:spPr bwMode="auto">
                            <a:xfrm>
                              <a:off x="5890" y="143"/>
                              <a:ext cx="108" cy="107"/>
                            </a:xfrm>
                            <a:custGeom>
                              <a:avLst/>
                              <a:gdLst>
                                <a:gd name="T0" fmla="+- 0 5996 5890"/>
                                <a:gd name="T1" fmla="*/ T0 w 108"/>
                                <a:gd name="T2" fmla="+- 0 207 143"/>
                                <a:gd name="T3" fmla="*/ 207 h 107"/>
                                <a:gd name="T4" fmla="+- 0 5977 5890"/>
                                <a:gd name="T5" fmla="*/ T4 w 108"/>
                                <a:gd name="T6" fmla="+- 0 207 143"/>
                                <a:gd name="T7" fmla="*/ 207 h 107"/>
                                <a:gd name="T8" fmla="+- 0 5977 5890"/>
                                <a:gd name="T9" fmla="*/ T8 w 108"/>
                                <a:gd name="T10" fmla="+- 0 208 143"/>
                                <a:gd name="T11" fmla="*/ 208 h 107"/>
                                <a:gd name="T12" fmla="+- 0 5978 5890"/>
                                <a:gd name="T13" fmla="*/ T12 w 108"/>
                                <a:gd name="T14" fmla="+- 0 208 143"/>
                                <a:gd name="T15" fmla="*/ 208 h 107"/>
                                <a:gd name="T16" fmla="+- 0 5980 5890"/>
                                <a:gd name="T17" fmla="*/ T16 w 108"/>
                                <a:gd name="T18" fmla="+- 0 209 143"/>
                                <a:gd name="T19" fmla="*/ 209 h 107"/>
                                <a:gd name="T20" fmla="+- 0 5981 5890"/>
                                <a:gd name="T21" fmla="*/ T20 w 108"/>
                                <a:gd name="T22" fmla="+- 0 209 143"/>
                                <a:gd name="T23" fmla="*/ 209 h 107"/>
                                <a:gd name="T24" fmla="+- 0 5981 5890"/>
                                <a:gd name="T25" fmla="*/ T24 w 108"/>
                                <a:gd name="T26" fmla="+- 0 213 143"/>
                                <a:gd name="T27" fmla="*/ 213 h 107"/>
                                <a:gd name="T28" fmla="+- 0 5982 5890"/>
                                <a:gd name="T29" fmla="*/ T28 w 108"/>
                                <a:gd name="T30" fmla="+- 0 215 143"/>
                                <a:gd name="T31" fmla="*/ 215 h 107"/>
                                <a:gd name="T32" fmla="+- 0 5982 5890"/>
                                <a:gd name="T33" fmla="*/ T32 w 108"/>
                                <a:gd name="T34" fmla="+- 0 229 143"/>
                                <a:gd name="T35" fmla="*/ 229 h 107"/>
                                <a:gd name="T36" fmla="+- 0 5981 5890"/>
                                <a:gd name="T37" fmla="*/ T36 w 108"/>
                                <a:gd name="T38" fmla="+- 0 231 143"/>
                                <a:gd name="T39" fmla="*/ 231 h 107"/>
                                <a:gd name="T40" fmla="+- 0 5981 5890"/>
                                <a:gd name="T41" fmla="*/ T40 w 108"/>
                                <a:gd name="T42" fmla="+- 0 234 143"/>
                                <a:gd name="T43" fmla="*/ 234 h 107"/>
                                <a:gd name="T44" fmla="+- 0 5980 5890"/>
                                <a:gd name="T45" fmla="*/ T44 w 108"/>
                                <a:gd name="T46" fmla="+- 0 235 143"/>
                                <a:gd name="T47" fmla="*/ 235 h 107"/>
                                <a:gd name="T48" fmla="+- 0 5978 5890"/>
                                <a:gd name="T49" fmla="*/ T48 w 108"/>
                                <a:gd name="T50" fmla="+- 0 235 143"/>
                                <a:gd name="T51" fmla="*/ 235 h 107"/>
                                <a:gd name="T52" fmla="+- 0 5978 5890"/>
                                <a:gd name="T53" fmla="*/ T52 w 108"/>
                                <a:gd name="T54" fmla="+- 0 237 143"/>
                                <a:gd name="T55" fmla="*/ 237 h 107"/>
                                <a:gd name="T56" fmla="+- 0 5977 5890"/>
                                <a:gd name="T57" fmla="*/ T56 w 108"/>
                                <a:gd name="T58" fmla="+- 0 238 143"/>
                                <a:gd name="T59" fmla="*/ 238 h 107"/>
                                <a:gd name="T60" fmla="+- 0 5994 5890"/>
                                <a:gd name="T61" fmla="*/ T60 w 108"/>
                                <a:gd name="T62" fmla="+- 0 238 143"/>
                                <a:gd name="T63" fmla="*/ 238 h 107"/>
                                <a:gd name="T64" fmla="+- 0 5995 5890"/>
                                <a:gd name="T65" fmla="*/ T64 w 108"/>
                                <a:gd name="T66" fmla="+- 0 235 143"/>
                                <a:gd name="T67" fmla="*/ 235 h 107"/>
                                <a:gd name="T68" fmla="+- 0 5996 5890"/>
                                <a:gd name="T69" fmla="*/ T68 w 108"/>
                                <a:gd name="T70" fmla="+- 0 233 143"/>
                                <a:gd name="T71" fmla="*/ 233 h 107"/>
                                <a:gd name="T72" fmla="+- 0 5998 5890"/>
                                <a:gd name="T73" fmla="*/ T72 w 108"/>
                                <a:gd name="T74" fmla="+- 0 229 143"/>
                                <a:gd name="T75" fmla="*/ 229 h 107"/>
                                <a:gd name="T76" fmla="+- 0 5998 5890"/>
                                <a:gd name="T77" fmla="*/ T76 w 108"/>
                                <a:gd name="T78" fmla="+- 0 215 143"/>
                                <a:gd name="T79" fmla="*/ 215 h 107"/>
                                <a:gd name="T80" fmla="+- 0 5996 5890"/>
                                <a:gd name="T81" fmla="*/ T80 w 108"/>
                                <a:gd name="T82" fmla="+- 0 211 143"/>
                                <a:gd name="T83" fmla="*/ 211 h 107"/>
                                <a:gd name="T84" fmla="+- 0 5996 5890"/>
                                <a:gd name="T85" fmla="*/ T84 w 108"/>
                                <a:gd name="T86" fmla="+- 0 208 143"/>
                                <a:gd name="T87" fmla="*/ 208 h 107"/>
                                <a:gd name="T88" fmla="+- 0 5996 5890"/>
                                <a:gd name="T89" fmla="*/ T88 w 108"/>
                                <a:gd name="T90" fmla="+- 0 207 143"/>
                                <a:gd name="T91" fmla="*/ 2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 h="107">
                                  <a:moveTo>
                                    <a:pt x="106" y="64"/>
                                  </a:moveTo>
                                  <a:lnTo>
                                    <a:pt x="87" y="64"/>
                                  </a:lnTo>
                                  <a:lnTo>
                                    <a:pt x="87" y="65"/>
                                  </a:lnTo>
                                  <a:lnTo>
                                    <a:pt x="88" y="65"/>
                                  </a:lnTo>
                                  <a:lnTo>
                                    <a:pt x="90" y="66"/>
                                  </a:lnTo>
                                  <a:lnTo>
                                    <a:pt x="91" y="66"/>
                                  </a:lnTo>
                                  <a:lnTo>
                                    <a:pt x="91" y="70"/>
                                  </a:lnTo>
                                  <a:lnTo>
                                    <a:pt x="92" y="72"/>
                                  </a:lnTo>
                                  <a:lnTo>
                                    <a:pt x="92" y="86"/>
                                  </a:lnTo>
                                  <a:lnTo>
                                    <a:pt x="91" y="88"/>
                                  </a:lnTo>
                                  <a:lnTo>
                                    <a:pt x="91" y="91"/>
                                  </a:lnTo>
                                  <a:lnTo>
                                    <a:pt x="90" y="92"/>
                                  </a:lnTo>
                                  <a:lnTo>
                                    <a:pt x="88" y="92"/>
                                  </a:lnTo>
                                  <a:lnTo>
                                    <a:pt x="88" y="94"/>
                                  </a:lnTo>
                                  <a:lnTo>
                                    <a:pt x="87" y="95"/>
                                  </a:lnTo>
                                  <a:lnTo>
                                    <a:pt x="104" y="95"/>
                                  </a:lnTo>
                                  <a:lnTo>
                                    <a:pt x="105" y="92"/>
                                  </a:lnTo>
                                  <a:lnTo>
                                    <a:pt x="106" y="90"/>
                                  </a:lnTo>
                                  <a:lnTo>
                                    <a:pt x="108" y="86"/>
                                  </a:lnTo>
                                  <a:lnTo>
                                    <a:pt x="108" y="72"/>
                                  </a:lnTo>
                                  <a:lnTo>
                                    <a:pt x="106" y="68"/>
                                  </a:lnTo>
                                  <a:lnTo>
                                    <a:pt x="106" y="65"/>
                                  </a:lnTo>
                                  <a:lnTo>
                                    <a:pt x="106"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295"/>
                          <wps:cNvSpPr>
                            <a:spLocks/>
                          </wps:cNvSpPr>
                          <wps:spPr bwMode="auto">
                            <a:xfrm>
                              <a:off x="5890" y="143"/>
                              <a:ext cx="108" cy="107"/>
                            </a:xfrm>
                            <a:custGeom>
                              <a:avLst/>
                              <a:gdLst>
                                <a:gd name="T0" fmla="+- 0 5918 5890"/>
                                <a:gd name="T1" fmla="*/ T0 w 108"/>
                                <a:gd name="T2" fmla="+- 0 144 143"/>
                                <a:gd name="T3" fmla="*/ 144 h 107"/>
                                <a:gd name="T4" fmla="+- 0 5909 5890"/>
                                <a:gd name="T5" fmla="*/ T4 w 108"/>
                                <a:gd name="T6" fmla="+- 0 144 143"/>
                                <a:gd name="T7" fmla="*/ 144 h 107"/>
                                <a:gd name="T8" fmla="+- 0 5905 5890"/>
                                <a:gd name="T9" fmla="*/ T8 w 108"/>
                                <a:gd name="T10" fmla="+- 0 145 143"/>
                                <a:gd name="T11" fmla="*/ 145 h 107"/>
                                <a:gd name="T12" fmla="+- 0 5903 5890"/>
                                <a:gd name="T13" fmla="*/ T12 w 108"/>
                                <a:gd name="T14" fmla="+- 0 147 143"/>
                                <a:gd name="T15" fmla="*/ 147 h 107"/>
                                <a:gd name="T16" fmla="+- 0 5899 5890"/>
                                <a:gd name="T17" fmla="*/ T16 w 108"/>
                                <a:gd name="T18" fmla="+- 0 148 143"/>
                                <a:gd name="T19" fmla="*/ 148 h 107"/>
                                <a:gd name="T20" fmla="+- 0 5897 5890"/>
                                <a:gd name="T21" fmla="*/ T20 w 108"/>
                                <a:gd name="T22" fmla="+- 0 150 143"/>
                                <a:gd name="T23" fmla="*/ 150 h 107"/>
                                <a:gd name="T24" fmla="+- 0 5896 5890"/>
                                <a:gd name="T25" fmla="*/ T24 w 108"/>
                                <a:gd name="T26" fmla="+- 0 153 143"/>
                                <a:gd name="T27" fmla="*/ 153 h 107"/>
                                <a:gd name="T28" fmla="+- 0 5893 5890"/>
                                <a:gd name="T29" fmla="*/ T28 w 108"/>
                                <a:gd name="T30" fmla="+- 0 154 143"/>
                                <a:gd name="T31" fmla="*/ 154 h 107"/>
                                <a:gd name="T32" fmla="+- 0 5890 5890"/>
                                <a:gd name="T33" fmla="*/ T32 w 108"/>
                                <a:gd name="T34" fmla="+- 0 165 143"/>
                                <a:gd name="T35" fmla="*/ 165 h 107"/>
                                <a:gd name="T36" fmla="+- 0 5890 5890"/>
                                <a:gd name="T37" fmla="*/ T36 w 108"/>
                                <a:gd name="T38" fmla="+- 0 179 143"/>
                                <a:gd name="T39" fmla="*/ 179 h 107"/>
                                <a:gd name="T40" fmla="+- 0 5891 5890"/>
                                <a:gd name="T41" fmla="*/ T40 w 108"/>
                                <a:gd name="T42" fmla="+- 0 183 143"/>
                                <a:gd name="T43" fmla="*/ 183 h 107"/>
                                <a:gd name="T44" fmla="+- 0 5892 5890"/>
                                <a:gd name="T45" fmla="*/ T44 w 108"/>
                                <a:gd name="T46" fmla="+- 0 185 143"/>
                                <a:gd name="T47" fmla="*/ 185 h 107"/>
                                <a:gd name="T48" fmla="+- 0 5893 5890"/>
                                <a:gd name="T49" fmla="*/ T48 w 108"/>
                                <a:gd name="T50" fmla="+- 0 189 143"/>
                                <a:gd name="T51" fmla="*/ 189 h 107"/>
                                <a:gd name="T52" fmla="+- 0 5896 5890"/>
                                <a:gd name="T53" fmla="*/ T52 w 108"/>
                                <a:gd name="T54" fmla="+- 0 193 143"/>
                                <a:gd name="T55" fmla="*/ 193 h 107"/>
                                <a:gd name="T56" fmla="+- 0 5898 5890"/>
                                <a:gd name="T57" fmla="*/ T56 w 108"/>
                                <a:gd name="T58" fmla="+- 0 195 143"/>
                                <a:gd name="T59" fmla="*/ 195 h 107"/>
                                <a:gd name="T60" fmla="+- 0 5902 5890"/>
                                <a:gd name="T61" fmla="*/ T60 w 108"/>
                                <a:gd name="T62" fmla="+- 0 196 143"/>
                                <a:gd name="T63" fmla="*/ 196 h 107"/>
                                <a:gd name="T64" fmla="+- 0 5904 5890"/>
                                <a:gd name="T65" fmla="*/ T64 w 108"/>
                                <a:gd name="T66" fmla="+- 0 197 143"/>
                                <a:gd name="T67" fmla="*/ 197 h 107"/>
                                <a:gd name="T68" fmla="+- 0 5908 5890"/>
                                <a:gd name="T69" fmla="*/ T68 w 108"/>
                                <a:gd name="T70" fmla="+- 0 198 143"/>
                                <a:gd name="T71" fmla="*/ 198 h 107"/>
                                <a:gd name="T72" fmla="+- 0 5917 5890"/>
                                <a:gd name="T73" fmla="*/ T72 w 108"/>
                                <a:gd name="T74" fmla="+- 0 198 143"/>
                                <a:gd name="T75" fmla="*/ 198 h 107"/>
                                <a:gd name="T76" fmla="+- 0 5920 5890"/>
                                <a:gd name="T77" fmla="*/ T76 w 108"/>
                                <a:gd name="T78" fmla="+- 0 197 143"/>
                                <a:gd name="T79" fmla="*/ 197 h 107"/>
                                <a:gd name="T80" fmla="+- 0 5923 5890"/>
                                <a:gd name="T81" fmla="*/ T80 w 108"/>
                                <a:gd name="T82" fmla="+- 0 196 143"/>
                                <a:gd name="T83" fmla="*/ 196 h 107"/>
                                <a:gd name="T84" fmla="+- 0 5926 5890"/>
                                <a:gd name="T85" fmla="*/ T84 w 108"/>
                                <a:gd name="T86" fmla="+- 0 195 143"/>
                                <a:gd name="T87" fmla="*/ 195 h 107"/>
                                <a:gd name="T88" fmla="+- 0 5929 5890"/>
                                <a:gd name="T89" fmla="*/ T88 w 108"/>
                                <a:gd name="T90" fmla="+- 0 193 143"/>
                                <a:gd name="T91" fmla="*/ 193 h 107"/>
                                <a:gd name="T92" fmla="+- 0 5930 5890"/>
                                <a:gd name="T93" fmla="*/ T92 w 108"/>
                                <a:gd name="T94" fmla="+- 0 191 143"/>
                                <a:gd name="T95" fmla="*/ 191 h 107"/>
                                <a:gd name="T96" fmla="+- 0 5933 5890"/>
                                <a:gd name="T97" fmla="*/ T96 w 108"/>
                                <a:gd name="T98" fmla="+- 0 189 143"/>
                                <a:gd name="T99" fmla="*/ 189 h 107"/>
                                <a:gd name="T100" fmla="+- 0 5933 5890"/>
                                <a:gd name="T101" fmla="*/ T100 w 108"/>
                                <a:gd name="T102" fmla="+- 0 187 143"/>
                                <a:gd name="T103" fmla="*/ 187 h 107"/>
                                <a:gd name="T104" fmla="+- 0 5911 5890"/>
                                <a:gd name="T105" fmla="*/ T104 w 108"/>
                                <a:gd name="T106" fmla="+- 0 187 143"/>
                                <a:gd name="T107" fmla="*/ 187 h 107"/>
                                <a:gd name="T108" fmla="+- 0 5910 5890"/>
                                <a:gd name="T109" fmla="*/ T108 w 108"/>
                                <a:gd name="T110" fmla="+- 0 186 143"/>
                                <a:gd name="T111" fmla="*/ 186 h 107"/>
                                <a:gd name="T112" fmla="+- 0 5909 5890"/>
                                <a:gd name="T113" fmla="*/ T112 w 108"/>
                                <a:gd name="T114" fmla="+- 0 186 143"/>
                                <a:gd name="T115" fmla="*/ 186 h 107"/>
                                <a:gd name="T116" fmla="+- 0 5908 5890"/>
                                <a:gd name="T117" fmla="*/ T116 w 108"/>
                                <a:gd name="T118" fmla="+- 0 185 143"/>
                                <a:gd name="T119" fmla="*/ 185 h 107"/>
                                <a:gd name="T120" fmla="+- 0 5908 5890"/>
                                <a:gd name="T121" fmla="*/ T120 w 108"/>
                                <a:gd name="T122" fmla="+- 0 184 143"/>
                                <a:gd name="T123" fmla="*/ 184 h 107"/>
                                <a:gd name="T124" fmla="+- 0 5905 5890"/>
                                <a:gd name="T125" fmla="*/ T124 w 108"/>
                                <a:gd name="T126" fmla="+- 0 181 143"/>
                                <a:gd name="T127" fmla="*/ 181 h 107"/>
                                <a:gd name="T128" fmla="+- 0 5905 5890"/>
                                <a:gd name="T129" fmla="*/ T128 w 108"/>
                                <a:gd name="T130" fmla="+- 0 162 143"/>
                                <a:gd name="T131" fmla="*/ 162 h 107"/>
                                <a:gd name="T132" fmla="+- 0 5906 5890"/>
                                <a:gd name="T133" fmla="*/ T132 w 108"/>
                                <a:gd name="T134" fmla="+- 0 161 143"/>
                                <a:gd name="T135" fmla="*/ 161 h 107"/>
                                <a:gd name="T136" fmla="+- 0 5909 5890"/>
                                <a:gd name="T137" fmla="*/ T136 w 108"/>
                                <a:gd name="T138" fmla="+- 0 156 143"/>
                                <a:gd name="T139" fmla="*/ 156 h 107"/>
                                <a:gd name="T140" fmla="+- 0 5935 5890"/>
                                <a:gd name="T141" fmla="*/ T140 w 108"/>
                                <a:gd name="T142" fmla="+- 0 156 143"/>
                                <a:gd name="T143" fmla="*/ 156 h 107"/>
                                <a:gd name="T144" fmla="+- 0 5934 5890"/>
                                <a:gd name="T145" fmla="*/ T144 w 108"/>
                                <a:gd name="T146" fmla="+- 0 155 143"/>
                                <a:gd name="T147" fmla="*/ 155 h 107"/>
                                <a:gd name="T148" fmla="+- 0 5932 5890"/>
                                <a:gd name="T149" fmla="*/ T148 w 108"/>
                                <a:gd name="T150" fmla="+- 0 153 143"/>
                                <a:gd name="T151" fmla="*/ 153 h 107"/>
                                <a:gd name="T152" fmla="+- 0 5930 5890"/>
                                <a:gd name="T153" fmla="*/ T152 w 108"/>
                                <a:gd name="T154" fmla="+- 0 150 143"/>
                                <a:gd name="T155" fmla="*/ 150 h 107"/>
                                <a:gd name="T156" fmla="+- 0 5928 5890"/>
                                <a:gd name="T157" fmla="*/ T156 w 108"/>
                                <a:gd name="T158" fmla="+- 0 148 143"/>
                                <a:gd name="T159" fmla="*/ 148 h 107"/>
                                <a:gd name="T160" fmla="+- 0 5924 5890"/>
                                <a:gd name="T161" fmla="*/ T160 w 108"/>
                                <a:gd name="T162" fmla="+- 0 147 143"/>
                                <a:gd name="T163" fmla="*/ 147 h 107"/>
                                <a:gd name="T164" fmla="+- 0 5922 5890"/>
                                <a:gd name="T165" fmla="*/ T164 w 108"/>
                                <a:gd name="T166" fmla="+- 0 145 143"/>
                                <a:gd name="T167" fmla="*/ 145 h 107"/>
                                <a:gd name="T168" fmla="+- 0 5918 5890"/>
                                <a:gd name="T169" fmla="*/ T168 w 108"/>
                                <a:gd name="T170" fmla="+- 0 144 143"/>
                                <a:gd name="T171"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8" h="107">
                                  <a:moveTo>
                                    <a:pt x="28" y="1"/>
                                  </a:moveTo>
                                  <a:lnTo>
                                    <a:pt x="19" y="1"/>
                                  </a:lnTo>
                                  <a:lnTo>
                                    <a:pt x="15" y="2"/>
                                  </a:lnTo>
                                  <a:lnTo>
                                    <a:pt x="13" y="4"/>
                                  </a:lnTo>
                                  <a:lnTo>
                                    <a:pt x="9" y="5"/>
                                  </a:lnTo>
                                  <a:lnTo>
                                    <a:pt x="7" y="7"/>
                                  </a:lnTo>
                                  <a:lnTo>
                                    <a:pt x="6" y="10"/>
                                  </a:lnTo>
                                  <a:lnTo>
                                    <a:pt x="3" y="11"/>
                                  </a:lnTo>
                                  <a:lnTo>
                                    <a:pt x="0" y="22"/>
                                  </a:lnTo>
                                  <a:lnTo>
                                    <a:pt x="0" y="36"/>
                                  </a:lnTo>
                                  <a:lnTo>
                                    <a:pt x="1" y="40"/>
                                  </a:lnTo>
                                  <a:lnTo>
                                    <a:pt x="2" y="42"/>
                                  </a:lnTo>
                                  <a:lnTo>
                                    <a:pt x="3" y="46"/>
                                  </a:lnTo>
                                  <a:lnTo>
                                    <a:pt x="6" y="50"/>
                                  </a:lnTo>
                                  <a:lnTo>
                                    <a:pt x="8" y="52"/>
                                  </a:lnTo>
                                  <a:lnTo>
                                    <a:pt x="12" y="53"/>
                                  </a:lnTo>
                                  <a:lnTo>
                                    <a:pt x="14" y="54"/>
                                  </a:lnTo>
                                  <a:lnTo>
                                    <a:pt x="18" y="55"/>
                                  </a:lnTo>
                                  <a:lnTo>
                                    <a:pt x="27" y="55"/>
                                  </a:lnTo>
                                  <a:lnTo>
                                    <a:pt x="30" y="54"/>
                                  </a:lnTo>
                                  <a:lnTo>
                                    <a:pt x="33" y="53"/>
                                  </a:lnTo>
                                  <a:lnTo>
                                    <a:pt x="36" y="52"/>
                                  </a:lnTo>
                                  <a:lnTo>
                                    <a:pt x="39" y="50"/>
                                  </a:lnTo>
                                  <a:lnTo>
                                    <a:pt x="40" y="48"/>
                                  </a:lnTo>
                                  <a:lnTo>
                                    <a:pt x="43" y="46"/>
                                  </a:lnTo>
                                  <a:lnTo>
                                    <a:pt x="43" y="44"/>
                                  </a:lnTo>
                                  <a:lnTo>
                                    <a:pt x="21" y="44"/>
                                  </a:lnTo>
                                  <a:lnTo>
                                    <a:pt x="20" y="43"/>
                                  </a:lnTo>
                                  <a:lnTo>
                                    <a:pt x="19" y="43"/>
                                  </a:lnTo>
                                  <a:lnTo>
                                    <a:pt x="18" y="42"/>
                                  </a:lnTo>
                                  <a:lnTo>
                                    <a:pt x="18" y="41"/>
                                  </a:lnTo>
                                  <a:lnTo>
                                    <a:pt x="15" y="38"/>
                                  </a:lnTo>
                                  <a:lnTo>
                                    <a:pt x="15" y="19"/>
                                  </a:lnTo>
                                  <a:lnTo>
                                    <a:pt x="16" y="18"/>
                                  </a:lnTo>
                                  <a:lnTo>
                                    <a:pt x="19" y="13"/>
                                  </a:lnTo>
                                  <a:lnTo>
                                    <a:pt x="45" y="13"/>
                                  </a:lnTo>
                                  <a:lnTo>
                                    <a:pt x="44" y="12"/>
                                  </a:lnTo>
                                  <a:lnTo>
                                    <a:pt x="42" y="10"/>
                                  </a:lnTo>
                                  <a:lnTo>
                                    <a:pt x="40" y="7"/>
                                  </a:lnTo>
                                  <a:lnTo>
                                    <a:pt x="38" y="5"/>
                                  </a:lnTo>
                                  <a:lnTo>
                                    <a:pt x="34" y="4"/>
                                  </a:lnTo>
                                  <a:lnTo>
                                    <a:pt x="32" y="2"/>
                                  </a:lnTo>
                                  <a:lnTo>
                                    <a:pt x="2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296"/>
                          <wps:cNvSpPr>
                            <a:spLocks/>
                          </wps:cNvSpPr>
                          <wps:spPr bwMode="auto">
                            <a:xfrm>
                              <a:off x="5890" y="143"/>
                              <a:ext cx="108" cy="107"/>
                            </a:xfrm>
                            <a:custGeom>
                              <a:avLst/>
                              <a:gdLst>
                                <a:gd name="T0" fmla="+- 0 5935 5890"/>
                                <a:gd name="T1" fmla="*/ T0 w 108"/>
                                <a:gd name="T2" fmla="+- 0 156 143"/>
                                <a:gd name="T3" fmla="*/ 156 h 107"/>
                                <a:gd name="T4" fmla="+- 0 5918 5890"/>
                                <a:gd name="T5" fmla="*/ T4 w 108"/>
                                <a:gd name="T6" fmla="+- 0 156 143"/>
                                <a:gd name="T7" fmla="*/ 156 h 107"/>
                                <a:gd name="T8" fmla="+- 0 5918 5890"/>
                                <a:gd name="T9" fmla="*/ T8 w 108"/>
                                <a:gd name="T10" fmla="+- 0 159 143"/>
                                <a:gd name="T11" fmla="*/ 159 h 107"/>
                                <a:gd name="T12" fmla="+- 0 5920 5890"/>
                                <a:gd name="T13" fmla="*/ T12 w 108"/>
                                <a:gd name="T14" fmla="+- 0 159 143"/>
                                <a:gd name="T15" fmla="*/ 159 h 107"/>
                                <a:gd name="T16" fmla="+- 0 5920 5890"/>
                                <a:gd name="T17" fmla="*/ T16 w 108"/>
                                <a:gd name="T18" fmla="+- 0 162 143"/>
                                <a:gd name="T19" fmla="*/ 162 h 107"/>
                                <a:gd name="T20" fmla="+- 0 5921 5890"/>
                                <a:gd name="T21" fmla="*/ T20 w 108"/>
                                <a:gd name="T22" fmla="+- 0 165 143"/>
                                <a:gd name="T23" fmla="*/ 165 h 107"/>
                                <a:gd name="T24" fmla="+- 0 5921 5890"/>
                                <a:gd name="T25" fmla="*/ T24 w 108"/>
                                <a:gd name="T26" fmla="+- 0 179 143"/>
                                <a:gd name="T27" fmla="*/ 179 h 107"/>
                                <a:gd name="T28" fmla="+- 0 5920 5890"/>
                                <a:gd name="T29" fmla="*/ T28 w 108"/>
                                <a:gd name="T30" fmla="+- 0 180 143"/>
                                <a:gd name="T31" fmla="*/ 180 h 107"/>
                                <a:gd name="T32" fmla="+- 0 5920 5890"/>
                                <a:gd name="T33" fmla="*/ T32 w 108"/>
                                <a:gd name="T34" fmla="+- 0 183 143"/>
                                <a:gd name="T35" fmla="*/ 183 h 107"/>
                                <a:gd name="T36" fmla="+- 0 5918 5890"/>
                                <a:gd name="T37" fmla="*/ T36 w 108"/>
                                <a:gd name="T38" fmla="+- 0 185 143"/>
                                <a:gd name="T39" fmla="*/ 185 h 107"/>
                                <a:gd name="T40" fmla="+- 0 5916 5890"/>
                                <a:gd name="T41" fmla="*/ T40 w 108"/>
                                <a:gd name="T42" fmla="+- 0 187 143"/>
                                <a:gd name="T43" fmla="*/ 187 h 107"/>
                                <a:gd name="T44" fmla="+- 0 5933 5890"/>
                                <a:gd name="T45" fmla="*/ T44 w 108"/>
                                <a:gd name="T46" fmla="+- 0 187 143"/>
                                <a:gd name="T47" fmla="*/ 187 h 107"/>
                                <a:gd name="T48" fmla="+- 0 5934 5890"/>
                                <a:gd name="T49" fmla="*/ T48 w 108"/>
                                <a:gd name="T50" fmla="+- 0 185 143"/>
                                <a:gd name="T51" fmla="*/ 185 h 107"/>
                                <a:gd name="T52" fmla="+- 0 5935 5890"/>
                                <a:gd name="T53" fmla="*/ T52 w 108"/>
                                <a:gd name="T54" fmla="+- 0 183 143"/>
                                <a:gd name="T55" fmla="*/ 183 h 107"/>
                                <a:gd name="T56" fmla="+- 0 5936 5890"/>
                                <a:gd name="T57" fmla="*/ T56 w 108"/>
                                <a:gd name="T58" fmla="+- 0 179 143"/>
                                <a:gd name="T59" fmla="*/ 179 h 107"/>
                                <a:gd name="T60" fmla="+- 0 5936 5890"/>
                                <a:gd name="T61" fmla="*/ T60 w 108"/>
                                <a:gd name="T62" fmla="+- 0 165 143"/>
                                <a:gd name="T63" fmla="*/ 165 h 107"/>
                                <a:gd name="T64" fmla="+- 0 5935 5890"/>
                                <a:gd name="T65" fmla="*/ T64 w 108"/>
                                <a:gd name="T66" fmla="+- 0 161 143"/>
                                <a:gd name="T67" fmla="*/ 161 h 107"/>
                                <a:gd name="T68" fmla="+- 0 5935 5890"/>
                                <a:gd name="T69" fmla="*/ T68 w 108"/>
                                <a:gd name="T70" fmla="+- 0 157 143"/>
                                <a:gd name="T71" fmla="*/ 157 h 107"/>
                                <a:gd name="T72" fmla="+- 0 5935 5890"/>
                                <a:gd name="T73" fmla="*/ T72 w 108"/>
                                <a:gd name="T74" fmla="+- 0 156 143"/>
                                <a:gd name="T75" fmla="*/ 15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 h="107">
                                  <a:moveTo>
                                    <a:pt x="45" y="13"/>
                                  </a:moveTo>
                                  <a:lnTo>
                                    <a:pt x="28" y="13"/>
                                  </a:lnTo>
                                  <a:lnTo>
                                    <a:pt x="28" y="16"/>
                                  </a:lnTo>
                                  <a:lnTo>
                                    <a:pt x="30" y="16"/>
                                  </a:lnTo>
                                  <a:lnTo>
                                    <a:pt x="30" y="19"/>
                                  </a:lnTo>
                                  <a:lnTo>
                                    <a:pt x="31" y="22"/>
                                  </a:lnTo>
                                  <a:lnTo>
                                    <a:pt x="31" y="36"/>
                                  </a:lnTo>
                                  <a:lnTo>
                                    <a:pt x="30" y="37"/>
                                  </a:lnTo>
                                  <a:lnTo>
                                    <a:pt x="30" y="40"/>
                                  </a:lnTo>
                                  <a:lnTo>
                                    <a:pt x="28" y="42"/>
                                  </a:lnTo>
                                  <a:lnTo>
                                    <a:pt x="26" y="44"/>
                                  </a:lnTo>
                                  <a:lnTo>
                                    <a:pt x="43" y="44"/>
                                  </a:lnTo>
                                  <a:lnTo>
                                    <a:pt x="44" y="42"/>
                                  </a:lnTo>
                                  <a:lnTo>
                                    <a:pt x="45" y="40"/>
                                  </a:lnTo>
                                  <a:lnTo>
                                    <a:pt x="46" y="36"/>
                                  </a:lnTo>
                                  <a:lnTo>
                                    <a:pt x="46" y="22"/>
                                  </a:lnTo>
                                  <a:lnTo>
                                    <a:pt x="45" y="18"/>
                                  </a:lnTo>
                                  <a:lnTo>
                                    <a:pt x="45" y="14"/>
                                  </a:lnTo>
                                  <a:lnTo>
                                    <a:pt x="4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297"/>
                          <wps:cNvSpPr>
                            <a:spLocks/>
                          </wps:cNvSpPr>
                          <wps:spPr bwMode="auto">
                            <a:xfrm>
                              <a:off x="5890" y="143"/>
                              <a:ext cx="108" cy="107"/>
                            </a:xfrm>
                            <a:custGeom>
                              <a:avLst/>
                              <a:gdLst>
                                <a:gd name="T0" fmla="+- 0 5987 5890"/>
                                <a:gd name="T1" fmla="*/ T0 w 108"/>
                                <a:gd name="T2" fmla="+- 0 143 143"/>
                                <a:gd name="T3" fmla="*/ 143 h 107"/>
                                <a:gd name="T4" fmla="+- 0 5975 5890"/>
                                <a:gd name="T5" fmla="*/ T4 w 108"/>
                                <a:gd name="T6" fmla="+- 0 143 143"/>
                                <a:gd name="T7" fmla="*/ 143 h 107"/>
                                <a:gd name="T8" fmla="+- 0 5975 5890"/>
                                <a:gd name="T9" fmla="*/ T8 w 108"/>
                                <a:gd name="T10" fmla="+- 0 144 143"/>
                                <a:gd name="T11" fmla="*/ 144 h 107"/>
                                <a:gd name="T12" fmla="+- 0 5987 5890"/>
                                <a:gd name="T13" fmla="*/ T12 w 108"/>
                                <a:gd name="T14" fmla="+- 0 144 143"/>
                                <a:gd name="T15" fmla="*/ 144 h 107"/>
                                <a:gd name="T16" fmla="+- 0 5987 5890"/>
                                <a:gd name="T17" fmla="*/ T16 w 108"/>
                                <a:gd name="T18" fmla="+- 0 143 143"/>
                                <a:gd name="T19" fmla="*/ 143 h 107"/>
                              </a:gdLst>
                              <a:ahLst/>
                              <a:cxnLst>
                                <a:cxn ang="0">
                                  <a:pos x="T1" y="T3"/>
                                </a:cxn>
                                <a:cxn ang="0">
                                  <a:pos x="T5" y="T7"/>
                                </a:cxn>
                                <a:cxn ang="0">
                                  <a:pos x="T9" y="T11"/>
                                </a:cxn>
                                <a:cxn ang="0">
                                  <a:pos x="T13" y="T15"/>
                                </a:cxn>
                                <a:cxn ang="0">
                                  <a:pos x="T17" y="T19"/>
                                </a:cxn>
                              </a:cxnLst>
                              <a:rect l="0" t="0" r="r" b="b"/>
                              <a:pathLst>
                                <a:path w="108" h="107">
                                  <a:moveTo>
                                    <a:pt x="97" y="0"/>
                                  </a:moveTo>
                                  <a:lnTo>
                                    <a:pt x="85" y="0"/>
                                  </a:lnTo>
                                  <a:lnTo>
                                    <a:pt x="85" y="1"/>
                                  </a:lnTo>
                                  <a:lnTo>
                                    <a:pt x="97" y="1"/>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298"/>
                        <wpg:cNvGrpSpPr>
                          <a:grpSpLocks/>
                        </wpg:cNvGrpSpPr>
                        <wpg:grpSpPr bwMode="auto">
                          <a:xfrm>
                            <a:off x="2941608" y="86264"/>
                            <a:ext cx="40677" cy="74980"/>
                            <a:chOff x="6286" y="145"/>
                            <a:chExt cx="64" cy="103"/>
                          </a:xfrm>
                        </wpg:grpSpPr>
                        <wps:wsp>
                          <wps:cNvPr id="1459" name="Freeform 299"/>
                          <wps:cNvSpPr>
                            <a:spLocks/>
                          </wps:cNvSpPr>
                          <wps:spPr bwMode="auto">
                            <a:xfrm>
                              <a:off x="6286" y="145"/>
                              <a:ext cx="64" cy="103"/>
                            </a:xfrm>
                            <a:custGeom>
                              <a:avLst/>
                              <a:gdLst>
                                <a:gd name="T0" fmla="+- 0 6343 6286"/>
                                <a:gd name="T1" fmla="*/ T0 w 64"/>
                                <a:gd name="T2" fmla="+- 0 247 145"/>
                                <a:gd name="T3" fmla="*/ 247 h 103"/>
                                <a:gd name="T4" fmla="+- 0 6334 6286"/>
                                <a:gd name="T5" fmla="*/ T4 w 64"/>
                                <a:gd name="T6" fmla="+- 0 247 145"/>
                                <a:gd name="T7" fmla="*/ 247 h 103"/>
                                <a:gd name="T8" fmla="+- 0 6335 6286"/>
                                <a:gd name="T9" fmla="*/ T8 w 64"/>
                                <a:gd name="T10" fmla="+- 0 249 145"/>
                                <a:gd name="T11" fmla="*/ 249 h 103"/>
                                <a:gd name="T12" fmla="+- 0 6342 6286"/>
                                <a:gd name="T13" fmla="*/ T12 w 64"/>
                                <a:gd name="T14" fmla="+- 0 249 145"/>
                                <a:gd name="T15" fmla="*/ 249 h 103"/>
                                <a:gd name="T16" fmla="+- 0 6343 6286"/>
                                <a:gd name="T17" fmla="*/ T16 w 64"/>
                                <a:gd name="T18" fmla="+- 0 247 145"/>
                                <a:gd name="T19" fmla="*/ 247 h 103"/>
                              </a:gdLst>
                              <a:ahLst/>
                              <a:cxnLst>
                                <a:cxn ang="0">
                                  <a:pos x="T1" y="T3"/>
                                </a:cxn>
                                <a:cxn ang="0">
                                  <a:pos x="T5" y="T7"/>
                                </a:cxn>
                                <a:cxn ang="0">
                                  <a:pos x="T9" y="T11"/>
                                </a:cxn>
                                <a:cxn ang="0">
                                  <a:pos x="T13" y="T15"/>
                                </a:cxn>
                                <a:cxn ang="0">
                                  <a:pos x="T17" y="T19"/>
                                </a:cxn>
                              </a:cxnLst>
                              <a:rect l="0" t="0" r="r" b="b"/>
                              <a:pathLst>
                                <a:path w="64" h="103">
                                  <a:moveTo>
                                    <a:pt x="57" y="102"/>
                                  </a:moveTo>
                                  <a:lnTo>
                                    <a:pt x="48" y="102"/>
                                  </a:lnTo>
                                  <a:lnTo>
                                    <a:pt x="49" y="104"/>
                                  </a:lnTo>
                                  <a:lnTo>
                                    <a:pt x="56" y="104"/>
                                  </a:lnTo>
                                  <a:lnTo>
                                    <a:pt x="5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300"/>
                          <wps:cNvSpPr>
                            <a:spLocks/>
                          </wps:cNvSpPr>
                          <wps:spPr bwMode="auto">
                            <a:xfrm>
                              <a:off x="6286" y="145"/>
                              <a:ext cx="64" cy="103"/>
                            </a:xfrm>
                            <a:custGeom>
                              <a:avLst/>
                              <a:gdLst>
                                <a:gd name="T0" fmla="+- 0 6347 6286"/>
                                <a:gd name="T1" fmla="*/ T0 w 64"/>
                                <a:gd name="T2" fmla="+- 0 246 145"/>
                                <a:gd name="T3" fmla="*/ 246 h 103"/>
                                <a:gd name="T4" fmla="+- 0 6330 6286"/>
                                <a:gd name="T5" fmla="*/ T4 w 64"/>
                                <a:gd name="T6" fmla="+- 0 246 145"/>
                                <a:gd name="T7" fmla="*/ 246 h 103"/>
                                <a:gd name="T8" fmla="+- 0 6331 6286"/>
                                <a:gd name="T9" fmla="*/ T8 w 64"/>
                                <a:gd name="T10" fmla="+- 0 247 145"/>
                                <a:gd name="T11" fmla="*/ 247 h 103"/>
                                <a:gd name="T12" fmla="+- 0 6347 6286"/>
                                <a:gd name="T13" fmla="*/ T12 w 64"/>
                                <a:gd name="T14" fmla="+- 0 247 145"/>
                                <a:gd name="T15" fmla="*/ 247 h 103"/>
                                <a:gd name="T16" fmla="+- 0 6347 6286"/>
                                <a:gd name="T17" fmla="*/ T16 w 64"/>
                                <a:gd name="T18" fmla="+- 0 246 145"/>
                                <a:gd name="T19" fmla="*/ 246 h 103"/>
                              </a:gdLst>
                              <a:ahLst/>
                              <a:cxnLst>
                                <a:cxn ang="0">
                                  <a:pos x="T1" y="T3"/>
                                </a:cxn>
                                <a:cxn ang="0">
                                  <a:pos x="T5" y="T7"/>
                                </a:cxn>
                                <a:cxn ang="0">
                                  <a:pos x="T9" y="T11"/>
                                </a:cxn>
                                <a:cxn ang="0">
                                  <a:pos x="T13" y="T15"/>
                                </a:cxn>
                                <a:cxn ang="0">
                                  <a:pos x="T17" y="T19"/>
                                </a:cxn>
                              </a:cxnLst>
                              <a:rect l="0" t="0" r="r" b="b"/>
                              <a:pathLst>
                                <a:path w="64" h="103">
                                  <a:moveTo>
                                    <a:pt x="61" y="101"/>
                                  </a:moveTo>
                                  <a:lnTo>
                                    <a:pt x="44" y="101"/>
                                  </a:lnTo>
                                  <a:lnTo>
                                    <a:pt x="45" y="102"/>
                                  </a:lnTo>
                                  <a:lnTo>
                                    <a:pt x="61" y="102"/>
                                  </a:lnTo>
                                  <a:lnTo>
                                    <a:pt x="61"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301"/>
                          <wps:cNvSpPr>
                            <a:spLocks/>
                          </wps:cNvSpPr>
                          <wps:spPr bwMode="auto">
                            <a:xfrm>
                              <a:off x="6286" y="145"/>
                              <a:ext cx="64" cy="103"/>
                            </a:xfrm>
                            <a:custGeom>
                              <a:avLst/>
                              <a:gdLst>
                                <a:gd name="T0" fmla="+- 0 6349 6286"/>
                                <a:gd name="T1" fmla="*/ T0 w 64"/>
                                <a:gd name="T2" fmla="+- 0 226 145"/>
                                <a:gd name="T3" fmla="*/ 226 h 103"/>
                                <a:gd name="T4" fmla="+- 0 6329 6286"/>
                                <a:gd name="T5" fmla="*/ T4 w 64"/>
                                <a:gd name="T6" fmla="+- 0 226 145"/>
                                <a:gd name="T7" fmla="*/ 226 h 103"/>
                                <a:gd name="T8" fmla="+- 0 6329 6286"/>
                                <a:gd name="T9" fmla="*/ T8 w 64"/>
                                <a:gd name="T10" fmla="+- 0 246 145"/>
                                <a:gd name="T11" fmla="*/ 246 h 103"/>
                                <a:gd name="T12" fmla="+- 0 6349 6286"/>
                                <a:gd name="T13" fmla="*/ T12 w 64"/>
                                <a:gd name="T14" fmla="+- 0 246 145"/>
                                <a:gd name="T15" fmla="*/ 246 h 103"/>
                                <a:gd name="T16" fmla="+- 0 6349 6286"/>
                                <a:gd name="T17" fmla="*/ T16 w 64"/>
                                <a:gd name="T18" fmla="+- 0 226 145"/>
                                <a:gd name="T19" fmla="*/ 226 h 103"/>
                              </a:gdLst>
                              <a:ahLst/>
                              <a:cxnLst>
                                <a:cxn ang="0">
                                  <a:pos x="T1" y="T3"/>
                                </a:cxn>
                                <a:cxn ang="0">
                                  <a:pos x="T5" y="T7"/>
                                </a:cxn>
                                <a:cxn ang="0">
                                  <a:pos x="T9" y="T11"/>
                                </a:cxn>
                                <a:cxn ang="0">
                                  <a:pos x="T13" y="T15"/>
                                </a:cxn>
                                <a:cxn ang="0">
                                  <a:pos x="T17" y="T19"/>
                                </a:cxn>
                              </a:cxnLst>
                              <a:rect l="0" t="0" r="r" b="b"/>
                              <a:pathLst>
                                <a:path w="64" h="103">
                                  <a:moveTo>
                                    <a:pt x="63" y="81"/>
                                  </a:moveTo>
                                  <a:lnTo>
                                    <a:pt x="43" y="81"/>
                                  </a:lnTo>
                                  <a:lnTo>
                                    <a:pt x="43" y="101"/>
                                  </a:lnTo>
                                  <a:lnTo>
                                    <a:pt x="63" y="101"/>
                                  </a:lnTo>
                                  <a:lnTo>
                                    <a:pt x="63"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302"/>
                          <wps:cNvSpPr>
                            <a:spLocks/>
                          </wps:cNvSpPr>
                          <wps:spPr bwMode="auto">
                            <a:xfrm>
                              <a:off x="6286" y="145"/>
                              <a:ext cx="64" cy="103"/>
                            </a:xfrm>
                            <a:custGeom>
                              <a:avLst/>
                              <a:gdLst>
                                <a:gd name="T0" fmla="+- 0 6349 6286"/>
                                <a:gd name="T1" fmla="*/ T0 w 64"/>
                                <a:gd name="T2" fmla="+- 0 148 145"/>
                                <a:gd name="T3" fmla="*/ 148 h 103"/>
                                <a:gd name="T4" fmla="+- 0 6319 6286"/>
                                <a:gd name="T5" fmla="*/ T4 w 64"/>
                                <a:gd name="T6" fmla="+- 0 148 145"/>
                                <a:gd name="T7" fmla="*/ 148 h 103"/>
                                <a:gd name="T8" fmla="+- 0 6288 6286"/>
                                <a:gd name="T9" fmla="*/ T8 w 64"/>
                                <a:gd name="T10" fmla="+- 0 203 145"/>
                                <a:gd name="T11" fmla="*/ 203 h 103"/>
                                <a:gd name="T12" fmla="+- 0 6288 6286"/>
                                <a:gd name="T13" fmla="*/ T12 w 64"/>
                                <a:gd name="T14" fmla="+- 0 205 145"/>
                                <a:gd name="T15" fmla="*/ 205 h 103"/>
                                <a:gd name="T16" fmla="+- 0 6287 6286"/>
                                <a:gd name="T17" fmla="*/ T16 w 64"/>
                                <a:gd name="T18" fmla="+- 0 205 145"/>
                                <a:gd name="T19" fmla="*/ 205 h 103"/>
                                <a:gd name="T20" fmla="+- 0 6287 6286"/>
                                <a:gd name="T21" fmla="*/ T20 w 64"/>
                                <a:gd name="T22" fmla="+- 0 209 145"/>
                                <a:gd name="T23" fmla="*/ 209 h 103"/>
                                <a:gd name="T24" fmla="+- 0 6286 6286"/>
                                <a:gd name="T25" fmla="*/ T24 w 64"/>
                                <a:gd name="T26" fmla="+- 0 210 145"/>
                                <a:gd name="T27" fmla="*/ 210 h 103"/>
                                <a:gd name="T28" fmla="+- 0 6286 6286"/>
                                <a:gd name="T29" fmla="*/ T28 w 64"/>
                                <a:gd name="T30" fmla="+- 0 222 145"/>
                                <a:gd name="T31" fmla="*/ 222 h 103"/>
                                <a:gd name="T32" fmla="+- 0 6287 6286"/>
                                <a:gd name="T33" fmla="*/ T32 w 64"/>
                                <a:gd name="T34" fmla="+- 0 223 145"/>
                                <a:gd name="T35" fmla="*/ 223 h 103"/>
                                <a:gd name="T36" fmla="+- 0 6287 6286"/>
                                <a:gd name="T37" fmla="*/ T36 w 64"/>
                                <a:gd name="T38" fmla="+- 0 226 145"/>
                                <a:gd name="T39" fmla="*/ 226 h 103"/>
                                <a:gd name="T40" fmla="+- 0 6360 6286"/>
                                <a:gd name="T41" fmla="*/ T40 w 64"/>
                                <a:gd name="T42" fmla="+- 0 226 145"/>
                                <a:gd name="T43" fmla="*/ 226 h 103"/>
                                <a:gd name="T44" fmla="+- 0 6360 6286"/>
                                <a:gd name="T45" fmla="*/ T44 w 64"/>
                                <a:gd name="T46" fmla="+- 0 223 145"/>
                                <a:gd name="T47" fmla="*/ 223 h 103"/>
                                <a:gd name="T48" fmla="+- 0 6361 6286"/>
                                <a:gd name="T49" fmla="*/ T48 w 64"/>
                                <a:gd name="T50" fmla="+- 0 221 145"/>
                                <a:gd name="T51" fmla="*/ 221 h 103"/>
                                <a:gd name="T52" fmla="+- 0 6361 6286"/>
                                <a:gd name="T53" fmla="*/ T52 w 64"/>
                                <a:gd name="T54" fmla="+- 0 215 145"/>
                                <a:gd name="T55" fmla="*/ 215 h 103"/>
                                <a:gd name="T56" fmla="+- 0 6360 6286"/>
                                <a:gd name="T57" fmla="*/ T56 w 64"/>
                                <a:gd name="T58" fmla="+- 0 214 145"/>
                                <a:gd name="T59" fmla="*/ 214 h 103"/>
                                <a:gd name="T60" fmla="+- 0 6360 6286"/>
                                <a:gd name="T61" fmla="*/ T60 w 64"/>
                                <a:gd name="T62" fmla="+- 0 210 145"/>
                                <a:gd name="T63" fmla="*/ 210 h 103"/>
                                <a:gd name="T64" fmla="+- 0 6359 6286"/>
                                <a:gd name="T65" fmla="*/ T64 w 64"/>
                                <a:gd name="T66" fmla="+- 0 209 145"/>
                                <a:gd name="T67" fmla="*/ 209 h 103"/>
                                <a:gd name="T68" fmla="+- 0 6302 6286"/>
                                <a:gd name="T69" fmla="*/ T68 w 64"/>
                                <a:gd name="T70" fmla="+- 0 209 145"/>
                                <a:gd name="T71" fmla="*/ 209 h 103"/>
                                <a:gd name="T72" fmla="+- 0 6329 6286"/>
                                <a:gd name="T73" fmla="*/ T72 w 64"/>
                                <a:gd name="T74" fmla="+- 0 162 145"/>
                                <a:gd name="T75" fmla="*/ 162 h 103"/>
                                <a:gd name="T76" fmla="+- 0 6349 6286"/>
                                <a:gd name="T77" fmla="*/ T76 w 64"/>
                                <a:gd name="T78" fmla="+- 0 162 145"/>
                                <a:gd name="T79" fmla="*/ 162 h 103"/>
                                <a:gd name="T80" fmla="+- 0 6349 6286"/>
                                <a:gd name="T81" fmla="*/ T80 w 64"/>
                                <a:gd name="T82" fmla="+- 0 148 145"/>
                                <a:gd name="T83" fmla="*/ 14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 h="103">
                                  <a:moveTo>
                                    <a:pt x="63" y="3"/>
                                  </a:moveTo>
                                  <a:lnTo>
                                    <a:pt x="33" y="3"/>
                                  </a:lnTo>
                                  <a:lnTo>
                                    <a:pt x="2" y="58"/>
                                  </a:lnTo>
                                  <a:lnTo>
                                    <a:pt x="2" y="60"/>
                                  </a:lnTo>
                                  <a:lnTo>
                                    <a:pt x="1" y="60"/>
                                  </a:lnTo>
                                  <a:lnTo>
                                    <a:pt x="1" y="64"/>
                                  </a:lnTo>
                                  <a:lnTo>
                                    <a:pt x="0" y="65"/>
                                  </a:lnTo>
                                  <a:lnTo>
                                    <a:pt x="0" y="77"/>
                                  </a:lnTo>
                                  <a:lnTo>
                                    <a:pt x="1" y="78"/>
                                  </a:lnTo>
                                  <a:lnTo>
                                    <a:pt x="1" y="81"/>
                                  </a:lnTo>
                                  <a:lnTo>
                                    <a:pt x="74" y="81"/>
                                  </a:lnTo>
                                  <a:lnTo>
                                    <a:pt x="74" y="78"/>
                                  </a:lnTo>
                                  <a:lnTo>
                                    <a:pt x="75" y="76"/>
                                  </a:lnTo>
                                  <a:lnTo>
                                    <a:pt x="75" y="70"/>
                                  </a:lnTo>
                                  <a:lnTo>
                                    <a:pt x="74" y="69"/>
                                  </a:lnTo>
                                  <a:lnTo>
                                    <a:pt x="74" y="65"/>
                                  </a:lnTo>
                                  <a:lnTo>
                                    <a:pt x="73" y="64"/>
                                  </a:lnTo>
                                  <a:lnTo>
                                    <a:pt x="16" y="64"/>
                                  </a:lnTo>
                                  <a:lnTo>
                                    <a:pt x="43" y="17"/>
                                  </a:lnTo>
                                  <a:lnTo>
                                    <a:pt x="63" y="17"/>
                                  </a:lnTo>
                                  <a:lnTo>
                                    <a:pt x="6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303"/>
                          <wps:cNvSpPr>
                            <a:spLocks/>
                          </wps:cNvSpPr>
                          <wps:spPr bwMode="auto">
                            <a:xfrm>
                              <a:off x="6286" y="145"/>
                              <a:ext cx="64" cy="103"/>
                            </a:xfrm>
                            <a:custGeom>
                              <a:avLst/>
                              <a:gdLst>
                                <a:gd name="T0" fmla="+- 0 6349 6286"/>
                                <a:gd name="T1" fmla="*/ T0 w 64"/>
                                <a:gd name="T2" fmla="+- 0 162 145"/>
                                <a:gd name="T3" fmla="*/ 162 h 103"/>
                                <a:gd name="T4" fmla="+- 0 6329 6286"/>
                                <a:gd name="T5" fmla="*/ T4 w 64"/>
                                <a:gd name="T6" fmla="+- 0 162 145"/>
                                <a:gd name="T7" fmla="*/ 162 h 103"/>
                                <a:gd name="T8" fmla="+- 0 6329 6286"/>
                                <a:gd name="T9" fmla="*/ T8 w 64"/>
                                <a:gd name="T10" fmla="+- 0 209 145"/>
                                <a:gd name="T11" fmla="*/ 209 h 103"/>
                                <a:gd name="T12" fmla="+- 0 6349 6286"/>
                                <a:gd name="T13" fmla="*/ T12 w 64"/>
                                <a:gd name="T14" fmla="+- 0 209 145"/>
                                <a:gd name="T15" fmla="*/ 209 h 103"/>
                                <a:gd name="T16" fmla="+- 0 6349 6286"/>
                                <a:gd name="T17" fmla="*/ T16 w 64"/>
                                <a:gd name="T18" fmla="+- 0 162 145"/>
                                <a:gd name="T19" fmla="*/ 162 h 103"/>
                              </a:gdLst>
                              <a:ahLst/>
                              <a:cxnLst>
                                <a:cxn ang="0">
                                  <a:pos x="T1" y="T3"/>
                                </a:cxn>
                                <a:cxn ang="0">
                                  <a:pos x="T5" y="T7"/>
                                </a:cxn>
                                <a:cxn ang="0">
                                  <a:pos x="T9" y="T11"/>
                                </a:cxn>
                                <a:cxn ang="0">
                                  <a:pos x="T13" y="T15"/>
                                </a:cxn>
                                <a:cxn ang="0">
                                  <a:pos x="T17" y="T19"/>
                                </a:cxn>
                              </a:cxnLst>
                              <a:rect l="0" t="0" r="r" b="b"/>
                              <a:pathLst>
                                <a:path w="64" h="103">
                                  <a:moveTo>
                                    <a:pt x="63" y="17"/>
                                  </a:moveTo>
                                  <a:lnTo>
                                    <a:pt x="43" y="17"/>
                                  </a:lnTo>
                                  <a:lnTo>
                                    <a:pt x="43" y="64"/>
                                  </a:lnTo>
                                  <a:lnTo>
                                    <a:pt x="63" y="64"/>
                                  </a:lnTo>
                                  <a:lnTo>
                                    <a:pt x="6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304"/>
                          <wps:cNvSpPr>
                            <a:spLocks/>
                          </wps:cNvSpPr>
                          <wps:spPr bwMode="auto">
                            <a:xfrm>
                              <a:off x="6286" y="145"/>
                              <a:ext cx="64" cy="103"/>
                            </a:xfrm>
                            <a:custGeom>
                              <a:avLst/>
                              <a:gdLst>
                                <a:gd name="T0" fmla="+- 0 6348 6286"/>
                                <a:gd name="T1" fmla="*/ T0 w 64"/>
                                <a:gd name="T2" fmla="+- 0 147 145"/>
                                <a:gd name="T3" fmla="*/ 147 h 103"/>
                                <a:gd name="T4" fmla="+- 0 6320 6286"/>
                                <a:gd name="T5" fmla="*/ T4 w 64"/>
                                <a:gd name="T6" fmla="+- 0 147 145"/>
                                <a:gd name="T7" fmla="*/ 147 h 103"/>
                                <a:gd name="T8" fmla="+- 0 6320 6286"/>
                                <a:gd name="T9" fmla="*/ T8 w 64"/>
                                <a:gd name="T10" fmla="+- 0 148 145"/>
                                <a:gd name="T11" fmla="*/ 148 h 103"/>
                                <a:gd name="T12" fmla="+- 0 6348 6286"/>
                                <a:gd name="T13" fmla="*/ T12 w 64"/>
                                <a:gd name="T14" fmla="+- 0 148 145"/>
                                <a:gd name="T15" fmla="*/ 148 h 103"/>
                                <a:gd name="T16" fmla="+- 0 6348 6286"/>
                                <a:gd name="T17" fmla="*/ T16 w 64"/>
                                <a:gd name="T18" fmla="+- 0 147 145"/>
                                <a:gd name="T19" fmla="*/ 147 h 103"/>
                              </a:gdLst>
                              <a:ahLst/>
                              <a:cxnLst>
                                <a:cxn ang="0">
                                  <a:pos x="T1" y="T3"/>
                                </a:cxn>
                                <a:cxn ang="0">
                                  <a:pos x="T5" y="T7"/>
                                </a:cxn>
                                <a:cxn ang="0">
                                  <a:pos x="T9" y="T11"/>
                                </a:cxn>
                                <a:cxn ang="0">
                                  <a:pos x="T13" y="T15"/>
                                </a:cxn>
                                <a:cxn ang="0">
                                  <a:pos x="T17" y="T19"/>
                                </a:cxn>
                              </a:cxnLst>
                              <a:rect l="0" t="0" r="r" b="b"/>
                              <a:pathLst>
                                <a:path w="64" h="103">
                                  <a:moveTo>
                                    <a:pt x="62" y="2"/>
                                  </a:moveTo>
                                  <a:lnTo>
                                    <a:pt x="34" y="2"/>
                                  </a:lnTo>
                                  <a:lnTo>
                                    <a:pt x="34" y="3"/>
                                  </a:lnTo>
                                  <a:lnTo>
                                    <a:pt x="62" y="3"/>
                                  </a:lnTo>
                                  <a:lnTo>
                                    <a:pt x="6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305"/>
                          <wps:cNvSpPr>
                            <a:spLocks/>
                          </wps:cNvSpPr>
                          <wps:spPr bwMode="auto">
                            <a:xfrm>
                              <a:off x="6286" y="145"/>
                              <a:ext cx="64" cy="103"/>
                            </a:xfrm>
                            <a:custGeom>
                              <a:avLst/>
                              <a:gdLst>
                                <a:gd name="T0" fmla="+- 0 6343 6286"/>
                                <a:gd name="T1" fmla="*/ T0 w 64"/>
                                <a:gd name="T2" fmla="+- 0 145 145"/>
                                <a:gd name="T3" fmla="*/ 145 h 103"/>
                                <a:gd name="T4" fmla="+- 0 6325 6286"/>
                                <a:gd name="T5" fmla="*/ T4 w 64"/>
                                <a:gd name="T6" fmla="+- 0 145 145"/>
                                <a:gd name="T7" fmla="*/ 145 h 103"/>
                                <a:gd name="T8" fmla="+- 0 6323 6286"/>
                                <a:gd name="T9" fmla="*/ T8 w 64"/>
                                <a:gd name="T10" fmla="+- 0 147 145"/>
                                <a:gd name="T11" fmla="*/ 147 h 103"/>
                                <a:gd name="T12" fmla="+- 0 6344 6286"/>
                                <a:gd name="T13" fmla="*/ T12 w 64"/>
                                <a:gd name="T14" fmla="+- 0 147 145"/>
                                <a:gd name="T15" fmla="*/ 147 h 103"/>
                                <a:gd name="T16" fmla="+- 0 6343 6286"/>
                                <a:gd name="T17" fmla="*/ T16 w 64"/>
                                <a:gd name="T18" fmla="+- 0 145 145"/>
                                <a:gd name="T19" fmla="*/ 145 h 103"/>
                              </a:gdLst>
                              <a:ahLst/>
                              <a:cxnLst>
                                <a:cxn ang="0">
                                  <a:pos x="T1" y="T3"/>
                                </a:cxn>
                                <a:cxn ang="0">
                                  <a:pos x="T5" y="T7"/>
                                </a:cxn>
                                <a:cxn ang="0">
                                  <a:pos x="T9" y="T11"/>
                                </a:cxn>
                                <a:cxn ang="0">
                                  <a:pos x="T13" y="T15"/>
                                </a:cxn>
                                <a:cxn ang="0">
                                  <a:pos x="T17" y="T19"/>
                                </a:cxn>
                              </a:cxnLst>
                              <a:rect l="0" t="0" r="r" b="b"/>
                              <a:pathLst>
                                <a:path w="64" h="103">
                                  <a:moveTo>
                                    <a:pt x="57" y="0"/>
                                  </a:moveTo>
                                  <a:lnTo>
                                    <a:pt x="39" y="0"/>
                                  </a:lnTo>
                                  <a:lnTo>
                                    <a:pt x="37" y="2"/>
                                  </a:lnTo>
                                  <a:lnTo>
                                    <a:pt x="58" y="2"/>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6" name="Group 306"/>
                        <wpg:cNvGrpSpPr>
                          <a:grpSpLocks/>
                        </wpg:cNvGrpSpPr>
                        <wpg:grpSpPr bwMode="auto">
                          <a:xfrm>
                            <a:off x="2993366" y="86264"/>
                            <a:ext cx="44490" cy="75708"/>
                            <a:chOff x="6370" y="144"/>
                            <a:chExt cx="70" cy="104"/>
                          </a:xfrm>
                        </wpg:grpSpPr>
                        <wps:wsp>
                          <wps:cNvPr id="1467" name="Freeform 307"/>
                          <wps:cNvSpPr>
                            <a:spLocks/>
                          </wps:cNvSpPr>
                          <wps:spPr bwMode="auto">
                            <a:xfrm>
                              <a:off x="6370" y="144"/>
                              <a:ext cx="70" cy="104"/>
                            </a:xfrm>
                            <a:custGeom>
                              <a:avLst/>
                              <a:gdLst>
                                <a:gd name="T0" fmla="+- 0 6386 6370"/>
                                <a:gd name="T1" fmla="*/ T0 w 70"/>
                                <a:gd name="T2" fmla="+- 0 232 144"/>
                                <a:gd name="T3" fmla="*/ 232 h 104"/>
                                <a:gd name="T4" fmla="+- 0 6373 6370"/>
                                <a:gd name="T5" fmla="*/ T4 w 70"/>
                                <a:gd name="T6" fmla="+- 0 232 144"/>
                                <a:gd name="T7" fmla="*/ 232 h 104"/>
                                <a:gd name="T8" fmla="+- 0 6373 6370"/>
                                <a:gd name="T9" fmla="*/ T8 w 70"/>
                                <a:gd name="T10" fmla="+- 0 241 144"/>
                                <a:gd name="T11" fmla="*/ 241 h 104"/>
                                <a:gd name="T12" fmla="+- 0 6374 6370"/>
                                <a:gd name="T13" fmla="*/ T12 w 70"/>
                                <a:gd name="T14" fmla="+- 0 243 144"/>
                                <a:gd name="T15" fmla="*/ 243 h 104"/>
                                <a:gd name="T16" fmla="+- 0 6374 6370"/>
                                <a:gd name="T17" fmla="*/ T16 w 70"/>
                                <a:gd name="T18" fmla="+- 0 244 144"/>
                                <a:gd name="T19" fmla="*/ 244 h 104"/>
                                <a:gd name="T20" fmla="+- 0 6376 6370"/>
                                <a:gd name="T21" fmla="*/ T20 w 70"/>
                                <a:gd name="T22" fmla="+- 0 245 144"/>
                                <a:gd name="T23" fmla="*/ 245 h 104"/>
                                <a:gd name="T24" fmla="+- 0 6376 6370"/>
                                <a:gd name="T25" fmla="*/ T24 w 70"/>
                                <a:gd name="T26" fmla="+- 0 246 144"/>
                                <a:gd name="T27" fmla="*/ 246 h 104"/>
                                <a:gd name="T28" fmla="+- 0 6379 6370"/>
                                <a:gd name="T29" fmla="*/ T28 w 70"/>
                                <a:gd name="T30" fmla="+- 0 246 144"/>
                                <a:gd name="T31" fmla="*/ 246 h 104"/>
                                <a:gd name="T32" fmla="+- 0 6380 6370"/>
                                <a:gd name="T33" fmla="*/ T32 w 70"/>
                                <a:gd name="T34" fmla="+- 0 247 144"/>
                                <a:gd name="T35" fmla="*/ 247 h 104"/>
                                <a:gd name="T36" fmla="+- 0 6382 6370"/>
                                <a:gd name="T37" fmla="*/ T36 w 70"/>
                                <a:gd name="T38" fmla="+- 0 247 144"/>
                                <a:gd name="T39" fmla="*/ 247 h 104"/>
                                <a:gd name="T40" fmla="+- 0 6384 6370"/>
                                <a:gd name="T41" fmla="*/ T40 w 70"/>
                                <a:gd name="T42" fmla="+- 0 249 144"/>
                                <a:gd name="T43" fmla="*/ 249 h 104"/>
                                <a:gd name="T44" fmla="+- 0 6407 6370"/>
                                <a:gd name="T45" fmla="*/ T44 w 70"/>
                                <a:gd name="T46" fmla="+- 0 249 144"/>
                                <a:gd name="T47" fmla="*/ 249 h 104"/>
                                <a:gd name="T48" fmla="+- 0 6412 6370"/>
                                <a:gd name="T49" fmla="*/ T48 w 70"/>
                                <a:gd name="T50" fmla="+- 0 246 144"/>
                                <a:gd name="T51" fmla="*/ 246 h 104"/>
                                <a:gd name="T52" fmla="+- 0 6416 6370"/>
                                <a:gd name="T53" fmla="*/ T52 w 70"/>
                                <a:gd name="T54" fmla="+- 0 245 144"/>
                                <a:gd name="T55" fmla="*/ 245 h 104"/>
                                <a:gd name="T56" fmla="+- 0 6421 6370"/>
                                <a:gd name="T57" fmla="*/ T56 w 70"/>
                                <a:gd name="T58" fmla="+- 0 243 144"/>
                                <a:gd name="T59" fmla="*/ 243 h 104"/>
                                <a:gd name="T60" fmla="+- 0 6430 6370"/>
                                <a:gd name="T61" fmla="*/ T60 w 70"/>
                                <a:gd name="T62" fmla="+- 0 234 144"/>
                                <a:gd name="T63" fmla="*/ 234 h 104"/>
                                <a:gd name="T64" fmla="+- 0 6430 6370"/>
                                <a:gd name="T65" fmla="*/ T64 w 70"/>
                                <a:gd name="T66" fmla="+- 0 233 144"/>
                                <a:gd name="T67" fmla="*/ 233 h 104"/>
                                <a:gd name="T68" fmla="+- 0 6388 6370"/>
                                <a:gd name="T69" fmla="*/ T68 w 70"/>
                                <a:gd name="T70" fmla="+- 0 233 144"/>
                                <a:gd name="T71" fmla="*/ 233 h 104"/>
                                <a:gd name="T72" fmla="+- 0 6386 6370"/>
                                <a:gd name="T73" fmla="*/ T72 w 70"/>
                                <a:gd name="T74" fmla="+- 0 232 144"/>
                                <a:gd name="T75" fmla="*/ 23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 h="104">
                                  <a:moveTo>
                                    <a:pt x="16" y="88"/>
                                  </a:moveTo>
                                  <a:lnTo>
                                    <a:pt x="3" y="88"/>
                                  </a:lnTo>
                                  <a:lnTo>
                                    <a:pt x="3" y="97"/>
                                  </a:lnTo>
                                  <a:lnTo>
                                    <a:pt x="4" y="99"/>
                                  </a:lnTo>
                                  <a:lnTo>
                                    <a:pt x="4" y="100"/>
                                  </a:lnTo>
                                  <a:lnTo>
                                    <a:pt x="6" y="101"/>
                                  </a:lnTo>
                                  <a:lnTo>
                                    <a:pt x="6" y="102"/>
                                  </a:lnTo>
                                  <a:lnTo>
                                    <a:pt x="9" y="102"/>
                                  </a:lnTo>
                                  <a:lnTo>
                                    <a:pt x="10" y="103"/>
                                  </a:lnTo>
                                  <a:lnTo>
                                    <a:pt x="12" y="103"/>
                                  </a:lnTo>
                                  <a:lnTo>
                                    <a:pt x="14" y="105"/>
                                  </a:lnTo>
                                  <a:lnTo>
                                    <a:pt x="37" y="105"/>
                                  </a:lnTo>
                                  <a:lnTo>
                                    <a:pt x="42" y="102"/>
                                  </a:lnTo>
                                  <a:lnTo>
                                    <a:pt x="46" y="101"/>
                                  </a:lnTo>
                                  <a:lnTo>
                                    <a:pt x="51" y="99"/>
                                  </a:lnTo>
                                  <a:lnTo>
                                    <a:pt x="60" y="90"/>
                                  </a:lnTo>
                                  <a:lnTo>
                                    <a:pt x="60" y="89"/>
                                  </a:lnTo>
                                  <a:lnTo>
                                    <a:pt x="18" y="89"/>
                                  </a:lnTo>
                                  <a:lnTo>
                                    <a:pt x="16"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308"/>
                          <wps:cNvSpPr>
                            <a:spLocks/>
                          </wps:cNvSpPr>
                          <wps:spPr bwMode="auto">
                            <a:xfrm>
                              <a:off x="6370" y="144"/>
                              <a:ext cx="70" cy="104"/>
                            </a:xfrm>
                            <a:custGeom>
                              <a:avLst/>
                              <a:gdLst>
                                <a:gd name="T0" fmla="+- 0 6439 6370"/>
                                <a:gd name="T1" fmla="*/ T0 w 70"/>
                                <a:gd name="T2" fmla="+- 0 204 144"/>
                                <a:gd name="T3" fmla="*/ 204 h 104"/>
                                <a:gd name="T4" fmla="+- 0 6420 6370"/>
                                <a:gd name="T5" fmla="*/ T4 w 70"/>
                                <a:gd name="T6" fmla="+- 0 204 144"/>
                                <a:gd name="T7" fmla="*/ 204 h 104"/>
                                <a:gd name="T8" fmla="+- 0 6419 6370"/>
                                <a:gd name="T9" fmla="*/ T8 w 70"/>
                                <a:gd name="T10" fmla="+- 0 208 144"/>
                                <a:gd name="T11" fmla="*/ 208 h 104"/>
                                <a:gd name="T12" fmla="+- 0 6419 6370"/>
                                <a:gd name="T13" fmla="*/ T12 w 70"/>
                                <a:gd name="T14" fmla="+- 0 215 144"/>
                                <a:gd name="T15" fmla="*/ 215 h 104"/>
                                <a:gd name="T16" fmla="+- 0 6416 6370"/>
                                <a:gd name="T17" fmla="*/ T16 w 70"/>
                                <a:gd name="T18" fmla="+- 0 219 144"/>
                                <a:gd name="T19" fmla="*/ 219 h 104"/>
                                <a:gd name="T20" fmla="+- 0 6416 6370"/>
                                <a:gd name="T21" fmla="*/ T20 w 70"/>
                                <a:gd name="T22" fmla="+- 0 222 144"/>
                                <a:gd name="T23" fmla="*/ 222 h 104"/>
                                <a:gd name="T24" fmla="+- 0 6414 6370"/>
                                <a:gd name="T25" fmla="*/ T24 w 70"/>
                                <a:gd name="T26" fmla="+- 0 225 144"/>
                                <a:gd name="T27" fmla="*/ 225 h 104"/>
                                <a:gd name="T28" fmla="+- 0 6413 6370"/>
                                <a:gd name="T29" fmla="*/ T28 w 70"/>
                                <a:gd name="T30" fmla="+- 0 227 144"/>
                                <a:gd name="T31" fmla="*/ 227 h 104"/>
                                <a:gd name="T32" fmla="+- 0 6409 6370"/>
                                <a:gd name="T33" fmla="*/ T32 w 70"/>
                                <a:gd name="T34" fmla="+- 0 229 144"/>
                                <a:gd name="T35" fmla="*/ 229 h 104"/>
                                <a:gd name="T36" fmla="+- 0 6407 6370"/>
                                <a:gd name="T37" fmla="*/ T36 w 70"/>
                                <a:gd name="T38" fmla="+- 0 231 144"/>
                                <a:gd name="T39" fmla="*/ 231 h 104"/>
                                <a:gd name="T40" fmla="+- 0 6400 6370"/>
                                <a:gd name="T41" fmla="*/ T40 w 70"/>
                                <a:gd name="T42" fmla="+- 0 233 144"/>
                                <a:gd name="T43" fmla="*/ 233 h 104"/>
                                <a:gd name="T44" fmla="+- 0 6430 6370"/>
                                <a:gd name="T45" fmla="*/ T44 w 70"/>
                                <a:gd name="T46" fmla="+- 0 233 144"/>
                                <a:gd name="T47" fmla="*/ 233 h 104"/>
                                <a:gd name="T48" fmla="+- 0 6432 6370"/>
                                <a:gd name="T49" fmla="*/ T48 w 70"/>
                                <a:gd name="T50" fmla="+- 0 229 144"/>
                                <a:gd name="T51" fmla="*/ 229 h 104"/>
                                <a:gd name="T52" fmla="+- 0 6434 6370"/>
                                <a:gd name="T53" fmla="*/ T52 w 70"/>
                                <a:gd name="T54" fmla="+- 0 222 144"/>
                                <a:gd name="T55" fmla="*/ 222 h 104"/>
                                <a:gd name="T56" fmla="+- 0 6437 6370"/>
                                <a:gd name="T57" fmla="*/ T56 w 70"/>
                                <a:gd name="T58" fmla="+- 0 217 144"/>
                                <a:gd name="T59" fmla="*/ 217 h 104"/>
                                <a:gd name="T60" fmla="+- 0 6438 6370"/>
                                <a:gd name="T61" fmla="*/ T60 w 70"/>
                                <a:gd name="T62" fmla="+- 0 214 144"/>
                                <a:gd name="T63" fmla="*/ 214 h 104"/>
                                <a:gd name="T64" fmla="+- 0 6439 6370"/>
                                <a:gd name="T65" fmla="*/ T64 w 70"/>
                                <a:gd name="T66" fmla="+- 0 209 144"/>
                                <a:gd name="T67" fmla="*/ 209 h 104"/>
                                <a:gd name="T68" fmla="+- 0 6439 6370"/>
                                <a:gd name="T69" fmla="*/ T68 w 70"/>
                                <a:gd name="T70" fmla="+- 0 204 144"/>
                                <a:gd name="T71" fmla="*/ 20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104">
                                  <a:moveTo>
                                    <a:pt x="69" y="60"/>
                                  </a:moveTo>
                                  <a:lnTo>
                                    <a:pt x="50" y="60"/>
                                  </a:lnTo>
                                  <a:lnTo>
                                    <a:pt x="49" y="64"/>
                                  </a:lnTo>
                                  <a:lnTo>
                                    <a:pt x="49" y="71"/>
                                  </a:lnTo>
                                  <a:lnTo>
                                    <a:pt x="46" y="75"/>
                                  </a:lnTo>
                                  <a:lnTo>
                                    <a:pt x="46" y="78"/>
                                  </a:lnTo>
                                  <a:lnTo>
                                    <a:pt x="44" y="81"/>
                                  </a:lnTo>
                                  <a:lnTo>
                                    <a:pt x="43" y="83"/>
                                  </a:lnTo>
                                  <a:lnTo>
                                    <a:pt x="39" y="85"/>
                                  </a:lnTo>
                                  <a:lnTo>
                                    <a:pt x="37" y="87"/>
                                  </a:lnTo>
                                  <a:lnTo>
                                    <a:pt x="30" y="89"/>
                                  </a:lnTo>
                                  <a:lnTo>
                                    <a:pt x="60" y="89"/>
                                  </a:lnTo>
                                  <a:lnTo>
                                    <a:pt x="62" y="85"/>
                                  </a:lnTo>
                                  <a:lnTo>
                                    <a:pt x="64" y="78"/>
                                  </a:lnTo>
                                  <a:lnTo>
                                    <a:pt x="67" y="73"/>
                                  </a:lnTo>
                                  <a:lnTo>
                                    <a:pt x="68" y="70"/>
                                  </a:lnTo>
                                  <a:lnTo>
                                    <a:pt x="69" y="65"/>
                                  </a:lnTo>
                                  <a:lnTo>
                                    <a:pt x="69"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309"/>
                          <wps:cNvSpPr>
                            <a:spLocks/>
                          </wps:cNvSpPr>
                          <wps:spPr bwMode="auto">
                            <a:xfrm>
                              <a:off x="6370" y="144"/>
                              <a:ext cx="70" cy="104"/>
                            </a:xfrm>
                            <a:custGeom>
                              <a:avLst/>
                              <a:gdLst>
                                <a:gd name="T0" fmla="+- 0 6378 6370"/>
                                <a:gd name="T1" fmla="*/ T0 w 70"/>
                                <a:gd name="T2" fmla="+- 0 229 144"/>
                                <a:gd name="T3" fmla="*/ 229 h 104"/>
                                <a:gd name="T4" fmla="+- 0 6374 6370"/>
                                <a:gd name="T5" fmla="*/ T4 w 70"/>
                                <a:gd name="T6" fmla="+- 0 229 144"/>
                                <a:gd name="T7" fmla="*/ 229 h 104"/>
                                <a:gd name="T8" fmla="+- 0 6374 6370"/>
                                <a:gd name="T9" fmla="*/ T8 w 70"/>
                                <a:gd name="T10" fmla="+- 0 232 144"/>
                                <a:gd name="T11" fmla="*/ 232 h 104"/>
                                <a:gd name="T12" fmla="+- 0 6383 6370"/>
                                <a:gd name="T13" fmla="*/ T12 w 70"/>
                                <a:gd name="T14" fmla="+- 0 232 144"/>
                                <a:gd name="T15" fmla="*/ 232 h 104"/>
                                <a:gd name="T16" fmla="+- 0 6382 6370"/>
                                <a:gd name="T17" fmla="*/ T16 w 70"/>
                                <a:gd name="T18" fmla="+- 0 231 144"/>
                                <a:gd name="T19" fmla="*/ 231 h 104"/>
                                <a:gd name="T20" fmla="+- 0 6380 6370"/>
                                <a:gd name="T21" fmla="*/ T20 w 70"/>
                                <a:gd name="T22" fmla="+- 0 231 144"/>
                                <a:gd name="T23" fmla="*/ 231 h 104"/>
                                <a:gd name="T24" fmla="+- 0 6378 6370"/>
                                <a:gd name="T25" fmla="*/ T24 w 70"/>
                                <a:gd name="T26" fmla="+- 0 229 144"/>
                                <a:gd name="T27" fmla="*/ 229 h 104"/>
                              </a:gdLst>
                              <a:ahLst/>
                              <a:cxnLst>
                                <a:cxn ang="0">
                                  <a:pos x="T1" y="T3"/>
                                </a:cxn>
                                <a:cxn ang="0">
                                  <a:pos x="T5" y="T7"/>
                                </a:cxn>
                                <a:cxn ang="0">
                                  <a:pos x="T9" y="T11"/>
                                </a:cxn>
                                <a:cxn ang="0">
                                  <a:pos x="T13" y="T15"/>
                                </a:cxn>
                                <a:cxn ang="0">
                                  <a:pos x="T17" y="T19"/>
                                </a:cxn>
                                <a:cxn ang="0">
                                  <a:pos x="T21" y="T23"/>
                                </a:cxn>
                                <a:cxn ang="0">
                                  <a:pos x="T25" y="T27"/>
                                </a:cxn>
                              </a:cxnLst>
                              <a:rect l="0" t="0" r="r" b="b"/>
                              <a:pathLst>
                                <a:path w="70" h="104">
                                  <a:moveTo>
                                    <a:pt x="8" y="85"/>
                                  </a:moveTo>
                                  <a:lnTo>
                                    <a:pt x="4" y="85"/>
                                  </a:lnTo>
                                  <a:lnTo>
                                    <a:pt x="4" y="88"/>
                                  </a:lnTo>
                                  <a:lnTo>
                                    <a:pt x="13" y="88"/>
                                  </a:lnTo>
                                  <a:lnTo>
                                    <a:pt x="12" y="87"/>
                                  </a:lnTo>
                                  <a:lnTo>
                                    <a:pt x="10" y="87"/>
                                  </a:lnTo>
                                  <a:lnTo>
                                    <a:pt x="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310"/>
                          <wps:cNvSpPr>
                            <a:spLocks/>
                          </wps:cNvSpPr>
                          <wps:spPr bwMode="auto">
                            <a:xfrm>
                              <a:off x="6370" y="144"/>
                              <a:ext cx="70" cy="104"/>
                            </a:xfrm>
                            <a:custGeom>
                              <a:avLst/>
                              <a:gdLst>
                                <a:gd name="T0" fmla="+- 0 6414 6370"/>
                                <a:gd name="T1" fmla="*/ T0 w 70"/>
                                <a:gd name="T2" fmla="+- 0 144 144"/>
                                <a:gd name="T3" fmla="*/ 144 h 104"/>
                                <a:gd name="T4" fmla="+- 0 6394 6370"/>
                                <a:gd name="T5" fmla="*/ T4 w 70"/>
                                <a:gd name="T6" fmla="+- 0 144 144"/>
                                <a:gd name="T7" fmla="*/ 144 h 104"/>
                                <a:gd name="T8" fmla="+- 0 6390 6370"/>
                                <a:gd name="T9" fmla="*/ T8 w 70"/>
                                <a:gd name="T10" fmla="+- 0 147 144"/>
                                <a:gd name="T11" fmla="*/ 147 h 104"/>
                                <a:gd name="T12" fmla="+- 0 6385 6370"/>
                                <a:gd name="T13" fmla="*/ T12 w 70"/>
                                <a:gd name="T14" fmla="+- 0 148 144"/>
                                <a:gd name="T15" fmla="*/ 148 h 104"/>
                                <a:gd name="T16" fmla="+- 0 6382 6370"/>
                                <a:gd name="T17" fmla="*/ T16 w 70"/>
                                <a:gd name="T18" fmla="+- 0 150 144"/>
                                <a:gd name="T19" fmla="*/ 150 h 104"/>
                                <a:gd name="T20" fmla="+- 0 6376 6370"/>
                                <a:gd name="T21" fmla="*/ T20 w 70"/>
                                <a:gd name="T22" fmla="+- 0 156 144"/>
                                <a:gd name="T23" fmla="*/ 156 h 104"/>
                                <a:gd name="T24" fmla="+- 0 6373 6370"/>
                                <a:gd name="T25" fmla="*/ T24 w 70"/>
                                <a:gd name="T26" fmla="+- 0 161 144"/>
                                <a:gd name="T27" fmla="*/ 161 h 104"/>
                                <a:gd name="T28" fmla="+- 0 6372 6370"/>
                                <a:gd name="T29" fmla="*/ T28 w 70"/>
                                <a:gd name="T30" fmla="+- 0 165 144"/>
                                <a:gd name="T31" fmla="*/ 165 h 104"/>
                                <a:gd name="T32" fmla="+- 0 6370 6370"/>
                                <a:gd name="T33" fmla="*/ T32 w 70"/>
                                <a:gd name="T34" fmla="+- 0 168 144"/>
                                <a:gd name="T35" fmla="*/ 168 h 104"/>
                                <a:gd name="T36" fmla="+- 0 6370 6370"/>
                                <a:gd name="T37" fmla="*/ T36 w 70"/>
                                <a:gd name="T38" fmla="+- 0 187 144"/>
                                <a:gd name="T39" fmla="*/ 187 h 104"/>
                                <a:gd name="T40" fmla="+- 0 6371 6370"/>
                                <a:gd name="T41" fmla="*/ T40 w 70"/>
                                <a:gd name="T42" fmla="+- 0 191 144"/>
                                <a:gd name="T43" fmla="*/ 191 h 104"/>
                                <a:gd name="T44" fmla="+- 0 6372 6370"/>
                                <a:gd name="T45" fmla="*/ T44 w 70"/>
                                <a:gd name="T46" fmla="+- 0 196 144"/>
                                <a:gd name="T47" fmla="*/ 196 h 104"/>
                                <a:gd name="T48" fmla="+- 0 6374 6370"/>
                                <a:gd name="T49" fmla="*/ T48 w 70"/>
                                <a:gd name="T50" fmla="+- 0 199 144"/>
                                <a:gd name="T51" fmla="*/ 199 h 104"/>
                                <a:gd name="T52" fmla="+- 0 6376 6370"/>
                                <a:gd name="T53" fmla="*/ T52 w 70"/>
                                <a:gd name="T54" fmla="+- 0 202 144"/>
                                <a:gd name="T55" fmla="*/ 202 h 104"/>
                                <a:gd name="T56" fmla="+- 0 6378 6370"/>
                                <a:gd name="T57" fmla="*/ T56 w 70"/>
                                <a:gd name="T58" fmla="+- 0 204 144"/>
                                <a:gd name="T59" fmla="*/ 204 h 104"/>
                                <a:gd name="T60" fmla="+- 0 6382 6370"/>
                                <a:gd name="T61" fmla="*/ T60 w 70"/>
                                <a:gd name="T62" fmla="+- 0 207 144"/>
                                <a:gd name="T63" fmla="*/ 207 h 104"/>
                                <a:gd name="T64" fmla="+- 0 6389 6370"/>
                                <a:gd name="T65" fmla="*/ T64 w 70"/>
                                <a:gd name="T66" fmla="+- 0 209 144"/>
                                <a:gd name="T67" fmla="*/ 209 h 104"/>
                                <a:gd name="T68" fmla="+- 0 6407 6370"/>
                                <a:gd name="T69" fmla="*/ T68 w 70"/>
                                <a:gd name="T70" fmla="+- 0 209 144"/>
                                <a:gd name="T71" fmla="*/ 209 h 104"/>
                                <a:gd name="T72" fmla="+- 0 6410 6370"/>
                                <a:gd name="T73" fmla="*/ T72 w 70"/>
                                <a:gd name="T74" fmla="+- 0 208 144"/>
                                <a:gd name="T75" fmla="*/ 208 h 104"/>
                                <a:gd name="T76" fmla="+- 0 6414 6370"/>
                                <a:gd name="T77" fmla="*/ T76 w 70"/>
                                <a:gd name="T78" fmla="+- 0 208 144"/>
                                <a:gd name="T79" fmla="*/ 208 h 104"/>
                                <a:gd name="T80" fmla="+- 0 6416 6370"/>
                                <a:gd name="T81" fmla="*/ T80 w 70"/>
                                <a:gd name="T82" fmla="+- 0 205 144"/>
                                <a:gd name="T83" fmla="*/ 205 h 104"/>
                                <a:gd name="T84" fmla="+- 0 6420 6370"/>
                                <a:gd name="T85" fmla="*/ T84 w 70"/>
                                <a:gd name="T86" fmla="+- 0 204 144"/>
                                <a:gd name="T87" fmla="*/ 204 h 104"/>
                                <a:gd name="T88" fmla="+- 0 6439 6370"/>
                                <a:gd name="T89" fmla="*/ T88 w 70"/>
                                <a:gd name="T90" fmla="+- 0 204 144"/>
                                <a:gd name="T91" fmla="*/ 204 h 104"/>
                                <a:gd name="T92" fmla="+- 0 6439 6370"/>
                                <a:gd name="T93" fmla="*/ T92 w 70"/>
                                <a:gd name="T94" fmla="+- 0 195 144"/>
                                <a:gd name="T95" fmla="*/ 195 h 104"/>
                                <a:gd name="T96" fmla="+- 0 6401 6370"/>
                                <a:gd name="T97" fmla="*/ T96 w 70"/>
                                <a:gd name="T98" fmla="+- 0 195 144"/>
                                <a:gd name="T99" fmla="*/ 195 h 104"/>
                                <a:gd name="T100" fmla="+- 0 6398 6370"/>
                                <a:gd name="T101" fmla="*/ T100 w 70"/>
                                <a:gd name="T102" fmla="+- 0 193 144"/>
                                <a:gd name="T103" fmla="*/ 193 h 104"/>
                                <a:gd name="T104" fmla="+- 0 6397 6370"/>
                                <a:gd name="T105" fmla="*/ T104 w 70"/>
                                <a:gd name="T106" fmla="+- 0 193 144"/>
                                <a:gd name="T107" fmla="*/ 193 h 104"/>
                                <a:gd name="T108" fmla="+- 0 6395 6370"/>
                                <a:gd name="T109" fmla="*/ T108 w 70"/>
                                <a:gd name="T110" fmla="+- 0 192 144"/>
                                <a:gd name="T111" fmla="*/ 192 h 104"/>
                                <a:gd name="T112" fmla="+- 0 6392 6370"/>
                                <a:gd name="T113" fmla="*/ T112 w 70"/>
                                <a:gd name="T114" fmla="+- 0 190 144"/>
                                <a:gd name="T115" fmla="*/ 190 h 104"/>
                                <a:gd name="T116" fmla="+- 0 6392 6370"/>
                                <a:gd name="T117" fmla="*/ T116 w 70"/>
                                <a:gd name="T118" fmla="+- 0 189 144"/>
                                <a:gd name="T119" fmla="*/ 189 h 104"/>
                                <a:gd name="T120" fmla="+- 0 6391 6370"/>
                                <a:gd name="T121" fmla="*/ T120 w 70"/>
                                <a:gd name="T122" fmla="+- 0 187 144"/>
                                <a:gd name="T123" fmla="*/ 187 h 104"/>
                                <a:gd name="T124" fmla="+- 0 6390 6370"/>
                                <a:gd name="T125" fmla="*/ T124 w 70"/>
                                <a:gd name="T126" fmla="+- 0 185 144"/>
                                <a:gd name="T127" fmla="*/ 185 h 104"/>
                                <a:gd name="T128" fmla="+- 0 6390 6370"/>
                                <a:gd name="T129" fmla="*/ T128 w 70"/>
                                <a:gd name="T130" fmla="+- 0 171 144"/>
                                <a:gd name="T131" fmla="*/ 171 h 104"/>
                                <a:gd name="T132" fmla="+- 0 6391 6370"/>
                                <a:gd name="T133" fmla="*/ T132 w 70"/>
                                <a:gd name="T134" fmla="+- 0 168 144"/>
                                <a:gd name="T135" fmla="*/ 168 h 104"/>
                                <a:gd name="T136" fmla="+- 0 6392 6370"/>
                                <a:gd name="T137" fmla="*/ T136 w 70"/>
                                <a:gd name="T138" fmla="+- 0 167 144"/>
                                <a:gd name="T139" fmla="*/ 167 h 104"/>
                                <a:gd name="T140" fmla="+- 0 6394 6370"/>
                                <a:gd name="T141" fmla="*/ T140 w 70"/>
                                <a:gd name="T142" fmla="+- 0 165 144"/>
                                <a:gd name="T143" fmla="*/ 165 h 104"/>
                                <a:gd name="T144" fmla="+- 0 6394 6370"/>
                                <a:gd name="T145" fmla="*/ T144 w 70"/>
                                <a:gd name="T146" fmla="+- 0 163 144"/>
                                <a:gd name="T147" fmla="*/ 163 h 104"/>
                                <a:gd name="T148" fmla="+- 0 6398 6370"/>
                                <a:gd name="T149" fmla="*/ T148 w 70"/>
                                <a:gd name="T150" fmla="+- 0 161 144"/>
                                <a:gd name="T151" fmla="*/ 161 h 104"/>
                                <a:gd name="T152" fmla="+- 0 6400 6370"/>
                                <a:gd name="T153" fmla="*/ T152 w 70"/>
                                <a:gd name="T154" fmla="+- 0 161 144"/>
                                <a:gd name="T155" fmla="*/ 161 h 104"/>
                                <a:gd name="T156" fmla="+- 0 6402 6370"/>
                                <a:gd name="T157" fmla="*/ T156 w 70"/>
                                <a:gd name="T158" fmla="+- 0 160 144"/>
                                <a:gd name="T159" fmla="*/ 160 h 104"/>
                                <a:gd name="T160" fmla="+- 0 6434 6370"/>
                                <a:gd name="T161" fmla="*/ T160 w 70"/>
                                <a:gd name="T162" fmla="+- 0 160 144"/>
                                <a:gd name="T163" fmla="*/ 160 h 104"/>
                                <a:gd name="T164" fmla="+- 0 6433 6370"/>
                                <a:gd name="T165" fmla="*/ T164 w 70"/>
                                <a:gd name="T166" fmla="+- 0 157 144"/>
                                <a:gd name="T167" fmla="*/ 157 h 104"/>
                                <a:gd name="T168" fmla="+- 0 6431 6370"/>
                                <a:gd name="T169" fmla="*/ T168 w 70"/>
                                <a:gd name="T170" fmla="+- 0 154 144"/>
                                <a:gd name="T171" fmla="*/ 154 h 104"/>
                                <a:gd name="T172" fmla="+- 0 6428 6370"/>
                                <a:gd name="T173" fmla="*/ T172 w 70"/>
                                <a:gd name="T174" fmla="+- 0 153 144"/>
                                <a:gd name="T175" fmla="*/ 153 h 104"/>
                                <a:gd name="T176" fmla="+- 0 6427 6370"/>
                                <a:gd name="T177" fmla="*/ T176 w 70"/>
                                <a:gd name="T178" fmla="+- 0 150 144"/>
                                <a:gd name="T179" fmla="*/ 150 h 104"/>
                                <a:gd name="T180" fmla="+- 0 6424 6370"/>
                                <a:gd name="T181" fmla="*/ T180 w 70"/>
                                <a:gd name="T182" fmla="+- 0 148 144"/>
                                <a:gd name="T183" fmla="*/ 148 h 104"/>
                                <a:gd name="T184" fmla="+- 0 6421 6370"/>
                                <a:gd name="T185" fmla="*/ T184 w 70"/>
                                <a:gd name="T186" fmla="+- 0 147 144"/>
                                <a:gd name="T187" fmla="*/ 147 h 104"/>
                                <a:gd name="T188" fmla="+- 0 6414 6370"/>
                                <a:gd name="T189" fmla="*/ T188 w 70"/>
                                <a:gd name="T190" fmla="+- 0 144 144"/>
                                <a:gd name="T191" fmla="*/ 14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 h="104">
                                  <a:moveTo>
                                    <a:pt x="44" y="0"/>
                                  </a:moveTo>
                                  <a:lnTo>
                                    <a:pt x="24" y="0"/>
                                  </a:lnTo>
                                  <a:lnTo>
                                    <a:pt x="20" y="3"/>
                                  </a:lnTo>
                                  <a:lnTo>
                                    <a:pt x="15" y="4"/>
                                  </a:lnTo>
                                  <a:lnTo>
                                    <a:pt x="12" y="6"/>
                                  </a:lnTo>
                                  <a:lnTo>
                                    <a:pt x="6" y="12"/>
                                  </a:lnTo>
                                  <a:lnTo>
                                    <a:pt x="3" y="17"/>
                                  </a:lnTo>
                                  <a:lnTo>
                                    <a:pt x="2" y="21"/>
                                  </a:lnTo>
                                  <a:lnTo>
                                    <a:pt x="0" y="24"/>
                                  </a:lnTo>
                                  <a:lnTo>
                                    <a:pt x="0" y="43"/>
                                  </a:lnTo>
                                  <a:lnTo>
                                    <a:pt x="1" y="47"/>
                                  </a:lnTo>
                                  <a:lnTo>
                                    <a:pt x="2" y="52"/>
                                  </a:lnTo>
                                  <a:lnTo>
                                    <a:pt x="4" y="55"/>
                                  </a:lnTo>
                                  <a:lnTo>
                                    <a:pt x="6" y="58"/>
                                  </a:lnTo>
                                  <a:lnTo>
                                    <a:pt x="8" y="60"/>
                                  </a:lnTo>
                                  <a:lnTo>
                                    <a:pt x="12" y="63"/>
                                  </a:lnTo>
                                  <a:lnTo>
                                    <a:pt x="19" y="65"/>
                                  </a:lnTo>
                                  <a:lnTo>
                                    <a:pt x="37" y="65"/>
                                  </a:lnTo>
                                  <a:lnTo>
                                    <a:pt x="40" y="64"/>
                                  </a:lnTo>
                                  <a:lnTo>
                                    <a:pt x="44" y="64"/>
                                  </a:lnTo>
                                  <a:lnTo>
                                    <a:pt x="46" y="61"/>
                                  </a:lnTo>
                                  <a:lnTo>
                                    <a:pt x="50" y="60"/>
                                  </a:lnTo>
                                  <a:lnTo>
                                    <a:pt x="69" y="60"/>
                                  </a:lnTo>
                                  <a:lnTo>
                                    <a:pt x="69" y="51"/>
                                  </a:lnTo>
                                  <a:lnTo>
                                    <a:pt x="31" y="51"/>
                                  </a:lnTo>
                                  <a:lnTo>
                                    <a:pt x="28" y="49"/>
                                  </a:lnTo>
                                  <a:lnTo>
                                    <a:pt x="27" y="49"/>
                                  </a:lnTo>
                                  <a:lnTo>
                                    <a:pt x="25" y="48"/>
                                  </a:lnTo>
                                  <a:lnTo>
                                    <a:pt x="22" y="46"/>
                                  </a:lnTo>
                                  <a:lnTo>
                                    <a:pt x="22" y="45"/>
                                  </a:lnTo>
                                  <a:lnTo>
                                    <a:pt x="21" y="43"/>
                                  </a:lnTo>
                                  <a:lnTo>
                                    <a:pt x="20" y="41"/>
                                  </a:lnTo>
                                  <a:lnTo>
                                    <a:pt x="20" y="27"/>
                                  </a:lnTo>
                                  <a:lnTo>
                                    <a:pt x="21" y="24"/>
                                  </a:lnTo>
                                  <a:lnTo>
                                    <a:pt x="22" y="23"/>
                                  </a:lnTo>
                                  <a:lnTo>
                                    <a:pt x="24" y="21"/>
                                  </a:lnTo>
                                  <a:lnTo>
                                    <a:pt x="24" y="19"/>
                                  </a:lnTo>
                                  <a:lnTo>
                                    <a:pt x="28" y="17"/>
                                  </a:lnTo>
                                  <a:lnTo>
                                    <a:pt x="30" y="17"/>
                                  </a:lnTo>
                                  <a:lnTo>
                                    <a:pt x="32" y="16"/>
                                  </a:lnTo>
                                  <a:lnTo>
                                    <a:pt x="64" y="16"/>
                                  </a:lnTo>
                                  <a:lnTo>
                                    <a:pt x="63" y="13"/>
                                  </a:lnTo>
                                  <a:lnTo>
                                    <a:pt x="61" y="10"/>
                                  </a:lnTo>
                                  <a:lnTo>
                                    <a:pt x="58" y="9"/>
                                  </a:lnTo>
                                  <a:lnTo>
                                    <a:pt x="57" y="6"/>
                                  </a:lnTo>
                                  <a:lnTo>
                                    <a:pt x="54" y="4"/>
                                  </a:lnTo>
                                  <a:lnTo>
                                    <a:pt x="51" y="3"/>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311"/>
                          <wps:cNvSpPr>
                            <a:spLocks/>
                          </wps:cNvSpPr>
                          <wps:spPr bwMode="auto">
                            <a:xfrm>
                              <a:off x="6370" y="144"/>
                              <a:ext cx="70" cy="104"/>
                            </a:xfrm>
                            <a:custGeom>
                              <a:avLst/>
                              <a:gdLst>
                                <a:gd name="T0" fmla="+- 0 6434 6370"/>
                                <a:gd name="T1" fmla="*/ T0 w 70"/>
                                <a:gd name="T2" fmla="+- 0 160 144"/>
                                <a:gd name="T3" fmla="*/ 160 h 104"/>
                                <a:gd name="T4" fmla="+- 0 6407 6370"/>
                                <a:gd name="T5" fmla="*/ T4 w 70"/>
                                <a:gd name="T6" fmla="+- 0 160 144"/>
                                <a:gd name="T7" fmla="*/ 160 h 104"/>
                                <a:gd name="T8" fmla="+- 0 6408 6370"/>
                                <a:gd name="T9" fmla="*/ T8 w 70"/>
                                <a:gd name="T10" fmla="+- 0 161 144"/>
                                <a:gd name="T11" fmla="*/ 161 h 104"/>
                                <a:gd name="T12" fmla="+- 0 6410 6370"/>
                                <a:gd name="T13" fmla="*/ T12 w 70"/>
                                <a:gd name="T14" fmla="+- 0 161 144"/>
                                <a:gd name="T15" fmla="*/ 161 h 104"/>
                                <a:gd name="T16" fmla="+- 0 6413 6370"/>
                                <a:gd name="T17" fmla="*/ T16 w 70"/>
                                <a:gd name="T18" fmla="+- 0 162 144"/>
                                <a:gd name="T19" fmla="*/ 162 h 104"/>
                                <a:gd name="T20" fmla="+- 0 6414 6370"/>
                                <a:gd name="T21" fmla="*/ T20 w 70"/>
                                <a:gd name="T22" fmla="+- 0 163 144"/>
                                <a:gd name="T23" fmla="*/ 163 h 104"/>
                                <a:gd name="T24" fmla="+- 0 6418 6370"/>
                                <a:gd name="T25" fmla="*/ T24 w 70"/>
                                <a:gd name="T26" fmla="+- 0 171 144"/>
                                <a:gd name="T27" fmla="*/ 171 h 104"/>
                                <a:gd name="T28" fmla="+- 0 6419 6370"/>
                                <a:gd name="T29" fmla="*/ T28 w 70"/>
                                <a:gd name="T30" fmla="+- 0 174 144"/>
                                <a:gd name="T31" fmla="*/ 174 h 104"/>
                                <a:gd name="T32" fmla="+- 0 6419 6370"/>
                                <a:gd name="T33" fmla="*/ T32 w 70"/>
                                <a:gd name="T34" fmla="+- 0 189 144"/>
                                <a:gd name="T35" fmla="*/ 189 h 104"/>
                                <a:gd name="T36" fmla="+- 0 6416 6370"/>
                                <a:gd name="T37" fmla="*/ T36 w 70"/>
                                <a:gd name="T38" fmla="+- 0 191 144"/>
                                <a:gd name="T39" fmla="*/ 191 h 104"/>
                                <a:gd name="T40" fmla="+- 0 6414 6370"/>
                                <a:gd name="T41" fmla="*/ T40 w 70"/>
                                <a:gd name="T42" fmla="+- 0 191 144"/>
                                <a:gd name="T43" fmla="*/ 191 h 104"/>
                                <a:gd name="T44" fmla="+- 0 6412 6370"/>
                                <a:gd name="T45" fmla="*/ T44 w 70"/>
                                <a:gd name="T46" fmla="+- 0 193 144"/>
                                <a:gd name="T47" fmla="*/ 193 h 104"/>
                                <a:gd name="T48" fmla="+- 0 6409 6370"/>
                                <a:gd name="T49" fmla="*/ T48 w 70"/>
                                <a:gd name="T50" fmla="+- 0 193 144"/>
                                <a:gd name="T51" fmla="*/ 193 h 104"/>
                                <a:gd name="T52" fmla="+- 0 6407 6370"/>
                                <a:gd name="T53" fmla="*/ T52 w 70"/>
                                <a:gd name="T54" fmla="+- 0 195 144"/>
                                <a:gd name="T55" fmla="*/ 195 h 104"/>
                                <a:gd name="T56" fmla="+- 0 6439 6370"/>
                                <a:gd name="T57" fmla="*/ T56 w 70"/>
                                <a:gd name="T58" fmla="+- 0 195 144"/>
                                <a:gd name="T59" fmla="*/ 195 h 104"/>
                                <a:gd name="T60" fmla="+- 0 6439 6370"/>
                                <a:gd name="T61" fmla="*/ T60 w 70"/>
                                <a:gd name="T62" fmla="+- 0 174 144"/>
                                <a:gd name="T63" fmla="*/ 174 h 104"/>
                                <a:gd name="T64" fmla="+- 0 6436 6370"/>
                                <a:gd name="T65" fmla="*/ T64 w 70"/>
                                <a:gd name="T66" fmla="+- 0 163 144"/>
                                <a:gd name="T67" fmla="*/ 163 h 104"/>
                                <a:gd name="T68" fmla="+- 0 6434 6370"/>
                                <a:gd name="T69" fmla="*/ T68 w 70"/>
                                <a:gd name="T70" fmla="+- 0 161 144"/>
                                <a:gd name="T71" fmla="*/ 161 h 104"/>
                                <a:gd name="T72" fmla="+- 0 6434 6370"/>
                                <a:gd name="T73" fmla="*/ T72 w 70"/>
                                <a:gd name="T74" fmla="+- 0 160 144"/>
                                <a:gd name="T75" fmla="*/ 16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 h="104">
                                  <a:moveTo>
                                    <a:pt x="64" y="16"/>
                                  </a:moveTo>
                                  <a:lnTo>
                                    <a:pt x="37" y="16"/>
                                  </a:lnTo>
                                  <a:lnTo>
                                    <a:pt x="38" y="17"/>
                                  </a:lnTo>
                                  <a:lnTo>
                                    <a:pt x="40" y="17"/>
                                  </a:lnTo>
                                  <a:lnTo>
                                    <a:pt x="43" y="18"/>
                                  </a:lnTo>
                                  <a:lnTo>
                                    <a:pt x="44" y="19"/>
                                  </a:lnTo>
                                  <a:lnTo>
                                    <a:pt x="48" y="27"/>
                                  </a:lnTo>
                                  <a:lnTo>
                                    <a:pt x="49" y="30"/>
                                  </a:lnTo>
                                  <a:lnTo>
                                    <a:pt x="49" y="45"/>
                                  </a:lnTo>
                                  <a:lnTo>
                                    <a:pt x="46" y="47"/>
                                  </a:lnTo>
                                  <a:lnTo>
                                    <a:pt x="44" y="47"/>
                                  </a:lnTo>
                                  <a:lnTo>
                                    <a:pt x="42" y="49"/>
                                  </a:lnTo>
                                  <a:lnTo>
                                    <a:pt x="39" y="49"/>
                                  </a:lnTo>
                                  <a:lnTo>
                                    <a:pt x="37" y="51"/>
                                  </a:lnTo>
                                  <a:lnTo>
                                    <a:pt x="69" y="51"/>
                                  </a:lnTo>
                                  <a:lnTo>
                                    <a:pt x="69" y="30"/>
                                  </a:lnTo>
                                  <a:lnTo>
                                    <a:pt x="66" y="19"/>
                                  </a:lnTo>
                                  <a:lnTo>
                                    <a:pt x="64" y="17"/>
                                  </a:lnTo>
                                  <a:lnTo>
                                    <a:pt x="64"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312"/>
                        <wpg:cNvGrpSpPr>
                          <a:grpSpLocks/>
                        </wpg:cNvGrpSpPr>
                        <wpg:grpSpPr bwMode="auto">
                          <a:xfrm>
                            <a:off x="3045125" y="86264"/>
                            <a:ext cx="69278" cy="77892"/>
                            <a:chOff x="6450" y="143"/>
                            <a:chExt cx="109" cy="107"/>
                          </a:xfrm>
                        </wpg:grpSpPr>
                        <wps:wsp>
                          <wps:cNvPr id="1473" name="Freeform 313"/>
                          <wps:cNvSpPr>
                            <a:spLocks/>
                          </wps:cNvSpPr>
                          <wps:spPr bwMode="auto">
                            <a:xfrm>
                              <a:off x="6450" y="143"/>
                              <a:ext cx="109" cy="107"/>
                            </a:xfrm>
                            <a:custGeom>
                              <a:avLst/>
                              <a:gdLst>
                                <a:gd name="T0" fmla="+- 0 6547 6450"/>
                                <a:gd name="T1" fmla="*/ T0 w 109"/>
                                <a:gd name="T2" fmla="+- 0 143 143"/>
                                <a:gd name="T3" fmla="*/ 143 h 107"/>
                                <a:gd name="T4" fmla="+- 0 6536 6450"/>
                                <a:gd name="T5" fmla="*/ T4 w 109"/>
                                <a:gd name="T6" fmla="+- 0 143 143"/>
                                <a:gd name="T7" fmla="*/ 143 h 107"/>
                                <a:gd name="T8" fmla="+- 0 6535 6450"/>
                                <a:gd name="T9" fmla="*/ T8 w 109"/>
                                <a:gd name="T10" fmla="+- 0 144 143"/>
                                <a:gd name="T11" fmla="*/ 144 h 107"/>
                                <a:gd name="T12" fmla="+- 0 6534 6450"/>
                                <a:gd name="T13" fmla="*/ T12 w 109"/>
                                <a:gd name="T14" fmla="+- 0 144 143"/>
                                <a:gd name="T15" fmla="*/ 144 h 107"/>
                                <a:gd name="T16" fmla="+- 0 6533 6450"/>
                                <a:gd name="T17" fmla="*/ T16 w 109"/>
                                <a:gd name="T18" fmla="+- 0 145 143"/>
                                <a:gd name="T19" fmla="*/ 145 h 107"/>
                                <a:gd name="T20" fmla="+- 0 6533 6450"/>
                                <a:gd name="T21" fmla="*/ T20 w 109"/>
                                <a:gd name="T22" fmla="+- 0 147 143"/>
                                <a:gd name="T23" fmla="*/ 147 h 107"/>
                                <a:gd name="T24" fmla="+- 0 6460 6450"/>
                                <a:gd name="T25" fmla="*/ T24 w 109"/>
                                <a:gd name="T26" fmla="+- 0 245 143"/>
                                <a:gd name="T27" fmla="*/ 245 h 107"/>
                                <a:gd name="T28" fmla="+- 0 6460 6450"/>
                                <a:gd name="T29" fmla="*/ T28 w 109"/>
                                <a:gd name="T30" fmla="+- 0 249 143"/>
                                <a:gd name="T31" fmla="*/ 249 h 107"/>
                                <a:gd name="T32" fmla="+- 0 6461 6450"/>
                                <a:gd name="T33" fmla="*/ T32 w 109"/>
                                <a:gd name="T34" fmla="+- 0 250 143"/>
                                <a:gd name="T35" fmla="*/ 250 h 107"/>
                                <a:gd name="T36" fmla="+- 0 6472 6450"/>
                                <a:gd name="T37" fmla="*/ T36 w 109"/>
                                <a:gd name="T38" fmla="+- 0 250 143"/>
                                <a:gd name="T39" fmla="*/ 250 h 107"/>
                                <a:gd name="T40" fmla="+- 0 6473 6450"/>
                                <a:gd name="T41" fmla="*/ T40 w 109"/>
                                <a:gd name="T42" fmla="+- 0 249 143"/>
                                <a:gd name="T43" fmla="*/ 249 h 107"/>
                                <a:gd name="T44" fmla="+- 0 6475 6450"/>
                                <a:gd name="T45" fmla="*/ T44 w 109"/>
                                <a:gd name="T46" fmla="+- 0 249 143"/>
                                <a:gd name="T47" fmla="*/ 249 h 107"/>
                                <a:gd name="T48" fmla="+- 0 6475 6450"/>
                                <a:gd name="T49" fmla="*/ T48 w 109"/>
                                <a:gd name="T50" fmla="+- 0 246 143"/>
                                <a:gd name="T51" fmla="*/ 246 h 107"/>
                                <a:gd name="T52" fmla="+- 0 6548 6450"/>
                                <a:gd name="T53" fmla="*/ T52 w 109"/>
                                <a:gd name="T54" fmla="+- 0 148 143"/>
                                <a:gd name="T55" fmla="*/ 148 h 107"/>
                                <a:gd name="T56" fmla="+- 0 6548 6450"/>
                                <a:gd name="T57" fmla="*/ T56 w 109"/>
                                <a:gd name="T58" fmla="+- 0 144 143"/>
                                <a:gd name="T59" fmla="*/ 144 h 107"/>
                                <a:gd name="T60" fmla="+- 0 6547 6450"/>
                                <a:gd name="T61" fmla="*/ T60 w 109"/>
                                <a:gd name="T62" fmla="+- 0 143 143"/>
                                <a:gd name="T63" fmla="*/ 14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 h="107">
                                  <a:moveTo>
                                    <a:pt x="97" y="0"/>
                                  </a:moveTo>
                                  <a:lnTo>
                                    <a:pt x="86" y="0"/>
                                  </a:lnTo>
                                  <a:lnTo>
                                    <a:pt x="85" y="1"/>
                                  </a:lnTo>
                                  <a:lnTo>
                                    <a:pt x="84" y="1"/>
                                  </a:lnTo>
                                  <a:lnTo>
                                    <a:pt x="83" y="2"/>
                                  </a:lnTo>
                                  <a:lnTo>
                                    <a:pt x="83" y="4"/>
                                  </a:lnTo>
                                  <a:lnTo>
                                    <a:pt x="10" y="102"/>
                                  </a:lnTo>
                                  <a:lnTo>
                                    <a:pt x="10" y="106"/>
                                  </a:lnTo>
                                  <a:lnTo>
                                    <a:pt x="11" y="107"/>
                                  </a:lnTo>
                                  <a:lnTo>
                                    <a:pt x="22" y="107"/>
                                  </a:lnTo>
                                  <a:lnTo>
                                    <a:pt x="23" y="106"/>
                                  </a:lnTo>
                                  <a:lnTo>
                                    <a:pt x="25" y="106"/>
                                  </a:lnTo>
                                  <a:lnTo>
                                    <a:pt x="25" y="103"/>
                                  </a:lnTo>
                                  <a:lnTo>
                                    <a:pt x="98" y="5"/>
                                  </a:lnTo>
                                  <a:lnTo>
                                    <a:pt x="98" y="1"/>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314"/>
                          <wps:cNvSpPr>
                            <a:spLocks/>
                          </wps:cNvSpPr>
                          <wps:spPr bwMode="auto">
                            <a:xfrm>
                              <a:off x="6450" y="143"/>
                              <a:ext cx="109" cy="107"/>
                            </a:xfrm>
                            <a:custGeom>
                              <a:avLst/>
                              <a:gdLst>
                                <a:gd name="T0" fmla="+- 0 6540 6450"/>
                                <a:gd name="T1" fmla="*/ T0 w 109"/>
                                <a:gd name="T2" fmla="+- 0 195 143"/>
                                <a:gd name="T3" fmla="*/ 195 h 107"/>
                                <a:gd name="T4" fmla="+- 0 6530 6450"/>
                                <a:gd name="T5" fmla="*/ T4 w 109"/>
                                <a:gd name="T6" fmla="+- 0 195 143"/>
                                <a:gd name="T7" fmla="*/ 195 h 107"/>
                                <a:gd name="T8" fmla="+- 0 6527 6450"/>
                                <a:gd name="T9" fmla="*/ T8 w 109"/>
                                <a:gd name="T10" fmla="+- 0 196 143"/>
                                <a:gd name="T11" fmla="*/ 196 h 107"/>
                                <a:gd name="T12" fmla="+- 0 6524 6450"/>
                                <a:gd name="T13" fmla="*/ T12 w 109"/>
                                <a:gd name="T14" fmla="+- 0 197 143"/>
                                <a:gd name="T15" fmla="*/ 197 h 107"/>
                                <a:gd name="T16" fmla="+- 0 6521 6450"/>
                                <a:gd name="T17" fmla="*/ T16 w 109"/>
                                <a:gd name="T18" fmla="+- 0 198 143"/>
                                <a:gd name="T19" fmla="*/ 198 h 107"/>
                                <a:gd name="T20" fmla="+- 0 6518 6450"/>
                                <a:gd name="T21" fmla="*/ T20 w 109"/>
                                <a:gd name="T22" fmla="+- 0 201 143"/>
                                <a:gd name="T23" fmla="*/ 201 h 107"/>
                                <a:gd name="T24" fmla="+- 0 6517 6450"/>
                                <a:gd name="T25" fmla="*/ T24 w 109"/>
                                <a:gd name="T26" fmla="+- 0 203 143"/>
                                <a:gd name="T27" fmla="*/ 203 h 107"/>
                                <a:gd name="T28" fmla="+- 0 6515 6450"/>
                                <a:gd name="T29" fmla="*/ T28 w 109"/>
                                <a:gd name="T30" fmla="+- 0 205 143"/>
                                <a:gd name="T31" fmla="*/ 205 h 107"/>
                                <a:gd name="T32" fmla="+- 0 6514 6450"/>
                                <a:gd name="T33" fmla="*/ T32 w 109"/>
                                <a:gd name="T34" fmla="+- 0 208 143"/>
                                <a:gd name="T35" fmla="*/ 208 h 107"/>
                                <a:gd name="T36" fmla="+- 0 6512 6450"/>
                                <a:gd name="T37" fmla="*/ T36 w 109"/>
                                <a:gd name="T38" fmla="+- 0 211 143"/>
                                <a:gd name="T39" fmla="*/ 211 h 107"/>
                                <a:gd name="T40" fmla="+- 0 6512 6450"/>
                                <a:gd name="T41" fmla="*/ T40 w 109"/>
                                <a:gd name="T42" fmla="+- 0 215 143"/>
                                <a:gd name="T43" fmla="*/ 215 h 107"/>
                                <a:gd name="T44" fmla="+- 0 6511 6450"/>
                                <a:gd name="T45" fmla="*/ T44 w 109"/>
                                <a:gd name="T46" fmla="+- 0 217 143"/>
                                <a:gd name="T47" fmla="*/ 217 h 107"/>
                                <a:gd name="T48" fmla="+- 0 6511 6450"/>
                                <a:gd name="T49" fmla="*/ T48 w 109"/>
                                <a:gd name="T50" fmla="+- 0 226 143"/>
                                <a:gd name="T51" fmla="*/ 226 h 107"/>
                                <a:gd name="T52" fmla="+- 0 6512 6450"/>
                                <a:gd name="T53" fmla="*/ T52 w 109"/>
                                <a:gd name="T54" fmla="+- 0 229 143"/>
                                <a:gd name="T55" fmla="*/ 229 h 107"/>
                                <a:gd name="T56" fmla="+- 0 6512 6450"/>
                                <a:gd name="T57" fmla="*/ T56 w 109"/>
                                <a:gd name="T58" fmla="+- 0 233 143"/>
                                <a:gd name="T59" fmla="*/ 233 h 107"/>
                                <a:gd name="T60" fmla="+- 0 6514 6450"/>
                                <a:gd name="T61" fmla="*/ T60 w 109"/>
                                <a:gd name="T62" fmla="+- 0 235 143"/>
                                <a:gd name="T63" fmla="*/ 235 h 107"/>
                                <a:gd name="T64" fmla="+- 0 6515 6450"/>
                                <a:gd name="T65" fmla="*/ T64 w 109"/>
                                <a:gd name="T66" fmla="+- 0 239 143"/>
                                <a:gd name="T67" fmla="*/ 239 h 107"/>
                                <a:gd name="T68" fmla="+- 0 6516 6450"/>
                                <a:gd name="T69" fmla="*/ T68 w 109"/>
                                <a:gd name="T70" fmla="+- 0 241 143"/>
                                <a:gd name="T71" fmla="*/ 241 h 107"/>
                                <a:gd name="T72" fmla="+- 0 6518 6450"/>
                                <a:gd name="T73" fmla="*/ T72 w 109"/>
                                <a:gd name="T74" fmla="+- 0 244 143"/>
                                <a:gd name="T75" fmla="*/ 244 h 107"/>
                                <a:gd name="T76" fmla="+- 0 6523 6450"/>
                                <a:gd name="T77" fmla="*/ T76 w 109"/>
                                <a:gd name="T78" fmla="+- 0 246 143"/>
                                <a:gd name="T79" fmla="*/ 246 h 107"/>
                                <a:gd name="T80" fmla="+- 0 6527 6450"/>
                                <a:gd name="T81" fmla="*/ T80 w 109"/>
                                <a:gd name="T82" fmla="+- 0 249 143"/>
                                <a:gd name="T83" fmla="*/ 249 h 107"/>
                                <a:gd name="T84" fmla="+- 0 6542 6450"/>
                                <a:gd name="T85" fmla="*/ T84 w 109"/>
                                <a:gd name="T86" fmla="+- 0 249 143"/>
                                <a:gd name="T87" fmla="*/ 249 h 107"/>
                                <a:gd name="T88" fmla="+- 0 6545 6450"/>
                                <a:gd name="T89" fmla="*/ T88 w 109"/>
                                <a:gd name="T90" fmla="+- 0 246 143"/>
                                <a:gd name="T91" fmla="*/ 246 h 107"/>
                                <a:gd name="T92" fmla="+- 0 6548 6450"/>
                                <a:gd name="T93" fmla="*/ T92 w 109"/>
                                <a:gd name="T94" fmla="+- 0 245 143"/>
                                <a:gd name="T95" fmla="*/ 245 h 107"/>
                                <a:gd name="T96" fmla="+- 0 6551 6450"/>
                                <a:gd name="T97" fmla="*/ T96 w 109"/>
                                <a:gd name="T98" fmla="+- 0 244 143"/>
                                <a:gd name="T99" fmla="*/ 244 h 107"/>
                                <a:gd name="T100" fmla="+- 0 6553 6450"/>
                                <a:gd name="T101" fmla="*/ T100 w 109"/>
                                <a:gd name="T102" fmla="+- 0 241 143"/>
                                <a:gd name="T103" fmla="*/ 241 h 107"/>
                                <a:gd name="T104" fmla="+- 0 6554 6450"/>
                                <a:gd name="T105" fmla="*/ T104 w 109"/>
                                <a:gd name="T106" fmla="+- 0 239 143"/>
                                <a:gd name="T107" fmla="*/ 239 h 107"/>
                                <a:gd name="T108" fmla="+- 0 6555 6450"/>
                                <a:gd name="T109" fmla="*/ T108 w 109"/>
                                <a:gd name="T110" fmla="+- 0 238 143"/>
                                <a:gd name="T111" fmla="*/ 238 h 107"/>
                                <a:gd name="T112" fmla="+- 0 6533 6450"/>
                                <a:gd name="T113" fmla="*/ T112 w 109"/>
                                <a:gd name="T114" fmla="+- 0 238 143"/>
                                <a:gd name="T115" fmla="*/ 238 h 107"/>
                                <a:gd name="T116" fmla="+- 0 6532 6450"/>
                                <a:gd name="T117" fmla="*/ T116 w 109"/>
                                <a:gd name="T118" fmla="+- 0 237 143"/>
                                <a:gd name="T119" fmla="*/ 237 h 107"/>
                                <a:gd name="T120" fmla="+- 0 6530 6450"/>
                                <a:gd name="T121" fmla="*/ T120 w 109"/>
                                <a:gd name="T122" fmla="+- 0 237 143"/>
                                <a:gd name="T123" fmla="*/ 237 h 107"/>
                                <a:gd name="T124" fmla="+- 0 6530 6450"/>
                                <a:gd name="T125" fmla="*/ T124 w 109"/>
                                <a:gd name="T126" fmla="+- 0 235 143"/>
                                <a:gd name="T127" fmla="*/ 235 h 107"/>
                                <a:gd name="T128" fmla="+- 0 6528 6450"/>
                                <a:gd name="T129" fmla="*/ T128 w 109"/>
                                <a:gd name="T130" fmla="+- 0 233 143"/>
                                <a:gd name="T131" fmla="*/ 233 h 107"/>
                                <a:gd name="T132" fmla="+- 0 6528 6450"/>
                                <a:gd name="T133" fmla="*/ T132 w 109"/>
                                <a:gd name="T134" fmla="+- 0 229 143"/>
                                <a:gd name="T135" fmla="*/ 229 h 107"/>
                                <a:gd name="T136" fmla="+- 0 6527 6450"/>
                                <a:gd name="T137" fmla="*/ T136 w 109"/>
                                <a:gd name="T138" fmla="+- 0 228 143"/>
                                <a:gd name="T139" fmla="*/ 228 h 107"/>
                                <a:gd name="T140" fmla="+- 0 6527 6450"/>
                                <a:gd name="T141" fmla="*/ T140 w 109"/>
                                <a:gd name="T142" fmla="+- 0 216 143"/>
                                <a:gd name="T143" fmla="*/ 216 h 107"/>
                                <a:gd name="T144" fmla="+- 0 6528 6450"/>
                                <a:gd name="T145" fmla="*/ T144 w 109"/>
                                <a:gd name="T146" fmla="+- 0 215 143"/>
                                <a:gd name="T147" fmla="*/ 215 h 107"/>
                                <a:gd name="T148" fmla="+- 0 6528 6450"/>
                                <a:gd name="T149" fmla="*/ T148 w 109"/>
                                <a:gd name="T150" fmla="+- 0 209 143"/>
                                <a:gd name="T151" fmla="*/ 209 h 107"/>
                                <a:gd name="T152" fmla="+- 0 6529 6450"/>
                                <a:gd name="T153" fmla="*/ T152 w 109"/>
                                <a:gd name="T154" fmla="+- 0 209 143"/>
                                <a:gd name="T155" fmla="*/ 209 h 107"/>
                                <a:gd name="T156" fmla="+- 0 6530 6450"/>
                                <a:gd name="T157" fmla="*/ T156 w 109"/>
                                <a:gd name="T158" fmla="+- 0 208 143"/>
                                <a:gd name="T159" fmla="*/ 208 h 107"/>
                                <a:gd name="T160" fmla="+- 0 6532 6450"/>
                                <a:gd name="T161" fmla="*/ T160 w 109"/>
                                <a:gd name="T162" fmla="+- 0 208 143"/>
                                <a:gd name="T163" fmla="*/ 208 h 107"/>
                                <a:gd name="T164" fmla="+- 0 6533 6450"/>
                                <a:gd name="T165" fmla="*/ T164 w 109"/>
                                <a:gd name="T166" fmla="+- 0 207 143"/>
                                <a:gd name="T167" fmla="*/ 207 h 107"/>
                                <a:gd name="T168" fmla="+- 0 6556 6450"/>
                                <a:gd name="T169" fmla="*/ T168 w 109"/>
                                <a:gd name="T170" fmla="+- 0 207 143"/>
                                <a:gd name="T171" fmla="*/ 207 h 107"/>
                                <a:gd name="T172" fmla="+- 0 6556 6450"/>
                                <a:gd name="T173" fmla="*/ T172 w 109"/>
                                <a:gd name="T174" fmla="+- 0 205 143"/>
                                <a:gd name="T175" fmla="*/ 205 h 107"/>
                                <a:gd name="T176" fmla="+- 0 6553 6450"/>
                                <a:gd name="T177" fmla="*/ T176 w 109"/>
                                <a:gd name="T178" fmla="+- 0 203 143"/>
                                <a:gd name="T179" fmla="*/ 203 h 107"/>
                                <a:gd name="T180" fmla="+- 0 6552 6450"/>
                                <a:gd name="T181" fmla="*/ T180 w 109"/>
                                <a:gd name="T182" fmla="+- 0 201 143"/>
                                <a:gd name="T183" fmla="*/ 201 h 107"/>
                                <a:gd name="T184" fmla="+- 0 6550 6450"/>
                                <a:gd name="T185" fmla="*/ T184 w 109"/>
                                <a:gd name="T186" fmla="+- 0 199 143"/>
                                <a:gd name="T187" fmla="*/ 199 h 107"/>
                                <a:gd name="T188" fmla="+- 0 6547 6450"/>
                                <a:gd name="T189" fmla="*/ T188 w 109"/>
                                <a:gd name="T190" fmla="+- 0 197 143"/>
                                <a:gd name="T191" fmla="*/ 197 h 107"/>
                                <a:gd name="T192" fmla="+- 0 6540 6450"/>
                                <a:gd name="T193" fmla="*/ T192 w 109"/>
                                <a:gd name="T194" fmla="+- 0 195 143"/>
                                <a:gd name="T195" fmla="*/ 1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9" h="107">
                                  <a:moveTo>
                                    <a:pt x="90" y="52"/>
                                  </a:moveTo>
                                  <a:lnTo>
                                    <a:pt x="80" y="52"/>
                                  </a:lnTo>
                                  <a:lnTo>
                                    <a:pt x="77" y="53"/>
                                  </a:lnTo>
                                  <a:lnTo>
                                    <a:pt x="74" y="54"/>
                                  </a:lnTo>
                                  <a:lnTo>
                                    <a:pt x="71" y="55"/>
                                  </a:lnTo>
                                  <a:lnTo>
                                    <a:pt x="68" y="58"/>
                                  </a:lnTo>
                                  <a:lnTo>
                                    <a:pt x="67" y="60"/>
                                  </a:lnTo>
                                  <a:lnTo>
                                    <a:pt x="65" y="62"/>
                                  </a:lnTo>
                                  <a:lnTo>
                                    <a:pt x="64" y="65"/>
                                  </a:lnTo>
                                  <a:lnTo>
                                    <a:pt x="62" y="68"/>
                                  </a:lnTo>
                                  <a:lnTo>
                                    <a:pt x="62" y="72"/>
                                  </a:lnTo>
                                  <a:lnTo>
                                    <a:pt x="61" y="74"/>
                                  </a:lnTo>
                                  <a:lnTo>
                                    <a:pt x="61" y="83"/>
                                  </a:lnTo>
                                  <a:lnTo>
                                    <a:pt x="62" y="86"/>
                                  </a:lnTo>
                                  <a:lnTo>
                                    <a:pt x="62" y="90"/>
                                  </a:lnTo>
                                  <a:lnTo>
                                    <a:pt x="64" y="92"/>
                                  </a:lnTo>
                                  <a:lnTo>
                                    <a:pt x="65" y="96"/>
                                  </a:lnTo>
                                  <a:lnTo>
                                    <a:pt x="66" y="98"/>
                                  </a:lnTo>
                                  <a:lnTo>
                                    <a:pt x="68" y="101"/>
                                  </a:lnTo>
                                  <a:lnTo>
                                    <a:pt x="73" y="103"/>
                                  </a:lnTo>
                                  <a:lnTo>
                                    <a:pt x="77" y="106"/>
                                  </a:lnTo>
                                  <a:lnTo>
                                    <a:pt x="92" y="106"/>
                                  </a:lnTo>
                                  <a:lnTo>
                                    <a:pt x="95" y="103"/>
                                  </a:lnTo>
                                  <a:lnTo>
                                    <a:pt x="98" y="102"/>
                                  </a:lnTo>
                                  <a:lnTo>
                                    <a:pt x="101" y="101"/>
                                  </a:lnTo>
                                  <a:lnTo>
                                    <a:pt x="103" y="98"/>
                                  </a:lnTo>
                                  <a:lnTo>
                                    <a:pt x="104" y="96"/>
                                  </a:lnTo>
                                  <a:lnTo>
                                    <a:pt x="105" y="95"/>
                                  </a:lnTo>
                                  <a:lnTo>
                                    <a:pt x="83" y="95"/>
                                  </a:lnTo>
                                  <a:lnTo>
                                    <a:pt x="82" y="94"/>
                                  </a:lnTo>
                                  <a:lnTo>
                                    <a:pt x="80" y="94"/>
                                  </a:lnTo>
                                  <a:lnTo>
                                    <a:pt x="80" y="92"/>
                                  </a:lnTo>
                                  <a:lnTo>
                                    <a:pt x="78" y="90"/>
                                  </a:lnTo>
                                  <a:lnTo>
                                    <a:pt x="78" y="86"/>
                                  </a:lnTo>
                                  <a:lnTo>
                                    <a:pt x="77" y="85"/>
                                  </a:lnTo>
                                  <a:lnTo>
                                    <a:pt x="77" y="73"/>
                                  </a:lnTo>
                                  <a:lnTo>
                                    <a:pt x="78" y="72"/>
                                  </a:lnTo>
                                  <a:lnTo>
                                    <a:pt x="78" y="66"/>
                                  </a:lnTo>
                                  <a:lnTo>
                                    <a:pt x="79" y="66"/>
                                  </a:lnTo>
                                  <a:lnTo>
                                    <a:pt x="80" y="65"/>
                                  </a:lnTo>
                                  <a:lnTo>
                                    <a:pt x="82" y="65"/>
                                  </a:lnTo>
                                  <a:lnTo>
                                    <a:pt x="83" y="64"/>
                                  </a:lnTo>
                                  <a:lnTo>
                                    <a:pt x="106" y="64"/>
                                  </a:lnTo>
                                  <a:lnTo>
                                    <a:pt x="106" y="62"/>
                                  </a:lnTo>
                                  <a:lnTo>
                                    <a:pt x="103" y="60"/>
                                  </a:lnTo>
                                  <a:lnTo>
                                    <a:pt x="102" y="58"/>
                                  </a:lnTo>
                                  <a:lnTo>
                                    <a:pt x="100" y="56"/>
                                  </a:lnTo>
                                  <a:lnTo>
                                    <a:pt x="97" y="54"/>
                                  </a:lnTo>
                                  <a:lnTo>
                                    <a:pt x="9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315"/>
                          <wps:cNvSpPr>
                            <a:spLocks/>
                          </wps:cNvSpPr>
                          <wps:spPr bwMode="auto">
                            <a:xfrm>
                              <a:off x="6450" y="143"/>
                              <a:ext cx="109" cy="107"/>
                            </a:xfrm>
                            <a:custGeom>
                              <a:avLst/>
                              <a:gdLst>
                                <a:gd name="T0" fmla="+- 0 6556 6450"/>
                                <a:gd name="T1" fmla="*/ T0 w 109"/>
                                <a:gd name="T2" fmla="+- 0 207 143"/>
                                <a:gd name="T3" fmla="*/ 207 h 107"/>
                                <a:gd name="T4" fmla="+- 0 6538 6450"/>
                                <a:gd name="T5" fmla="*/ T4 w 109"/>
                                <a:gd name="T6" fmla="+- 0 207 143"/>
                                <a:gd name="T7" fmla="*/ 207 h 107"/>
                                <a:gd name="T8" fmla="+- 0 6539 6450"/>
                                <a:gd name="T9" fmla="*/ T8 w 109"/>
                                <a:gd name="T10" fmla="+- 0 208 143"/>
                                <a:gd name="T11" fmla="*/ 208 h 107"/>
                                <a:gd name="T12" fmla="+- 0 6540 6450"/>
                                <a:gd name="T13" fmla="*/ T12 w 109"/>
                                <a:gd name="T14" fmla="+- 0 208 143"/>
                                <a:gd name="T15" fmla="*/ 208 h 107"/>
                                <a:gd name="T16" fmla="+- 0 6541 6450"/>
                                <a:gd name="T17" fmla="*/ T16 w 109"/>
                                <a:gd name="T18" fmla="+- 0 209 143"/>
                                <a:gd name="T19" fmla="*/ 209 h 107"/>
                                <a:gd name="T20" fmla="+- 0 6541 6450"/>
                                <a:gd name="T21" fmla="*/ T20 w 109"/>
                                <a:gd name="T22" fmla="+- 0 211 143"/>
                                <a:gd name="T23" fmla="*/ 211 h 107"/>
                                <a:gd name="T24" fmla="+- 0 6542 6450"/>
                                <a:gd name="T25" fmla="*/ T24 w 109"/>
                                <a:gd name="T26" fmla="+- 0 213 143"/>
                                <a:gd name="T27" fmla="*/ 213 h 107"/>
                                <a:gd name="T28" fmla="+- 0 6542 6450"/>
                                <a:gd name="T29" fmla="*/ T28 w 109"/>
                                <a:gd name="T30" fmla="+- 0 233 143"/>
                                <a:gd name="T31" fmla="*/ 233 h 107"/>
                                <a:gd name="T32" fmla="+- 0 6541 6450"/>
                                <a:gd name="T33" fmla="*/ T32 w 109"/>
                                <a:gd name="T34" fmla="+- 0 234 143"/>
                                <a:gd name="T35" fmla="*/ 234 h 107"/>
                                <a:gd name="T36" fmla="+- 0 6541 6450"/>
                                <a:gd name="T37" fmla="*/ T36 w 109"/>
                                <a:gd name="T38" fmla="+- 0 235 143"/>
                                <a:gd name="T39" fmla="*/ 235 h 107"/>
                                <a:gd name="T40" fmla="+- 0 6540 6450"/>
                                <a:gd name="T41" fmla="*/ T40 w 109"/>
                                <a:gd name="T42" fmla="+- 0 235 143"/>
                                <a:gd name="T43" fmla="*/ 235 h 107"/>
                                <a:gd name="T44" fmla="+- 0 6538 6450"/>
                                <a:gd name="T45" fmla="*/ T44 w 109"/>
                                <a:gd name="T46" fmla="+- 0 238 143"/>
                                <a:gd name="T47" fmla="*/ 238 h 107"/>
                                <a:gd name="T48" fmla="+- 0 6555 6450"/>
                                <a:gd name="T49" fmla="*/ T48 w 109"/>
                                <a:gd name="T50" fmla="+- 0 238 143"/>
                                <a:gd name="T51" fmla="*/ 238 h 107"/>
                                <a:gd name="T52" fmla="+- 0 6557 6450"/>
                                <a:gd name="T53" fmla="*/ T52 w 109"/>
                                <a:gd name="T54" fmla="+- 0 235 143"/>
                                <a:gd name="T55" fmla="*/ 235 h 107"/>
                                <a:gd name="T56" fmla="+- 0 6557 6450"/>
                                <a:gd name="T57" fmla="*/ T56 w 109"/>
                                <a:gd name="T58" fmla="+- 0 233 143"/>
                                <a:gd name="T59" fmla="*/ 233 h 107"/>
                                <a:gd name="T60" fmla="+- 0 6559 6450"/>
                                <a:gd name="T61" fmla="*/ T60 w 109"/>
                                <a:gd name="T62" fmla="+- 0 226 143"/>
                                <a:gd name="T63" fmla="*/ 226 h 107"/>
                                <a:gd name="T64" fmla="+- 0 6559 6450"/>
                                <a:gd name="T65" fmla="*/ T64 w 109"/>
                                <a:gd name="T66" fmla="+- 0 217 143"/>
                                <a:gd name="T67" fmla="*/ 217 h 107"/>
                                <a:gd name="T68" fmla="+- 0 6558 6450"/>
                                <a:gd name="T69" fmla="*/ T68 w 109"/>
                                <a:gd name="T70" fmla="+- 0 215 143"/>
                                <a:gd name="T71" fmla="*/ 215 h 107"/>
                                <a:gd name="T72" fmla="+- 0 6557 6450"/>
                                <a:gd name="T73" fmla="*/ T72 w 109"/>
                                <a:gd name="T74" fmla="+- 0 211 143"/>
                                <a:gd name="T75" fmla="*/ 211 h 107"/>
                                <a:gd name="T76" fmla="+- 0 6557 6450"/>
                                <a:gd name="T77" fmla="*/ T76 w 109"/>
                                <a:gd name="T78" fmla="+- 0 208 143"/>
                                <a:gd name="T79" fmla="*/ 208 h 107"/>
                                <a:gd name="T80" fmla="+- 0 6556 6450"/>
                                <a:gd name="T81" fmla="*/ T80 w 109"/>
                                <a:gd name="T82" fmla="+- 0 207 143"/>
                                <a:gd name="T83" fmla="*/ 2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 h="107">
                                  <a:moveTo>
                                    <a:pt x="106" y="64"/>
                                  </a:moveTo>
                                  <a:lnTo>
                                    <a:pt x="88" y="64"/>
                                  </a:lnTo>
                                  <a:lnTo>
                                    <a:pt x="89" y="65"/>
                                  </a:lnTo>
                                  <a:lnTo>
                                    <a:pt x="90" y="65"/>
                                  </a:lnTo>
                                  <a:lnTo>
                                    <a:pt x="91" y="66"/>
                                  </a:lnTo>
                                  <a:lnTo>
                                    <a:pt x="91" y="68"/>
                                  </a:lnTo>
                                  <a:lnTo>
                                    <a:pt x="92" y="70"/>
                                  </a:lnTo>
                                  <a:lnTo>
                                    <a:pt x="92" y="90"/>
                                  </a:lnTo>
                                  <a:lnTo>
                                    <a:pt x="91" y="91"/>
                                  </a:lnTo>
                                  <a:lnTo>
                                    <a:pt x="91" y="92"/>
                                  </a:lnTo>
                                  <a:lnTo>
                                    <a:pt x="90" y="92"/>
                                  </a:lnTo>
                                  <a:lnTo>
                                    <a:pt x="88" y="95"/>
                                  </a:lnTo>
                                  <a:lnTo>
                                    <a:pt x="105" y="95"/>
                                  </a:lnTo>
                                  <a:lnTo>
                                    <a:pt x="107" y="92"/>
                                  </a:lnTo>
                                  <a:lnTo>
                                    <a:pt x="107" y="90"/>
                                  </a:lnTo>
                                  <a:lnTo>
                                    <a:pt x="109" y="83"/>
                                  </a:lnTo>
                                  <a:lnTo>
                                    <a:pt x="109" y="74"/>
                                  </a:lnTo>
                                  <a:lnTo>
                                    <a:pt x="108" y="72"/>
                                  </a:lnTo>
                                  <a:lnTo>
                                    <a:pt x="107" y="68"/>
                                  </a:lnTo>
                                  <a:lnTo>
                                    <a:pt x="107" y="65"/>
                                  </a:lnTo>
                                  <a:lnTo>
                                    <a:pt x="106"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316"/>
                          <wps:cNvSpPr>
                            <a:spLocks/>
                          </wps:cNvSpPr>
                          <wps:spPr bwMode="auto">
                            <a:xfrm>
                              <a:off x="6450" y="143"/>
                              <a:ext cx="109" cy="107"/>
                            </a:xfrm>
                            <a:custGeom>
                              <a:avLst/>
                              <a:gdLst>
                                <a:gd name="T0" fmla="+- 0 6479 6450"/>
                                <a:gd name="T1" fmla="*/ T0 w 109"/>
                                <a:gd name="T2" fmla="+- 0 144 143"/>
                                <a:gd name="T3" fmla="*/ 144 h 107"/>
                                <a:gd name="T4" fmla="+- 0 6469 6450"/>
                                <a:gd name="T5" fmla="*/ T4 w 109"/>
                                <a:gd name="T6" fmla="+- 0 144 143"/>
                                <a:gd name="T7" fmla="*/ 144 h 107"/>
                                <a:gd name="T8" fmla="+- 0 6466 6450"/>
                                <a:gd name="T9" fmla="*/ T8 w 109"/>
                                <a:gd name="T10" fmla="+- 0 145 143"/>
                                <a:gd name="T11" fmla="*/ 145 h 107"/>
                                <a:gd name="T12" fmla="+- 0 6463 6450"/>
                                <a:gd name="T13" fmla="*/ T12 w 109"/>
                                <a:gd name="T14" fmla="+- 0 147 143"/>
                                <a:gd name="T15" fmla="*/ 147 h 107"/>
                                <a:gd name="T16" fmla="+- 0 6460 6450"/>
                                <a:gd name="T17" fmla="*/ T16 w 109"/>
                                <a:gd name="T18" fmla="+- 0 148 143"/>
                                <a:gd name="T19" fmla="*/ 148 h 107"/>
                                <a:gd name="T20" fmla="+- 0 6457 6450"/>
                                <a:gd name="T21" fmla="*/ T20 w 109"/>
                                <a:gd name="T22" fmla="+- 0 150 143"/>
                                <a:gd name="T23" fmla="*/ 150 h 107"/>
                                <a:gd name="T24" fmla="+- 0 6456 6450"/>
                                <a:gd name="T25" fmla="*/ T24 w 109"/>
                                <a:gd name="T26" fmla="+- 0 153 143"/>
                                <a:gd name="T27" fmla="*/ 153 h 107"/>
                                <a:gd name="T28" fmla="+- 0 6454 6450"/>
                                <a:gd name="T29" fmla="*/ T28 w 109"/>
                                <a:gd name="T30" fmla="+- 0 154 143"/>
                                <a:gd name="T31" fmla="*/ 154 h 107"/>
                                <a:gd name="T32" fmla="+- 0 6451 6450"/>
                                <a:gd name="T33" fmla="*/ T32 w 109"/>
                                <a:gd name="T34" fmla="+- 0 161 143"/>
                                <a:gd name="T35" fmla="*/ 161 h 107"/>
                                <a:gd name="T36" fmla="+- 0 6451 6450"/>
                                <a:gd name="T37" fmla="*/ T36 w 109"/>
                                <a:gd name="T38" fmla="+- 0 165 143"/>
                                <a:gd name="T39" fmla="*/ 165 h 107"/>
                                <a:gd name="T40" fmla="+- 0 6450 6450"/>
                                <a:gd name="T41" fmla="*/ T40 w 109"/>
                                <a:gd name="T42" fmla="+- 0 167 143"/>
                                <a:gd name="T43" fmla="*/ 167 h 107"/>
                                <a:gd name="T44" fmla="+- 0 6450 6450"/>
                                <a:gd name="T45" fmla="*/ T44 w 109"/>
                                <a:gd name="T46" fmla="+- 0 175 143"/>
                                <a:gd name="T47" fmla="*/ 175 h 107"/>
                                <a:gd name="T48" fmla="+- 0 6451 6450"/>
                                <a:gd name="T49" fmla="*/ T48 w 109"/>
                                <a:gd name="T50" fmla="+- 0 179 143"/>
                                <a:gd name="T51" fmla="*/ 179 h 107"/>
                                <a:gd name="T52" fmla="+- 0 6451 6450"/>
                                <a:gd name="T53" fmla="*/ T52 w 109"/>
                                <a:gd name="T54" fmla="+- 0 183 143"/>
                                <a:gd name="T55" fmla="*/ 183 h 107"/>
                                <a:gd name="T56" fmla="+- 0 6452 6450"/>
                                <a:gd name="T57" fmla="*/ T56 w 109"/>
                                <a:gd name="T58" fmla="+- 0 185 143"/>
                                <a:gd name="T59" fmla="*/ 185 h 107"/>
                                <a:gd name="T60" fmla="+- 0 6454 6450"/>
                                <a:gd name="T61" fmla="*/ T60 w 109"/>
                                <a:gd name="T62" fmla="+- 0 189 143"/>
                                <a:gd name="T63" fmla="*/ 189 h 107"/>
                                <a:gd name="T64" fmla="+- 0 6455 6450"/>
                                <a:gd name="T65" fmla="*/ T64 w 109"/>
                                <a:gd name="T66" fmla="+- 0 191 143"/>
                                <a:gd name="T67" fmla="*/ 191 h 107"/>
                                <a:gd name="T68" fmla="+- 0 6457 6450"/>
                                <a:gd name="T69" fmla="*/ T68 w 109"/>
                                <a:gd name="T70" fmla="+- 0 193 143"/>
                                <a:gd name="T71" fmla="*/ 193 h 107"/>
                                <a:gd name="T72" fmla="+- 0 6462 6450"/>
                                <a:gd name="T73" fmla="*/ T72 w 109"/>
                                <a:gd name="T74" fmla="+- 0 196 143"/>
                                <a:gd name="T75" fmla="*/ 196 h 107"/>
                                <a:gd name="T76" fmla="+- 0 6469 6450"/>
                                <a:gd name="T77" fmla="*/ T76 w 109"/>
                                <a:gd name="T78" fmla="+- 0 198 143"/>
                                <a:gd name="T79" fmla="*/ 198 h 107"/>
                                <a:gd name="T80" fmla="+- 0 6478 6450"/>
                                <a:gd name="T81" fmla="*/ T80 w 109"/>
                                <a:gd name="T82" fmla="+- 0 198 143"/>
                                <a:gd name="T83" fmla="*/ 198 h 107"/>
                                <a:gd name="T84" fmla="+- 0 6481 6450"/>
                                <a:gd name="T85" fmla="*/ T84 w 109"/>
                                <a:gd name="T86" fmla="+- 0 197 143"/>
                                <a:gd name="T87" fmla="*/ 197 h 107"/>
                                <a:gd name="T88" fmla="+- 0 6484 6450"/>
                                <a:gd name="T89" fmla="*/ T88 w 109"/>
                                <a:gd name="T90" fmla="+- 0 196 143"/>
                                <a:gd name="T91" fmla="*/ 196 h 107"/>
                                <a:gd name="T92" fmla="+- 0 6487 6450"/>
                                <a:gd name="T93" fmla="*/ T92 w 109"/>
                                <a:gd name="T94" fmla="+- 0 195 143"/>
                                <a:gd name="T95" fmla="*/ 195 h 107"/>
                                <a:gd name="T96" fmla="+- 0 6490 6450"/>
                                <a:gd name="T97" fmla="*/ T96 w 109"/>
                                <a:gd name="T98" fmla="+- 0 193 143"/>
                                <a:gd name="T99" fmla="*/ 193 h 107"/>
                                <a:gd name="T100" fmla="+- 0 6494 6450"/>
                                <a:gd name="T101" fmla="*/ T100 w 109"/>
                                <a:gd name="T102" fmla="+- 0 189 143"/>
                                <a:gd name="T103" fmla="*/ 189 h 107"/>
                                <a:gd name="T104" fmla="+- 0 6495 6450"/>
                                <a:gd name="T105" fmla="*/ T104 w 109"/>
                                <a:gd name="T106" fmla="+- 0 187 143"/>
                                <a:gd name="T107" fmla="*/ 187 h 107"/>
                                <a:gd name="T108" fmla="+- 0 6472 6450"/>
                                <a:gd name="T109" fmla="*/ T108 w 109"/>
                                <a:gd name="T110" fmla="+- 0 187 143"/>
                                <a:gd name="T111" fmla="*/ 187 h 107"/>
                                <a:gd name="T112" fmla="+- 0 6470 6450"/>
                                <a:gd name="T113" fmla="*/ T112 w 109"/>
                                <a:gd name="T114" fmla="+- 0 186 143"/>
                                <a:gd name="T115" fmla="*/ 186 h 107"/>
                                <a:gd name="T116" fmla="+- 0 6469 6450"/>
                                <a:gd name="T117" fmla="*/ T116 w 109"/>
                                <a:gd name="T118" fmla="+- 0 186 143"/>
                                <a:gd name="T119" fmla="*/ 186 h 107"/>
                                <a:gd name="T120" fmla="+- 0 6469 6450"/>
                                <a:gd name="T121" fmla="*/ T120 w 109"/>
                                <a:gd name="T122" fmla="+- 0 185 143"/>
                                <a:gd name="T123" fmla="*/ 185 h 107"/>
                                <a:gd name="T124" fmla="+- 0 6468 6450"/>
                                <a:gd name="T125" fmla="*/ T124 w 109"/>
                                <a:gd name="T126" fmla="+- 0 184 143"/>
                                <a:gd name="T127" fmla="*/ 184 h 107"/>
                                <a:gd name="T128" fmla="+- 0 6468 6450"/>
                                <a:gd name="T129" fmla="*/ T128 w 109"/>
                                <a:gd name="T130" fmla="+- 0 183 143"/>
                                <a:gd name="T131" fmla="*/ 183 h 107"/>
                                <a:gd name="T132" fmla="+- 0 6467 6450"/>
                                <a:gd name="T133" fmla="*/ T132 w 109"/>
                                <a:gd name="T134" fmla="+- 0 181 143"/>
                                <a:gd name="T135" fmla="*/ 181 h 107"/>
                                <a:gd name="T136" fmla="+- 0 6467 6450"/>
                                <a:gd name="T137" fmla="*/ T136 w 109"/>
                                <a:gd name="T138" fmla="+- 0 179 143"/>
                                <a:gd name="T139" fmla="*/ 179 h 107"/>
                                <a:gd name="T140" fmla="+- 0 6466 6450"/>
                                <a:gd name="T141" fmla="*/ T140 w 109"/>
                                <a:gd name="T142" fmla="+- 0 177 143"/>
                                <a:gd name="T143" fmla="*/ 177 h 107"/>
                                <a:gd name="T144" fmla="+- 0 6466 6450"/>
                                <a:gd name="T145" fmla="*/ T144 w 109"/>
                                <a:gd name="T146" fmla="+- 0 166 143"/>
                                <a:gd name="T147" fmla="*/ 166 h 107"/>
                                <a:gd name="T148" fmla="+- 0 6467 6450"/>
                                <a:gd name="T149" fmla="*/ T148 w 109"/>
                                <a:gd name="T150" fmla="+- 0 165 143"/>
                                <a:gd name="T151" fmla="*/ 165 h 107"/>
                                <a:gd name="T152" fmla="+- 0 6467 6450"/>
                                <a:gd name="T153" fmla="*/ T152 w 109"/>
                                <a:gd name="T154" fmla="+- 0 162 143"/>
                                <a:gd name="T155" fmla="*/ 162 h 107"/>
                                <a:gd name="T156" fmla="+- 0 6468 6450"/>
                                <a:gd name="T157" fmla="*/ T156 w 109"/>
                                <a:gd name="T158" fmla="+- 0 161 143"/>
                                <a:gd name="T159" fmla="*/ 161 h 107"/>
                                <a:gd name="T160" fmla="+- 0 6468 6450"/>
                                <a:gd name="T161" fmla="*/ T160 w 109"/>
                                <a:gd name="T162" fmla="+- 0 159 143"/>
                                <a:gd name="T163" fmla="*/ 159 h 107"/>
                                <a:gd name="T164" fmla="+- 0 6469 6450"/>
                                <a:gd name="T165" fmla="*/ T164 w 109"/>
                                <a:gd name="T166" fmla="+- 0 156 143"/>
                                <a:gd name="T167" fmla="*/ 156 h 107"/>
                                <a:gd name="T168" fmla="+- 0 6495 6450"/>
                                <a:gd name="T169" fmla="*/ T168 w 109"/>
                                <a:gd name="T170" fmla="+- 0 156 143"/>
                                <a:gd name="T171" fmla="*/ 156 h 107"/>
                                <a:gd name="T172" fmla="+- 0 6494 6450"/>
                                <a:gd name="T173" fmla="*/ T172 w 109"/>
                                <a:gd name="T174" fmla="+- 0 155 143"/>
                                <a:gd name="T175" fmla="*/ 155 h 107"/>
                                <a:gd name="T176" fmla="+- 0 6492 6450"/>
                                <a:gd name="T177" fmla="*/ T176 w 109"/>
                                <a:gd name="T178" fmla="+- 0 153 143"/>
                                <a:gd name="T179" fmla="*/ 153 h 107"/>
                                <a:gd name="T180" fmla="+- 0 6491 6450"/>
                                <a:gd name="T181" fmla="*/ T180 w 109"/>
                                <a:gd name="T182" fmla="+- 0 150 143"/>
                                <a:gd name="T183" fmla="*/ 150 h 107"/>
                                <a:gd name="T184" fmla="+- 0 6488 6450"/>
                                <a:gd name="T185" fmla="*/ T184 w 109"/>
                                <a:gd name="T186" fmla="+- 0 148 143"/>
                                <a:gd name="T187" fmla="*/ 148 h 107"/>
                                <a:gd name="T188" fmla="+- 0 6486 6450"/>
                                <a:gd name="T189" fmla="*/ T188 w 109"/>
                                <a:gd name="T190" fmla="+- 0 147 143"/>
                                <a:gd name="T191" fmla="*/ 147 h 107"/>
                                <a:gd name="T192" fmla="+- 0 6479 6450"/>
                                <a:gd name="T193" fmla="*/ T192 w 109"/>
                                <a:gd name="T194" fmla="+- 0 144 143"/>
                                <a:gd name="T195"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9" h="107">
                                  <a:moveTo>
                                    <a:pt x="29" y="1"/>
                                  </a:moveTo>
                                  <a:lnTo>
                                    <a:pt x="19" y="1"/>
                                  </a:lnTo>
                                  <a:lnTo>
                                    <a:pt x="16" y="2"/>
                                  </a:lnTo>
                                  <a:lnTo>
                                    <a:pt x="13" y="4"/>
                                  </a:lnTo>
                                  <a:lnTo>
                                    <a:pt x="10" y="5"/>
                                  </a:lnTo>
                                  <a:lnTo>
                                    <a:pt x="7" y="7"/>
                                  </a:lnTo>
                                  <a:lnTo>
                                    <a:pt x="6" y="10"/>
                                  </a:lnTo>
                                  <a:lnTo>
                                    <a:pt x="4" y="11"/>
                                  </a:lnTo>
                                  <a:lnTo>
                                    <a:pt x="1" y="18"/>
                                  </a:lnTo>
                                  <a:lnTo>
                                    <a:pt x="1" y="22"/>
                                  </a:lnTo>
                                  <a:lnTo>
                                    <a:pt x="0" y="24"/>
                                  </a:lnTo>
                                  <a:lnTo>
                                    <a:pt x="0" y="32"/>
                                  </a:lnTo>
                                  <a:lnTo>
                                    <a:pt x="1" y="36"/>
                                  </a:lnTo>
                                  <a:lnTo>
                                    <a:pt x="1" y="40"/>
                                  </a:lnTo>
                                  <a:lnTo>
                                    <a:pt x="2" y="42"/>
                                  </a:lnTo>
                                  <a:lnTo>
                                    <a:pt x="4" y="46"/>
                                  </a:lnTo>
                                  <a:lnTo>
                                    <a:pt x="5" y="48"/>
                                  </a:lnTo>
                                  <a:lnTo>
                                    <a:pt x="7" y="50"/>
                                  </a:lnTo>
                                  <a:lnTo>
                                    <a:pt x="12" y="53"/>
                                  </a:lnTo>
                                  <a:lnTo>
                                    <a:pt x="19" y="55"/>
                                  </a:lnTo>
                                  <a:lnTo>
                                    <a:pt x="28" y="55"/>
                                  </a:lnTo>
                                  <a:lnTo>
                                    <a:pt x="31" y="54"/>
                                  </a:lnTo>
                                  <a:lnTo>
                                    <a:pt x="34" y="53"/>
                                  </a:lnTo>
                                  <a:lnTo>
                                    <a:pt x="37" y="52"/>
                                  </a:lnTo>
                                  <a:lnTo>
                                    <a:pt x="40" y="50"/>
                                  </a:lnTo>
                                  <a:lnTo>
                                    <a:pt x="44" y="46"/>
                                  </a:lnTo>
                                  <a:lnTo>
                                    <a:pt x="45" y="44"/>
                                  </a:lnTo>
                                  <a:lnTo>
                                    <a:pt x="22" y="44"/>
                                  </a:lnTo>
                                  <a:lnTo>
                                    <a:pt x="20" y="43"/>
                                  </a:lnTo>
                                  <a:lnTo>
                                    <a:pt x="19" y="43"/>
                                  </a:lnTo>
                                  <a:lnTo>
                                    <a:pt x="19" y="42"/>
                                  </a:lnTo>
                                  <a:lnTo>
                                    <a:pt x="18" y="41"/>
                                  </a:lnTo>
                                  <a:lnTo>
                                    <a:pt x="18" y="40"/>
                                  </a:lnTo>
                                  <a:lnTo>
                                    <a:pt x="17" y="38"/>
                                  </a:lnTo>
                                  <a:lnTo>
                                    <a:pt x="17" y="36"/>
                                  </a:lnTo>
                                  <a:lnTo>
                                    <a:pt x="16" y="34"/>
                                  </a:lnTo>
                                  <a:lnTo>
                                    <a:pt x="16" y="23"/>
                                  </a:lnTo>
                                  <a:lnTo>
                                    <a:pt x="17" y="22"/>
                                  </a:lnTo>
                                  <a:lnTo>
                                    <a:pt x="17" y="19"/>
                                  </a:lnTo>
                                  <a:lnTo>
                                    <a:pt x="18" y="18"/>
                                  </a:lnTo>
                                  <a:lnTo>
                                    <a:pt x="18" y="16"/>
                                  </a:lnTo>
                                  <a:lnTo>
                                    <a:pt x="19" y="13"/>
                                  </a:lnTo>
                                  <a:lnTo>
                                    <a:pt x="45" y="13"/>
                                  </a:lnTo>
                                  <a:lnTo>
                                    <a:pt x="44" y="12"/>
                                  </a:lnTo>
                                  <a:lnTo>
                                    <a:pt x="42" y="10"/>
                                  </a:lnTo>
                                  <a:lnTo>
                                    <a:pt x="41" y="7"/>
                                  </a:lnTo>
                                  <a:lnTo>
                                    <a:pt x="38" y="5"/>
                                  </a:lnTo>
                                  <a:lnTo>
                                    <a:pt x="36" y="4"/>
                                  </a:lnTo>
                                  <a:lnTo>
                                    <a:pt x="2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317"/>
                          <wps:cNvSpPr>
                            <a:spLocks/>
                          </wps:cNvSpPr>
                          <wps:spPr bwMode="auto">
                            <a:xfrm>
                              <a:off x="6450" y="143"/>
                              <a:ext cx="109" cy="107"/>
                            </a:xfrm>
                            <a:custGeom>
                              <a:avLst/>
                              <a:gdLst>
                                <a:gd name="T0" fmla="+- 0 6495 6450"/>
                                <a:gd name="T1" fmla="*/ T0 w 109"/>
                                <a:gd name="T2" fmla="+- 0 156 143"/>
                                <a:gd name="T3" fmla="*/ 156 h 107"/>
                                <a:gd name="T4" fmla="+- 0 6479 6450"/>
                                <a:gd name="T5" fmla="*/ T4 w 109"/>
                                <a:gd name="T6" fmla="+- 0 156 143"/>
                                <a:gd name="T7" fmla="*/ 156 h 107"/>
                                <a:gd name="T8" fmla="+- 0 6480 6450"/>
                                <a:gd name="T9" fmla="*/ T8 w 109"/>
                                <a:gd name="T10" fmla="+- 0 159 143"/>
                                <a:gd name="T11" fmla="*/ 159 h 107"/>
                                <a:gd name="T12" fmla="+- 0 6480 6450"/>
                                <a:gd name="T13" fmla="*/ T12 w 109"/>
                                <a:gd name="T14" fmla="+- 0 161 143"/>
                                <a:gd name="T15" fmla="*/ 161 h 107"/>
                                <a:gd name="T16" fmla="+- 0 6481 6450"/>
                                <a:gd name="T17" fmla="*/ T16 w 109"/>
                                <a:gd name="T18" fmla="+- 0 162 143"/>
                                <a:gd name="T19" fmla="*/ 162 h 107"/>
                                <a:gd name="T20" fmla="+- 0 6481 6450"/>
                                <a:gd name="T21" fmla="*/ T20 w 109"/>
                                <a:gd name="T22" fmla="+- 0 183 143"/>
                                <a:gd name="T23" fmla="*/ 183 h 107"/>
                                <a:gd name="T24" fmla="+- 0 6480 6450"/>
                                <a:gd name="T25" fmla="*/ T24 w 109"/>
                                <a:gd name="T26" fmla="+- 0 183 143"/>
                                <a:gd name="T27" fmla="*/ 183 h 107"/>
                                <a:gd name="T28" fmla="+- 0 6480 6450"/>
                                <a:gd name="T29" fmla="*/ T28 w 109"/>
                                <a:gd name="T30" fmla="+- 0 185 143"/>
                                <a:gd name="T31" fmla="*/ 185 h 107"/>
                                <a:gd name="T32" fmla="+- 0 6479 6450"/>
                                <a:gd name="T33" fmla="*/ T32 w 109"/>
                                <a:gd name="T34" fmla="+- 0 185 143"/>
                                <a:gd name="T35" fmla="*/ 185 h 107"/>
                                <a:gd name="T36" fmla="+- 0 6476 6450"/>
                                <a:gd name="T37" fmla="*/ T36 w 109"/>
                                <a:gd name="T38" fmla="+- 0 187 143"/>
                                <a:gd name="T39" fmla="*/ 187 h 107"/>
                                <a:gd name="T40" fmla="+- 0 6495 6450"/>
                                <a:gd name="T41" fmla="*/ T40 w 109"/>
                                <a:gd name="T42" fmla="+- 0 187 143"/>
                                <a:gd name="T43" fmla="*/ 187 h 107"/>
                                <a:gd name="T44" fmla="+- 0 6496 6450"/>
                                <a:gd name="T45" fmla="*/ T44 w 109"/>
                                <a:gd name="T46" fmla="+- 0 185 143"/>
                                <a:gd name="T47" fmla="*/ 185 h 107"/>
                                <a:gd name="T48" fmla="+- 0 6496 6450"/>
                                <a:gd name="T49" fmla="*/ T48 w 109"/>
                                <a:gd name="T50" fmla="+- 0 183 143"/>
                                <a:gd name="T51" fmla="*/ 183 h 107"/>
                                <a:gd name="T52" fmla="+- 0 6497 6450"/>
                                <a:gd name="T53" fmla="*/ T52 w 109"/>
                                <a:gd name="T54" fmla="+- 0 179 143"/>
                                <a:gd name="T55" fmla="*/ 179 h 107"/>
                                <a:gd name="T56" fmla="+- 0 6498 6450"/>
                                <a:gd name="T57" fmla="*/ T56 w 109"/>
                                <a:gd name="T58" fmla="+- 0 174 143"/>
                                <a:gd name="T59" fmla="*/ 174 h 107"/>
                                <a:gd name="T60" fmla="+- 0 6498 6450"/>
                                <a:gd name="T61" fmla="*/ T60 w 109"/>
                                <a:gd name="T62" fmla="+- 0 167 143"/>
                                <a:gd name="T63" fmla="*/ 167 h 107"/>
                                <a:gd name="T64" fmla="+- 0 6497 6450"/>
                                <a:gd name="T65" fmla="*/ T64 w 109"/>
                                <a:gd name="T66" fmla="+- 0 165 143"/>
                                <a:gd name="T67" fmla="*/ 165 h 107"/>
                                <a:gd name="T68" fmla="+- 0 6496 6450"/>
                                <a:gd name="T69" fmla="*/ T68 w 109"/>
                                <a:gd name="T70" fmla="+- 0 161 143"/>
                                <a:gd name="T71" fmla="*/ 161 h 107"/>
                                <a:gd name="T72" fmla="+- 0 6496 6450"/>
                                <a:gd name="T73" fmla="*/ T72 w 109"/>
                                <a:gd name="T74" fmla="+- 0 157 143"/>
                                <a:gd name="T75" fmla="*/ 157 h 107"/>
                                <a:gd name="T76" fmla="+- 0 6495 6450"/>
                                <a:gd name="T77" fmla="*/ T76 w 109"/>
                                <a:gd name="T78" fmla="+- 0 156 143"/>
                                <a:gd name="T79" fmla="*/ 15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9" h="107">
                                  <a:moveTo>
                                    <a:pt x="45" y="13"/>
                                  </a:moveTo>
                                  <a:lnTo>
                                    <a:pt x="29" y="13"/>
                                  </a:lnTo>
                                  <a:lnTo>
                                    <a:pt x="30" y="16"/>
                                  </a:lnTo>
                                  <a:lnTo>
                                    <a:pt x="30" y="18"/>
                                  </a:lnTo>
                                  <a:lnTo>
                                    <a:pt x="31" y="19"/>
                                  </a:lnTo>
                                  <a:lnTo>
                                    <a:pt x="31" y="40"/>
                                  </a:lnTo>
                                  <a:lnTo>
                                    <a:pt x="30" y="40"/>
                                  </a:lnTo>
                                  <a:lnTo>
                                    <a:pt x="30" y="42"/>
                                  </a:lnTo>
                                  <a:lnTo>
                                    <a:pt x="29" y="42"/>
                                  </a:lnTo>
                                  <a:lnTo>
                                    <a:pt x="26" y="44"/>
                                  </a:lnTo>
                                  <a:lnTo>
                                    <a:pt x="45" y="44"/>
                                  </a:lnTo>
                                  <a:lnTo>
                                    <a:pt x="46" y="42"/>
                                  </a:lnTo>
                                  <a:lnTo>
                                    <a:pt x="46" y="40"/>
                                  </a:lnTo>
                                  <a:lnTo>
                                    <a:pt x="47" y="36"/>
                                  </a:lnTo>
                                  <a:lnTo>
                                    <a:pt x="48" y="31"/>
                                  </a:lnTo>
                                  <a:lnTo>
                                    <a:pt x="48" y="24"/>
                                  </a:lnTo>
                                  <a:lnTo>
                                    <a:pt x="47" y="22"/>
                                  </a:lnTo>
                                  <a:lnTo>
                                    <a:pt x="46" y="18"/>
                                  </a:lnTo>
                                  <a:lnTo>
                                    <a:pt x="46" y="14"/>
                                  </a:lnTo>
                                  <a:lnTo>
                                    <a:pt x="4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8" name="Picture 3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45" y="138"/>
                              <a:ext cx="279"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9" name="Picture 3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06" y="138"/>
                              <a:ext cx="279"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 name="Picture 3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967" y="138"/>
                              <a:ext cx="279" cy="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81" name="Group 321"/>
                        <wpg:cNvGrpSpPr>
                          <a:grpSpLocks/>
                        </wpg:cNvGrpSpPr>
                        <wpg:grpSpPr bwMode="auto">
                          <a:xfrm>
                            <a:off x="4373593" y="86264"/>
                            <a:ext cx="41948" cy="74980"/>
                            <a:chOff x="8533" y="144"/>
                            <a:chExt cx="66" cy="103"/>
                          </a:xfrm>
                        </wpg:grpSpPr>
                        <wps:wsp>
                          <wps:cNvPr id="1482" name="Freeform 322"/>
                          <wps:cNvSpPr>
                            <a:spLocks/>
                          </wps:cNvSpPr>
                          <wps:spPr bwMode="auto">
                            <a:xfrm>
                              <a:off x="8533" y="144"/>
                              <a:ext cx="66" cy="103"/>
                            </a:xfrm>
                            <a:custGeom>
                              <a:avLst/>
                              <a:gdLst>
                                <a:gd name="T0" fmla="+- 0 8599 8533"/>
                                <a:gd name="T1" fmla="*/ T0 w 66"/>
                                <a:gd name="T2" fmla="+- 0 246 144"/>
                                <a:gd name="T3" fmla="*/ 246 h 103"/>
                                <a:gd name="T4" fmla="+- 0 8536 8533"/>
                                <a:gd name="T5" fmla="*/ T4 w 66"/>
                                <a:gd name="T6" fmla="+- 0 246 144"/>
                                <a:gd name="T7" fmla="*/ 246 h 103"/>
                                <a:gd name="T8" fmla="+- 0 8536 8533"/>
                                <a:gd name="T9" fmla="*/ T8 w 66"/>
                                <a:gd name="T10" fmla="+- 0 247 144"/>
                                <a:gd name="T11" fmla="*/ 247 h 103"/>
                                <a:gd name="T12" fmla="+- 0 8599 8533"/>
                                <a:gd name="T13" fmla="*/ T12 w 66"/>
                                <a:gd name="T14" fmla="+- 0 247 144"/>
                                <a:gd name="T15" fmla="*/ 247 h 103"/>
                                <a:gd name="T16" fmla="+- 0 8599 8533"/>
                                <a:gd name="T17" fmla="*/ T16 w 66"/>
                                <a:gd name="T18" fmla="+- 0 246 144"/>
                                <a:gd name="T19" fmla="*/ 246 h 103"/>
                              </a:gdLst>
                              <a:ahLst/>
                              <a:cxnLst>
                                <a:cxn ang="0">
                                  <a:pos x="T1" y="T3"/>
                                </a:cxn>
                                <a:cxn ang="0">
                                  <a:pos x="T5" y="T7"/>
                                </a:cxn>
                                <a:cxn ang="0">
                                  <a:pos x="T9" y="T11"/>
                                </a:cxn>
                                <a:cxn ang="0">
                                  <a:pos x="T13" y="T15"/>
                                </a:cxn>
                                <a:cxn ang="0">
                                  <a:pos x="T17" y="T19"/>
                                </a:cxn>
                              </a:cxnLst>
                              <a:rect l="0" t="0" r="r" b="b"/>
                              <a:pathLst>
                                <a:path w="66" h="103">
                                  <a:moveTo>
                                    <a:pt x="66" y="102"/>
                                  </a:moveTo>
                                  <a:lnTo>
                                    <a:pt x="3" y="102"/>
                                  </a:lnTo>
                                  <a:lnTo>
                                    <a:pt x="3" y="103"/>
                                  </a:lnTo>
                                  <a:lnTo>
                                    <a:pt x="66" y="103"/>
                                  </a:lnTo>
                                  <a:lnTo>
                                    <a:pt x="6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323"/>
                          <wps:cNvSpPr>
                            <a:spLocks/>
                          </wps:cNvSpPr>
                          <wps:spPr bwMode="auto">
                            <a:xfrm>
                              <a:off x="8533" y="144"/>
                              <a:ext cx="66" cy="103"/>
                            </a:xfrm>
                            <a:custGeom>
                              <a:avLst/>
                              <a:gdLst>
                                <a:gd name="T0" fmla="+- 0 8596 8533"/>
                                <a:gd name="T1" fmla="*/ T0 w 66"/>
                                <a:gd name="T2" fmla="+- 0 162 144"/>
                                <a:gd name="T3" fmla="*/ 162 h 103"/>
                                <a:gd name="T4" fmla="+- 0 8563 8533"/>
                                <a:gd name="T5" fmla="*/ T4 w 66"/>
                                <a:gd name="T6" fmla="+- 0 162 144"/>
                                <a:gd name="T7" fmla="*/ 162 h 103"/>
                                <a:gd name="T8" fmla="+- 0 8564 8533"/>
                                <a:gd name="T9" fmla="*/ T8 w 66"/>
                                <a:gd name="T10" fmla="+- 0 163 144"/>
                                <a:gd name="T11" fmla="*/ 163 h 103"/>
                                <a:gd name="T12" fmla="+- 0 8567 8533"/>
                                <a:gd name="T13" fmla="*/ T12 w 66"/>
                                <a:gd name="T14" fmla="+- 0 165 144"/>
                                <a:gd name="T15" fmla="*/ 165 h 103"/>
                                <a:gd name="T16" fmla="+- 0 8568 8533"/>
                                <a:gd name="T17" fmla="*/ T16 w 66"/>
                                <a:gd name="T18" fmla="+- 0 165 144"/>
                                <a:gd name="T19" fmla="*/ 165 h 103"/>
                                <a:gd name="T20" fmla="+- 0 8569 8533"/>
                                <a:gd name="T21" fmla="*/ T20 w 66"/>
                                <a:gd name="T22" fmla="+- 0 167 144"/>
                                <a:gd name="T23" fmla="*/ 167 h 103"/>
                                <a:gd name="T24" fmla="+- 0 8570 8533"/>
                                <a:gd name="T25" fmla="*/ T24 w 66"/>
                                <a:gd name="T26" fmla="+- 0 167 144"/>
                                <a:gd name="T27" fmla="*/ 167 h 103"/>
                                <a:gd name="T28" fmla="+- 0 8570 8533"/>
                                <a:gd name="T29" fmla="*/ T28 w 66"/>
                                <a:gd name="T30" fmla="+- 0 168 144"/>
                                <a:gd name="T31" fmla="*/ 168 h 103"/>
                                <a:gd name="T32" fmla="+- 0 8572 8533"/>
                                <a:gd name="T33" fmla="*/ T32 w 66"/>
                                <a:gd name="T34" fmla="+- 0 171 144"/>
                                <a:gd name="T35" fmla="*/ 171 h 103"/>
                                <a:gd name="T36" fmla="+- 0 8572 8533"/>
                                <a:gd name="T37" fmla="*/ T36 w 66"/>
                                <a:gd name="T38" fmla="+- 0 183 144"/>
                                <a:gd name="T39" fmla="*/ 183 h 103"/>
                                <a:gd name="T40" fmla="+- 0 8569 8533"/>
                                <a:gd name="T41" fmla="*/ T40 w 66"/>
                                <a:gd name="T42" fmla="+- 0 187 144"/>
                                <a:gd name="T43" fmla="*/ 187 h 103"/>
                                <a:gd name="T44" fmla="+- 0 8568 8533"/>
                                <a:gd name="T45" fmla="*/ T44 w 66"/>
                                <a:gd name="T46" fmla="+- 0 191 144"/>
                                <a:gd name="T47" fmla="*/ 191 h 103"/>
                                <a:gd name="T48" fmla="+- 0 8566 8533"/>
                                <a:gd name="T49" fmla="*/ T48 w 66"/>
                                <a:gd name="T50" fmla="+- 0 193 144"/>
                                <a:gd name="T51" fmla="*/ 193 h 103"/>
                                <a:gd name="T52" fmla="+- 0 8564 8533"/>
                                <a:gd name="T53" fmla="*/ T52 w 66"/>
                                <a:gd name="T54" fmla="+- 0 196 144"/>
                                <a:gd name="T55" fmla="*/ 196 h 103"/>
                                <a:gd name="T56" fmla="+- 0 8560 8533"/>
                                <a:gd name="T57" fmla="*/ T56 w 66"/>
                                <a:gd name="T58" fmla="+- 0 203 144"/>
                                <a:gd name="T59" fmla="*/ 203 h 103"/>
                                <a:gd name="T60" fmla="+- 0 8556 8533"/>
                                <a:gd name="T61" fmla="*/ T60 w 66"/>
                                <a:gd name="T62" fmla="+- 0 207 144"/>
                                <a:gd name="T63" fmla="*/ 207 h 103"/>
                                <a:gd name="T64" fmla="+- 0 8538 8533"/>
                                <a:gd name="T65" fmla="*/ T64 w 66"/>
                                <a:gd name="T66" fmla="+- 0 226 144"/>
                                <a:gd name="T67" fmla="*/ 226 h 103"/>
                                <a:gd name="T68" fmla="+- 0 8537 8533"/>
                                <a:gd name="T69" fmla="*/ T68 w 66"/>
                                <a:gd name="T70" fmla="+- 0 226 144"/>
                                <a:gd name="T71" fmla="*/ 226 h 103"/>
                                <a:gd name="T72" fmla="+- 0 8536 8533"/>
                                <a:gd name="T73" fmla="*/ T72 w 66"/>
                                <a:gd name="T74" fmla="+- 0 227 144"/>
                                <a:gd name="T75" fmla="*/ 227 h 103"/>
                                <a:gd name="T76" fmla="+- 0 8536 8533"/>
                                <a:gd name="T77" fmla="*/ T76 w 66"/>
                                <a:gd name="T78" fmla="+- 0 228 144"/>
                                <a:gd name="T79" fmla="*/ 228 h 103"/>
                                <a:gd name="T80" fmla="+- 0 8533 8533"/>
                                <a:gd name="T81" fmla="*/ T80 w 66"/>
                                <a:gd name="T82" fmla="+- 0 231 144"/>
                                <a:gd name="T83" fmla="*/ 231 h 103"/>
                                <a:gd name="T84" fmla="+- 0 8533 8533"/>
                                <a:gd name="T85" fmla="*/ T84 w 66"/>
                                <a:gd name="T86" fmla="+- 0 245 144"/>
                                <a:gd name="T87" fmla="*/ 245 h 103"/>
                                <a:gd name="T88" fmla="+- 0 8534 8533"/>
                                <a:gd name="T89" fmla="*/ T88 w 66"/>
                                <a:gd name="T90" fmla="+- 0 246 144"/>
                                <a:gd name="T91" fmla="*/ 246 h 103"/>
                                <a:gd name="T92" fmla="+- 0 8600 8533"/>
                                <a:gd name="T93" fmla="*/ T92 w 66"/>
                                <a:gd name="T94" fmla="+- 0 246 144"/>
                                <a:gd name="T95" fmla="*/ 246 h 103"/>
                                <a:gd name="T96" fmla="+- 0 8600 8533"/>
                                <a:gd name="T97" fmla="*/ T96 w 66"/>
                                <a:gd name="T98" fmla="+- 0 232 144"/>
                                <a:gd name="T99" fmla="*/ 232 h 103"/>
                                <a:gd name="T100" fmla="+- 0 8599 8533"/>
                                <a:gd name="T101" fmla="*/ T100 w 66"/>
                                <a:gd name="T102" fmla="+- 0 232 144"/>
                                <a:gd name="T103" fmla="*/ 232 h 103"/>
                                <a:gd name="T104" fmla="+- 0 8599 8533"/>
                                <a:gd name="T105" fmla="*/ T104 w 66"/>
                                <a:gd name="T106" fmla="+- 0 231 144"/>
                                <a:gd name="T107" fmla="*/ 231 h 103"/>
                                <a:gd name="T108" fmla="+- 0 8557 8533"/>
                                <a:gd name="T109" fmla="*/ T108 w 66"/>
                                <a:gd name="T110" fmla="+- 0 231 144"/>
                                <a:gd name="T111" fmla="*/ 231 h 103"/>
                                <a:gd name="T112" fmla="+- 0 8580 8533"/>
                                <a:gd name="T113" fmla="*/ T112 w 66"/>
                                <a:gd name="T114" fmla="+- 0 208 144"/>
                                <a:gd name="T115" fmla="*/ 208 h 103"/>
                                <a:gd name="T116" fmla="+- 0 8587 8533"/>
                                <a:gd name="T117" fmla="*/ T116 w 66"/>
                                <a:gd name="T118" fmla="+- 0 198 144"/>
                                <a:gd name="T119" fmla="*/ 198 h 103"/>
                                <a:gd name="T120" fmla="+- 0 8591 8533"/>
                                <a:gd name="T121" fmla="*/ T120 w 66"/>
                                <a:gd name="T122" fmla="+- 0 195 144"/>
                                <a:gd name="T123" fmla="*/ 195 h 103"/>
                                <a:gd name="T124" fmla="+- 0 8592 8533"/>
                                <a:gd name="T125" fmla="*/ T124 w 66"/>
                                <a:gd name="T126" fmla="+- 0 191 144"/>
                                <a:gd name="T127" fmla="*/ 191 h 103"/>
                                <a:gd name="T128" fmla="+- 0 8594 8533"/>
                                <a:gd name="T129" fmla="*/ T128 w 66"/>
                                <a:gd name="T130" fmla="+- 0 187 144"/>
                                <a:gd name="T131" fmla="*/ 187 h 103"/>
                                <a:gd name="T132" fmla="+- 0 8596 8533"/>
                                <a:gd name="T133" fmla="*/ T132 w 66"/>
                                <a:gd name="T134" fmla="+- 0 183 144"/>
                                <a:gd name="T135" fmla="*/ 183 h 103"/>
                                <a:gd name="T136" fmla="+- 0 8596 8533"/>
                                <a:gd name="T137" fmla="*/ T136 w 66"/>
                                <a:gd name="T138" fmla="+- 0 180 144"/>
                                <a:gd name="T139" fmla="*/ 180 h 103"/>
                                <a:gd name="T140" fmla="+- 0 8597 8533"/>
                                <a:gd name="T141" fmla="*/ T140 w 66"/>
                                <a:gd name="T142" fmla="+- 0 177 144"/>
                                <a:gd name="T143" fmla="*/ 177 h 103"/>
                                <a:gd name="T144" fmla="+- 0 8597 8533"/>
                                <a:gd name="T145" fmla="*/ T144 w 66"/>
                                <a:gd name="T146" fmla="+- 0 163 144"/>
                                <a:gd name="T147" fmla="*/ 163 h 103"/>
                                <a:gd name="T148" fmla="+- 0 8596 8533"/>
                                <a:gd name="T149" fmla="*/ T148 w 66"/>
                                <a:gd name="T150" fmla="+- 0 162 144"/>
                                <a:gd name="T151" fmla="*/ 16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6" h="103">
                                  <a:moveTo>
                                    <a:pt x="63" y="18"/>
                                  </a:moveTo>
                                  <a:lnTo>
                                    <a:pt x="30" y="18"/>
                                  </a:lnTo>
                                  <a:lnTo>
                                    <a:pt x="31" y="19"/>
                                  </a:lnTo>
                                  <a:lnTo>
                                    <a:pt x="34" y="21"/>
                                  </a:lnTo>
                                  <a:lnTo>
                                    <a:pt x="35" y="21"/>
                                  </a:lnTo>
                                  <a:lnTo>
                                    <a:pt x="36" y="23"/>
                                  </a:lnTo>
                                  <a:lnTo>
                                    <a:pt x="37" y="23"/>
                                  </a:lnTo>
                                  <a:lnTo>
                                    <a:pt x="37" y="24"/>
                                  </a:lnTo>
                                  <a:lnTo>
                                    <a:pt x="39" y="27"/>
                                  </a:lnTo>
                                  <a:lnTo>
                                    <a:pt x="39" y="39"/>
                                  </a:lnTo>
                                  <a:lnTo>
                                    <a:pt x="36" y="43"/>
                                  </a:lnTo>
                                  <a:lnTo>
                                    <a:pt x="35" y="47"/>
                                  </a:lnTo>
                                  <a:lnTo>
                                    <a:pt x="33" y="49"/>
                                  </a:lnTo>
                                  <a:lnTo>
                                    <a:pt x="31" y="52"/>
                                  </a:lnTo>
                                  <a:lnTo>
                                    <a:pt x="27" y="59"/>
                                  </a:lnTo>
                                  <a:lnTo>
                                    <a:pt x="23" y="63"/>
                                  </a:lnTo>
                                  <a:lnTo>
                                    <a:pt x="5" y="82"/>
                                  </a:lnTo>
                                  <a:lnTo>
                                    <a:pt x="4" y="82"/>
                                  </a:lnTo>
                                  <a:lnTo>
                                    <a:pt x="3" y="83"/>
                                  </a:lnTo>
                                  <a:lnTo>
                                    <a:pt x="3" y="84"/>
                                  </a:lnTo>
                                  <a:lnTo>
                                    <a:pt x="0" y="87"/>
                                  </a:lnTo>
                                  <a:lnTo>
                                    <a:pt x="0" y="101"/>
                                  </a:lnTo>
                                  <a:lnTo>
                                    <a:pt x="1" y="102"/>
                                  </a:lnTo>
                                  <a:lnTo>
                                    <a:pt x="67" y="102"/>
                                  </a:lnTo>
                                  <a:lnTo>
                                    <a:pt x="67" y="88"/>
                                  </a:lnTo>
                                  <a:lnTo>
                                    <a:pt x="66" y="88"/>
                                  </a:lnTo>
                                  <a:lnTo>
                                    <a:pt x="66" y="87"/>
                                  </a:lnTo>
                                  <a:lnTo>
                                    <a:pt x="24" y="87"/>
                                  </a:lnTo>
                                  <a:lnTo>
                                    <a:pt x="47" y="64"/>
                                  </a:lnTo>
                                  <a:lnTo>
                                    <a:pt x="54" y="54"/>
                                  </a:lnTo>
                                  <a:lnTo>
                                    <a:pt x="58" y="51"/>
                                  </a:lnTo>
                                  <a:lnTo>
                                    <a:pt x="59" y="47"/>
                                  </a:lnTo>
                                  <a:lnTo>
                                    <a:pt x="61" y="43"/>
                                  </a:lnTo>
                                  <a:lnTo>
                                    <a:pt x="63" y="39"/>
                                  </a:lnTo>
                                  <a:lnTo>
                                    <a:pt x="63" y="36"/>
                                  </a:lnTo>
                                  <a:lnTo>
                                    <a:pt x="64" y="33"/>
                                  </a:lnTo>
                                  <a:lnTo>
                                    <a:pt x="64" y="19"/>
                                  </a:lnTo>
                                  <a:lnTo>
                                    <a:pt x="6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324"/>
                          <wps:cNvSpPr>
                            <a:spLocks/>
                          </wps:cNvSpPr>
                          <wps:spPr bwMode="auto">
                            <a:xfrm>
                              <a:off x="8533" y="144"/>
                              <a:ext cx="66" cy="103"/>
                            </a:xfrm>
                            <a:custGeom>
                              <a:avLst/>
                              <a:gdLst>
                                <a:gd name="T0" fmla="+- 0 8582 8533"/>
                                <a:gd name="T1" fmla="*/ T0 w 66"/>
                                <a:gd name="T2" fmla="+- 0 147 144"/>
                                <a:gd name="T3" fmla="*/ 147 h 103"/>
                                <a:gd name="T4" fmla="+- 0 8548 8533"/>
                                <a:gd name="T5" fmla="*/ T4 w 66"/>
                                <a:gd name="T6" fmla="+- 0 147 144"/>
                                <a:gd name="T7" fmla="*/ 147 h 103"/>
                                <a:gd name="T8" fmla="+- 0 8544 8533"/>
                                <a:gd name="T9" fmla="*/ T8 w 66"/>
                                <a:gd name="T10" fmla="+- 0 148 144"/>
                                <a:gd name="T11" fmla="*/ 148 h 103"/>
                                <a:gd name="T12" fmla="+- 0 8543 8533"/>
                                <a:gd name="T13" fmla="*/ T12 w 66"/>
                                <a:gd name="T14" fmla="+- 0 149 144"/>
                                <a:gd name="T15" fmla="*/ 149 h 103"/>
                                <a:gd name="T16" fmla="+- 0 8540 8533"/>
                                <a:gd name="T17" fmla="*/ T16 w 66"/>
                                <a:gd name="T18" fmla="+- 0 150 144"/>
                                <a:gd name="T19" fmla="*/ 150 h 103"/>
                                <a:gd name="T20" fmla="+- 0 8539 8533"/>
                                <a:gd name="T21" fmla="*/ T20 w 66"/>
                                <a:gd name="T22" fmla="+- 0 150 144"/>
                                <a:gd name="T23" fmla="*/ 150 h 103"/>
                                <a:gd name="T24" fmla="+- 0 8536 8533"/>
                                <a:gd name="T25" fmla="*/ T24 w 66"/>
                                <a:gd name="T26" fmla="+- 0 154 144"/>
                                <a:gd name="T27" fmla="*/ 154 h 103"/>
                                <a:gd name="T28" fmla="+- 0 8536 8533"/>
                                <a:gd name="T29" fmla="*/ T28 w 66"/>
                                <a:gd name="T30" fmla="+- 0 156 144"/>
                                <a:gd name="T31" fmla="*/ 156 h 103"/>
                                <a:gd name="T32" fmla="+- 0 8534 8533"/>
                                <a:gd name="T33" fmla="*/ T32 w 66"/>
                                <a:gd name="T34" fmla="+- 0 156 144"/>
                                <a:gd name="T35" fmla="*/ 156 h 103"/>
                                <a:gd name="T36" fmla="+- 0 8534 8533"/>
                                <a:gd name="T37" fmla="*/ T36 w 66"/>
                                <a:gd name="T38" fmla="+- 0 165 144"/>
                                <a:gd name="T39" fmla="*/ 165 h 103"/>
                                <a:gd name="T40" fmla="+- 0 8536 8533"/>
                                <a:gd name="T41" fmla="*/ T40 w 66"/>
                                <a:gd name="T42" fmla="+- 0 167 144"/>
                                <a:gd name="T43" fmla="*/ 167 h 103"/>
                                <a:gd name="T44" fmla="+- 0 8536 8533"/>
                                <a:gd name="T45" fmla="*/ T44 w 66"/>
                                <a:gd name="T46" fmla="+- 0 169 144"/>
                                <a:gd name="T47" fmla="*/ 169 h 103"/>
                                <a:gd name="T48" fmla="+- 0 8537 8533"/>
                                <a:gd name="T49" fmla="*/ T48 w 66"/>
                                <a:gd name="T50" fmla="+- 0 171 144"/>
                                <a:gd name="T51" fmla="*/ 171 h 103"/>
                                <a:gd name="T52" fmla="+- 0 8538 8533"/>
                                <a:gd name="T53" fmla="*/ T52 w 66"/>
                                <a:gd name="T54" fmla="+- 0 171 144"/>
                                <a:gd name="T55" fmla="*/ 171 h 103"/>
                                <a:gd name="T56" fmla="+- 0 8540 8533"/>
                                <a:gd name="T57" fmla="*/ T56 w 66"/>
                                <a:gd name="T58" fmla="+- 0 168 144"/>
                                <a:gd name="T59" fmla="*/ 168 h 103"/>
                                <a:gd name="T60" fmla="+- 0 8542 8533"/>
                                <a:gd name="T61" fmla="*/ T60 w 66"/>
                                <a:gd name="T62" fmla="+- 0 168 144"/>
                                <a:gd name="T63" fmla="*/ 168 h 103"/>
                                <a:gd name="T64" fmla="+- 0 8543 8533"/>
                                <a:gd name="T65" fmla="*/ T64 w 66"/>
                                <a:gd name="T66" fmla="+- 0 167 144"/>
                                <a:gd name="T67" fmla="*/ 167 h 103"/>
                                <a:gd name="T68" fmla="+- 0 8545 8533"/>
                                <a:gd name="T69" fmla="*/ T68 w 66"/>
                                <a:gd name="T70" fmla="+- 0 167 144"/>
                                <a:gd name="T71" fmla="*/ 167 h 103"/>
                                <a:gd name="T72" fmla="+- 0 8546 8533"/>
                                <a:gd name="T73" fmla="*/ T72 w 66"/>
                                <a:gd name="T74" fmla="+- 0 165 144"/>
                                <a:gd name="T75" fmla="*/ 165 h 103"/>
                                <a:gd name="T76" fmla="+- 0 8549 8533"/>
                                <a:gd name="T77" fmla="*/ T76 w 66"/>
                                <a:gd name="T78" fmla="+- 0 165 144"/>
                                <a:gd name="T79" fmla="*/ 165 h 103"/>
                                <a:gd name="T80" fmla="+- 0 8554 8533"/>
                                <a:gd name="T81" fmla="*/ T80 w 66"/>
                                <a:gd name="T82" fmla="+- 0 162 144"/>
                                <a:gd name="T83" fmla="*/ 162 h 103"/>
                                <a:gd name="T84" fmla="+- 0 8596 8533"/>
                                <a:gd name="T85" fmla="*/ T84 w 66"/>
                                <a:gd name="T86" fmla="+- 0 162 144"/>
                                <a:gd name="T87" fmla="*/ 162 h 103"/>
                                <a:gd name="T88" fmla="+- 0 8594 8533"/>
                                <a:gd name="T89" fmla="*/ T88 w 66"/>
                                <a:gd name="T90" fmla="+- 0 160 144"/>
                                <a:gd name="T91" fmla="*/ 160 h 103"/>
                                <a:gd name="T92" fmla="+- 0 8593 8533"/>
                                <a:gd name="T93" fmla="*/ T92 w 66"/>
                                <a:gd name="T94" fmla="+- 0 156 144"/>
                                <a:gd name="T95" fmla="*/ 156 h 103"/>
                                <a:gd name="T96" fmla="+- 0 8592 8533"/>
                                <a:gd name="T97" fmla="*/ T96 w 66"/>
                                <a:gd name="T98" fmla="+- 0 154 144"/>
                                <a:gd name="T99" fmla="*/ 154 h 103"/>
                                <a:gd name="T100" fmla="+- 0 8588 8533"/>
                                <a:gd name="T101" fmla="*/ T100 w 66"/>
                                <a:gd name="T102" fmla="+- 0 151 144"/>
                                <a:gd name="T103" fmla="*/ 151 h 103"/>
                                <a:gd name="T104" fmla="+- 0 8586 8533"/>
                                <a:gd name="T105" fmla="*/ T104 w 66"/>
                                <a:gd name="T106" fmla="+- 0 149 144"/>
                                <a:gd name="T107" fmla="*/ 149 h 103"/>
                                <a:gd name="T108" fmla="+- 0 8582 8533"/>
                                <a:gd name="T109" fmla="*/ T108 w 66"/>
                                <a:gd name="T110" fmla="+- 0 147 144"/>
                                <a:gd name="T111" fmla="*/ 14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 h="103">
                                  <a:moveTo>
                                    <a:pt x="49" y="3"/>
                                  </a:moveTo>
                                  <a:lnTo>
                                    <a:pt x="15" y="3"/>
                                  </a:lnTo>
                                  <a:lnTo>
                                    <a:pt x="11" y="4"/>
                                  </a:lnTo>
                                  <a:lnTo>
                                    <a:pt x="10" y="5"/>
                                  </a:lnTo>
                                  <a:lnTo>
                                    <a:pt x="7" y="6"/>
                                  </a:lnTo>
                                  <a:lnTo>
                                    <a:pt x="6" y="6"/>
                                  </a:lnTo>
                                  <a:lnTo>
                                    <a:pt x="3" y="10"/>
                                  </a:lnTo>
                                  <a:lnTo>
                                    <a:pt x="3" y="12"/>
                                  </a:lnTo>
                                  <a:lnTo>
                                    <a:pt x="1" y="12"/>
                                  </a:lnTo>
                                  <a:lnTo>
                                    <a:pt x="1" y="21"/>
                                  </a:lnTo>
                                  <a:lnTo>
                                    <a:pt x="3" y="23"/>
                                  </a:lnTo>
                                  <a:lnTo>
                                    <a:pt x="3" y="25"/>
                                  </a:lnTo>
                                  <a:lnTo>
                                    <a:pt x="4" y="27"/>
                                  </a:lnTo>
                                  <a:lnTo>
                                    <a:pt x="5" y="27"/>
                                  </a:lnTo>
                                  <a:lnTo>
                                    <a:pt x="7" y="24"/>
                                  </a:lnTo>
                                  <a:lnTo>
                                    <a:pt x="9" y="24"/>
                                  </a:lnTo>
                                  <a:lnTo>
                                    <a:pt x="10" y="23"/>
                                  </a:lnTo>
                                  <a:lnTo>
                                    <a:pt x="12" y="23"/>
                                  </a:lnTo>
                                  <a:lnTo>
                                    <a:pt x="13" y="21"/>
                                  </a:lnTo>
                                  <a:lnTo>
                                    <a:pt x="16" y="21"/>
                                  </a:lnTo>
                                  <a:lnTo>
                                    <a:pt x="21" y="18"/>
                                  </a:lnTo>
                                  <a:lnTo>
                                    <a:pt x="63" y="18"/>
                                  </a:lnTo>
                                  <a:lnTo>
                                    <a:pt x="61" y="16"/>
                                  </a:lnTo>
                                  <a:lnTo>
                                    <a:pt x="60" y="12"/>
                                  </a:lnTo>
                                  <a:lnTo>
                                    <a:pt x="59" y="10"/>
                                  </a:lnTo>
                                  <a:lnTo>
                                    <a:pt x="55" y="7"/>
                                  </a:lnTo>
                                  <a:lnTo>
                                    <a:pt x="53" y="5"/>
                                  </a:lnTo>
                                  <a:lnTo>
                                    <a:pt x="4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325"/>
                          <wps:cNvSpPr>
                            <a:spLocks/>
                          </wps:cNvSpPr>
                          <wps:spPr bwMode="auto">
                            <a:xfrm>
                              <a:off x="8533" y="144"/>
                              <a:ext cx="66" cy="103"/>
                            </a:xfrm>
                            <a:custGeom>
                              <a:avLst/>
                              <a:gdLst>
                                <a:gd name="T0" fmla="+- 0 8575 8533"/>
                                <a:gd name="T1" fmla="*/ T0 w 66"/>
                                <a:gd name="T2" fmla="+- 0 144 144"/>
                                <a:gd name="T3" fmla="*/ 144 h 103"/>
                                <a:gd name="T4" fmla="+- 0 8556 8533"/>
                                <a:gd name="T5" fmla="*/ T4 w 66"/>
                                <a:gd name="T6" fmla="+- 0 144 144"/>
                                <a:gd name="T7" fmla="*/ 144 h 103"/>
                                <a:gd name="T8" fmla="+- 0 8552 8533"/>
                                <a:gd name="T9" fmla="*/ T8 w 66"/>
                                <a:gd name="T10" fmla="+- 0 145 144"/>
                                <a:gd name="T11" fmla="*/ 145 h 103"/>
                                <a:gd name="T12" fmla="+- 0 8550 8533"/>
                                <a:gd name="T13" fmla="*/ T12 w 66"/>
                                <a:gd name="T14" fmla="+- 0 147 144"/>
                                <a:gd name="T15" fmla="*/ 147 h 103"/>
                                <a:gd name="T16" fmla="+- 0 8579 8533"/>
                                <a:gd name="T17" fmla="*/ T16 w 66"/>
                                <a:gd name="T18" fmla="+- 0 147 144"/>
                                <a:gd name="T19" fmla="*/ 147 h 103"/>
                                <a:gd name="T20" fmla="+- 0 8575 8533"/>
                                <a:gd name="T21" fmla="*/ T20 w 66"/>
                                <a:gd name="T22" fmla="+- 0 144 144"/>
                                <a:gd name="T23" fmla="*/ 144 h 103"/>
                              </a:gdLst>
                              <a:ahLst/>
                              <a:cxnLst>
                                <a:cxn ang="0">
                                  <a:pos x="T1" y="T3"/>
                                </a:cxn>
                                <a:cxn ang="0">
                                  <a:pos x="T5" y="T7"/>
                                </a:cxn>
                                <a:cxn ang="0">
                                  <a:pos x="T9" y="T11"/>
                                </a:cxn>
                                <a:cxn ang="0">
                                  <a:pos x="T13" y="T15"/>
                                </a:cxn>
                                <a:cxn ang="0">
                                  <a:pos x="T17" y="T19"/>
                                </a:cxn>
                                <a:cxn ang="0">
                                  <a:pos x="T21" y="T23"/>
                                </a:cxn>
                              </a:cxnLst>
                              <a:rect l="0" t="0" r="r" b="b"/>
                              <a:pathLst>
                                <a:path w="66" h="103">
                                  <a:moveTo>
                                    <a:pt x="42" y="0"/>
                                  </a:moveTo>
                                  <a:lnTo>
                                    <a:pt x="23" y="0"/>
                                  </a:lnTo>
                                  <a:lnTo>
                                    <a:pt x="19" y="1"/>
                                  </a:lnTo>
                                  <a:lnTo>
                                    <a:pt x="17" y="3"/>
                                  </a:lnTo>
                                  <a:lnTo>
                                    <a:pt x="46" y="3"/>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6" name="Group 326"/>
                        <wpg:cNvGrpSpPr>
                          <a:grpSpLocks/>
                        </wpg:cNvGrpSpPr>
                        <wpg:grpSpPr bwMode="auto">
                          <a:xfrm>
                            <a:off x="4425351" y="86264"/>
                            <a:ext cx="40677" cy="74252"/>
                            <a:chOff x="8618" y="145"/>
                            <a:chExt cx="64" cy="102"/>
                          </a:xfrm>
                        </wpg:grpSpPr>
                        <wps:wsp>
                          <wps:cNvPr id="1487" name="Freeform 327"/>
                          <wps:cNvSpPr>
                            <a:spLocks/>
                          </wps:cNvSpPr>
                          <wps:spPr bwMode="auto">
                            <a:xfrm>
                              <a:off x="8618" y="145"/>
                              <a:ext cx="64" cy="102"/>
                            </a:xfrm>
                            <a:custGeom>
                              <a:avLst/>
                              <a:gdLst>
                                <a:gd name="T0" fmla="+- 0 8680 8618"/>
                                <a:gd name="T1" fmla="*/ T0 w 64"/>
                                <a:gd name="T2" fmla="+- 0 232 145"/>
                                <a:gd name="T3" fmla="*/ 232 h 102"/>
                                <a:gd name="T4" fmla="+- 0 8621 8618"/>
                                <a:gd name="T5" fmla="*/ T4 w 64"/>
                                <a:gd name="T6" fmla="+- 0 232 145"/>
                                <a:gd name="T7" fmla="*/ 232 h 102"/>
                                <a:gd name="T8" fmla="+- 0 8620 8618"/>
                                <a:gd name="T9" fmla="*/ T8 w 64"/>
                                <a:gd name="T10" fmla="+- 0 233 145"/>
                                <a:gd name="T11" fmla="*/ 233 h 102"/>
                                <a:gd name="T12" fmla="+- 0 8620 8618"/>
                                <a:gd name="T13" fmla="*/ T12 w 64"/>
                                <a:gd name="T14" fmla="+- 0 235 145"/>
                                <a:gd name="T15" fmla="*/ 235 h 102"/>
                                <a:gd name="T16" fmla="+- 0 8618 8618"/>
                                <a:gd name="T17" fmla="*/ T16 w 64"/>
                                <a:gd name="T18" fmla="+- 0 237 145"/>
                                <a:gd name="T19" fmla="*/ 237 h 102"/>
                                <a:gd name="T20" fmla="+- 0 8618 8618"/>
                                <a:gd name="T21" fmla="*/ T20 w 64"/>
                                <a:gd name="T22" fmla="+- 0 243 145"/>
                                <a:gd name="T23" fmla="*/ 243 h 102"/>
                                <a:gd name="T24" fmla="+- 0 8620 8618"/>
                                <a:gd name="T25" fmla="*/ T24 w 64"/>
                                <a:gd name="T26" fmla="+- 0 244 145"/>
                                <a:gd name="T27" fmla="*/ 244 h 102"/>
                                <a:gd name="T28" fmla="+- 0 8620 8618"/>
                                <a:gd name="T29" fmla="*/ T28 w 64"/>
                                <a:gd name="T30" fmla="+- 0 245 145"/>
                                <a:gd name="T31" fmla="*/ 245 h 102"/>
                                <a:gd name="T32" fmla="+- 0 8621 8618"/>
                                <a:gd name="T33" fmla="*/ T32 w 64"/>
                                <a:gd name="T34" fmla="+- 0 246 145"/>
                                <a:gd name="T35" fmla="*/ 246 h 102"/>
                                <a:gd name="T36" fmla="+- 0 8621 8618"/>
                                <a:gd name="T37" fmla="*/ T36 w 64"/>
                                <a:gd name="T38" fmla="+- 0 247 145"/>
                                <a:gd name="T39" fmla="*/ 247 h 102"/>
                                <a:gd name="T40" fmla="+- 0 8680 8618"/>
                                <a:gd name="T41" fmla="*/ T40 w 64"/>
                                <a:gd name="T42" fmla="+- 0 247 145"/>
                                <a:gd name="T43" fmla="*/ 247 h 102"/>
                                <a:gd name="T44" fmla="+- 0 8680 8618"/>
                                <a:gd name="T45" fmla="*/ T44 w 64"/>
                                <a:gd name="T46" fmla="+- 0 246 145"/>
                                <a:gd name="T47" fmla="*/ 246 h 102"/>
                                <a:gd name="T48" fmla="+- 0 8681 8618"/>
                                <a:gd name="T49" fmla="*/ T48 w 64"/>
                                <a:gd name="T50" fmla="+- 0 246 145"/>
                                <a:gd name="T51" fmla="*/ 246 h 102"/>
                                <a:gd name="T52" fmla="+- 0 8681 8618"/>
                                <a:gd name="T53" fmla="*/ T52 w 64"/>
                                <a:gd name="T54" fmla="+- 0 244 145"/>
                                <a:gd name="T55" fmla="*/ 244 h 102"/>
                                <a:gd name="T56" fmla="+- 0 8682 8618"/>
                                <a:gd name="T57" fmla="*/ T56 w 64"/>
                                <a:gd name="T58" fmla="+- 0 244 145"/>
                                <a:gd name="T59" fmla="*/ 244 h 102"/>
                                <a:gd name="T60" fmla="+- 0 8682 8618"/>
                                <a:gd name="T61" fmla="*/ T60 w 64"/>
                                <a:gd name="T62" fmla="+- 0 235 145"/>
                                <a:gd name="T63" fmla="*/ 235 h 102"/>
                                <a:gd name="T64" fmla="+- 0 8681 8618"/>
                                <a:gd name="T65" fmla="*/ T64 w 64"/>
                                <a:gd name="T66" fmla="+- 0 234 145"/>
                                <a:gd name="T67" fmla="*/ 234 h 102"/>
                                <a:gd name="T68" fmla="+- 0 8681 8618"/>
                                <a:gd name="T69" fmla="*/ T68 w 64"/>
                                <a:gd name="T70" fmla="+- 0 233 145"/>
                                <a:gd name="T71" fmla="*/ 233 h 102"/>
                                <a:gd name="T72" fmla="+- 0 8680 8618"/>
                                <a:gd name="T73" fmla="*/ T72 w 64"/>
                                <a:gd name="T74" fmla="+- 0 232 145"/>
                                <a:gd name="T75" fmla="*/ 23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102">
                                  <a:moveTo>
                                    <a:pt x="62" y="87"/>
                                  </a:moveTo>
                                  <a:lnTo>
                                    <a:pt x="3" y="87"/>
                                  </a:lnTo>
                                  <a:lnTo>
                                    <a:pt x="2" y="88"/>
                                  </a:lnTo>
                                  <a:lnTo>
                                    <a:pt x="2" y="90"/>
                                  </a:lnTo>
                                  <a:lnTo>
                                    <a:pt x="0" y="92"/>
                                  </a:lnTo>
                                  <a:lnTo>
                                    <a:pt x="0" y="98"/>
                                  </a:lnTo>
                                  <a:lnTo>
                                    <a:pt x="2" y="99"/>
                                  </a:lnTo>
                                  <a:lnTo>
                                    <a:pt x="2" y="100"/>
                                  </a:lnTo>
                                  <a:lnTo>
                                    <a:pt x="3" y="101"/>
                                  </a:lnTo>
                                  <a:lnTo>
                                    <a:pt x="3" y="102"/>
                                  </a:lnTo>
                                  <a:lnTo>
                                    <a:pt x="62" y="102"/>
                                  </a:lnTo>
                                  <a:lnTo>
                                    <a:pt x="62" y="101"/>
                                  </a:lnTo>
                                  <a:lnTo>
                                    <a:pt x="63" y="101"/>
                                  </a:lnTo>
                                  <a:lnTo>
                                    <a:pt x="63" y="99"/>
                                  </a:lnTo>
                                  <a:lnTo>
                                    <a:pt x="64" y="99"/>
                                  </a:lnTo>
                                  <a:lnTo>
                                    <a:pt x="64" y="90"/>
                                  </a:lnTo>
                                  <a:lnTo>
                                    <a:pt x="63" y="89"/>
                                  </a:lnTo>
                                  <a:lnTo>
                                    <a:pt x="63" y="88"/>
                                  </a:lnTo>
                                  <a:lnTo>
                                    <a:pt x="62"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328"/>
                          <wps:cNvSpPr>
                            <a:spLocks/>
                          </wps:cNvSpPr>
                          <wps:spPr bwMode="auto">
                            <a:xfrm>
                              <a:off x="8618" y="145"/>
                              <a:ext cx="64" cy="102"/>
                            </a:xfrm>
                            <a:custGeom>
                              <a:avLst/>
                              <a:gdLst>
                                <a:gd name="T0" fmla="+- 0 8662 8618"/>
                                <a:gd name="T1" fmla="*/ T0 w 64"/>
                                <a:gd name="T2" fmla="+- 0 165 145"/>
                                <a:gd name="T3" fmla="*/ 165 h 102"/>
                                <a:gd name="T4" fmla="+- 0 8641 8618"/>
                                <a:gd name="T5" fmla="*/ T4 w 64"/>
                                <a:gd name="T6" fmla="+- 0 165 145"/>
                                <a:gd name="T7" fmla="*/ 165 h 102"/>
                                <a:gd name="T8" fmla="+- 0 8641 8618"/>
                                <a:gd name="T9" fmla="*/ T8 w 64"/>
                                <a:gd name="T10" fmla="+- 0 232 145"/>
                                <a:gd name="T11" fmla="*/ 232 h 102"/>
                                <a:gd name="T12" fmla="+- 0 8662 8618"/>
                                <a:gd name="T13" fmla="*/ T12 w 64"/>
                                <a:gd name="T14" fmla="+- 0 232 145"/>
                                <a:gd name="T15" fmla="*/ 232 h 102"/>
                                <a:gd name="T16" fmla="+- 0 8662 8618"/>
                                <a:gd name="T17" fmla="*/ T16 w 64"/>
                                <a:gd name="T18" fmla="+- 0 165 145"/>
                                <a:gd name="T19" fmla="*/ 165 h 102"/>
                              </a:gdLst>
                              <a:ahLst/>
                              <a:cxnLst>
                                <a:cxn ang="0">
                                  <a:pos x="T1" y="T3"/>
                                </a:cxn>
                                <a:cxn ang="0">
                                  <a:pos x="T5" y="T7"/>
                                </a:cxn>
                                <a:cxn ang="0">
                                  <a:pos x="T9" y="T11"/>
                                </a:cxn>
                                <a:cxn ang="0">
                                  <a:pos x="T13" y="T15"/>
                                </a:cxn>
                                <a:cxn ang="0">
                                  <a:pos x="T17" y="T19"/>
                                </a:cxn>
                              </a:cxnLst>
                              <a:rect l="0" t="0" r="r" b="b"/>
                              <a:pathLst>
                                <a:path w="64" h="102">
                                  <a:moveTo>
                                    <a:pt x="44" y="20"/>
                                  </a:moveTo>
                                  <a:lnTo>
                                    <a:pt x="23" y="20"/>
                                  </a:lnTo>
                                  <a:lnTo>
                                    <a:pt x="23" y="87"/>
                                  </a:lnTo>
                                  <a:lnTo>
                                    <a:pt x="44" y="87"/>
                                  </a:lnTo>
                                  <a:lnTo>
                                    <a:pt x="4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329"/>
                          <wps:cNvSpPr>
                            <a:spLocks/>
                          </wps:cNvSpPr>
                          <wps:spPr bwMode="auto">
                            <a:xfrm>
                              <a:off x="8618" y="145"/>
                              <a:ext cx="64" cy="102"/>
                            </a:xfrm>
                            <a:custGeom>
                              <a:avLst/>
                              <a:gdLst>
                                <a:gd name="T0" fmla="+- 0 8623 8618"/>
                                <a:gd name="T1" fmla="*/ T0 w 64"/>
                                <a:gd name="T2" fmla="+- 0 174 145"/>
                                <a:gd name="T3" fmla="*/ 174 h 102"/>
                                <a:gd name="T4" fmla="+- 0 8621 8618"/>
                                <a:gd name="T5" fmla="*/ T4 w 64"/>
                                <a:gd name="T6" fmla="+- 0 174 145"/>
                                <a:gd name="T7" fmla="*/ 174 h 102"/>
                                <a:gd name="T8" fmla="+- 0 8621 8618"/>
                                <a:gd name="T9" fmla="*/ T8 w 64"/>
                                <a:gd name="T10" fmla="+- 0 175 145"/>
                                <a:gd name="T11" fmla="*/ 175 h 102"/>
                                <a:gd name="T12" fmla="+- 0 8623 8618"/>
                                <a:gd name="T13" fmla="*/ T12 w 64"/>
                                <a:gd name="T14" fmla="+- 0 175 145"/>
                                <a:gd name="T15" fmla="*/ 175 h 102"/>
                                <a:gd name="T16" fmla="+- 0 8623 8618"/>
                                <a:gd name="T17" fmla="*/ T16 w 64"/>
                                <a:gd name="T18" fmla="+- 0 174 145"/>
                                <a:gd name="T19" fmla="*/ 174 h 102"/>
                              </a:gdLst>
                              <a:ahLst/>
                              <a:cxnLst>
                                <a:cxn ang="0">
                                  <a:pos x="T1" y="T3"/>
                                </a:cxn>
                                <a:cxn ang="0">
                                  <a:pos x="T5" y="T7"/>
                                </a:cxn>
                                <a:cxn ang="0">
                                  <a:pos x="T9" y="T11"/>
                                </a:cxn>
                                <a:cxn ang="0">
                                  <a:pos x="T13" y="T15"/>
                                </a:cxn>
                                <a:cxn ang="0">
                                  <a:pos x="T17" y="T19"/>
                                </a:cxn>
                              </a:cxnLst>
                              <a:rect l="0" t="0" r="r" b="b"/>
                              <a:pathLst>
                                <a:path w="64" h="102">
                                  <a:moveTo>
                                    <a:pt x="5" y="29"/>
                                  </a:moveTo>
                                  <a:lnTo>
                                    <a:pt x="3" y="29"/>
                                  </a:lnTo>
                                  <a:lnTo>
                                    <a:pt x="3" y="30"/>
                                  </a:lnTo>
                                  <a:lnTo>
                                    <a:pt x="5" y="30"/>
                                  </a:lnTo>
                                  <a:lnTo>
                                    <a:pt x="5"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330"/>
                          <wps:cNvSpPr>
                            <a:spLocks/>
                          </wps:cNvSpPr>
                          <wps:spPr bwMode="auto">
                            <a:xfrm>
                              <a:off x="8618" y="145"/>
                              <a:ext cx="64" cy="102"/>
                            </a:xfrm>
                            <a:custGeom>
                              <a:avLst/>
                              <a:gdLst>
                                <a:gd name="T0" fmla="+- 0 8662 8618"/>
                                <a:gd name="T1" fmla="*/ T0 w 64"/>
                                <a:gd name="T2" fmla="+- 0 145 145"/>
                                <a:gd name="T3" fmla="*/ 145 h 102"/>
                                <a:gd name="T4" fmla="+- 0 8644 8618"/>
                                <a:gd name="T5" fmla="*/ T4 w 64"/>
                                <a:gd name="T6" fmla="+- 0 145 145"/>
                                <a:gd name="T7" fmla="*/ 145 h 102"/>
                                <a:gd name="T8" fmla="+- 0 8644 8618"/>
                                <a:gd name="T9" fmla="*/ T8 w 64"/>
                                <a:gd name="T10" fmla="+- 0 147 145"/>
                                <a:gd name="T11" fmla="*/ 147 h 102"/>
                                <a:gd name="T12" fmla="+- 0 8622 8618"/>
                                <a:gd name="T13" fmla="*/ T12 w 64"/>
                                <a:gd name="T14" fmla="+- 0 161 145"/>
                                <a:gd name="T15" fmla="*/ 161 h 102"/>
                                <a:gd name="T16" fmla="+- 0 8621 8618"/>
                                <a:gd name="T17" fmla="*/ T16 w 64"/>
                                <a:gd name="T18" fmla="+- 0 161 145"/>
                                <a:gd name="T19" fmla="*/ 161 h 102"/>
                                <a:gd name="T20" fmla="+- 0 8618 8618"/>
                                <a:gd name="T21" fmla="*/ T20 w 64"/>
                                <a:gd name="T22" fmla="+- 0 163 145"/>
                                <a:gd name="T23" fmla="*/ 163 h 102"/>
                                <a:gd name="T24" fmla="+- 0 8618 8618"/>
                                <a:gd name="T25" fmla="*/ T24 w 64"/>
                                <a:gd name="T26" fmla="+- 0 173 145"/>
                                <a:gd name="T27" fmla="*/ 173 h 102"/>
                                <a:gd name="T28" fmla="+- 0 8620 8618"/>
                                <a:gd name="T29" fmla="*/ T28 w 64"/>
                                <a:gd name="T30" fmla="+- 0 173 145"/>
                                <a:gd name="T31" fmla="*/ 173 h 102"/>
                                <a:gd name="T32" fmla="+- 0 8620 8618"/>
                                <a:gd name="T33" fmla="*/ T32 w 64"/>
                                <a:gd name="T34" fmla="+- 0 174 145"/>
                                <a:gd name="T35" fmla="*/ 174 h 102"/>
                                <a:gd name="T36" fmla="+- 0 8626 8618"/>
                                <a:gd name="T37" fmla="*/ T36 w 64"/>
                                <a:gd name="T38" fmla="+- 0 174 145"/>
                                <a:gd name="T39" fmla="*/ 174 h 102"/>
                                <a:gd name="T40" fmla="+- 0 8641 8618"/>
                                <a:gd name="T41" fmla="*/ T40 w 64"/>
                                <a:gd name="T42" fmla="+- 0 165 145"/>
                                <a:gd name="T43" fmla="*/ 165 h 102"/>
                                <a:gd name="T44" fmla="+- 0 8662 8618"/>
                                <a:gd name="T45" fmla="*/ T44 w 64"/>
                                <a:gd name="T46" fmla="+- 0 165 145"/>
                                <a:gd name="T47" fmla="*/ 165 h 102"/>
                                <a:gd name="T48" fmla="+- 0 8662 8618"/>
                                <a:gd name="T49" fmla="*/ T48 w 64"/>
                                <a:gd name="T50" fmla="+- 0 145 145"/>
                                <a:gd name="T51" fmla="*/ 14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 h="102">
                                  <a:moveTo>
                                    <a:pt x="44" y="0"/>
                                  </a:moveTo>
                                  <a:lnTo>
                                    <a:pt x="26" y="0"/>
                                  </a:lnTo>
                                  <a:lnTo>
                                    <a:pt x="26" y="2"/>
                                  </a:lnTo>
                                  <a:lnTo>
                                    <a:pt x="4" y="16"/>
                                  </a:lnTo>
                                  <a:lnTo>
                                    <a:pt x="3" y="16"/>
                                  </a:lnTo>
                                  <a:lnTo>
                                    <a:pt x="0" y="18"/>
                                  </a:lnTo>
                                  <a:lnTo>
                                    <a:pt x="0" y="28"/>
                                  </a:lnTo>
                                  <a:lnTo>
                                    <a:pt x="2" y="28"/>
                                  </a:lnTo>
                                  <a:lnTo>
                                    <a:pt x="2" y="29"/>
                                  </a:lnTo>
                                  <a:lnTo>
                                    <a:pt x="8" y="29"/>
                                  </a:lnTo>
                                  <a:lnTo>
                                    <a:pt x="23" y="20"/>
                                  </a:lnTo>
                                  <a:lnTo>
                                    <a:pt x="44" y="2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331"/>
                        <wpg:cNvGrpSpPr>
                          <a:grpSpLocks/>
                        </wpg:cNvGrpSpPr>
                        <wpg:grpSpPr bwMode="auto">
                          <a:xfrm>
                            <a:off x="4477110" y="86264"/>
                            <a:ext cx="68642" cy="77892"/>
                            <a:chOff x="8694" y="143"/>
                            <a:chExt cx="108" cy="107"/>
                          </a:xfrm>
                        </wpg:grpSpPr>
                        <wps:wsp>
                          <wps:cNvPr id="1492" name="Freeform 332"/>
                          <wps:cNvSpPr>
                            <a:spLocks/>
                          </wps:cNvSpPr>
                          <wps:spPr bwMode="auto">
                            <a:xfrm>
                              <a:off x="8694" y="143"/>
                              <a:ext cx="108" cy="107"/>
                            </a:xfrm>
                            <a:custGeom>
                              <a:avLst/>
                              <a:gdLst>
                                <a:gd name="T0" fmla="+- 0 8792 8694"/>
                                <a:gd name="T1" fmla="*/ T0 w 108"/>
                                <a:gd name="T2" fmla="+- 0 144 143"/>
                                <a:gd name="T3" fmla="*/ 144 h 107"/>
                                <a:gd name="T4" fmla="+- 0 8777 8694"/>
                                <a:gd name="T5" fmla="*/ T4 w 108"/>
                                <a:gd name="T6" fmla="+- 0 144 143"/>
                                <a:gd name="T7" fmla="*/ 144 h 107"/>
                                <a:gd name="T8" fmla="+- 0 8777 8694"/>
                                <a:gd name="T9" fmla="*/ T8 w 108"/>
                                <a:gd name="T10" fmla="+- 0 145 143"/>
                                <a:gd name="T11" fmla="*/ 145 h 107"/>
                                <a:gd name="T12" fmla="+- 0 8776 8694"/>
                                <a:gd name="T13" fmla="*/ T12 w 108"/>
                                <a:gd name="T14" fmla="+- 0 145 143"/>
                                <a:gd name="T15" fmla="*/ 145 h 107"/>
                                <a:gd name="T16" fmla="+- 0 8776 8694"/>
                                <a:gd name="T17" fmla="*/ T16 w 108"/>
                                <a:gd name="T18" fmla="+- 0 147 143"/>
                                <a:gd name="T19" fmla="*/ 147 h 107"/>
                                <a:gd name="T20" fmla="+- 0 8702 8694"/>
                                <a:gd name="T21" fmla="*/ T20 w 108"/>
                                <a:gd name="T22" fmla="+- 0 245 143"/>
                                <a:gd name="T23" fmla="*/ 245 h 107"/>
                                <a:gd name="T24" fmla="+- 0 8702 8694"/>
                                <a:gd name="T25" fmla="*/ T24 w 108"/>
                                <a:gd name="T26" fmla="+- 0 249 143"/>
                                <a:gd name="T27" fmla="*/ 249 h 107"/>
                                <a:gd name="T28" fmla="+- 0 8704 8694"/>
                                <a:gd name="T29" fmla="*/ T28 w 108"/>
                                <a:gd name="T30" fmla="+- 0 250 143"/>
                                <a:gd name="T31" fmla="*/ 250 h 107"/>
                                <a:gd name="T32" fmla="+- 0 8716 8694"/>
                                <a:gd name="T33" fmla="*/ T32 w 108"/>
                                <a:gd name="T34" fmla="+- 0 250 143"/>
                                <a:gd name="T35" fmla="*/ 250 h 107"/>
                                <a:gd name="T36" fmla="+- 0 8717 8694"/>
                                <a:gd name="T37" fmla="*/ T36 w 108"/>
                                <a:gd name="T38" fmla="+- 0 249 143"/>
                                <a:gd name="T39" fmla="*/ 249 h 107"/>
                                <a:gd name="T40" fmla="+- 0 8718 8694"/>
                                <a:gd name="T41" fmla="*/ T40 w 108"/>
                                <a:gd name="T42" fmla="+- 0 249 143"/>
                                <a:gd name="T43" fmla="*/ 249 h 107"/>
                                <a:gd name="T44" fmla="+- 0 8719 8694"/>
                                <a:gd name="T45" fmla="*/ T44 w 108"/>
                                <a:gd name="T46" fmla="+- 0 247 143"/>
                                <a:gd name="T47" fmla="*/ 247 h 107"/>
                                <a:gd name="T48" fmla="+- 0 8719 8694"/>
                                <a:gd name="T49" fmla="*/ T48 w 108"/>
                                <a:gd name="T50" fmla="+- 0 246 143"/>
                                <a:gd name="T51" fmla="*/ 246 h 107"/>
                                <a:gd name="T52" fmla="+- 0 8791 8694"/>
                                <a:gd name="T53" fmla="*/ T52 w 108"/>
                                <a:gd name="T54" fmla="+- 0 148 143"/>
                                <a:gd name="T55" fmla="*/ 148 h 107"/>
                                <a:gd name="T56" fmla="+- 0 8792 8694"/>
                                <a:gd name="T57" fmla="*/ T56 w 108"/>
                                <a:gd name="T58" fmla="+- 0 147 143"/>
                                <a:gd name="T59" fmla="*/ 147 h 107"/>
                                <a:gd name="T60" fmla="+- 0 8792 8694"/>
                                <a:gd name="T61" fmla="*/ T60 w 108"/>
                                <a:gd name="T62" fmla="+- 0 144 143"/>
                                <a:gd name="T63"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 h="107">
                                  <a:moveTo>
                                    <a:pt x="98" y="1"/>
                                  </a:moveTo>
                                  <a:lnTo>
                                    <a:pt x="83" y="1"/>
                                  </a:lnTo>
                                  <a:lnTo>
                                    <a:pt x="83" y="2"/>
                                  </a:lnTo>
                                  <a:lnTo>
                                    <a:pt x="82" y="2"/>
                                  </a:lnTo>
                                  <a:lnTo>
                                    <a:pt x="82" y="4"/>
                                  </a:lnTo>
                                  <a:lnTo>
                                    <a:pt x="8" y="102"/>
                                  </a:lnTo>
                                  <a:lnTo>
                                    <a:pt x="8" y="106"/>
                                  </a:lnTo>
                                  <a:lnTo>
                                    <a:pt x="10" y="107"/>
                                  </a:lnTo>
                                  <a:lnTo>
                                    <a:pt x="22" y="107"/>
                                  </a:lnTo>
                                  <a:lnTo>
                                    <a:pt x="23" y="106"/>
                                  </a:lnTo>
                                  <a:lnTo>
                                    <a:pt x="24" y="106"/>
                                  </a:lnTo>
                                  <a:lnTo>
                                    <a:pt x="25" y="104"/>
                                  </a:lnTo>
                                  <a:lnTo>
                                    <a:pt x="25" y="103"/>
                                  </a:lnTo>
                                  <a:lnTo>
                                    <a:pt x="97" y="5"/>
                                  </a:lnTo>
                                  <a:lnTo>
                                    <a:pt x="98" y="4"/>
                                  </a:lnTo>
                                  <a:lnTo>
                                    <a:pt x="9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333"/>
                          <wps:cNvSpPr>
                            <a:spLocks/>
                          </wps:cNvSpPr>
                          <wps:spPr bwMode="auto">
                            <a:xfrm>
                              <a:off x="8694" y="143"/>
                              <a:ext cx="108" cy="107"/>
                            </a:xfrm>
                            <a:custGeom>
                              <a:avLst/>
                              <a:gdLst>
                                <a:gd name="T0" fmla="+- 0 8783 8694"/>
                                <a:gd name="T1" fmla="*/ T0 w 108"/>
                                <a:gd name="T2" fmla="+- 0 195 143"/>
                                <a:gd name="T3" fmla="*/ 195 h 107"/>
                                <a:gd name="T4" fmla="+- 0 8774 8694"/>
                                <a:gd name="T5" fmla="*/ T4 w 108"/>
                                <a:gd name="T6" fmla="+- 0 195 143"/>
                                <a:gd name="T7" fmla="*/ 195 h 107"/>
                                <a:gd name="T8" fmla="+- 0 8767 8694"/>
                                <a:gd name="T9" fmla="*/ T8 w 108"/>
                                <a:gd name="T10" fmla="+- 0 197 143"/>
                                <a:gd name="T11" fmla="*/ 197 h 107"/>
                                <a:gd name="T12" fmla="+- 0 8765 8694"/>
                                <a:gd name="T13" fmla="*/ T12 w 108"/>
                                <a:gd name="T14" fmla="+- 0 198 143"/>
                                <a:gd name="T15" fmla="*/ 198 h 107"/>
                                <a:gd name="T16" fmla="+- 0 8758 8694"/>
                                <a:gd name="T17" fmla="*/ T16 w 108"/>
                                <a:gd name="T18" fmla="+- 0 205 143"/>
                                <a:gd name="T19" fmla="*/ 205 h 107"/>
                                <a:gd name="T20" fmla="+- 0 8758 8694"/>
                                <a:gd name="T21" fmla="*/ T20 w 108"/>
                                <a:gd name="T22" fmla="+- 0 208 143"/>
                                <a:gd name="T23" fmla="*/ 208 h 107"/>
                                <a:gd name="T24" fmla="+- 0 8755 8694"/>
                                <a:gd name="T25" fmla="*/ T24 w 108"/>
                                <a:gd name="T26" fmla="+- 0 211 143"/>
                                <a:gd name="T27" fmla="*/ 211 h 107"/>
                                <a:gd name="T28" fmla="+- 0 8755 8694"/>
                                <a:gd name="T29" fmla="*/ T28 w 108"/>
                                <a:gd name="T30" fmla="+- 0 233 143"/>
                                <a:gd name="T31" fmla="*/ 233 h 107"/>
                                <a:gd name="T32" fmla="+- 0 8756 8694"/>
                                <a:gd name="T33" fmla="*/ T32 w 108"/>
                                <a:gd name="T34" fmla="+- 0 235 143"/>
                                <a:gd name="T35" fmla="*/ 235 h 107"/>
                                <a:gd name="T36" fmla="+- 0 8758 8694"/>
                                <a:gd name="T37" fmla="*/ T36 w 108"/>
                                <a:gd name="T38" fmla="+- 0 239 143"/>
                                <a:gd name="T39" fmla="*/ 239 h 107"/>
                                <a:gd name="T40" fmla="+- 0 8760 8694"/>
                                <a:gd name="T41" fmla="*/ T40 w 108"/>
                                <a:gd name="T42" fmla="+- 0 241 143"/>
                                <a:gd name="T43" fmla="*/ 241 h 107"/>
                                <a:gd name="T44" fmla="+- 0 8761 8694"/>
                                <a:gd name="T45" fmla="*/ T44 w 108"/>
                                <a:gd name="T46" fmla="+- 0 244 143"/>
                                <a:gd name="T47" fmla="*/ 244 h 107"/>
                                <a:gd name="T48" fmla="+- 0 8764 8694"/>
                                <a:gd name="T49" fmla="*/ T48 w 108"/>
                                <a:gd name="T50" fmla="+- 0 245 143"/>
                                <a:gd name="T51" fmla="*/ 245 h 107"/>
                                <a:gd name="T52" fmla="+- 0 8767 8694"/>
                                <a:gd name="T53" fmla="*/ T52 w 108"/>
                                <a:gd name="T54" fmla="+- 0 246 143"/>
                                <a:gd name="T55" fmla="*/ 246 h 107"/>
                                <a:gd name="T56" fmla="+- 0 8770 8694"/>
                                <a:gd name="T57" fmla="*/ T56 w 108"/>
                                <a:gd name="T58" fmla="+- 0 249 143"/>
                                <a:gd name="T59" fmla="*/ 249 h 107"/>
                                <a:gd name="T60" fmla="+- 0 8786 8694"/>
                                <a:gd name="T61" fmla="*/ T60 w 108"/>
                                <a:gd name="T62" fmla="+- 0 249 143"/>
                                <a:gd name="T63" fmla="*/ 249 h 107"/>
                                <a:gd name="T64" fmla="+- 0 8789 8694"/>
                                <a:gd name="T65" fmla="*/ T64 w 108"/>
                                <a:gd name="T66" fmla="+- 0 246 143"/>
                                <a:gd name="T67" fmla="*/ 246 h 107"/>
                                <a:gd name="T68" fmla="+- 0 8792 8694"/>
                                <a:gd name="T69" fmla="*/ T68 w 108"/>
                                <a:gd name="T70" fmla="+- 0 245 143"/>
                                <a:gd name="T71" fmla="*/ 245 h 107"/>
                                <a:gd name="T72" fmla="+- 0 8798 8694"/>
                                <a:gd name="T73" fmla="*/ T72 w 108"/>
                                <a:gd name="T74" fmla="+- 0 239 143"/>
                                <a:gd name="T75" fmla="*/ 239 h 107"/>
                                <a:gd name="T76" fmla="+- 0 8799 8694"/>
                                <a:gd name="T77" fmla="*/ T76 w 108"/>
                                <a:gd name="T78" fmla="+- 0 238 143"/>
                                <a:gd name="T79" fmla="*/ 238 h 107"/>
                                <a:gd name="T80" fmla="+- 0 8776 8694"/>
                                <a:gd name="T81" fmla="*/ T80 w 108"/>
                                <a:gd name="T82" fmla="+- 0 238 143"/>
                                <a:gd name="T83" fmla="*/ 238 h 107"/>
                                <a:gd name="T84" fmla="+- 0 8774 8694"/>
                                <a:gd name="T85" fmla="*/ T84 w 108"/>
                                <a:gd name="T86" fmla="+- 0 237 143"/>
                                <a:gd name="T87" fmla="*/ 237 h 107"/>
                                <a:gd name="T88" fmla="+- 0 8773 8694"/>
                                <a:gd name="T89" fmla="*/ T88 w 108"/>
                                <a:gd name="T90" fmla="+- 0 237 143"/>
                                <a:gd name="T91" fmla="*/ 237 h 107"/>
                                <a:gd name="T92" fmla="+- 0 8773 8694"/>
                                <a:gd name="T93" fmla="*/ T92 w 108"/>
                                <a:gd name="T94" fmla="+- 0 235 143"/>
                                <a:gd name="T95" fmla="*/ 235 h 107"/>
                                <a:gd name="T96" fmla="+- 0 8772 8694"/>
                                <a:gd name="T97" fmla="*/ T96 w 108"/>
                                <a:gd name="T98" fmla="+- 0 234 143"/>
                                <a:gd name="T99" fmla="*/ 234 h 107"/>
                                <a:gd name="T100" fmla="+- 0 8772 8694"/>
                                <a:gd name="T101" fmla="*/ T100 w 108"/>
                                <a:gd name="T102" fmla="+- 0 233 143"/>
                                <a:gd name="T103" fmla="*/ 233 h 107"/>
                                <a:gd name="T104" fmla="+- 0 8771 8694"/>
                                <a:gd name="T105" fmla="*/ T104 w 108"/>
                                <a:gd name="T106" fmla="+- 0 232 143"/>
                                <a:gd name="T107" fmla="*/ 232 h 107"/>
                                <a:gd name="T108" fmla="+- 0 8771 8694"/>
                                <a:gd name="T109" fmla="*/ T108 w 108"/>
                                <a:gd name="T110" fmla="+- 0 228 143"/>
                                <a:gd name="T111" fmla="*/ 228 h 107"/>
                                <a:gd name="T112" fmla="+- 0 8770 8694"/>
                                <a:gd name="T113" fmla="*/ T112 w 108"/>
                                <a:gd name="T114" fmla="+- 0 225 143"/>
                                <a:gd name="T115" fmla="*/ 225 h 107"/>
                                <a:gd name="T116" fmla="+- 0 8770 8694"/>
                                <a:gd name="T117" fmla="*/ T116 w 108"/>
                                <a:gd name="T118" fmla="+- 0 216 143"/>
                                <a:gd name="T119" fmla="*/ 216 h 107"/>
                                <a:gd name="T120" fmla="+- 0 8771 8694"/>
                                <a:gd name="T121" fmla="*/ T120 w 108"/>
                                <a:gd name="T122" fmla="+- 0 215 143"/>
                                <a:gd name="T123" fmla="*/ 215 h 107"/>
                                <a:gd name="T124" fmla="+- 0 8771 8694"/>
                                <a:gd name="T125" fmla="*/ T124 w 108"/>
                                <a:gd name="T126" fmla="+- 0 213 143"/>
                                <a:gd name="T127" fmla="*/ 213 h 107"/>
                                <a:gd name="T128" fmla="+- 0 8772 8694"/>
                                <a:gd name="T129" fmla="*/ T128 w 108"/>
                                <a:gd name="T130" fmla="+- 0 211 143"/>
                                <a:gd name="T131" fmla="*/ 211 h 107"/>
                                <a:gd name="T132" fmla="+- 0 8772 8694"/>
                                <a:gd name="T133" fmla="*/ T132 w 108"/>
                                <a:gd name="T134" fmla="+- 0 209 143"/>
                                <a:gd name="T135" fmla="*/ 209 h 107"/>
                                <a:gd name="T136" fmla="+- 0 8773 8694"/>
                                <a:gd name="T137" fmla="*/ T136 w 108"/>
                                <a:gd name="T138" fmla="+- 0 209 143"/>
                                <a:gd name="T139" fmla="*/ 209 h 107"/>
                                <a:gd name="T140" fmla="+- 0 8773 8694"/>
                                <a:gd name="T141" fmla="*/ T140 w 108"/>
                                <a:gd name="T142" fmla="+- 0 208 143"/>
                                <a:gd name="T143" fmla="*/ 208 h 107"/>
                                <a:gd name="T144" fmla="+- 0 8774 8694"/>
                                <a:gd name="T145" fmla="*/ T144 w 108"/>
                                <a:gd name="T146" fmla="+- 0 208 143"/>
                                <a:gd name="T147" fmla="*/ 208 h 107"/>
                                <a:gd name="T148" fmla="+- 0 8776 8694"/>
                                <a:gd name="T149" fmla="*/ T148 w 108"/>
                                <a:gd name="T150" fmla="+- 0 207 143"/>
                                <a:gd name="T151" fmla="*/ 207 h 107"/>
                                <a:gd name="T152" fmla="+- 0 8799 8694"/>
                                <a:gd name="T153" fmla="*/ T152 w 108"/>
                                <a:gd name="T154" fmla="+- 0 207 143"/>
                                <a:gd name="T155" fmla="*/ 207 h 107"/>
                                <a:gd name="T156" fmla="+- 0 8796 8694"/>
                                <a:gd name="T157" fmla="*/ T156 w 108"/>
                                <a:gd name="T158" fmla="+- 0 201 143"/>
                                <a:gd name="T159" fmla="*/ 201 h 107"/>
                                <a:gd name="T160" fmla="+- 0 8792 8694"/>
                                <a:gd name="T161" fmla="*/ T160 w 108"/>
                                <a:gd name="T162" fmla="+- 0 199 143"/>
                                <a:gd name="T163" fmla="*/ 199 h 107"/>
                                <a:gd name="T164" fmla="+- 0 8790 8694"/>
                                <a:gd name="T165" fmla="*/ T164 w 108"/>
                                <a:gd name="T166" fmla="+- 0 197 143"/>
                                <a:gd name="T167" fmla="*/ 197 h 107"/>
                                <a:gd name="T168" fmla="+- 0 8783 8694"/>
                                <a:gd name="T169" fmla="*/ T168 w 108"/>
                                <a:gd name="T170" fmla="+- 0 195 143"/>
                                <a:gd name="T171" fmla="*/ 1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8" h="107">
                                  <a:moveTo>
                                    <a:pt x="89" y="52"/>
                                  </a:moveTo>
                                  <a:lnTo>
                                    <a:pt x="80" y="52"/>
                                  </a:lnTo>
                                  <a:lnTo>
                                    <a:pt x="73" y="54"/>
                                  </a:lnTo>
                                  <a:lnTo>
                                    <a:pt x="71" y="55"/>
                                  </a:lnTo>
                                  <a:lnTo>
                                    <a:pt x="64" y="62"/>
                                  </a:lnTo>
                                  <a:lnTo>
                                    <a:pt x="64" y="65"/>
                                  </a:lnTo>
                                  <a:lnTo>
                                    <a:pt x="61" y="68"/>
                                  </a:lnTo>
                                  <a:lnTo>
                                    <a:pt x="61" y="90"/>
                                  </a:lnTo>
                                  <a:lnTo>
                                    <a:pt x="62" y="92"/>
                                  </a:lnTo>
                                  <a:lnTo>
                                    <a:pt x="64" y="96"/>
                                  </a:lnTo>
                                  <a:lnTo>
                                    <a:pt x="66" y="98"/>
                                  </a:lnTo>
                                  <a:lnTo>
                                    <a:pt x="67" y="101"/>
                                  </a:lnTo>
                                  <a:lnTo>
                                    <a:pt x="70" y="102"/>
                                  </a:lnTo>
                                  <a:lnTo>
                                    <a:pt x="73" y="103"/>
                                  </a:lnTo>
                                  <a:lnTo>
                                    <a:pt x="76" y="106"/>
                                  </a:lnTo>
                                  <a:lnTo>
                                    <a:pt x="92" y="106"/>
                                  </a:lnTo>
                                  <a:lnTo>
                                    <a:pt x="95" y="103"/>
                                  </a:lnTo>
                                  <a:lnTo>
                                    <a:pt x="98" y="102"/>
                                  </a:lnTo>
                                  <a:lnTo>
                                    <a:pt x="104" y="96"/>
                                  </a:lnTo>
                                  <a:lnTo>
                                    <a:pt x="105" y="95"/>
                                  </a:lnTo>
                                  <a:lnTo>
                                    <a:pt x="82" y="95"/>
                                  </a:lnTo>
                                  <a:lnTo>
                                    <a:pt x="80" y="94"/>
                                  </a:lnTo>
                                  <a:lnTo>
                                    <a:pt x="79" y="94"/>
                                  </a:lnTo>
                                  <a:lnTo>
                                    <a:pt x="79" y="92"/>
                                  </a:lnTo>
                                  <a:lnTo>
                                    <a:pt x="78" y="91"/>
                                  </a:lnTo>
                                  <a:lnTo>
                                    <a:pt x="78" y="90"/>
                                  </a:lnTo>
                                  <a:lnTo>
                                    <a:pt x="77" y="89"/>
                                  </a:lnTo>
                                  <a:lnTo>
                                    <a:pt x="77" y="85"/>
                                  </a:lnTo>
                                  <a:lnTo>
                                    <a:pt x="76" y="82"/>
                                  </a:lnTo>
                                  <a:lnTo>
                                    <a:pt x="76" y="73"/>
                                  </a:lnTo>
                                  <a:lnTo>
                                    <a:pt x="77" y="72"/>
                                  </a:lnTo>
                                  <a:lnTo>
                                    <a:pt x="77" y="70"/>
                                  </a:lnTo>
                                  <a:lnTo>
                                    <a:pt x="78" y="68"/>
                                  </a:lnTo>
                                  <a:lnTo>
                                    <a:pt x="78" y="66"/>
                                  </a:lnTo>
                                  <a:lnTo>
                                    <a:pt x="79" y="66"/>
                                  </a:lnTo>
                                  <a:lnTo>
                                    <a:pt x="79" y="65"/>
                                  </a:lnTo>
                                  <a:lnTo>
                                    <a:pt x="80" y="65"/>
                                  </a:lnTo>
                                  <a:lnTo>
                                    <a:pt x="82" y="64"/>
                                  </a:lnTo>
                                  <a:lnTo>
                                    <a:pt x="105" y="64"/>
                                  </a:lnTo>
                                  <a:lnTo>
                                    <a:pt x="102" y="58"/>
                                  </a:lnTo>
                                  <a:lnTo>
                                    <a:pt x="98" y="56"/>
                                  </a:lnTo>
                                  <a:lnTo>
                                    <a:pt x="96" y="54"/>
                                  </a:lnTo>
                                  <a:lnTo>
                                    <a:pt x="8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334"/>
                          <wps:cNvSpPr>
                            <a:spLocks/>
                          </wps:cNvSpPr>
                          <wps:spPr bwMode="auto">
                            <a:xfrm>
                              <a:off x="8694" y="143"/>
                              <a:ext cx="108" cy="107"/>
                            </a:xfrm>
                            <a:custGeom>
                              <a:avLst/>
                              <a:gdLst>
                                <a:gd name="T0" fmla="+- 0 8799 8694"/>
                                <a:gd name="T1" fmla="*/ T0 w 108"/>
                                <a:gd name="T2" fmla="+- 0 207 143"/>
                                <a:gd name="T3" fmla="*/ 207 h 107"/>
                                <a:gd name="T4" fmla="+- 0 8780 8694"/>
                                <a:gd name="T5" fmla="*/ T4 w 108"/>
                                <a:gd name="T6" fmla="+- 0 207 143"/>
                                <a:gd name="T7" fmla="*/ 207 h 107"/>
                                <a:gd name="T8" fmla="+- 0 8782 8694"/>
                                <a:gd name="T9" fmla="*/ T8 w 108"/>
                                <a:gd name="T10" fmla="+- 0 208 143"/>
                                <a:gd name="T11" fmla="*/ 208 h 107"/>
                                <a:gd name="T12" fmla="+- 0 8783 8694"/>
                                <a:gd name="T13" fmla="*/ T12 w 108"/>
                                <a:gd name="T14" fmla="+- 0 208 143"/>
                                <a:gd name="T15" fmla="*/ 208 h 107"/>
                                <a:gd name="T16" fmla="+- 0 8784 8694"/>
                                <a:gd name="T17" fmla="*/ T16 w 108"/>
                                <a:gd name="T18" fmla="+- 0 209 143"/>
                                <a:gd name="T19" fmla="*/ 209 h 107"/>
                                <a:gd name="T20" fmla="+- 0 8785 8694"/>
                                <a:gd name="T21" fmla="*/ T20 w 108"/>
                                <a:gd name="T22" fmla="+- 0 211 143"/>
                                <a:gd name="T23" fmla="*/ 211 h 107"/>
                                <a:gd name="T24" fmla="+- 0 8785 8694"/>
                                <a:gd name="T25" fmla="*/ T24 w 108"/>
                                <a:gd name="T26" fmla="+- 0 213 143"/>
                                <a:gd name="T27" fmla="*/ 213 h 107"/>
                                <a:gd name="T28" fmla="+- 0 8786 8694"/>
                                <a:gd name="T29" fmla="*/ T28 w 108"/>
                                <a:gd name="T30" fmla="+- 0 215 143"/>
                                <a:gd name="T31" fmla="*/ 215 h 107"/>
                                <a:gd name="T32" fmla="+- 0 8786 8694"/>
                                <a:gd name="T33" fmla="*/ T32 w 108"/>
                                <a:gd name="T34" fmla="+- 0 231 143"/>
                                <a:gd name="T35" fmla="*/ 231 h 107"/>
                                <a:gd name="T36" fmla="+- 0 8785 8694"/>
                                <a:gd name="T37" fmla="*/ T36 w 108"/>
                                <a:gd name="T38" fmla="+- 0 233 143"/>
                                <a:gd name="T39" fmla="*/ 233 h 107"/>
                                <a:gd name="T40" fmla="+- 0 8784 8694"/>
                                <a:gd name="T41" fmla="*/ T40 w 108"/>
                                <a:gd name="T42" fmla="+- 0 234 143"/>
                                <a:gd name="T43" fmla="*/ 234 h 107"/>
                                <a:gd name="T44" fmla="+- 0 8784 8694"/>
                                <a:gd name="T45" fmla="*/ T44 w 108"/>
                                <a:gd name="T46" fmla="+- 0 235 143"/>
                                <a:gd name="T47" fmla="*/ 235 h 107"/>
                                <a:gd name="T48" fmla="+- 0 8783 8694"/>
                                <a:gd name="T49" fmla="*/ T48 w 108"/>
                                <a:gd name="T50" fmla="+- 0 235 143"/>
                                <a:gd name="T51" fmla="*/ 235 h 107"/>
                                <a:gd name="T52" fmla="+- 0 8782 8694"/>
                                <a:gd name="T53" fmla="*/ T52 w 108"/>
                                <a:gd name="T54" fmla="+- 0 237 143"/>
                                <a:gd name="T55" fmla="*/ 237 h 107"/>
                                <a:gd name="T56" fmla="+- 0 8782 8694"/>
                                <a:gd name="T57" fmla="*/ T56 w 108"/>
                                <a:gd name="T58" fmla="+- 0 238 143"/>
                                <a:gd name="T59" fmla="*/ 238 h 107"/>
                                <a:gd name="T60" fmla="+- 0 8799 8694"/>
                                <a:gd name="T61" fmla="*/ T60 w 108"/>
                                <a:gd name="T62" fmla="+- 0 238 143"/>
                                <a:gd name="T63" fmla="*/ 238 h 107"/>
                                <a:gd name="T64" fmla="+- 0 8800 8694"/>
                                <a:gd name="T65" fmla="*/ T64 w 108"/>
                                <a:gd name="T66" fmla="+- 0 235 143"/>
                                <a:gd name="T67" fmla="*/ 235 h 107"/>
                                <a:gd name="T68" fmla="+- 0 8800 8694"/>
                                <a:gd name="T69" fmla="*/ T68 w 108"/>
                                <a:gd name="T70" fmla="+- 0 233 143"/>
                                <a:gd name="T71" fmla="*/ 233 h 107"/>
                                <a:gd name="T72" fmla="+- 0 8802 8694"/>
                                <a:gd name="T73" fmla="*/ T72 w 108"/>
                                <a:gd name="T74" fmla="+- 0 226 143"/>
                                <a:gd name="T75" fmla="*/ 226 h 107"/>
                                <a:gd name="T76" fmla="+- 0 8802 8694"/>
                                <a:gd name="T77" fmla="*/ T76 w 108"/>
                                <a:gd name="T78" fmla="+- 0 215 143"/>
                                <a:gd name="T79" fmla="*/ 215 h 107"/>
                                <a:gd name="T80" fmla="+- 0 8800 8694"/>
                                <a:gd name="T81" fmla="*/ T80 w 108"/>
                                <a:gd name="T82" fmla="+- 0 208 143"/>
                                <a:gd name="T83" fmla="*/ 208 h 107"/>
                                <a:gd name="T84" fmla="+- 0 8799 8694"/>
                                <a:gd name="T85" fmla="*/ T84 w 108"/>
                                <a:gd name="T86" fmla="+- 0 207 143"/>
                                <a:gd name="T87" fmla="*/ 2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 h="107">
                                  <a:moveTo>
                                    <a:pt x="105" y="64"/>
                                  </a:moveTo>
                                  <a:lnTo>
                                    <a:pt x="86" y="64"/>
                                  </a:lnTo>
                                  <a:lnTo>
                                    <a:pt x="88" y="65"/>
                                  </a:lnTo>
                                  <a:lnTo>
                                    <a:pt x="89" y="65"/>
                                  </a:lnTo>
                                  <a:lnTo>
                                    <a:pt x="90" y="66"/>
                                  </a:lnTo>
                                  <a:lnTo>
                                    <a:pt x="91" y="68"/>
                                  </a:lnTo>
                                  <a:lnTo>
                                    <a:pt x="91" y="70"/>
                                  </a:lnTo>
                                  <a:lnTo>
                                    <a:pt x="92" y="72"/>
                                  </a:lnTo>
                                  <a:lnTo>
                                    <a:pt x="92" y="88"/>
                                  </a:lnTo>
                                  <a:lnTo>
                                    <a:pt x="91" y="90"/>
                                  </a:lnTo>
                                  <a:lnTo>
                                    <a:pt x="90" y="91"/>
                                  </a:lnTo>
                                  <a:lnTo>
                                    <a:pt x="90" y="92"/>
                                  </a:lnTo>
                                  <a:lnTo>
                                    <a:pt x="89" y="92"/>
                                  </a:lnTo>
                                  <a:lnTo>
                                    <a:pt x="88" y="94"/>
                                  </a:lnTo>
                                  <a:lnTo>
                                    <a:pt x="88" y="95"/>
                                  </a:lnTo>
                                  <a:lnTo>
                                    <a:pt x="105" y="95"/>
                                  </a:lnTo>
                                  <a:lnTo>
                                    <a:pt x="106" y="92"/>
                                  </a:lnTo>
                                  <a:lnTo>
                                    <a:pt x="106" y="90"/>
                                  </a:lnTo>
                                  <a:lnTo>
                                    <a:pt x="108" y="83"/>
                                  </a:lnTo>
                                  <a:lnTo>
                                    <a:pt x="108" y="72"/>
                                  </a:lnTo>
                                  <a:lnTo>
                                    <a:pt x="106" y="65"/>
                                  </a:lnTo>
                                  <a:lnTo>
                                    <a:pt x="105"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335"/>
                          <wps:cNvSpPr>
                            <a:spLocks/>
                          </wps:cNvSpPr>
                          <wps:spPr bwMode="auto">
                            <a:xfrm>
                              <a:off x="8694" y="143"/>
                              <a:ext cx="108" cy="107"/>
                            </a:xfrm>
                            <a:custGeom>
                              <a:avLst/>
                              <a:gdLst>
                                <a:gd name="T0" fmla="+- 0 8722 8694"/>
                                <a:gd name="T1" fmla="*/ T0 w 108"/>
                                <a:gd name="T2" fmla="+- 0 144 143"/>
                                <a:gd name="T3" fmla="*/ 144 h 107"/>
                                <a:gd name="T4" fmla="+- 0 8713 8694"/>
                                <a:gd name="T5" fmla="*/ T4 w 108"/>
                                <a:gd name="T6" fmla="+- 0 144 143"/>
                                <a:gd name="T7" fmla="*/ 144 h 107"/>
                                <a:gd name="T8" fmla="+- 0 8706 8694"/>
                                <a:gd name="T9" fmla="*/ T8 w 108"/>
                                <a:gd name="T10" fmla="+- 0 147 143"/>
                                <a:gd name="T11" fmla="*/ 147 h 107"/>
                                <a:gd name="T12" fmla="+- 0 8704 8694"/>
                                <a:gd name="T13" fmla="*/ T12 w 108"/>
                                <a:gd name="T14" fmla="+- 0 148 143"/>
                                <a:gd name="T15" fmla="*/ 148 h 107"/>
                                <a:gd name="T16" fmla="+- 0 8699 8694"/>
                                <a:gd name="T17" fmla="*/ T16 w 108"/>
                                <a:gd name="T18" fmla="+- 0 153 143"/>
                                <a:gd name="T19" fmla="*/ 153 h 107"/>
                                <a:gd name="T20" fmla="+- 0 8696 8694"/>
                                <a:gd name="T21" fmla="*/ T20 w 108"/>
                                <a:gd name="T22" fmla="+- 0 154 143"/>
                                <a:gd name="T23" fmla="*/ 154 h 107"/>
                                <a:gd name="T24" fmla="+- 0 8696 8694"/>
                                <a:gd name="T25" fmla="*/ T24 w 108"/>
                                <a:gd name="T26" fmla="+- 0 157 143"/>
                                <a:gd name="T27" fmla="*/ 157 h 107"/>
                                <a:gd name="T28" fmla="+- 0 8694 8694"/>
                                <a:gd name="T29" fmla="*/ T28 w 108"/>
                                <a:gd name="T30" fmla="+- 0 161 143"/>
                                <a:gd name="T31" fmla="*/ 161 h 107"/>
                                <a:gd name="T32" fmla="+- 0 8694 8694"/>
                                <a:gd name="T33" fmla="*/ T32 w 108"/>
                                <a:gd name="T34" fmla="+- 0 183 143"/>
                                <a:gd name="T35" fmla="*/ 183 h 107"/>
                                <a:gd name="T36" fmla="+- 0 8695 8694"/>
                                <a:gd name="T37" fmla="*/ T36 w 108"/>
                                <a:gd name="T38" fmla="+- 0 185 143"/>
                                <a:gd name="T39" fmla="*/ 185 h 107"/>
                                <a:gd name="T40" fmla="+- 0 8696 8694"/>
                                <a:gd name="T41" fmla="*/ T40 w 108"/>
                                <a:gd name="T42" fmla="+- 0 189 143"/>
                                <a:gd name="T43" fmla="*/ 189 h 107"/>
                                <a:gd name="T44" fmla="+- 0 8699 8694"/>
                                <a:gd name="T45" fmla="*/ T44 w 108"/>
                                <a:gd name="T46" fmla="+- 0 191 143"/>
                                <a:gd name="T47" fmla="*/ 191 h 107"/>
                                <a:gd name="T48" fmla="+- 0 8700 8694"/>
                                <a:gd name="T49" fmla="*/ T48 w 108"/>
                                <a:gd name="T50" fmla="+- 0 193 143"/>
                                <a:gd name="T51" fmla="*/ 193 h 107"/>
                                <a:gd name="T52" fmla="+- 0 8702 8694"/>
                                <a:gd name="T53" fmla="*/ T52 w 108"/>
                                <a:gd name="T54" fmla="+- 0 195 143"/>
                                <a:gd name="T55" fmla="*/ 195 h 107"/>
                                <a:gd name="T56" fmla="+- 0 8706 8694"/>
                                <a:gd name="T57" fmla="*/ T56 w 108"/>
                                <a:gd name="T58" fmla="+- 0 196 143"/>
                                <a:gd name="T59" fmla="*/ 196 h 107"/>
                                <a:gd name="T60" fmla="+- 0 8708 8694"/>
                                <a:gd name="T61" fmla="*/ T60 w 108"/>
                                <a:gd name="T62" fmla="+- 0 197 143"/>
                                <a:gd name="T63" fmla="*/ 197 h 107"/>
                                <a:gd name="T64" fmla="+- 0 8712 8694"/>
                                <a:gd name="T65" fmla="*/ T64 w 108"/>
                                <a:gd name="T66" fmla="+- 0 198 143"/>
                                <a:gd name="T67" fmla="*/ 198 h 107"/>
                                <a:gd name="T68" fmla="+- 0 8720 8694"/>
                                <a:gd name="T69" fmla="*/ T68 w 108"/>
                                <a:gd name="T70" fmla="+- 0 198 143"/>
                                <a:gd name="T71" fmla="*/ 198 h 107"/>
                                <a:gd name="T72" fmla="+- 0 8725 8694"/>
                                <a:gd name="T73" fmla="*/ T72 w 108"/>
                                <a:gd name="T74" fmla="+- 0 197 143"/>
                                <a:gd name="T75" fmla="*/ 197 h 107"/>
                                <a:gd name="T76" fmla="+- 0 8728 8694"/>
                                <a:gd name="T77" fmla="*/ T76 w 108"/>
                                <a:gd name="T78" fmla="+- 0 196 143"/>
                                <a:gd name="T79" fmla="*/ 196 h 107"/>
                                <a:gd name="T80" fmla="+- 0 8731 8694"/>
                                <a:gd name="T81" fmla="*/ T80 w 108"/>
                                <a:gd name="T82" fmla="+- 0 195 143"/>
                                <a:gd name="T83" fmla="*/ 195 h 107"/>
                                <a:gd name="T84" fmla="+- 0 8737 8694"/>
                                <a:gd name="T85" fmla="*/ T84 w 108"/>
                                <a:gd name="T86" fmla="+- 0 189 143"/>
                                <a:gd name="T87" fmla="*/ 189 h 107"/>
                                <a:gd name="T88" fmla="+- 0 8738 8694"/>
                                <a:gd name="T89" fmla="*/ T88 w 108"/>
                                <a:gd name="T90" fmla="+- 0 187 143"/>
                                <a:gd name="T91" fmla="*/ 187 h 107"/>
                                <a:gd name="T92" fmla="+- 0 8714 8694"/>
                                <a:gd name="T93" fmla="*/ T92 w 108"/>
                                <a:gd name="T94" fmla="+- 0 187 143"/>
                                <a:gd name="T95" fmla="*/ 187 h 107"/>
                                <a:gd name="T96" fmla="+- 0 8713 8694"/>
                                <a:gd name="T97" fmla="*/ T96 w 108"/>
                                <a:gd name="T98" fmla="+- 0 186 143"/>
                                <a:gd name="T99" fmla="*/ 186 h 107"/>
                                <a:gd name="T100" fmla="+- 0 8712 8694"/>
                                <a:gd name="T101" fmla="*/ T100 w 108"/>
                                <a:gd name="T102" fmla="+- 0 186 143"/>
                                <a:gd name="T103" fmla="*/ 186 h 107"/>
                                <a:gd name="T104" fmla="+- 0 8712 8694"/>
                                <a:gd name="T105" fmla="*/ T104 w 108"/>
                                <a:gd name="T106" fmla="+- 0 185 143"/>
                                <a:gd name="T107" fmla="*/ 185 h 107"/>
                                <a:gd name="T108" fmla="+- 0 8711 8694"/>
                                <a:gd name="T109" fmla="*/ T108 w 108"/>
                                <a:gd name="T110" fmla="+- 0 184 143"/>
                                <a:gd name="T111" fmla="*/ 184 h 107"/>
                                <a:gd name="T112" fmla="+- 0 8711 8694"/>
                                <a:gd name="T113" fmla="*/ T112 w 108"/>
                                <a:gd name="T114" fmla="+- 0 183 143"/>
                                <a:gd name="T115" fmla="*/ 183 h 107"/>
                                <a:gd name="T116" fmla="+- 0 8710 8694"/>
                                <a:gd name="T117" fmla="*/ T116 w 108"/>
                                <a:gd name="T118" fmla="+- 0 181 143"/>
                                <a:gd name="T119" fmla="*/ 181 h 107"/>
                                <a:gd name="T120" fmla="+- 0 8710 8694"/>
                                <a:gd name="T121" fmla="*/ T120 w 108"/>
                                <a:gd name="T122" fmla="+- 0 177 143"/>
                                <a:gd name="T123" fmla="*/ 177 h 107"/>
                                <a:gd name="T124" fmla="+- 0 8708 8694"/>
                                <a:gd name="T125" fmla="*/ T124 w 108"/>
                                <a:gd name="T126" fmla="+- 0 174 143"/>
                                <a:gd name="T127" fmla="*/ 174 h 107"/>
                                <a:gd name="T128" fmla="+- 0 8708 8694"/>
                                <a:gd name="T129" fmla="*/ T128 w 108"/>
                                <a:gd name="T130" fmla="+- 0 166 143"/>
                                <a:gd name="T131" fmla="*/ 166 h 107"/>
                                <a:gd name="T132" fmla="+- 0 8710 8694"/>
                                <a:gd name="T133" fmla="*/ T132 w 108"/>
                                <a:gd name="T134" fmla="+- 0 165 143"/>
                                <a:gd name="T135" fmla="*/ 165 h 107"/>
                                <a:gd name="T136" fmla="+- 0 8710 8694"/>
                                <a:gd name="T137" fmla="*/ T136 w 108"/>
                                <a:gd name="T138" fmla="+- 0 162 143"/>
                                <a:gd name="T139" fmla="*/ 162 h 107"/>
                                <a:gd name="T140" fmla="+- 0 8711 8694"/>
                                <a:gd name="T141" fmla="*/ T140 w 108"/>
                                <a:gd name="T142" fmla="+- 0 161 143"/>
                                <a:gd name="T143" fmla="*/ 161 h 107"/>
                                <a:gd name="T144" fmla="+- 0 8711 8694"/>
                                <a:gd name="T145" fmla="*/ T144 w 108"/>
                                <a:gd name="T146" fmla="+- 0 159 143"/>
                                <a:gd name="T147" fmla="*/ 159 h 107"/>
                                <a:gd name="T148" fmla="+- 0 8712 8694"/>
                                <a:gd name="T149" fmla="*/ T148 w 108"/>
                                <a:gd name="T150" fmla="+- 0 159 143"/>
                                <a:gd name="T151" fmla="*/ 159 h 107"/>
                                <a:gd name="T152" fmla="+- 0 8712 8694"/>
                                <a:gd name="T153" fmla="*/ T152 w 108"/>
                                <a:gd name="T154" fmla="+- 0 156 143"/>
                                <a:gd name="T155" fmla="*/ 156 h 107"/>
                                <a:gd name="T156" fmla="+- 0 8738 8694"/>
                                <a:gd name="T157" fmla="*/ T156 w 108"/>
                                <a:gd name="T158" fmla="+- 0 156 143"/>
                                <a:gd name="T159" fmla="*/ 156 h 107"/>
                                <a:gd name="T160" fmla="+- 0 8737 8694"/>
                                <a:gd name="T161" fmla="*/ T160 w 108"/>
                                <a:gd name="T162" fmla="+- 0 155 143"/>
                                <a:gd name="T163" fmla="*/ 155 h 107"/>
                                <a:gd name="T164" fmla="+- 0 8735 8694"/>
                                <a:gd name="T165" fmla="*/ T164 w 108"/>
                                <a:gd name="T166" fmla="+- 0 150 143"/>
                                <a:gd name="T167" fmla="*/ 150 h 107"/>
                                <a:gd name="T168" fmla="+- 0 8731 8694"/>
                                <a:gd name="T169" fmla="*/ T168 w 108"/>
                                <a:gd name="T170" fmla="+- 0 148 143"/>
                                <a:gd name="T171" fmla="*/ 148 h 107"/>
                                <a:gd name="T172" fmla="+- 0 8729 8694"/>
                                <a:gd name="T173" fmla="*/ T172 w 108"/>
                                <a:gd name="T174" fmla="+- 0 147 143"/>
                                <a:gd name="T175" fmla="*/ 147 h 107"/>
                                <a:gd name="T176" fmla="+- 0 8722 8694"/>
                                <a:gd name="T177" fmla="*/ T176 w 108"/>
                                <a:gd name="T178" fmla="+- 0 144 143"/>
                                <a:gd name="T179"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 h="107">
                                  <a:moveTo>
                                    <a:pt x="28" y="1"/>
                                  </a:moveTo>
                                  <a:lnTo>
                                    <a:pt x="19" y="1"/>
                                  </a:lnTo>
                                  <a:lnTo>
                                    <a:pt x="12" y="4"/>
                                  </a:lnTo>
                                  <a:lnTo>
                                    <a:pt x="10" y="5"/>
                                  </a:lnTo>
                                  <a:lnTo>
                                    <a:pt x="5" y="10"/>
                                  </a:lnTo>
                                  <a:lnTo>
                                    <a:pt x="2" y="11"/>
                                  </a:lnTo>
                                  <a:lnTo>
                                    <a:pt x="2" y="14"/>
                                  </a:lnTo>
                                  <a:lnTo>
                                    <a:pt x="0" y="18"/>
                                  </a:lnTo>
                                  <a:lnTo>
                                    <a:pt x="0" y="40"/>
                                  </a:lnTo>
                                  <a:lnTo>
                                    <a:pt x="1" y="42"/>
                                  </a:lnTo>
                                  <a:lnTo>
                                    <a:pt x="2" y="46"/>
                                  </a:lnTo>
                                  <a:lnTo>
                                    <a:pt x="5" y="48"/>
                                  </a:lnTo>
                                  <a:lnTo>
                                    <a:pt x="6" y="50"/>
                                  </a:lnTo>
                                  <a:lnTo>
                                    <a:pt x="8" y="52"/>
                                  </a:lnTo>
                                  <a:lnTo>
                                    <a:pt x="12" y="53"/>
                                  </a:lnTo>
                                  <a:lnTo>
                                    <a:pt x="14" y="54"/>
                                  </a:lnTo>
                                  <a:lnTo>
                                    <a:pt x="18" y="55"/>
                                  </a:lnTo>
                                  <a:lnTo>
                                    <a:pt x="26" y="55"/>
                                  </a:lnTo>
                                  <a:lnTo>
                                    <a:pt x="31" y="54"/>
                                  </a:lnTo>
                                  <a:lnTo>
                                    <a:pt x="34" y="53"/>
                                  </a:lnTo>
                                  <a:lnTo>
                                    <a:pt x="37" y="52"/>
                                  </a:lnTo>
                                  <a:lnTo>
                                    <a:pt x="43" y="46"/>
                                  </a:lnTo>
                                  <a:lnTo>
                                    <a:pt x="44" y="44"/>
                                  </a:lnTo>
                                  <a:lnTo>
                                    <a:pt x="20" y="44"/>
                                  </a:lnTo>
                                  <a:lnTo>
                                    <a:pt x="19" y="43"/>
                                  </a:lnTo>
                                  <a:lnTo>
                                    <a:pt x="18" y="43"/>
                                  </a:lnTo>
                                  <a:lnTo>
                                    <a:pt x="18" y="42"/>
                                  </a:lnTo>
                                  <a:lnTo>
                                    <a:pt x="17" y="41"/>
                                  </a:lnTo>
                                  <a:lnTo>
                                    <a:pt x="17" y="40"/>
                                  </a:lnTo>
                                  <a:lnTo>
                                    <a:pt x="16" y="38"/>
                                  </a:lnTo>
                                  <a:lnTo>
                                    <a:pt x="16" y="34"/>
                                  </a:lnTo>
                                  <a:lnTo>
                                    <a:pt x="14" y="31"/>
                                  </a:lnTo>
                                  <a:lnTo>
                                    <a:pt x="14" y="23"/>
                                  </a:lnTo>
                                  <a:lnTo>
                                    <a:pt x="16" y="22"/>
                                  </a:lnTo>
                                  <a:lnTo>
                                    <a:pt x="16" y="19"/>
                                  </a:lnTo>
                                  <a:lnTo>
                                    <a:pt x="17" y="18"/>
                                  </a:lnTo>
                                  <a:lnTo>
                                    <a:pt x="17" y="16"/>
                                  </a:lnTo>
                                  <a:lnTo>
                                    <a:pt x="18" y="16"/>
                                  </a:lnTo>
                                  <a:lnTo>
                                    <a:pt x="18" y="13"/>
                                  </a:lnTo>
                                  <a:lnTo>
                                    <a:pt x="44" y="13"/>
                                  </a:lnTo>
                                  <a:lnTo>
                                    <a:pt x="43" y="12"/>
                                  </a:lnTo>
                                  <a:lnTo>
                                    <a:pt x="41" y="7"/>
                                  </a:lnTo>
                                  <a:lnTo>
                                    <a:pt x="37" y="5"/>
                                  </a:lnTo>
                                  <a:lnTo>
                                    <a:pt x="35" y="4"/>
                                  </a:lnTo>
                                  <a:lnTo>
                                    <a:pt x="2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336"/>
                          <wps:cNvSpPr>
                            <a:spLocks/>
                          </wps:cNvSpPr>
                          <wps:spPr bwMode="auto">
                            <a:xfrm>
                              <a:off x="8694" y="143"/>
                              <a:ext cx="108" cy="107"/>
                            </a:xfrm>
                            <a:custGeom>
                              <a:avLst/>
                              <a:gdLst>
                                <a:gd name="T0" fmla="+- 0 8738 8694"/>
                                <a:gd name="T1" fmla="*/ T0 w 108"/>
                                <a:gd name="T2" fmla="+- 0 156 143"/>
                                <a:gd name="T3" fmla="*/ 156 h 107"/>
                                <a:gd name="T4" fmla="+- 0 8722 8694"/>
                                <a:gd name="T5" fmla="*/ T4 w 108"/>
                                <a:gd name="T6" fmla="+- 0 156 143"/>
                                <a:gd name="T7" fmla="*/ 156 h 107"/>
                                <a:gd name="T8" fmla="+- 0 8724 8694"/>
                                <a:gd name="T9" fmla="*/ T8 w 108"/>
                                <a:gd name="T10" fmla="+- 0 161 143"/>
                                <a:gd name="T11" fmla="*/ 161 h 107"/>
                                <a:gd name="T12" fmla="+- 0 8724 8694"/>
                                <a:gd name="T13" fmla="*/ T12 w 108"/>
                                <a:gd name="T14" fmla="+- 0 162 143"/>
                                <a:gd name="T15" fmla="*/ 162 h 107"/>
                                <a:gd name="T16" fmla="+- 0 8725 8694"/>
                                <a:gd name="T17" fmla="*/ T16 w 108"/>
                                <a:gd name="T18" fmla="+- 0 165 143"/>
                                <a:gd name="T19" fmla="*/ 165 h 107"/>
                                <a:gd name="T20" fmla="+- 0 8725 8694"/>
                                <a:gd name="T21" fmla="*/ T20 w 108"/>
                                <a:gd name="T22" fmla="+- 0 180 143"/>
                                <a:gd name="T23" fmla="*/ 180 h 107"/>
                                <a:gd name="T24" fmla="+- 0 8724 8694"/>
                                <a:gd name="T25" fmla="*/ T24 w 108"/>
                                <a:gd name="T26" fmla="+- 0 183 143"/>
                                <a:gd name="T27" fmla="*/ 183 h 107"/>
                                <a:gd name="T28" fmla="+- 0 8723 8694"/>
                                <a:gd name="T29" fmla="*/ T28 w 108"/>
                                <a:gd name="T30" fmla="+- 0 183 143"/>
                                <a:gd name="T31" fmla="*/ 183 h 107"/>
                                <a:gd name="T32" fmla="+- 0 8723 8694"/>
                                <a:gd name="T33" fmla="*/ T32 w 108"/>
                                <a:gd name="T34" fmla="+- 0 185 143"/>
                                <a:gd name="T35" fmla="*/ 185 h 107"/>
                                <a:gd name="T36" fmla="+- 0 8722 8694"/>
                                <a:gd name="T37" fmla="*/ T36 w 108"/>
                                <a:gd name="T38" fmla="+- 0 185 143"/>
                                <a:gd name="T39" fmla="*/ 185 h 107"/>
                                <a:gd name="T40" fmla="+- 0 8720 8694"/>
                                <a:gd name="T41" fmla="*/ T40 w 108"/>
                                <a:gd name="T42" fmla="+- 0 186 143"/>
                                <a:gd name="T43" fmla="*/ 186 h 107"/>
                                <a:gd name="T44" fmla="+- 0 8720 8694"/>
                                <a:gd name="T45" fmla="*/ T44 w 108"/>
                                <a:gd name="T46" fmla="+- 0 187 143"/>
                                <a:gd name="T47" fmla="*/ 187 h 107"/>
                                <a:gd name="T48" fmla="+- 0 8738 8694"/>
                                <a:gd name="T49" fmla="*/ T48 w 108"/>
                                <a:gd name="T50" fmla="+- 0 187 143"/>
                                <a:gd name="T51" fmla="*/ 187 h 107"/>
                                <a:gd name="T52" fmla="+- 0 8738 8694"/>
                                <a:gd name="T53" fmla="*/ T52 w 108"/>
                                <a:gd name="T54" fmla="+- 0 185 143"/>
                                <a:gd name="T55" fmla="*/ 185 h 107"/>
                                <a:gd name="T56" fmla="+- 0 8740 8694"/>
                                <a:gd name="T57" fmla="*/ T56 w 108"/>
                                <a:gd name="T58" fmla="+- 0 183 143"/>
                                <a:gd name="T59" fmla="*/ 183 h 107"/>
                                <a:gd name="T60" fmla="+- 0 8740 8694"/>
                                <a:gd name="T61" fmla="*/ T60 w 108"/>
                                <a:gd name="T62" fmla="+- 0 179 143"/>
                                <a:gd name="T63" fmla="*/ 179 h 107"/>
                                <a:gd name="T64" fmla="+- 0 8741 8694"/>
                                <a:gd name="T65" fmla="*/ T64 w 108"/>
                                <a:gd name="T66" fmla="+- 0 174 143"/>
                                <a:gd name="T67" fmla="*/ 174 h 107"/>
                                <a:gd name="T68" fmla="+- 0 8741 8694"/>
                                <a:gd name="T69" fmla="*/ T68 w 108"/>
                                <a:gd name="T70" fmla="+- 0 165 143"/>
                                <a:gd name="T71" fmla="*/ 165 h 107"/>
                                <a:gd name="T72" fmla="+- 0 8740 8694"/>
                                <a:gd name="T73" fmla="*/ T72 w 108"/>
                                <a:gd name="T74" fmla="+- 0 161 143"/>
                                <a:gd name="T75" fmla="*/ 161 h 107"/>
                                <a:gd name="T76" fmla="+- 0 8740 8694"/>
                                <a:gd name="T77" fmla="*/ T76 w 108"/>
                                <a:gd name="T78" fmla="+- 0 157 143"/>
                                <a:gd name="T79" fmla="*/ 157 h 107"/>
                                <a:gd name="T80" fmla="+- 0 8738 8694"/>
                                <a:gd name="T81" fmla="*/ T80 w 108"/>
                                <a:gd name="T82" fmla="+- 0 156 143"/>
                                <a:gd name="T83" fmla="*/ 15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 h="107">
                                  <a:moveTo>
                                    <a:pt x="44" y="13"/>
                                  </a:moveTo>
                                  <a:lnTo>
                                    <a:pt x="28" y="13"/>
                                  </a:lnTo>
                                  <a:lnTo>
                                    <a:pt x="30" y="18"/>
                                  </a:lnTo>
                                  <a:lnTo>
                                    <a:pt x="30" y="19"/>
                                  </a:lnTo>
                                  <a:lnTo>
                                    <a:pt x="31" y="22"/>
                                  </a:lnTo>
                                  <a:lnTo>
                                    <a:pt x="31" y="37"/>
                                  </a:lnTo>
                                  <a:lnTo>
                                    <a:pt x="30" y="40"/>
                                  </a:lnTo>
                                  <a:lnTo>
                                    <a:pt x="29" y="40"/>
                                  </a:lnTo>
                                  <a:lnTo>
                                    <a:pt x="29" y="42"/>
                                  </a:lnTo>
                                  <a:lnTo>
                                    <a:pt x="28" y="42"/>
                                  </a:lnTo>
                                  <a:lnTo>
                                    <a:pt x="26" y="43"/>
                                  </a:lnTo>
                                  <a:lnTo>
                                    <a:pt x="26" y="44"/>
                                  </a:lnTo>
                                  <a:lnTo>
                                    <a:pt x="44" y="44"/>
                                  </a:lnTo>
                                  <a:lnTo>
                                    <a:pt x="44" y="42"/>
                                  </a:lnTo>
                                  <a:lnTo>
                                    <a:pt x="46" y="40"/>
                                  </a:lnTo>
                                  <a:lnTo>
                                    <a:pt x="46" y="36"/>
                                  </a:lnTo>
                                  <a:lnTo>
                                    <a:pt x="47" y="31"/>
                                  </a:lnTo>
                                  <a:lnTo>
                                    <a:pt x="47" y="22"/>
                                  </a:lnTo>
                                  <a:lnTo>
                                    <a:pt x="46" y="18"/>
                                  </a:lnTo>
                                  <a:lnTo>
                                    <a:pt x="46" y="14"/>
                                  </a:lnTo>
                                  <a:lnTo>
                                    <a:pt x="44"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337"/>
                          <wps:cNvSpPr>
                            <a:spLocks/>
                          </wps:cNvSpPr>
                          <wps:spPr bwMode="auto">
                            <a:xfrm>
                              <a:off x="8694" y="143"/>
                              <a:ext cx="108" cy="107"/>
                            </a:xfrm>
                            <a:custGeom>
                              <a:avLst/>
                              <a:gdLst>
                                <a:gd name="T0" fmla="+- 0 8790 8694"/>
                                <a:gd name="T1" fmla="*/ T0 w 108"/>
                                <a:gd name="T2" fmla="+- 0 143 143"/>
                                <a:gd name="T3" fmla="*/ 143 h 107"/>
                                <a:gd name="T4" fmla="+- 0 8779 8694"/>
                                <a:gd name="T5" fmla="*/ T4 w 108"/>
                                <a:gd name="T6" fmla="+- 0 143 143"/>
                                <a:gd name="T7" fmla="*/ 143 h 107"/>
                                <a:gd name="T8" fmla="+- 0 8779 8694"/>
                                <a:gd name="T9" fmla="*/ T8 w 108"/>
                                <a:gd name="T10" fmla="+- 0 144 143"/>
                                <a:gd name="T11" fmla="*/ 144 h 107"/>
                                <a:gd name="T12" fmla="+- 0 8791 8694"/>
                                <a:gd name="T13" fmla="*/ T12 w 108"/>
                                <a:gd name="T14" fmla="+- 0 144 143"/>
                                <a:gd name="T15" fmla="*/ 144 h 107"/>
                                <a:gd name="T16" fmla="+- 0 8790 8694"/>
                                <a:gd name="T17" fmla="*/ T16 w 108"/>
                                <a:gd name="T18" fmla="+- 0 143 143"/>
                                <a:gd name="T19" fmla="*/ 143 h 107"/>
                              </a:gdLst>
                              <a:ahLst/>
                              <a:cxnLst>
                                <a:cxn ang="0">
                                  <a:pos x="T1" y="T3"/>
                                </a:cxn>
                                <a:cxn ang="0">
                                  <a:pos x="T5" y="T7"/>
                                </a:cxn>
                                <a:cxn ang="0">
                                  <a:pos x="T9" y="T11"/>
                                </a:cxn>
                                <a:cxn ang="0">
                                  <a:pos x="T13" y="T15"/>
                                </a:cxn>
                                <a:cxn ang="0">
                                  <a:pos x="T17" y="T19"/>
                                </a:cxn>
                              </a:cxnLst>
                              <a:rect l="0" t="0" r="r" b="b"/>
                              <a:pathLst>
                                <a:path w="108" h="107">
                                  <a:moveTo>
                                    <a:pt x="96" y="0"/>
                                  </a:moveTo>
                                  <a:lnTo>
                                    <a:pt x="85" y="0"/>
                                  </a:lnTo>
                                  <a:lnTo>
                                    <a:pt x="85" y="1"/>
                                  </a:lnTo>
                                  <a:lnTo>
                                    <a:pt x="97" y="1"/>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338"/>
                        <wpg:cNvGrpSpPr>
                          <a:grpSpLocks/>
                        </wpg:cNvGrpSpPr>
                        <wpg:grpSpPr bwMode="auto">
                          <a:xfrm>
                            <a:off x="4727276" y="86264"/>
                            <a:ext cx="39406" cy="74252"/>
                            <a:chOff x="9098" y="145"/>
                            <a:chExt cx="62" cy="102"/>
                          </a:xfrm>
                        </wpg:grpSpPr>
                        <wps:wsp>
                          <wps:cNvPr id="1499" name="Freeform 339"/>
                          <wps:cNvSpPr>
                            <a:spLocks/>
                          </wps:cNvSpPr>
                          <wps:spPr bwMode="auto">
                            <a:xfrm>
                              <a:off x="9098" y="145"/>
                              <a:ext cx="62" cy="102"/>
                            </a:xfrm>
                            <a:custGeom>
                              <a:avLst/>
                              <a:gdLst>
                                <a:gd name="T0" fmla="+- 0 9160 9098"/>
                                <a:gd name="T1" fmla="*/ T0 w 62"/>
                                <a:gd name="T2" fmla="+- 0 232 145"/>
                                <a:gd name="T3" fmla="*/ 232 h 102"/>
                                <a:gd name="T4" fmla="+- 0 9100 9098"/>
                                <a:gd name="T5" fmla="*/ T4 w 62"/>
                                <a:gd name="T6" fmla="+- 0 232 145"/>
                                <a:gd name="T7" fmla="*/ 232 h 102"/>
                                <a:gd name="T8" fmla="+- 0 9100 9098"/>
                                <a:gd name="T9" fmla="*/ T8 w 62"/>
                                <a:gd name="T10" fmla="+- 0 234 145"/>
                                <a:gd name="T11" fmla="*/ 234 h 102"/>
                                <a:gd name="T12" fmla="+- 0 9098 9098"/>
                                <a:gd name="T13" fmla="*/ T12 w 62"/>
                                <a:gd name="T14" fmla="+- 0 235 145"/>
                                <a:gd name="T15" fmla="*/ 235 h 102"/>
                                <a:gd name="T16" fmla="+- 0 9098 9098"/>
                                <a:gd name="T17" fmla="*/ T16 w 62"/>
                                <a:gd name="T18" fmla="+- 0 244 145"/>
                                <a:gd name="T19" fmla="*/ 244 h 102"/>
                                <a:gd name="T20" fmla="+- 0 9100 9098"/>
                                <a:gd name="T21" fmla="*/ T20 w 62"/>
                                <a:gd name="T22" fmla="+- 0 244 145"/>
                                <a:gd name="T23" fmla="*/ 244 h 102"/>
                                <a:gd name="T24" fmla="+- 0 9100 9098"/>
                                <a:gd name="T25" fmla="*/ T24 w 62"/>
                                <a:gd name="T26" fmla="+- 0 246 145"/>
                                <a:gd name="T27" fmla="*/ 246 h 102"/>
                                <a:gd name="T28" fmla="+- 0 9101 9098"/>
                                <a:gd name="T29" fmla="*/ T28 w 62"/>
                                <a:gd name="T30" fmla="+- 0 247 145"/>
                                <a:gd name="T31" fmla="*/ 247 h 102"/>
                                <a:gd name="T32" fmla="+- 0 9158 9098"/>
                                <a:gd name="T33" fmla="*/ T32 w 62"/>
                                <a:gd name="T34" fmla="+- 0 247 145"/>
                                <a:gd name="T35" fmla="*/ 247 h 102"/>
                                <a:gd name="T36" fmla="+- 0 9161 9098"/>
                                <a:gd name="T37" fmla="*/ T36 w 62"/>
                                <a:gd name="T38" fmla="+- 0 245 145"/>
                                <a:gd name="T39" fmla="*/ 245 h 102"/>
                                <a:gd name="T40" fmla="+- 0 9161 9098"/>
                                <a:gd name="T41" fmla="*/ T40 w 62"/>
                                <a:gd name="T42" fmla="+- 0 234 145"/>
                                <a:gd name="T43" fmla="*/ 234 h 102"/>
                                <a:gd name="T44" fmla="+- 0 9160 9098"/>
                                <a:gd name="T45" fmla="*/ T44 w 62"/>
                                <a:gd name="T46" fmla="+- 0 233 145"/>
                                <a:gd name="T47" fmla="*/ 233 h 102"/>
                                <a:gd name="T48" fmla="+- 0 9160 9098"/>
                                <a:gd name="T49" fmla="*/ T48 w 62"/>
                                <a:gd name="T50" fmla="+- 0 232 145"/>
                                <a:gd name="T51" fmla="*/ 23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102">
                                  <a:moveTo>
                                    <a:pt x="62" y="87"/>
                                  </a:moveTo>
                                  <a:lnTo>
                                    <a:pt x="2" y="87"/>
                                  </a:lnTo>
                                  <a:lnTo>
                                    <a:pt x="2" y="89"/>
                                  </a:lnTo>
                                  <a:lnTo>
                                    <a:pt x="0" y="90"/>
                                  </a:lnTo>
                                  <a:lnTo>
                                    <a:pt x="0" y="99"/>
                                  </a:lnTo>
                                  <a:lnTo>
                                    <a:pt x="2" y="99"/>
                                  </a:lnTo>
                                  <a:lnTo>
                                    <a:pt x="2" y="101"/>
                                  </a:lnTo>
                                  <a:lnTo>
                                    <a:pt x="3" y="102"/>
                                  </a:lnTo>
                                  <a:lnTo>
                                    <a:pt x="60" y="102"/>
                                  </a:lnTo>
                                  <a:lnTo>
                                    <a:pt x="63" y="100"/>
                                  </a:lnTo>
                                  <a:lnTo>
                                    <a:pt x="63" y="89"/>
                                  </a:lnTo>
                                  <a:lnTo>
                                    <a:pt x="62" y="88"/>
                                  </a:lnTo>
                                  <a:lnTo>
                                    <a:pt x="62"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340"/>
                          <wps:cNvSpPr>
                            <a:spLocks/>
                          </wps:cNvSpPr>
                          <wps:spPr bwMode="auto">
                            <a:xfrm>
                              <a:off x="9098" y="145"/>
                              <a:ext cx="62" cy="102"/>
                            </a:xfrm>
                            <a:custGeom>
                              <a:avLst/>
                              <a:gdLst>
                                <a:gd name="T0" fmla="+- 0 9140 9098"/>
                                <a:gd name="T1" fmla="*/ T0 w 62"/>
                                <a:gd name="T2" fmla="+- 0 165 145"/>
                                <a:gd name="T3" fmla="*/ 165 h 102"/>
                                <a:gd name="T4" fmla="+- 0 9120 9098"/>
                                <a:gd name="T5" fmla="*/ T4 w 62"/>
                                <a:gd name="T6" fmla="+- 0 165 145"/>
                                <a:gd name="T7" fmla="*/ 165 h 102"/>
                                <a:gd name="T8" fmla="+- 0 9120 9098"/>
                                <a:gd name="T9" fmla="*/ T8 w 62"/>
                                <a:gd name="T10" fmla="+- 0 232 145"/>
                                <a:gd name="T11" fmla="*/ 232 h 102"/>
                                <a:gd name="T12" fmla="+- 0 9140 9098"/>
                                <a:gd name="T13" fmla="*/ T12 w 62"/>
                                <a:gd name="T14" fmla="+- 0 232 145"/>
                                <a:gd name="T15" fmla="*/ 232 h 102"/>
                                <a:gd name="T16" fmla="+- 0 9140 9098"/>
                                <a:gd name="T17" fmla="*/ T16 w 62"/>
                                <a:gd name="T18" fmla="+- 0 165 145"/>
                                <a:gd name="T19" fmla="*/ 165 h 102"/>
                              </a:gdLst>
                              <a:ahLst/>
                              <a:cxnLst>
                                <a:cxn ang="0">
                                  <a:pos x="T1" y="T3"/>
                                </a:cxn>
                                <a:cxn ang="0">
                                  <a:pos x="T5" y="T7"/>
                                </a:cxn>
                                <a:cxn ang="0">
                                  <a:pos x="T9" y="T11"/>
                                </a:cxn>
                                <a:cxn ang="0">
                                  <a:pos x="T13" y="T15"/>
                                </a:cxn>
                                <a:cxn ang="0">
                                  <a:pos x="T17" y="T19"/>
                                </a:cxn>
                              </a:cxnLst>
                              <a:rect l="0" t="0" r="r" b="b"/>
                              <a:pathLst>
                                <a:path w="62" h="102">
                                  <a:moveTo>
                                    <a:pt x="42" y="20"/>
                                  </a:moveTo>
                                  <a:lnTo>
                                    <a:pt x="22" y="20"/>
                                  </a:lnTo>
                                  <a:lnTo>
                                    <a:pt x="22" y="87"/>
                                  </a:lnTo>
                                  <a:lnTo>
                                    <a:pt x="42" y="87"/>
                                  </a:lnTo>
                                  <a:lnTo>
                                    <a:pt x="4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341"/>
                          <wps:cNvSpPr>
                            <a:spLocks/>
                          </wps:cNvSpPr>
                          <wps:spPr bwMode="auto">
                            <a:xfrm>
                              <a:off x="9098" y="145"/>
                              <a:ext cx="62" cy="102"/>
                            </a:xfrm>
                            <a:custGeom>
                              <a:avLst/>
                              <a:gdLst>
                                <a:gd name="T0" fmla="+- 0 9140 9098"/>
                                <a:gd name="T1" fmla="*/ T0 w 62"/>
                                <a:gd name="T2" fmla="+- 0 145 145"/>
                                <a:gd name="T3" fmla="*/ 145 h 102"/>
                                <a:gd name="T4" fmla="+- 0 9124 9098"/>
                                <a:gd name="T5" fmla="*/ T4 w 62"/>
                                <a:gd name="T6" fmla="+- 0 145 145"/>
                                <a:gd name="T7" fmla="*/ 145 h 102"/>
                                <a:gd name="T8" fmla="+- 0 9124 9098"/>
                                <a:gd name="T9" fmla="*/ T8 w 62"/>
                                <a:gd name="T10" fmla="+- 0 147 145"/>
                                <a:gd name="T11" fmla="*/ 147 h 102"/>
                                <a:gd name="T12" fmla="+- 0 9122 9098"/>
                                <a:gd name="T13" fmla="*/ T12 w 62"/>
                                <a:gd name="T14" fmla="+- 0 147 145"/>
                                <a:gd name="T15" fmla="*/ 147 h 102"/>
                                <a:gd name="T16" fmla="+- 0 9101 9098"/>
                                <a:gd name="T17" fmla="*/ T16 w 62"/>
                                <a:gd name="T18" fmla="+- 0 161 145"/>
                                <a:gd name="T19" fmla="*/ 161 h 102"/>
                                <a:gd name="T20" fmla="+- 0 9100 9098"/>
                                <a:gd name="T21" fmla="*/ T20 w 62"/>
                                <a:gd name="T22" fmla="+- 0 161 145"/>
                                <a:gd name="T23" fmla="*/ 161 h 102"/>
                                <a:gd name="T24" fmla="+- 0 9100 9098"/>
                                <a:gd name="T25" fmla="*/ T24 w 62"/>
                                <a:gd name="T26" fmla="+- 0 162 145"/>
                                <a:gd name="T27" fmla="*/ 162 h 102"/>
                                <a:gd name="T28" fmla="+- 0 9098 9098"/>
                                <a:gd name="T29" fmla="*/ T28 w 62"/>
                                <a:gd name="T30" fmla="+- 0 162 145"/>
                                <a:gd name="T31" fmla="*/ 162 h 102"/>
                                <a:gd name="T32" fmla="+- 0 9098 9098"/>
                                <a:gd name="T33" fmla="*/ T32 w 62"/>
                                <a:gd name="T34" fmla="+- 0 173 145"/>
                                <a:gd name="T35" fmla="*/ 173 h 102"/>
                                <a:gd name="T36" fmla="+- 0 9100 9098"/>
                                <a:gd name="T37" fmla="*/ T36 w 62"/>
                                <a:gd name="T38" fmla="+- 0 174 145"/>
                                <a:gd name="T39" fmla="*/ 174 h 102"/>
                                <a:gd name="T40" fmla="+- 0 9100 9098"/>
                                <a:gd name="T41" fmla="*/ T40 w 62"/>
                                <a:gd name="T42" fmla="+- 0 175 145"/>
                                <a:gd name="T43" fmla="*/ 175 h 102"/>
                                <a:gd name="T44" fmla="+- 0 9102 9098"/>
                                <a:gd name="T45" fmla="*/ T44 w 62"/>
                                <a:gd name="T46" fmla="+- 0 175 145"/>
                                <a:gd name="T47" fmla="*/ 175 h 102"/>
                                <a:gd name="T48" fmla="+- 0 9103 9098"/>
                                <a:gd name="T49" fmla="*/ T48 w 62"/>
                                <a:gd name="T50" fmla="+- 0 174 145"/>
                                <a:gd name="T51" fmla="*/ 174 h 102"/>
                                <a:gd name="T52" fmla="+- 0 9104 9098"/>
                                <a:gd name="T53" fmla="*/ T52 w 62"/>
                                <a:gd name="T54" fmla="+- 0 174 145"/>
                                <a:gd name="T55" fmla="*/ 174 h 102"/>
                                <a:gd name="T56" fmla="+- 0 9120 9098"/>
                                <a:gd name="T57" fmla="*/ T56 w 62"/>
                                <a:gd name="T58" fmla="+- 0 165 145"/>
                                <a:gd name="T59" fmla="*/ 165 h 102"/>
                                <a:gd name="T60" fmla="+- 0 9140 9098"/>
                                <a:gd name="T61" fmla="*/ T60 w 62"/>
                                <a:gd name="T62" fmla="+- 0 165 145"/>
                                <a:gd name="T63" fmla="*/ 165 h 102"/>
                                <a:gd name="T64" fmla="+- 0 9140 9098"/>
                                <a:gd name="T65" fmla="*/ T64 w 62"/>
                                <a:gd name="T66" fmla="+- 0 145 145"/>
                                <a:gd name="T67" fmla="*/ 14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102">
                                  <a:moveTo>
                                    <a:pt x="42" y="0"/>
                                  </a:moveTo>
                                  <a:lnTo>
                                    <a:pt x="26" y="0"/>
                                  </a:lnTo>
                                  <a:lnTo>
                                    <a:pt x="26" y="2"/>
                                  </a:lnTo>
                                  <a:lnTo>
                                    <a:pt x="24" y="2"/>
                                  </a:lnTo>
                                  <a:lnTo>
                                    <a:pt x="3" y="16"/>
                                  </a:lnTo>
                                  <a:lnTo>
                                    <a:pt x="2" y="16"/>
                                  </a:lnTo>
                                  <a:lnTo>
                                    <a:pt x="2" y="17"/>
                                  </a:lnTo>
                                  <a:lnTo>
                                    <a:pt x="0" y="17"/>
                                  </a:lnTo>
                                  <a:lnTo>
                                    <a:pt x="0" y="28"/>
                                  </a:lnTo>
                                  <a:lnTo>
                                    <a:pt x="2" y="29"/>
                                  </a:lnTo>
                                  <a:lnTo>
                                    <a:pt x="2" y="30"/>
                                  </a:lnTo>
                                  <a:lnTo>
                                    <a:pt x="4" y="30"/>
                                  </a:lnTo>
                                  <a:lnTo>
                                    <a:pt x="5" y="29"/>
                                  </a:lnTo>
                                  <a:lnTo>
                                    <a:pt x="6" y="29"/>
                                  </a:lnTo>
                                  <a:lnTo>
                                    <a:pt x="22" y="20"/>
                                  </a:lnTo>
                                  <a:lnTo>
                                    <a:pt x="42" y="20"/>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342"/>
                        <wpg:cNvGrpSpPr>
                          <a:grpSpLocks/>
                        </wpg:cNvGrpSpPr>
                        <wpg:grpSpPr bwMode="auto">
                          <a:xfrm>
                            <a:off x="4779034" y="86264"/>
                            <a:ext cx="15889" cy="74980"/>
                            <a:chOff x="9175" y="145"/>
                            <a:chExt cx="25" cy="103"/>
                          </a:xfrm>
                        </wpg:grpSpPr>
                        <wps:wsp>
                          <wps:cNvPr id="1503" name="Freeform 343"/>
                          <wps:cNvSpPr>
                            <a:spLocks/>
                          </wps:cNvSpPr>
                          <wps:spPr bwMode="auto">
                            <a:xfrm>
                              <a:off x="9175" y="145"/>
                              <a:ext cx="25" cy="103"/>
                            </a:xfrm>
                            <a:custGeom>
                              <a:avLst/>
                              <a:gdLst>
                                <a:gd name="T0" fmla="+- 0 9200 9175"/>
                                <a:gd name="T1" fmla="*/ T0 w 25"/>
                                <a:gd name="T2" fmla="+- 0 247 145"/>
                                <a:gd name="T3" fmla="*/ 247 h 103"/>
                                <a:gd name="T4" fmla="+- 0 9188 9175"/>
                                <a:gd name="T5" fmla="*/ T4 w 25"/>
                                <a:gd name="T6" fmla="+- 0 247 145"/>
                                <a:gd name="T7" fmla="*/ 247 h 103"/>
                                <a:gd name="T8" fmla="+- 0 9191 9175"/>
                                <a:gd name="T9" fmla="*/ T8 w 25"/>
                                <a:gd name="T10" fmla="+- 0 249 145"/>
                                <a:gd name="T11" fmla="*/ 249 h 103"/>
                                <a:gd name="T12" fmla="+- 0 9199 9175"/>
                                <a:gd name="T13" fmla="*/ T12 w 25"/>
                                <a:gd name="T14" fmla="+- 0 249 145"/>
                                <a:gd name="T15" fmla="*/ 249 h 103"/>
                                <a:gd name="T16" fmla="+- 0 9200 9175"/>
                                <a:gd name="T17" fmla="*/ T16 w 25"/>
                                <a:gd name="T18" fmla="+- 0 247 145"/>
                                <a:gd name="T19" fmla="*/ 247 h 103"/>
                              </a:gdLst>
                              <a:ahLst/>
                              <a:cxnLst>
                                <a:cxn ang="0">
                                  <a:pos x="T1" y="T3"/>
                                </a:cxn>
                                <a:cxn ang="0">
                                  <a:pos x="T5" y="T7"/>
                                </a:cxn>
                                <a:cxn ang="0">
                                  <a:pos x="T9" y="T11"/>
                                </a:cxn>
                                <a:cxn ang="0">
                                  <a:pos x="T13" y="T15"/>
                                </a:cxn>
                                <a:cxn ang="0">
                                  <a:pos x="T17" y="T19"/>
                                </a:cxn>
                              </a:cxnLst>
                              <a:rect l="0" t="0" r="r" b="b"/>
                              <a:pathLst>
                                <a:path w="25" h="103">
                                  <a:moveTo>
                                    <a:pt x="25" y="102"/>
                                  </a:moveTo>
                                  <a:lnTo>
                                    <a:pt x="13" y="102"/>
                                  </a:lnTo>
                                  <a:lnTo>
                                    <a:pt x="16" y="104"/>
                                  </a:lnTo>
                                  <a:lnTo>
                                    <a:pt x="24" y="104"/>
                                  </a:lnTo>
                                  <a:lnTo>
                                    <a:pt x="25"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344"/>
                          <wps:cNvSpPr>
                            <a:spLocks/>
                          </wps:cNvSpPr>
                          <wps:spPr bwMode="auto">
                            <a:xfrm>
                              <a:off x="9175" y="145"/>
                              <a:ext cx="25" cy="103"/>
                            </a:xfrm>
                            <a:custGeom>
                              <a:avLst/>
                              <a:gdLst>
                                <a:gd name="T0" fmla="+- 0 9240 9175"/>
                                <a:gd name="T1" fmla="*/ T0 w 25"/>
                                <a:gd name="T2" fmla="+- 0 145 145"/>
                                <a:gd name="T3" fmla="*/ 145 h 103"/>
                                <a:gd name="T4" fmla="+- 0 9178 9175"/>
                                <a:gd name="T5" fmla="*/ T4 w 25"/>
                                <a:gd name="T6" fmla="+- 0 145 145"/>
                                <a:gd name="T7" fmla="*/ 145 h 103"/>
                                <a:gd name="T8" fmla="+- 0 9175 9175"/>
                                <a:gd name="T9" fmla="*/ T8 w 25"/>
                                <a:gd name="T10" fmla="+- 0 148 145"/>
                                <a:gd name="T11" fmla="*/ 148 h 103"/>
                                <a:gd name="T12" fmla="+- 0 9175 9175"/>
                                <a:gd name="T13" fmla="*/ T12 w 25"/>
                                <a:gd name="T14" fmla="+- 0 161 145"/>
                                <a:gd name="T15" fmla="*/ 161 h 103"/>
                                <a:gd name="T16" fmla="+- 0 9176 9175"/>
                                <a:gd name="T17" fmla="*/ T16 w 25"/>
                                <a:gd name="T18" fmla="+- 0 162 145"/>
                                <a:gd name="T19" fmla="*/ 162 h 103"/>
                                <a:gd name="T20" fmla="+- 0 9176 9175"/>
                                <a:gd name="T21" fmla="*/ T20 w 25"/>
                                <a:gd name="T22" fmla="+- 0 163 145"/>
                                <a:gd name="T23" fmla="*/ 163 h 103"/>
                                <a:gd name="T24" fmla="+- 0 9221 9175"/>
                                <a:gd name="T25" fmla="*/ T24 w 25"/>
                                <a:gd name="T26" fmla="+- 0 163 145"/>
                                <a:gd name="T27" fmla="*/ 163 h 103"/>
                                <a:gd name="T28" fmla="+- 0 9185 9175"/>
                                <a:gd name="T29" fmla="*/ T28 w 25"/>
                                <a:gd name="T30" fmla="+- 0 243 145"/>
                                <a:gd name="T31" fmla="*/ 243 h 103"/>
                                <a:gd name="T32" fmla="+- 0 9185 9175"/>
                                <a:gd name="T33" fmla="*/ T32 w 25"/>
                                <a:gd name="T34" fmla="+- 0 244 145"/>
                                <a:gd name="T35" fmla="*/ 244 h 103"/>
                                <a:gd name="T36" fmla="+- 0 9184 9175"/>
                                <a:gd name="T37" fmla="*/ T36 w 25"/>
                                <a:gd name="T38" fmla="+- 0 244 145"/>
                                <a:gd name="T39" fmla="*/ 244 h 103"/>
                                <a:gd name="T40" fmla="+- 0 9185 9175"/>
                                <a:gd name="T41" fmla="*/ T40 w 25"/>
                                <a:gd name="T42" fmla="+- 0 245 145"/>
                                <a:gd name="T43" fmla="*/ 245 h 103"/>
                                <a:gd name="T44" fmla="+- 0 9185 9175"/>
                                <a:gd name="T45" fmla="*/ T44 w 25"/>
                                <a:gd name="T46" fmla="+- 0 246 145"/>
                                <a:gd name="T47" fmla="*/ 246 h 103"/>
                                <a:gd name="T48" fmla="+- 0 9186 9175"/>
                                <a:gd name="T49" fmla="*/ T48 w 25"/>
                                <a:gd name="T50" fmla="+- 0 247 145"/>
                                <a:gd name="T51" fmla="*/ 247 h 103"/>
                                <a:gd name="T52" fmla="+- 0 9205 9175"/>
                                <a:gd name="T53" fmla="*/ T52 w 25"/>
                                <a:gd name="T54" fmla="+- 0 247 145"/>
                                <a:gd name="T55" fmla="*/ 247 h 103"/>
                                <a:gd name="T56" fmla="+- 0 9205 9175"/>
                                <a:gd name="T57" fmla="*/ T56 w 25"/>
                                <a:gd name="T58" fmla="+- 0 246 145"/>
                                <a:gd name="T59" fmla="*/ 246 h 103"/>
                                <a:gd name="T60" fmla="+- 0 9206 9175"/>
                                <a:gd name="T61" fmla="*/ T60 w 25"/>
                                <a:gd name="T62" fmla="+- 0 246 145"/>
                                <a:gd name="T63" fmla="*/ 246 h 103"/>
                                <a:gd name="T64" fmla="+- 0 9208 9175"/>
                                <a:gd name="T65" fmla="*/ T64 w 25"/>
                                <a:gd name="T66" fmla="+- 0 245 145"/>
                                <a:gd name="T67" fmla="*/ 245 h 103"/>
                                <a:gd name="T68" fmla="+- 0 9208 9175"/>
                                <a:gd name="T69" fmla="*/ T68 w 25"/>
                                <a:gd name="T70" fmla="+- 0 244 145"/>
                                <a:gd name="T71" fmla="*/ 244 h 103"/>
                                <a:gd name="T72" fmla="+- 0 9241 9175"/>
                                <a:gd name="T73" fmla="*/ T72 w 25"/>
                                <a:gd name="T74" fmla="+- 0 167 145"/>
                                <a:gd name="T75" fmla="*/ 167 h 103"/>
                                <a:gd name="T76" fmla="+- 0 9241 9175"/>
                                <a:gd name="T77" fmla="*/ T76 w 25"/>
                                <a:gd name="T78" fmla="+- 0 166 145"/>
                                <a:gd name="T79" fmla="*/ 166 h 103"/>
                                <a:gd name="T80" fmla="+- 0 9242 9175"/>
                                <a:gd name="T81" fmla="*/ T80 w 25"/>
                                <a:gd name="T82" fmla="+- 0 165 145"/>
                                <a:gd name="T83" fmla="*/ 165 h 103"/>
                                <a:gd name="T84" fmla="+- 0 9242 9175"/>
                                <a:gd name="T85" fmla="*/ T84 w 25"/>
                                <a:gd name="T86" fmla="+- 0 160 145"/>
                                <a:gd name="T87" fmla="*/ 160 h 103"/>
                                <a:gd name="T88" fmla="+- 0 9244 9175"/>
                                <a:gd name="T89" fmla="*/ T88 w 25"/>
                                <a:gd name="T90" fmla="+- 0 159 145"/>
                                <a:gd name="T91" fmla="*/ 159 h 103"/>
                                <a:gd name="T92" fmla="+- 0 9244 9175"/>
                                <a:gd name="T93" fmla="*/ T92 w 25"/>
                                <a:gd name="T94" fmla="+- 0 150 145"/>
                                <a:gd name="T95" fmla="*/ 150 h 103"/>
                                <a:gd name="T96" fmla="+- 0 9242 9175"/>
                                <a:gd name="T97" fmla="*/ T96 w 25"/>
                                <a:gd name="T98" fmla="+- 0 150 145"/>
                                <a:gd name="T99" fmla="*/ 150 h 103"/>
                                <a:gd name="T100" fmla="+- 0 9242 9175"/>
                                <a:gd name="T101" fmla="*/ T100 w 25"/>
                                <a:gd name="T102" fmla="+- 0 147 145"/>
                                <a:gd name="T103" fmla="*/ 147 h 103"/>
                                <a:gd name="T104" fmla="+- 0 9240 9175"/>
                                <a:gd name="T105" fmla="*/ T104 w 25"/>
                                <a:gd name="T106" fmla="+- 0 147 145"/>
                                <a:gd name="T107" fmla="*/ 147 h 103"/>
                                <a:gd name="T108" fmla="+- 0 9240 9175"/>
                                <a:gd name="T109" fmla="*/ T108 w 25"/>
                                <a:gd name="T110" fmla="+- 0 145 145"/>
                                <a:gd name="T111" fmla="*/ 14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 h="103">
                                  <a:moveTo>
                                    <a:pt x="65" y="0"/>
                                  </a:moveTo>
                                  <a:lnTo>
                                    <a:pt x="3" y="0"/>
                                  </a:lnTo>
                                  <a:lnTo>
                                    <a:pt x="0" y="3"/>
                                  </a:lnTo>
                                  <a:lnTo>
                                    <a:pt x="0" y="16"/>
                                  </a:lnTo>
                                  <a:lnTo>
                                    <a:pt x="1" y="17"/>
                                  </a:lnTo>
                                  <a:lnTo>
                                    <a:pt x="1" y="18"/>
                                  </a:lnTo>
                                  <a:lnTo>
                                    <a:pt x="46" y="18"/>
                                  </a:lnTo>
                                  <a:lnTo>
                                    <a:pt x="10" y="98"/>
                                  </a:lnTo>
                                  <a:lnTo>
                                    <a:pt x="10" y="99"/>
                                  </a:lnTo>
                                  <a:lnTo>
                                    <a:pt x="9" y="99"/>
                                  </a:lnTo>
                                  <a:lnTo>
                                    <a:pt x="10" y="100"/>
                                  </a:lnTo>
                                  <a:lnTo>
                                    <a:pt x="10" y="101"/>
                                  </a:lnTo>
                                  <a:lnTo>
                                    <a:pt x="11" y="102"/>
                                  </a:lnTo>
                                  <a:lnTo>
                                    <a:pt x="30" y="102"/>
                                  </a:lnTo>
                                  <a:lnTo>
                                    <a:pt x="30" y="101"/>
                                  </a:lnTo>
                                  <a:lnTo>
                                    <a:pt x="31" y="101"/>
                                  </a:lnTo>
                                  <a:lnTo>
                                    <a:pt x="33" y="100"/>
                                  </a:lnTo>
                                  <a:lnTo>
                                    <a:pt x="33" y="99"/>
                                  </a:lnTo>
                                  <a:lnTo>
                                    <a:pt x="66" y="22"/>
                                  </a:lnTo>
                                  <a:lnTo>
                                    <a:pt x="66" y="21"/>
                                  </a:lnTo>
                                  <a:lnTo>
                                    <a:pt x="67" y="20"/>
                                  </a:lnTo>
                                  <a:lnTo>
                                    <a:pt x="67" y="15"/>
                                  </a:lnTo>
                                  <a:lnTo>
                                    <a:pt x="69" y="14"/>
                                  </a:lnTo>
                                  <a:lnTo>
                                    <a:pt x="69" y="5"/>
                                  </a:lnTo>
                                  <a:lnTo>
                                    <a:pt x="67" y="5"/>
                                  </a:lnTo>
                                  <a:lnTo>
                                    <a:pt x="67" y="2"/>
                                  </a:lnTo>
                                  <a:lnTo>
                                    <a:pt x="65" y="2"/>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345"/>
                        <wpg:cNvGrpSpPr>
                          <a:grpSpLocks/>
                        </wpg:cNvGrpSpPr>
                        <wpg:grpSpPr bwMode="auto">
                          <a:xfrm>
                            <a:off x="4830793" y="86264"/>
                            <a:ext cx="68642" cy="77892"/>
                            <a:chOff x="9254" y="143"/>
                            <a:chExt cx="108" cy="107"/>
                          </a:xfrm>
                        </wpg:grpSpPr>
                        <wps:wsp>
                          <wps:cNvPr id="1506" name="Freeform 346"/>
                          <wps:cNvSpPr>
                            <a:spLocks/>
                          </wps:cNvSpPr>
                          <wps:spPr bwMode="auto">
                            <a:xfrm>
                              <a:off x="9254" y="143"/>
                              <a:ext cx="108" cy="107"/>
                            </a:xfrm>
                            <a:custGeom>
                              <a:avLst/>
                              <a:gdLst>
                                <a:gd name="T0" fmla="+- 0 9277 9254"/>
                                <a:gd name="T1" fmla="*/ T0 w 108"/>
                                <a:gd name="T2" fmla="+- 0 249 143"/>
                                <a:gd name="T3" fmla="*/ 249 h 107"/>
                                <a:gd name="T4" fmla="+- 0 9264 9254"/>
                                <a:gd name="T5" fmla="*/ T4 w 108"/>
                                <a:gd name="T6" fmla="+- 0 249 143"/>
                                <a:gd name="T7" fmla="*/ 249 h 107"/>
                                <a:gd name="T8" fmla="+- 0 9264 9254"/>
                                <a:gd name="T9" fmla="*/ T8 w 108"/>
                                <a:gd name="T10" fmla="+- 0 250 143"/>
                                <a:gd name="T11" fmla="*/ 250 h 107"/>
                                <a:gd name="T12" fmla="+- 0 9276 9254"/>
                                <a:gd name="T13" fmla="*/ T12 w 108"/>
                                <a:gd name="T14" fmla="+- 0 250 143"/>
                                <a:gd name="T15" fmla="*/ 250 h 107"/>
                                <a:gd name="T16" fmla="+- 0 9277 9254"/>
                                <a:gd name="T17" fmla="*/ T16 w 108"/>
                                <a:gd name="T18" fmla="+- 0 249 143"/>
                                <a:gd name="T19" fmla="*/ 249 h 107"/>
                              </a:gdLst>
                              <a:ahLst/>
                              <a:cxnLst>
                                <a:cxn ang="0">
                                  <a:pos x="T1" y="T3"/>
                                </a:cxn>
                                <a:cxn ang="0">
                                  <a:pos x="T5" y="T7"/>
                                </a:cxn>
                                <a:cxn ang="0">
                                  <a:pos x="T9" y="T11"/>
                                </a:cxn>
                                <a:cxn ang="0">
                                  <a:pos x="T13" y="T15"/>
                                </a:cxn>
                                <a:cxn ang="0">
                                  <a:pos x="T17" y="T19"/>
                                </a:cxn>
                              </a:cxnLst>
                              <a:rect l="0" t="0" r="r" b="b"/>
                              <a:pathLst>
                                <a:path w="108" h="107">
                                  <a:moveTo>
                                    <a:pt x="23" y="106"/>
                                  </a:moveTo>
                                  <a:lnTo>
                                    <a:pt x="10" y="106"/>
                                  </a:lnTo>
                                  <a:lnTo>
                                    <a:pt x="10" y="107"/>
                                  </a:lnTo>
                                  <a:lnTo>
                                    <a:pt x="22" y="107"/>
                                  </a:lnTo>
                                  <a:lnTo>
                                    <a:pt x="23"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347"/>
                          <wps:cNvSpPr>
                            <a:spLocks/>
                          </wps:cNvSpPr>
                          <wps:spPr bwMode="auto">
                            <a:xfrm>
                              <a:off x="9254" y="143"/>
                              <a:ext cx="108" cy="107"/>
                            </a:xfrm>
                            <a:custGeom>
                              <a:avLst/>
                              <a:gdLst>
                                <a:gd name="T0" fmla="+- 0 9353 9254"/>
                                <a:gd name="T1" fmla="*/ T0 w 108"/>
                                <a:gd name="T2" fmla="+- 0 144 143"/>
                                <a:gd name="T3" fmla="*/ 144 h 107"/>
                                <a:gd name="T4" fmla="+- 0 9337 9254"/>
                                <a:gd name="T5" fmla="*/ T4 w 108"/>
                                <a:gd name="T6" fmla="+- 0 144 143"/>
                                <a:gd name="T7" fmla="*/ 144 h 107"/>
                                <a:gd name="T8" fmla="+- 0 9337 9254"/>
                                <a:gd name="T9" fmla="*/ T8 w 108"/>
                                <a:gd name="T10" fmla="+- 0 145 143"/>
                                <a:gd name="T11" fmla="*/ 145 h 107"/>
                                <a:gd name="T12" fmla="+- 0 9336 9254"/>
                                <a:gd name="T13" fmla="*/ T12 w 108"/>
                                <a:gd name="T14" fmla="+- 0 147 143"/>
                                <a:gd name="T15" fmla="*/ 147 h 107"/>
                                <a:gd name="T16" fmla="+- 0 9264 9254"/>
                                <a:gd name="T17" fmla="*/ T16 w 108"/>
                                <a:gd name="T18" fmla="+- 0 245 143"/>
                                <a:gd name="T19" fmla="*/ 245 h 107"/>
                                <a:gd name="T20" fmla="+- 0 9263 9254"/>
                                <a:gd name="T21" fmla="*/ T20 w 108"/>
                                <a:gd name="T22" fmla="+- 0 246 143"/>
                                <a:gd name="T23" fmla="*/ 246 h 107"/>
                                <a:gd name="T24" fmla="+- 0 9263 9254"/>
                                <a:gd name="T25" fmla="*/ T24 w 108"/>
                                <a:gd name="T26" fmla="+- 0 249 143"/>
                                <a:gd name="T27" fmla="*/ 249 h 107"/>
                                <a:gd name="T28" fmla="+- 0 9278 9254"/>
                                <a:gd name="T29" fmla="*/ T28 w 108"/>
                                <a:gd name="T30" fmla="+- 0 249 143"/>
                                <a:gd name="T31" fmla="*/ 249 h 107"/>
                                <a:gd name="T32" fmla="+- 0 9278 9254"/>
                                <a:gd name="T33" fmla="*/ T32 w 108"/>
                                <a:gd name="T34" fmla="+- 0 247 143"/>
                                <a:gd name="T35" fmla="*/ 247 h 107"/>
                                <a:gd name="T36" fmla="+- 0 9280 9254"/>
                                <a:gd name="T37" fmla="*/ T36 w 108"/>
                                <a:gd name="T38" fmla="+- 0 246 143"/>
                                <a:gd name="T39" fmla="*/ 246 h 107"/>
                                <a:gd name="T40" fmla="+- 0 9352 9254"/>
                                <a:gd name="T41" fmla="*/ T40 w 108"/>
                                <a:gd name="T42" fmla="+- 0 148 143"/>
                                <a:gd name="T43" fmla="*/ 148 h 107"/>
                                <a:gd name="T44" fmla="+- 0 9353 9254"/>
                                <a:gd name="T45" fmla="*/ T44 w 108"/>
                                <a:gd name="T46" fmla="+- 0 147 143"/>
                                <a:gd name="T47" fmla="*/ 147 h 107"/>
                                <a:gd name="T48" fmla="+- 0 9353 9254"/>
                                <a:gd name="T49" fmla="*/ T48 w 108"/>
                                <a:gd name="T50" fmla="+- 0 144 143"/>
                                <a:gd name="T51"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07">
                                  <a:moveTo>
                                    <a:pt x="99" y="1"/>
                                  </a:moveTo>
                                  <a:lnTo>
                                    <a:pt x="83" y="1"/>
                                  </a:lnTo>
                                  <a:lnTo>
                                    <a:pt x="83" y="2"/>
                                  </a:lnTo>
                                  <a:lnTo>
                                    <a:pt x="82" y="4"/>
                                  </a:lnTo>
                                  <a:lnTo>
                                    <a:pt x="10" y="102"/>
                                  </a:lnTo>
                                  <a:lnTo>
                                    <a:pt x="9" y="103"/>
                                  </a:lnTo>
                                  <a:lnTo>
                                    <a:pt x="9" y="106"/>
                                  </a:lnTo>
                                  <a:lnTo>
                                    <a:pt x="24" y="106"/>
                                  </a:lnTo>
                                  <a:lnTo>
                                    <a:pt x="24" y="104"/>
                                  </a:lnTo>
                                  <a:lnTo>
                                    <a:pt x="26" y="103"/>
                                  </a:lnTo>
                                  <a:lnTo>
                                    <a:pt x="98" y="5"/>
                                  </a:lnTo>
                                  <a:lnTo>
                                    <a:pt x="99" y="4"/>
                                  </a:lnTo>
                                  <a:lnTo>
                                    <a:pt x="9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348"/>
                          <wps:cNvSpPr>
                            <a:spLocks/>
                          </wps:cNvSpPr>
                          <wps:spPr bwMode="auto">
                            <a:xfrm>
                              <a:off x="9254" y="143"/>
                              <a:ext cx="108" cy="107"/>
                            </a:xfrm>
                            <a:custGeom>
                              <a:avLst/>
                              <a:gdLst>
                                <a:gd name="T0" fmla="+- 0 9343 9254"/>
                                <a:gd name="T1" fmla="*/ T0 w 108"/>
                                <a:gd name="T2" fmla="+- 0 195 143"/>
                                <a:gd name="T3" fmla="*/ 195 h 107"/>
                                <a:gd name="T4" fmla="+- 0 9335 9254"/>
                                <a:gd name="T5" fmla="*/ T4 w 108"/>
                                <a:gd name="T6" fmla="+- 0 195 143"/>
                                <a:gd name="T7" fmla="*/ 195 h 107"/>
                                <a:gd name="T8" fmla="+- 0 9331 9254"/>
                                <a:gd name="T9" fmla="*/ T8 w 108"/>
                                <a:gd name="T10" fmla="+- 0 196 143"/>
                                <a:gd name="T11" fmla="*/ 196 h 107"/>
                                <a:gd name="T12" fmla="+- 0 9329 9254"/>
                                <a:gd name="T13" fmla="*/ T12 w 108"/>
                                <a:gd name="T14" fmla="+- 0 197 143"/>
                                <a:gd name="T15" fmla="*/ 197 h 107"/>
                                <a:gd name="T16" fmla="+- 0 9325 9254"/>
                                <a:gd name="T17" fmla="*/ T16 w 108"/>
                                <a:gd name="T18" fmla="+- 0 198 143"/>
                                <a:gd name="T19" fmla="*/ 198 h 107"/>
                                <a:gd name="T20" fmla="+- 0 9323 9254"/>
                                <a:gd name="T21" fmla="*/ T20 w 108"/>
                                <a:gd name="T22" fmla="+- 0 201 143"/>
                                <a:gd name="T23" fmla="*/ 201 h 107"/>
                                <a:gd name="T24" fmla="+- 0 9322 9254"/>
                                <a:gd name="T25" fmla="*/ T24 w 108"/>
                                <a:gd name="T26" fmla="+- 0 203 143"/>
                                <a:gd name="T27" fmla="*/ 203 h 107"/>
                                <a:gd name="T28" fmla="+- 0 9317 9254"/>
                                <a:gd name="T29" fmla="*/ T28 w 108"/>
                                <a:gd name="T30" fmla="+- 0 208 143"/>
                                <a:gd name="T31" fmla="*/ 208 h 107"/>
                                <a:gd name="T32" fmla="+- 0 9317 9254"/>
                                <a:gd name="T33" fmla="*/ T32 w 108"/>
                                <a:gd name="T34" fmla="+- 0 211 143"/>
                                <a:gd name="T35" fmla="*/ 211 h 107"/>
                                <a:gd name="T36" fmla="+- 0 9316 9254"/>
                                <a:gd name="T37" fmla="*/ T36 w 108"/>
                                <a:gd name="T38" fmla="+- 0 215 143"/>
                                <a:gd name="T39" fmla="*/ 215 h 107"/>
                                <a:gd name="T40" fmla="+- 0 9316 9254"/>
                                <a:gd name="T41" fmla="*/ T40 w 108"/>
                                <a:gd name="T42" fmla="+- 0 229 143"/>
                                <a:gd name="T43" fmla="*/ 229 h 107"/>
                                <a:gd name="T44" fmla="+- 0 9317 9254"/>
                                <a:gd name="T45" fmla="*/ T44 w 108"/>
                                <a:gd name="T46" fmla="+- 0 233 143"/>
                                <a:gd name="T47" fmla="*/ 233 h 107"/>
                                <a:gd name="T48" fmla="+- 0 9317 9254"/>
                                <a:gd name="T49" fmla="*/ T48 w 108"/>
                                <a:gd name="T50" fmla="+- 0 235 143"/>
                                <a:gd name="T51" fmla="*/ 235 h 107"/>
                                <a:gd name="T52" fmla="+- 0 9319 9254"/>
                                <a:gd name="T53" fmla="*/ T52 w 108"/>
                                <a:gd name="T54" fmla="+- 0 239 143"/>
                                <a:gd name="T55" fmla="*/ 239 h 107"/>
                                <a:gd name="T56" fmla="+- 0 9322 9254"/>
                                <a:gd name="T57" fmla="*/ T56 w 108"/>
                                <a:gd name="T58" fmla="+- 0 244 143"/>
                                <a:gd name="T59" fmla="*/ 244 h 107"/>
                                <a:gd name="T60" fmla="+- 0 9324 9254"/>
                                <a:gd name="T61" fmla="*/ T60 w 108"/>
                                <a:gd name="T62" fmla="+- 0 245 143"/>
                                <a:gd name="T63" fmla="*/ 245 h 107"/>
                                <a:gd name="T64" fmla="+- 0 9328 9254"/>
                                <a:gd name="T65" fmla="*/ T64 w 108"/>
                                <a:gd name="T66" fmla="+- 0 246 143"/>
                                <a:gd name="T67" fmla="*/ 246 h 107"/>
                                <a:gd name="T68" fmla="+- 0 9330 9254"/>
                                <a:gd name="T69" fmla="*/ T68 w 108"/>
                                <a:gd name="T70" fmla="+- 0 249 143"/>
                                <a:gd name="T71" fmla="*/ 249 h 107"/>
                                <a:gd name="T72" fmla="+- 0 9347 9254"/>
                                <a:gd name="T73" fmla="*/ T72 w 108"/>
                                <a:gd name="T74" fmla="+- 0 249 143"/>
                                <a:gd name="T75" fmla="*/ 249 h 107"/>
                                <a:gd name="T76" fmla="+- 0 9349 9254"/>
                                <a:gd name="T77" fmla="*/ T76 w 108"/>
                                <a:gd name="T78" fmla="+- 0 246 143"/>
                                <a:gd name="T79" fmla="*/ 246 h 107"/>
                                <a:gd name="T80" fmla="+- 0 9352 9254"/>
                                <a:gd name="T81" fmla="*/ T80 w 108"/>
                                <a:gd name="T82" fmla="+- 0 245 143"/>
                                <a:gd name="T83" fmla="*/ 245 h 107"/>
                                <a:gd name="T84" fmla="+- 0 9355 9254"/>
                                <a:gd name="T85" fmla="*/ T84 w 108"/>
                                <a:gd name="T86" fmla="+- 0 244 143"/>
                                <a:gd name="T87" fmla="*/ 244 h 107"/>
                                <a:gd name="T88" fmla="+- 0 9356 9254"/>
                                <a:gd name="T89" fmla="*/ T88 w 108"/>
                                <a:gd name="T90" fmla="+- 0 241 143"/>
                                <a:gd name="T91" fmla="*/ 241 h 107"/>
                                <a:gd name="T92" fmla="+- 0 9359 9254"/>
                                <a:gd name="T93" fmla="*/ T92 w 108"/>
                                <a:gd name="T94" fmla="+- 0 239 143"/>
                                <a:gd name="T95" fmla="*/ 239 h 107"/>
                                <a:gd name="T96" fmla="+- 0 9359 9254"/>
                                <a:gd name="T97" fmla="*/ T96 w 108"/>
                                <a:gd name="T98" fmla="+- 0 238 143"/>
                                <a:gd name="T99" fmla="*/ 238 h 107"/>
                                <a:gd name="T100" fmla="+- 0 9337 9254"/>
                                <a:gd name="T101" fmla="*/ T100 w 108"/>
                                <a:gd name="T102" fmla="+- 0 238 143"/>
                                <a:gd name="T103" fmla="*/ 238 h 107"/>
                                <a:gd name="T104" fmla="+- 0 9336 9254"/>
                                <a:gd name="T105" fmla="*/ T104 w 108"/>
                                <a:gd name="T106" fmla="+- 0 237 143"/>
                                <a:gd name="T107" fmla="*/ 237 h 107"/>
                                <a:gd name="T108" fmla="+- 0 9335 9254"/>
                                <a:gd name="T109" fmla="*/ T108 w 108"/>
                                <a:gd name="T110" fmla="+- 0 237 143"/>
                                <a:gd name="T111" fmla="*/ 237 h 107"/>
                                <a:gd name="T112" fmla="+- 0 9334 9254"/>
                                <a:gd name="T113" fmla="*/ T112 w 108"/>
                                <a:gd name="T114" fmla="+- 0 235 143"/>
                                <a:gd name="T115" fmla="*/ 235 h 107"/>
                                <a:gd name="T116" fmla="+- 0 9334 9254"/>
                                <a:gd name="T117" fmla="*/ T116 w 108"/>
                                <a:gd name="T118" fmla="+- 0 234 143"/>
                                <a:gd name="T119" fmla="*/ 234 h 107"/>
                                <a:gd name="T120" fmla="+- 0 9331 9254"/>
                                <a:gd name="T121" fmla="*/ T120 w 108"/>
                                <a:gd name="T122" fmla="+- 0 232 143"/>
                                <a:gd name="T123" fmla="*/ 232 h 107"/>
                                <a:gd name="T124" fmla="+- 0 9331 9254"/>
                                <a:gd name="T125" fmla="*/ T124 w 108"/>
                                <a:gd name="T126" fmla="+- 0 213 143"/>
                                <a:gd name="T127" fmla="*/ 213 h 107"/>
                                <a:gd name="T128" fmla="+- 0 9332 9254"/>
                                <a:gd name="T129" fmla="*/ T128 w 108"/>
                                <a:gd name="T130" fmla="+- 0 211 143"/>
                                <a:gd name="T131" fmla="*/ 211 h 107"/>
                                <a:gd name="T132" fmla="+- 0 9334 9254"/>
                                <a:gd name="T133" fmla="*/ T132 w 108"/>
                                <a:gd name="T134" fmla="+- 0 209 143"/>
                                <a:gd name="T135" fmla="*/ 209 h 107"/>
                                <a:gd name="T136" fmla="+- 0 9335 9254"/>
                                <a:gd name="T137" fmla="*/ T136 w 108"/>
                                <a:gd name="T138" fmla="+- 0 208 143"/>
                                <a:gd name="T139" fmla="*/ 208 h 107"/>
                                <a:gd name="T140" fmla="+- 0 9336 9254"/>
                                <a:gd name="T141" fmla="*/ T140 w 108"/>
                                <a:gd name="T142" fmla="+- 0 208 143"/>
                                <a:gd name="T143" fmla="*/ 208 h 107"/>
                                <a:gd name="T144" fmla="+- 0 9336 9254"/>
                                <a:gd name="T145" fmla="*/ T144 w 108"/>
                                <a:gd name="T146" fmla="+- 0 207 143"/>
                                <a:gd name="T147" fmla="*/ 207 h 107"/>
                                <a:gd name="T148" fmla="+- 0 9361 9254"/>
                                <a:gd name="T149" fmla="*/ T148 w 108"/>
                                <a:gd name="T150" fmla="+- 0 207 143"/>
                                <a:gd name="T151" fmla="*/ 207 h 107"/>
                                <a:gd name="T152" fmla="+- 0 9360 9254"/>
                                <a:gd name="T153" fmla="*/ T152 w 108"/>
                                <a:gd name="T154" fmla="+- 0 205 143"/>
                                <a:gd name="T155" fmla="*/ 205 h 107"/>
                                <a:gd name="T156" fmla="+- 0 9358 9254"/>
                                <a:gd name="T157" fmla="*/ T156 w 108"/>
                                <a:gd name="T158" fmla="+- 0 203 143"/>
                                <a:gd name="T159" fmla="*/ 203 h 107"/>
                                <a:gd name="T160" fmla="+- 0 9356 9254"/>
                                <a:gd name="T161" fmla="*/ T160 w 108"/>
                                <a:gd name="T162" fmla="+- 0 201 143"/>
                                <a:gd name="T163" fmla="*/ 201 h 107"/>
                                <a:gd name="T164" fmla="+- 0 9354 9254"/>
                                <a:gd name="T165" fmla="*/ T164 w 108"/>
                                <a:gd name="T166" fmla="+- 0 199 143"/>
                                <a:gd name="T167" fmla="*/ 199 h 107"/>
                                <a:gd name="T168" fmla="+- 0 9350 9254"/>
                                <a:gd name="T169" fmla="*/ T168 w 108"/>
                                <a:gd name="T170" fmla="+- 0 197 143"/>
                                <a:gd name="T171" fmla="*/ 197 h 107"/>
                                <a:gd name="T172" fmla="+- 0 9348 9254"/>
                                <a:gd name="T173" fmla="*/ T172 w 108"/>
                                <a:gd name="T174" fmla="+- 0 196 143"/>
                                <a:gd name="T175" fmla="*/ 196 h 107"/>
                                <a:gd name="T176" fmla="+- 0 9343 9254"/>
                                <a:gd name="T177" fmla="*/ T176 w 108"/>
                                <a:gd name="T178" fmla="+- 0 195 143"/>
                                <a:gd name="T179" fmla="*/ 1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 h="107">
                                  <a:moveTo>
                                    <a:pt x="89" y="52"/>
                                  </a:moveTo>
                                  <a:lnTo>
                                    <a:pt x="81" y="52"/>
                                  </a:lnTo>
                                  <a:lnTo>
                                    <a:pt x="77" y="53"/>
                                  </a:lnTo>
                                  <a:lnTo>
                                    <a:pt x="75" y="54"/>
                                  </a:lnTo>
                                  <a:lnTo>
                                    <a:pt x="71" y="55"/>
                                  </a:lnTo>
                                  <a:lnTo>
                                    <a:pt x="69" y="58"/>
                                  </a:lnTo>
                                  <a:lnTo>
                                    <a:pt x="68" y="60"/>
                                  </a:lnTo>
                                  <a:lnTo>
                                    <a:pt x="63" y="65"/>
                                  </a:lnTo>
                                  <a:lnTo>
                                    <a:pt x="63" y="68"/>
                                  </a:lnTo>
                                  <a:lnTo>
                                    <a:pt x="62" y="72"/>
                                  </a:lnTo>
                                  <a:lnTo>
                                    <a:pt x="62" y="86"/>
                                  </a:lnTo>
                                  <a:lnTo>
                                    <a:pt x="63" y="90"/>
                                  </a:lnTo>
                                  <a:lnTo>
                                    <a:pt x="63" y="92"/>
                                  </a:lnTo>
                                  <a:lnTo>
                                    <a:pt x="65" y="96"/>
                                  </a:lnTo>
                                  <a:lnTo>
                                    <a:pt x="68" y="101"/>
                                  </a:lnTo>
                                  <a:lnTo>
                                    <a:pt x="70" y="102"/>
                                  </a:lnTo>
                                  <a:lnTo>
                                    <a:pt x="74" y="103"/>
                                  </a:lnTo>
                                  <a:lnTo>
                                    <a:pt x="76" y="106"/>
                                  </a:lnTo>
                                  <a:lnTo>
                                    <a:pt x="93" y="106"/>
                                  </a:lnTo>
                                  <a:lnTo>
                                    <a:pt x="95" y="103"/>
                                  </a:lnTo>
                                  <a:lnTo>
                                    <a:pt x="98" y="102"/>
                                  </a:lnTo>
                                  <a:lnTo>
                                    <a:pt x="101" y="101"/>
                                  </a:lnTo>
                                  <a:lnTo>
                                    <a:pt x="102" y="98"/>
                                  </a:lnTo>
                                  <a:lnTo>
                                    <a:pt x="105" y="96"/>
                                  </a:lnTo>
                                  <a:lnTo>
                                    <a:pt x="105" y="95"/>
                                  </a:lnTo>
                                  <a:lnTo>
                                    <a:pt x="83" y="95"/>
                                  </a:lnTo>
                                  <a:lnTo>
                                    <a:pt x="82" y="94"/>
                                  </a:lnTo>
                                  <a:lnTo>
                                    <a:pt x="81" y="94"/>
                                  </a:lnTo>
                                  <a:lnTo>
                                    <a:pt x="80" y="92"/>
                                  </a:lnTo>
                                  <a:lnTo>
                                    <a:pt x="80" y="91"/>
                                  </a:lnTo>
                                  <a:lnTo>
                                    <a:pt x="77" y="89"/>
                                  </a:lnTo>
                                  <a:lnTo>
                                    <a:pt x="77" y="70"/>
                                  </a:lnTo>
                                  <a:lnTo>
                                    <a:pt x="78" y="68"/>
                                  </a:lnTo>
                                  <a:lnTo>
                                    <a:pt x="80" y="66"/>
                                  </a:lnTo>
                                  <a:lnTo>
                                    <a:pt x="81" y="65"/>
                                  </a:lnTo>
                                  <a:lnTo>
                                    <a:pt x="82" y="65"/>
                                  </a:lnTo>
                                  <a:lnTo>
                                    <a:pt x="82" y="64"/>
                                  </a:lnTo>
                                  <a:lnTo>
                                    <a:pt x="107" y="64"/>
                                  </a:lnTo>
                                  <a:lnTo>
                                    <a:pt x="106" y="62"/>
                                  </a:lnTo>
                                  <a:lnTo>
                                    <a:pt x="104" y="60"/>
                                  </a:lnTo>
                                  <a:lnTo>
                                    <a:pt x="102" y="58"/>
                                  </a:lnTo>
                                  <a:lnTo>
                                    <a:pt x="100" y="56"/>
                                  </a:lnTo>
                                  <a:lnTo>
                                    <a:pt x="96" y="54"/>
                                  </a:lnTo>
                                  <a:lnTo>
                                    <a:pt x="94" y="53"/>
                                  </a:lnTo>
                                  <a:lnTo>
                                    <a:pt x="8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349"/>
                          <wps:cNvSpPr>
                            <a:spLocks/>
                          </wps:cNvSpPr>
                          <wps:spPr bwMode="auto">
                            <a:xfrm>
                              <a:off x="9254" y="143"/>
                              <a:ext cx="108" cy="107"/>
                            </a:xfrm>
                            <a:custGeom>
                              <a:avLst/>
                              <a:gdLst>
                                <a:gd name="T0" fmla="+- 0 9361 9254"/>
                                <a:gd name="T1" fmla="*/ T0 w 108"/>
                                <a:gd name="T2" fmla="+- 0 207 143"/>
                                <a:gd name="T3" fmla="*/ 207 h 107"/>
                                <a:gd name="T4" fmla="+- 0 9342 9254"/>
                                <a:gd name="T5" fmla="*/ T4 w 108"/>
                                <a:gd name="T6" fmla="+- 0 207 143"/>
                                <a:gd name="T7" fmla="*/ 207 h 107"/>
                                <a:gd name="T8" fmla="+- 0 9342 9254"/>
                                <a:gd name="T9" fmla="*/ T8 w 108"/>
                                <a:gd name="T10" fmla="+- 0 208 143"/>
                                <a:gd name="T11" fmla="*/ 208 h 107"/>
                                <a:gd name="T12" fmla="+- 0 9343 9254"/>
                                <a:gd name="T13" fmla="*/ T12 w 108"/>
                                <a:gd name="T14" fmla="+- 0 208 143"/>
                                <a:gd name="T15" fmla="*/ 208 h 107"/>
                                <a:gd name="T16" fmla="+- 0 9344 9254"/>
                                <a:gd name="T17" fmla="*/ T16 w 108"/>
                                <a:gd name="T18" fmla="+- 0 209 143"/>
                                <a:gd name="T19" fmla="*/ 209 h 107"/>
                                <a:gd name="T20" fmla="+- 0 9346 9254"/>
                                <a:gd name="T21" fmla="*/ T20 w 108"/>
                                <a:gd name="T22" fmla="+- 0 209 143"/>
                                <a:gd name="T23" fmla="*/ 209 h 107"/>
                                <a:gd name="T24" fmla="+- 0 9346 9254"/>
                                <a:gd name="T25" fmla="*/ T24 w 108"/>
                                <a:gd name="T26" fmla="+- 0 213 143"/>
                                <a:gd name="T27" fmla="*/ 213 h 107"/>
                                <a:gd name="T28" fmla="+- 0 9347 9254"/>
                                <a:gd name="T29" fmla="*/ T28 w 108"/>
                                <a:gd name="T30" fmla="+- 0 215 143"/>
                                <a:gd name="T31" fmla="*/ 215 h 107"/>
                                <a:gd name="T32" fmla="+- 0 9347 9254"/>
                                <a:gd name="T33" fmla="*/ T32 w 108"/>
                                <a:gd name="T34" fmla="+- 0 229 143"/>
                                <a:gd name="T35" fmla="*/ 229 h 107"/>
                                <a:gd name="T36" fmla="+- 0 9346 9254"/>
                                <a:gd name="T37" fmla="*/ T36 w 108"/>
                                <a:gd name="T38" fmla="+- 0 231 143"/>
                                <a:gd name="T39" fmla="*/ 231 h 107"/>
                                <a:gd name="T40" fmla="+- 0 9346 9254"/>
                                <a:gd name="T41" fmla="*/ T40 w 108"/>
                                <a:gd name="T42" fmla="+- 0 234 143"/>
                                <a:gd name="T43" fmla="*/ 234 h 107"/>
                                <a:gd name="T44" fmla="+- 0 9344 9254"/>
                                <a:gd name="T45" fmla="*/ T44 w 108"/>
                                <a:gd name="T46" fmla="+- 0 235 143"/>
                                <a:gd name="T47" fmla="*/ 235 h 107"/>
                                <a:gd name="T48" fmla="+- 0 9343 9254"/>
                                <a:gd name="T49" fmla="*/ T48 w 108"/>
                                <a:gd name="T50" fmla="+- 0 235 143"/>
                                <a:gd name="T51" fmla="*/ 235 h 107"/>
                                <a:gd name="T52" fmla="+- 0 9343 9254"/>
                                <a:gd name="T53" fmla="*/ T52 w 108"/>
                                <a:gd name="T54" fmla="+- 0 237 143"/>
                                <a:gd name="T55" fmla="*/ 237 h 107"/>
                                <a:gd name="T56" fmla="+- 0 9342 9254"/>
                                <a:gd name="T57" fmla="*/ T56 w 108"/>
                                <a:gd name="T58" fmla="+- 0 238 143"/>
                                <a:gd name="T59" fmla="*/ 238 h 107"/>
                                <a:gd name="T60" fmla="+- 0 9359 9254"/>
                                <a:gd name="T61" fmla="*/ T60 w 108"/>
                                <a:gd name="T62" fmla="+- 0 238 143"/>
                                <a:gd name="T63" fmla="*/ 238 h 107"/>
                                <a:gd name="T64" fmla="+- 0 9360 9254"/>
                                <a:gd name="T65" fmla="*/ T64 w 108"/>
                                <a:gd name="T66" fmla="+- 0 235 143"/>
                                <a:gd name="T67" fmla="*/ 235 h 107"/>
                                <a:gd name="T68" fmla="+- 0 9361 9254"/>
                                <a:gd name="T69" fmla="*/ T68 w 108"/>
                                <a:gd name="T70" fmla="+- 0 233 143"/>
                                <a:gd name="T71" fmla="*/ 233 h 107"/>
                                <a:gd name="T72" fmla="+- 0 9362 9254"/>
                                <a:gd name="T73" fmla="*/ T72 w 108"/>
                                <a:gd name="T74" fmla="+- 0 229 143"/>
                                <a:gd name="T75" fmla="*/ 229 h 107"/>
                                <a:gd name="T76" fmla="+- 0 9362 9254"/>
                                <a:gd name="T77" fmla="*/ T76 w 108"/>
                                <a:gd name="T78" fmla="+- 0 215 143"/>
                                <a:gd name="T79" fmla="*/ 215 h 107"/>
                                <a:gd name="T80" fmla="+- 0 9361 9254"/>
                                <a:gd name="T81" fmla="*/ T80 w 108"/>
                                <a:gd name="T82" fmla="+- 0 211 143"/>
                                <a:gd name="T83" fmla="*/ 211 h 107"/>
                                <a:gd name="T84" fmla="+- 0 9361 9254"/>
                                <a:gd name="T85" fmla="*/ T84 w 108"/>
                                <a:gd name="T86" fmla="+- 0 208 143"/>
                                <a:gd name="T87" fmla="*/ 208 h 107"/>
                                <a:gd name="T88" fmla="+- 0 9361 9254"/>
                                <a:gd name="T89" fmla="*/ T88 w 108"/>
                                <a:gd name="T90" fmla="+- 0 207 143"/>
                                <a:gd name="T91" fmla="*/ 2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 h="107">
                                  <a:moveTo>
                                    <a:pt x="107" y="64"/>
                                  </a:moveTo>
                                  <a:lnTo>
                                    <a:pt x="88" y="64"/>
                                  </a:lnTo>
                                  <a:lnTo>
                                    <a:pt x="88" y="65"/>
                                  </a:lnTo>
                                  <a:lnTo>
                                    <a:pt x="89" y="65"/>
                                  </a:lnTo>
                                  <a:lnTo>
                                    <a:pt x="90" y="66"/>
                                  </a:lnTo>
                                  <a:lnTo>
                                    <a:pt x="92" y="66"/>
                                  </a:lnTo>
                                  <a:lnTo>
                                    <a:pt x="92" y="70"/>
                                  </a:lnTo>
                                  <a:lnTo>
                                    <a:pt x="93" y="72"/>
                                  </a:lnTo>
                                  <a:lnTo>
                                    <a:pt x="93" y="86"/>
                                  </a:lnTo>
                                  <a:lnTo>
                                    <a:pt x="92" y="88"/>
                                  </a:lnTo>
                                  <a:lnTo>
                                    <a:pt x="92" y="91"/>
                                  </a:lnTo>
                                  <a:lnTo>
                                    <a:pt x="90" y="92"/>
                                  </a:lnTo>
                                  <a:lnTo>
                                    <a:pt x="89" y="92"/>
                                  </a:lnTo>
                                  <a:lnTo>
                                    <a:pt x="89" y="94"/>
                                  </a:lnTo>
                                  <a:lnTo>
                                    <a:pt x="88" y="95"/>
                                  </a:lnTo>
                                  <a:lnTo>
                                    <a:pt x="105" y="95"/>
                                  </a:lnTo>
                                  <a:lnTo>
                                    <a:pt x="106" y="92"/>
                                  </a:lnTo>
                                  <a:lnTo>
                                    <a:pt x="107" y="90"/>
                                  </a:lnTo>
                                  <a:lnTo>
                                    <a:pt x="108" y="86"/>
                                  </a:lnTo>
                                  <a:lnTo>
                                    <a:pt x="108" y="72"/>
                                  </a:lnTo>
                                  <a:lnTo>
                                    <a:pt x="107" y="68"/>
                                  </a:lnTo>
                                  <a:lnTo>
                                    <a:pt x="107" y="65"/>
                                  </a:lnTo>
                                  <a:lnTo>
                                    <a:pt x="107"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350"/>
                          <wps:cNvSpPr>
                            <a:spLocks/>
                          </wps:cNvSpPr>
                          <wps:spPr bwMode="auto">
                            <a:xfrm>
                              <a:off x="9254" y="143"/>
                              <a:ext cx="108" cy="107"/>
                            </a:xfrm>
                            <a:custGeom>
                              <a:avLst/>
                              <a:gdLst>
                                <a:gd name="T0" fmla="+- 0 9282 9254"/>
                                <a:gd name="T1" fmla="*/ T0 w 108"/>
                                <a:gd name="T2" fmla="+- 0 144 143"/>
                                <a:gd name="T3" fmla="*/ 144 h 107"/>
                                <a:gd name="T4" fmla="+- 0 9274 9254"/>
                                <a:gd name="T5" fmla="*/ T4 w 108"/>
                                <a:gd name="T6" fmla="+- 0 144 143"/>
                                <a:gd name="T7" fmla="*/ 144 h 107"/>
                                <a:gd name="T8" fmla="+- 0 9270 9254"/>
                                <a:gd name="T9" fmla="*/ T8 w 108"/>
                                <a:gd name="T10" fmla="+- 0 145 143"/>
                                <a:gd name="T11" fmla="*/ 145 h 107"/>
                                <a:gd name="T12" fmla="+- 0 9268 9254"/>
                                <a:gd name="T13" fmla="*/ T12 w 108"/>
                                <a:gd name="T14" fmla="+- 0 147 143"/>
                                <a:gd name="T15" fmla="*/ 147 h 107"/>
                                <a:gd name="T16" fmla="+- 0 9264 9254"/>
                                <a:gd name="T17" fmla="*/ T16 w 108"/>
                                <a:gd name="T18" fmla="+- 0 148 143"/>
                                <a:gd name="T19" fmla="*/ 148 h 107"/>
                                <a:gd name="T20" fmla="+- 0 9262 9254"/>
                                <a:gd name="T21" fmla="*/ T20 w 108"/>
                                <a:gd name="T22" fmla="+- 0 150 143"/>
                                <a:gd name="T23" fmla="*/ 150 h 107"/>
                                <a:gd name="T24" fmla="+- 0 9260 9254"/>
                                <a:gd name="T25" fmla="*/ T24 w 108"/>
                                <a:gd name="T26" fmla="+- 0 153 143"/>
                                <a:gd name="T27" fmla="*/ 153 h 107"/>
                                <a:gd name="T28" fmla="+- 0 9258 9254"/>
                                <a:gd name="T29" fmla="*/ T28 w 108"/>
                                <a:gd name="T30" fmla="+- 0 154 143"/>
                                <a:gd name="T31" fmla="*/ 154 h 107"/>
                                <a:gd name="T32" fmla="+- 0 9256 9254"/>
                                <a:gd name="T33" fmla="*/ T32 w 108"/>
                                <a:gd name="T34" fmla="+- 0 157 143"/>
                                <a:gd name="T35" fmla="*/ 157 h 107"/>
                                <a:gd name="T36" fmla="+- 0 9256 9254"/>
                                <a:gd name="T37" fmla="*/ T36 w 108"/>
                                <a:gd name="T38" fmla="+- 0 161 143"/>
                                <a:gd name="T39" fmla="*/ 161 h 107"/>
                                <a:gd name="T40" fmla="+- 0 9254 9254"/>
                                <a:gd name="T41" fmla="*/ T40 w 108"/>
                                <a:gd name="T42" fmla="+- 0 165 143"/>
                                <a:gd name="T43" fmla="*/ 165 h 107"/>
                                <a:gd name="T44" fmla="+- 0 9254 9254"/>
                                <a:gd name="T45" fmla="*/ T44 w 108"/>
                                <a:gd name="T46" fmla="+- 0 179 143"/>
                                <a:gd name="T47" fmla="*/ 179 h 107"/>
                                <a:gd name="T48" fmla="+- 0 9256 9254"/>
                                <a:gd name="T49" fmla="*/ T48 w 108"/>
                                <a:gd name="T50" fmla="+- 0 183 143"/>
                                <a:gd name="T51" fmla="*/ 183 h 107"/>
                                <a:gd name="T52" fmla="+- 0 9256 9254"/>
                                <a:gd name="T53" fmla="*/ T52 w 108"/>
                                <a:gd name="T54" fmla="+- 0 185 143"/>
                                <a:gd name="T55" fmla="*/ 185 h 107"/>
                                <a:gd name="T56" fmla="+- 0 9258 9254"/>
                                <a:gd name="T57" fmla="*/ T56 w 108"/>
                                <a:gd name="T58" fmla="+- 0 189 143"/>
                                <a:gd name="T59" fmla="*/ 189 h 107"/>
                                <a:gd name="T60" fmla="+- 0 9260 9254"/>
                                <a:gd name="T61" fmla="*/ T60 w 108"/>
                                <a:gd name="T62" fmla="+- 0 193 143"/>
                                <a:gd name="T63" fmla="*/ 193 h 107"/>
                                <a:gd name="T64" fmla="+- 0 9263 9254"/>
                                <a:gd name="T65" fmla="*/ T64 w 108"/>
                                <a:gd name="T66" fmla="+- 0 195 143"/>
                                <a:gd name="T67" fmla="*/ 195 h 107"/>
                                <a:gd name="T68" fmla="+- 0 9266 9254"/>
                                <a:gd name="T69" fmla="*/ T68 w 108"/>
                                <a:gd name="T70" fmla="+- 0 196 143"/>
                                <a:gd name="T71" fmla="*/ 196 h 107"/>
                                <a:gd name="T72" fmla="+- 0 9269 9254"/>
                                <a:gd name="T73" fmla="*/ T72 w 108"/>
                                <a:gd name="T74" fmla="+- 0 197 143"/>
                                <a:gd name="T75" fmla="*/ 197 h 107"/>
                                <a:gd name="T76" fmla="+- 0 9272 9254"/>
                                <a:gd name="T77" fmla="*/ T76 w 108"/>
                                <a:gd name="T78" fmla="+- 0 198 143"/>
                                <a:gd name="T79" fmla="*/ 198 h 107"/>
                                <a:gd name="T80" fmla="+- 0 9282 9254"/>
                                <a:gd name="T81" fmla="*/ T80 w 108"/>
                                <a:gd name="T82" fmla="+- 0 198 143"/>
                                <a:gd name="T83" fmla="*/ 198 h 107"/>
                                <a:gd name="T84" fmla="+- 0 9289 9254"/>
                                <a:gd name="T85" fmla="*/ T84 w 108"/>
                                <a:gd name="T86" fmla="+- 0 196 143"/>
                                <a:gd name="T87" fmla="*/ 196 h 107"/>
                                <a:gd name="T88" fmla="+- 0 9290 9254"/>
                                <a:gd name="T89" fmla="*/ T88 w 108"/>
                                <a:gd name="T90" fmla="+- 0 195 143"/>
                                <a:gd name="T91" fmla="*/ 195 h 107"/>
                                <a:gd name="T92" fmla="+- 0 9294 9254"/>
                                <a:gd name="T93" fmla="*/ T92 w 108"/>
                                <a:gd name="T94" fmla="+- 0 193 143"/>
                                <a:gd name="T95" fmla="*/ 193 h 107"/>
                                <a:gd name="T96" fmla="+- 0 9295 9254"/>
                                <a:gd name="T97" fmla="*/ T96 w 108"/>
                                <a:gd name="T98" fmla="+- 0 191 143"/>
                                <a:gd name="T99" fmla="*/ 191 h 107"/>
                                <a:gd name="T100" fmla="+- 0 9298 9254"/>
                                <a:gd name="T101" fmla="*/ T100 w 108"/>
                                <a:gd name="T102" fmla="+- 0 189 143"/>
                                <a:gd name="T103" fmla="*/ 189 h 107"/>
                                <a:gd name="T104" fmla="+- 0 9298 9254"/>
                                <a:gd name="T105" fmla="*/ T104 w 108"/>
                                <a:gd name="T106" fmla="+- 0 187 143"/>
                                <a:gd name="T107" fmla="*/ 187 h 107"/>
                                <a:gd name="T108" fmla="+- 0 9276 9254"/>
                                <a:gd name="T109" fmla="*/ T108 w 108"/>
                                <a:gd name="T110" fmla="+- 0 187 143"/>
                                <a:gd name="T111" fmla="*/ 187 h 107"/>
                                <a:gd name="T112" fmla="+- 0 9275 9254"/>
                                <a:gd name="T113" fmla="*/ T112 w 108"/>
                                <a:gd name="T114" fmla="+- 0 186 143"/>
                                <a:gd name="T115" fmla="*/ 186 h 107"/>
                                <a:gd name="T116" fmla="+- 0 9274 9254"/>
                                <a:gd name="T117" fmla="*/ T116 w 108"/>
                                <a:gd name="T118" fmla="+- 0 186 143"/>
                                <a:gd name="T119" fmla="*/ 186 h 107"/>
                                <a:gd name="T120" fmla="+- 0 9272 9254"/>
                                <a:gd name="T121" fmla="*/ T120 w 108"/>
                                <a:gd name="T122" fmla="+- 0 185 143"/>
                                <a:gd name="T123" fmla="*/ 185 h 107"/>
                                <a:gd name="T124" fmla="+- 0 9272 9254"/>
                                <a:gd name="T125" fmla="*/ T124 w 108"/>
                                <a:gd name="T126" fmla="+- 0 184 143"/>
                                <a:gd name="T127" fmla="*/ 184 h 107"/>
                                <a:gd name="T128" fmla="+- 0 9270 9254"/>
                                <a:gd name="T129" fmla="*/ T128 w 108"/>
                                <a:gd name="T130" fmla="+- 0 181 143"/>
                                <a:gd name="T131" fmla="*/ 181 h 107"/>
                                <a:gd name="T132" fmla="+- 0 9270 9254"/>
                                <a:gd name="T133" fmla="*/ T132 w 108"/>
                                <a:gd name="T134" fmla="+- 0 162 143"/>
                                <a:gd name="T135" fmla="*/ 162 h 107"/>
                                <a:gd name="T136" fmla="+- 0 9271 9254"/>
                                <a:gd name="T137" fmla="*/ T136 w 108"/>
                                <a:gd name="T138" fmla="+- 0 161 143"/>
                                <a:gd name="T139" fmla="*/ 161 h 107"/>
                                <a:gd name="T140" fmla="+- 0 9274 9254"/>
                                <a:gd name="T141" fmla="*/ T140 w 108"/>
                                <a:gd name="T142" fmla="+- 0 156 143"/>
                                <a:gd name="T143" fmla="*/ 156 h 107"/>
                                <a:gd name="T144" fmla="+- 0 9299 9254"/>
                                <a:gd name="T145" fmla="*/ T144 w 108"/>
                                <a:gd name="T146" fmla="+- 0 156 143"/>
                                <a:gd name="T147" fmla="*/ 156 h 107"/>
                                <a:gd name="T148" fmla="+- 0 9299 9254"/>
                                <a:gd name="T149" fmla="*/ T148 w 108"/>
                                <a:gd name="T150" fmla="+- 0 155 143"/>
                                <a:gd name="T151" fmla="*/ 155 h 107"/>
                                <a:gd name="T152" fmla="+- 0 9296 9254"/>
                                <a:gd name="T153" fmla="*/ T152 w 108"/>
                                <a:gd name="T154" fmla="+- 0 153 143"/>
                                <a:gd name="T155" fmla="*/ 153 h 107"/>
                                <a:gd name="T156" fmla="+- 0 9295 9254"/>
                                <a:gd name="T157" fmla="*/ T156 w 108"/>
                                <a:gd name="T158" fmla="+- 0 150 143"/>
                                <a:gd name="T159" fmla="*/ 150 h 107"/>
                                <a:gd name="T160" fmla="+- 0 9293 9254"/>
                                <a:gd name="T161" fmla="*/ T160 w 108"/>
                                <a:gd name="T162" fmla="+- 0 148 143"/>
                                <a:gd name="T163" fmla="*/ 148 h 107"/>
                                <a:gd name="T164" fmla="+- 0 9289 9254"/>
                                <a:gd name="T165" fmla="*/ T164 w 108"/>
                                <a:gd name="T166" fmla="+- 0 147 143"/>
                                <a:gd name="T167" fmla="*/ 147 h 107"/>
                                <a:gd name="T168" fmla="+- 0 9287 9254"/>
                                <a:gd name="T169" fmla="*/ T168 w 108"/>
                                <a:gd name="T170" fmla="+- 0 145 143"/>
                                <a:gd name="T171" fmla="*/ 145 h 107"/>
                                <a:gd name="T172" fmla="+- 0 9282 9254"/>
                                <a:gd name="T173" fmla="*/ T172 w 108"/>
                                <a:gd name="T174" fmla="+- 0 144 143"/>
                                <a:gd name="T175"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8" h="107">
                                  <a:moveTo>
                                    <a:pt x="28" y="1"/>
                                  </a:moveTo>
                                  <a:lnTo>
                                    <a:pt x="20" y="1"/>
                                  </a:lnTo>
                                  <a:lnTo>
                                    <a:pt x="16" y="2"/>
                                  </a:lnTo>
                                  <a:lnTo>
                                    <a:pt x="14" y="4"/>
                                  </a:lnTo>
                                  <a:lnTo>
                                    <a:pt x="10" y="5"/>
                                  </a:lnTo>
                                  <a:lnTo>
                                    <a:pt x="8" y="7"/>
                                  </a:lnTo>
                                  <a:lnTo>
                                    <a:pt x="6" y="10"/>
                                  </a:lnTo>
                                  <a:lnTo>
                                    <a:pt x="4" y="11"/>
                                  </a:lnTo>
                                  <a:lnTo>
                                    <a:pt x="2" y="14"/>
                                  </a:lnTo>
                                  <a:lnTo>
                                    <a:pt x="2" y="18"/>
                                  </a:lnTo>
                                  <a:lnTo>
                                    <a:pt x="0" y="22"/>
                                  </a:lnTo>
                                  <a:lnTo>
                                    <a:pt x="0" y="36"/>
                                  </a:lnTo>
                                  <a:lnTo>
                                    <a:pt x="2" y="40"/>
                                  </a:lnTo>
                                  <a:lnTo>
                                    <a:pt x="2" y="42"/>
                                  </a:lnTo>
                                  <a:lnTo>
                                    <a:pt x="4" y="46"/>
                                  </a:lnTo>
                                  <a:lnTo>
                                    <a:pt x="6" y="50"/>
                                  </a:lnTo>
                                  <a:lnTo>
                                    <a:pt x="9" y="52"/>
                                  </a:lnTo>
                                  <a:lnTo>
                                    <a:pt x="12" y="53"/>
                                  </a:lnTo>
                                  <a:lnTo>
                                    <a:pt x="15" y="54"/>
                                  </a:lnTo>
                                  <a:lnTo>
                                    <a:pt x="18" y="55"/>
                                  </a:lnTo>
                                  <a:lnTo>
                                    <a:pt x="28" y="55"/>
                                  </a:lnTo>
                                  <a:lnTo>
                                    <a:pt x="35" y="53"/>
                                  </a:lnTo>
                                  <a:lnTo>
                                    <a:pt x="36" y="52"/>
                                  </a:lnTo>
                                  <a:lnTo>
                                    <a:pt x="40" y="50"/>
                                  </a:lnTo>
                                  <a:lnTo>
                                    <a:pt x="41" y="48"/>
                                  </a:lnTo>
                                  <a:lnTo>
                                    <a:pt x="44" y="46"/>
                                  </a:lnTo>
                                  <a:lnTo>
                                    <a:pt x="44" y="44"/>
                                  </a:lnTo>
                                  <a:lnTo>
                                    <a:pt x="22" y="44"/>
                                  </a:lnTo>
                                  <a:lnTo>
                                    <a:pt x="21" y="43"/>
                                  </a:lnTo>
                                  <a:lnTo>
                                    <a:pt x="20" y="43"/>
                                  </a:lnTo>
                                  <a:lnTo>
                                    <a:pt x="18" y="42"/>
                                  </a:lnTo>
                                  <a:lnTo>
                                    <a:pt x="18" y="41"/>
                                  </a:lnTo>
                                  <a:lnTo>
                                    <a:pt x="16" y="38"/>
                                  </a:lnTo>
                                  <a:lnTo>
                                    <a:pt x="16" y="19"/>
                                  </a:lnTo>
                                  <a:lnTo>
                                    <a:pt x="17" y="18"/>
                                  </a:lnTo>
                                  <a:lnTo>
                                    <a:pt x="20" y="13"/>
                                  </a:lnTo>
                                  <a:lnTo>
                                    <a:pt x="45" y="13"/>
                                  </a:lnTo>
                                  <a:lnTo>
                                    <a:pt x="45" y="12"/>
                                  </a:lnTo>
                                  <a:lnTo>
                                    <a:pt x="42" y="10"/>
                                  </a:lnTo>
                                  <a:lnTo>
                                    <a:pt x="41" y="7"/>
                                  </a:lnTo>
                                  <a:lnTo>
                                    <a:pt x="39" y="5"/>
                                  </a:lnTo>
                                  <a:lnTo>
                                    <a:pt x="35" y="4"/>
                                  </a:lnTo>
                                  <a:lnTo>
                                    <a:pt x="33" y="2"/>
                                  </a:lnTo>
                                  <a:lnTo>
                                    <a:pt x="2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351"/>
                          <wps:cNvSpPr>
                            <a:spLocks/>
                          </wps:cNvSpPr>
                          <wps:spPr bwMode="auto">
                            <a:xfrm>
                              <a:off x="9254" y="143"/>
                              <a:ext cx="108" cy="107"/>
                            </a:xfrm>
                            <a:custGeom>
                              <a:avLst/>
                              <a:gdLst>
                                <a:gd name="T0" fmla="+- 0 9299 9254"/>
                                <a:gd name="T1" fmla="*/ T0 w 108"/>
                                <a:gd name="T2" fmla="+- 0 156 143"/>
                                <a:gd name="T3" fmla="*/ 156 h 107"/>
                                <a:gd name="T4" fmla="+- 0 9282 9254"/>
                                <a:gd name="T5" fmla="*/ T4 w 108"/>
                                <a:gd name="T6" fmla="+- 0 156 143"/>
                                <a:gd name="T7" fmla="*/ 156 h 107"/>
                                <a:gd name="T8" fmla="+- 0 9283 9254"/>
                                <a:gd name="T9" fmla="*/ T8 w 108"/>
                                <a:gd name="T10" fmla="+- 0 159 143"/>
                                <a:gd name="T11" fmla="*/ 159 h 107"/>
                                <a:gd name="T12" fmla="+- 0 9284 9254"/>
                                <a:gd name="T13" fmla="*/ T12 w 108"/>
                                <a:gd name="T14" fmla="+- 0 159 143"/>
                                <a:gd name="T15" fmla="*/ 159 h 107"/>
                                <a:gd name="T16" fmla="+- 0 9284 9254"/>
                                <a:gd name="T17" fmla="*/ T16 w 108"/>
                                <a:gd name="T18" fmla="+- 0 162 143"/>
                                <a:gd name="T19" fmla="*/ 162 h 107"/>
                                <a:gd name="T20" fmla="+- 0 9286 9254"/>
                                <a:gd name="T21" fmla="*/ T20 w 108"/>
                                <a:gd name="T22" fmla="+- 0 165 143"/>
                                <a:gd name="T23" fmla="*/ 165 h 107"/>
                                <a:gd name="T24" fmla="+- 0 9286 9254"/>
                                <a:gd name="T25" fmla="*/ T24 w 108"/>
                                <a:gd name="T26" fmla="+- 0 179 143"/>
                                <a:gd name="T27" fmla="*/ 179 h 107"/>
                                <a:gd name="T28" fmla="+- 0 9284 9254"/>
                                <a:gd name="T29" fmla="*/ T28 w 108"/>
                                <a:gd name="T30" fmla="+- 0 180 143"/>
                                <a:gd name="T31" fmla="*/ 180 h 107"/>
                                <a:gd name="T32" fmla="+- 0 9284 9254"/>
                                <a:gd name="T33" fmla="*/ T32 w 108"/>
                                <a:gd name="T34" fmla="+- 0 183 143"/>
                                <a:gd name="T35" fmla="*/ 183 h 107"/>
                                <a:gd name="T36" fmla="+- 0 9283 9254"/>
                                <a:gd name="T37" fmla="*/ T36 w 108"/>
                                <a:gd name="T38" fmla="+- 0 185 143"/>
                                <a:gd name="T39" fmla="*/ 185 h 107"/>
                                <a:gd name="T40" fmla="+- 0 9282 9254"/>
                                <a:gd name="T41" fmla="*/ T40 w 108"/>
                                <a:gd name="T42" fmla="+- 0 185 143"/>
                                <a:gd name="T43" fmla="*/ 185 h 107"/>
                                <a:gd name="T44" fmla="+- 0 9282 9254"/>
                                <a:gd name="T45" fmla="*/ T44 w 108"/>
                                <a:gd name="T46" fmla="+- 0 186 143"/>
                                <a:gd name="T47" fmla="*/ 186 h 107"/>
                                <a:gd name="T48" fmla="+- 0 9281 9254"/>
                                <a:gd name="T49" fmla="*/ T48 w 108"/>
                                <a:gd name="T50" fmla="+- 0 187 143"/>
                                <a:gd name="T51" fmla="*/ 187 h 107"/>
                                <a:gd name="T52" fmla="+- 0 9298 9254"/>
                                <a:gd name="T53" fmla="*/ T52 w 108"/>
                                <a:gd name="T54" fmla="+- 0 187 143"/>
                                <a:gd name="T55" fmla="*/ 187 h 107"/>
                                <a:gd name="T56" fmla="+- 0 9299 9254"/>
                                <a:gd name="T57" fmla="*/ T56 w 108"/>
                                <a:gd name="T58" fmla="+- 0 185 143"/>
                                <a:gd name="T59" fmla="*/ 185 h 107"/>
                                <a:gd name="T60" fmla="+- 0 9300 9254"/>
                                <a:gd name="T61" fmla="*/ T60 w 108"/>
                                <a:gd name="T62" fmla="+- 0 183 143"/>
                                <a:gd name="T63" fmla="*/ 183 h 107"/>
                                <a:gd name="T64" fmla="+- 0 9301 9254"/>
                                <a:gd name="T65" fmla="*/ T64 w 108"/>
                                <a:gd name="T66" fmla="+- 0 179 143"/>
                                <a:gd name="T67" fmla="*/ 179 h 107"/>
                                <a:gd name="T68" fmla="+- 0 9301 9254"/>
                                <a:gd name="T69" fmla="*/ T68 w 108"/>
                                <a:gd name="T70" fmla="+- 0 165 143"/>
                                <a:gd name="T71" fmla="*/ 165 h 107"/>
                                <a:gd name="T72" fmla="+- 0 9300 9254"/>
                                <a:gd name="T73" fmla="*/ T72 w 108"/>
                                <a:gd name="T74" fmla="+- 0 161 143"/>
                                <a:gd name="T75" fmla="*/ 161 h 107"/>
                                <a:gd name="T76" fmla="+- 0 9300 9254"/>
                                <a:gd name="T77" fmla="*/ T76 w 108"/>
                                <a:gd name="T78" fmla="+- 0 157 143"/>
                                <a:gd name="T79" fmla="*/ 157 h 107"/>
                                <a:gd name="T80" fmla="+- 0 9299 9254"/>
                                <a:gd name="T81" fmla="*/ T80 w 108"/>
                                <a:gd name="T82" fmla="+- 0 156 143"/>
                                <a:gd name="T83" fmla="*/ 15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 h="107">
                                  <a:moveTo>
                                    <a:pt x="45" y="13"/>
                                  </a:moveTo>
                                  <a:lnTo>
                                    <a:pt x="28" y="13"/>
                                  </a:lnTo>
                                  <a:lnTo>
                                    <a:pt x="29" y="16"/>
                                  </a:lnTo>
                                  <a:lnTo>
                                    <a:pt x="30" y="16"/>
                                  </a:lnTo>
                                  <a:lnTo>
                                    <a:pt x="30" y="19"/>
                                  </a:lnTo>
                                  <a:lnTo>
                                    <a:pt x="32" y="22"/>
                                  </a:lnTo>
                                  <a:lnTo>
                                    <a:pt x="32" y="36"/>
                                  </a:lnTo>
                                  <a:lnTo>
                                    <a:pt x="30" y="37"/>
                                  </a:lnTo>
                                  <a:lnTo>
                                    <a:pt x="30" y="40"/>
                                  </a:lnTo>
                                  <a:lnTo>
                                    <a:pt x="29" y="42"/>
                                  </a:lnTo>
                                  <a:lnTo>
                                    <a:pt x="28" y="42"/>
                                  </a:lnTo>
                                  <a:lnTo>
                                    <a:pt x="28" y="43"/>
                                  </a:lnTo>
                                  <a:lnTo>
                                    <a:pt x="27" y="44"/>
                                  </a:lnTo>
                                  <a:lnTo>
                                    <a:pt x="44" y="44"/>
                                  </a:lnTo>
                                  <a:lnTo>
                                    <a:pt x="45" y="42"/>
                                  </a:lnTo>
                                  <a:lnTo>
                                    <a:pt x="46" y="40"/>
                                  </a:lnTo>
                                  <a:lnTo>
                                    <a:pt x="47" y="36"/>
                                  </a:lnTo>
                                  <a:lnTo>
                                    <a:pt x="47" y="22"/>
                                  </a:lnTo>
                                  <a:lnTo>
                                    <a:pt x="46" y="18"/>
                                  </a:lnTo>
                                  <a:lnTo>
                                    <a:pt x="46" y="14"/>
                                  </a:lnTo>
                                  <a:lnTo>
                                    <a:pt x="4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352"/>
                          <wps:cNvSpPr>
                            <a:spLocks/>
                          </wps:cNvSpPr>
                          <wps:spPr bwMode="auto">
                            <a:xfrm>
                              <a:off x="9254" y="143"/>
                              <a:ext cx="108" cy="107"/>
                            </a:xfrm>
                            <a:custGeom>
                              <a:avLst/>
                              <a:gdLst>
                                <a:gd name="T0" fmla="+- 0 9352 9254"/>
                                <a:gd name="T1" fmla="*/ T0 w 108"/>
                                <a:gd name="T2" fmla="+- 0 143 143"/>
                                <a:gd name="T3" fmla="*/ 143 h 107"/>
                                <a:gd name="T4" fmla="+- 0 9340 9254"/>
                                <a:gd name="T5" fmla="*/ T4 w 108"/>
                                <a:gd name="T6" fmla="+- 0 143 143"/>
                                <a:gd name="T7" fmla="*/ 143 h 107"/>
                                <a:gd name="T8" fmla="+- 0 9340 9254"/>
                                <a:gd name="T9" fmla="*/ T8 w 108"/>
                                <a:gd name="T10" fmla="+- 0 144 143"/>
                                <a:gd name="T11" fmla="*/ 144 h 107"/>
                                <a:gd name="T12" fmla="+- 0 9352 9254"/>
                                <a:gd name="T13" fmla="*/ T12 w 108"/>
                                <a:gd name="T14" fmla="+- 0 144 143"/>
                                <a:gd name="T15" fmla="*/ 144 h 107"/>
                                <a:gd name="T16" fmla="+- 0 9352 9254"/>
                                <a:gd name="T17" fmla="*/ T16 w 108"/>
                                <a:gd name="T18" fmla="+- 0 143 143"/>
                                <a:gd name="T19" fmla="*/ 143 h 107"/>
                              </a:gdLst>
                              <a:ahLst/>
                              <a:cxnLst>
                                <a:cxn ang="0">
                                  <a:pos x="T1" y="T3"/>
                                </a:cxn>
                                <a:cxn ang="0">
                                  <a:pos x="T5" y="T7"/>
                                </a:cxn>
                                <a:cxn ang="0">
                                  <a:pos x="T9" y="T11"/>
                                </a:cxn>
                                <a:cxn ang="0">
                                  <a:pos x="T13" y="T15"/>
                                </a:cxn>
                                <a:cxn ang="0">
                                  <a:pos x="T17" y="T19"/>
                                </a:cxn>
                              </a:cxnLst>
                              <a:rect l="0" t="0" r="r" b="b"/>
                              <a:pathLst>
                                <a:path w="108" h="107">
                                  <a:moveTo>
                                    <a:pt x="98" y="0"/>
                                  </a:moveTo>
                                  <a:lnTo>
                                    <a:pt x="86" y="0"/>
                                  </a:lnTo>
                                  <a:lnTo>
                                    <a:pt x="86" y="1"/>
                                  </a:lnTo>
                                  <a:lnTo>
                                    <a:pt x="98" y="1"/>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3" name="Group 353"/>
                        <wpg:cNvGrpSpPr>
                          <a:grpSpLocks/>
                        </wpg:cNvGrpSpPr>
                        <wpg:grpSpPr bwMode="auto">
                          <a:xfrm>
                            <a:off x="5089585" y="86264"/>
                            <a:ext cx="39406" cy="74252"/>
                            <a:chOff x="9659" y="145"/>
                            <a:chExt cx="62" cy="102"/>
                          </a:xfrm>
                        </wpg:grpSpPr>
                        <wps:wsp>
                          <wps:cNvPr id="1514" name="Freeform 354"/>
                          <wps:cNvSpPr>
                            <a:spLocks/>
                          </wps:cNvSpPr>
                          <wps:spPr bwMode="auto">
                            <a:xfrm>
                              <a:off x="9659" y="145"/>
                              <a:ext cx="62" cy="102"/>
                            </a:xfrm>
                            <a:custGeom>
                              <a:avLst/>
                              <a:gdLst>
                                <a:gd name="T0" fmla="+- 0 9720 9659"/>
                                <a:gd name="T1" fmla="*/ T0 w 62"/>
                                <a:gd name="T2" fmla="+- 0 232 145"/>
                                <a:gd name="T3" fmla="*/ 232 h 102"/>
                                <a:gd name="T4" fmla="+- 0 9660 9659"/>
                                <a:gd name="T5" fmla="*/ T4 w 62"/>
                                <a:gd name="T6" fmla="+- 0 232 145"/>
                                <a:gd name="T7" fmla="*/ 232 h 102"/>
                                <a:gd name="T8" fmla="+- 0 9660 9659"/>
                                <a:gd name="T9" fmla="*/ T8 w 62"/>
                                <a:gd name="T10" fmla="+- 0 234 145"/>
                                <a:gd name="T11" fmla="*/ 234 h 102"/>
                                <a:gd name="T12" fmla="+- 0 9659 9659"/>
                                <a:gd name="T13" fmla="*/ T12 w 62"/>
                                <a:gd name="T14" fmla="+- 0 234 145"/>
                                <a:gd name="T15" fmla="*/ 234 h 102"/>
                                <a:gd name="T16" fmla="+- 0 9659 9659"/>
                                <a:gd name="T17" fmla="*/ T16 w 62"/>
                                <a:gd name="T18" fmla="+- 0 244 145"/>
                                <a:gd name="T19" fmla="*/ 244 h 102"/>
                                <a:gd name="T20" fmla="+- 0 9660 9659"/>
                                <a:gd name="T21" fmla="*/ T20 w 62"/>
                                <a:gd name="T22" fmla="+- 0 245 145"/>
                                <a:gd name="T23" fmla="*/ 245 h 102"/>
                                <a:gd name="T24" fmla="+- 0 9660 9659"/>
                                <a:gd name="T25" fmla="*/ T24 w 62"/>
                                <a:gd name="T26" fmla="+- 0 246 145"/>
                                <a:gd name="T27" fmla="*/ 246 h 102"/>
                                <a:gd name="T28" fmla="+- 0 9661 9659"/>
                                <a:gd name="T29" fmla="*/ T28 w 62"/>
                                <a:gd name="T30" fmla="+- 0 246 145"/>
                                <a:gd name="T31" fmla="*/ 246 h 102"/>
                                <a:gd name="T32" fmla="+- 0 9661 9659"/>
                                <a:gd name="T33" fmla="*/ T32 w 62"/>
                                <a:gd name="T34" fmla="+- 0 247 145"/>
                                <a:gd name="T35" fmla="*/ 247 h 102"/>
                                <a:gd name="T36" fmla="+- 0 9720 9659"/>
                                <a:gd name="T37" fmla="*/ T36 w 62"/>
                                <a:gd name="T38" fmla="+- 0 247 145"/>
                                <a:gd name="T39" fmla="*/ 247 h 102"/>
                                <a:gd name="T40" fmla="+- 0 9720 9659"/>
                                <a:gd name="T41" fmla="*/ T40 w 62"/>
                                <a:gd name="T42" fmla="+- 0 246 145"/>
                                <a:gd name="T43" fmla="*/ 246 h 102"/>
                                <a:gd name="T44" fmla="+- 0 9721 9659"/>
                                <a:gd name="T45" fmla="*/ T44 w 62"/>
                                <a:gd name="T46" fmla="+- 0 245 145"/>
                                <a:gd name="T47" fmla="*/ 245 h 102"/>
                                <a:gd name="T48" fmla="+- 0 9721 9659"/>
                                <a:gd name="T49" fmla="*/ T48 w 62"/>
                                <a:gd name="T50" fmla="+- 0 234 145"/>
                                <a:gd name="T51" fmla="*/ 234 h 102"/>
                                <a:gd name="T52" fmla="+- 0 9720 9659"/>
                                <a:gd name="T53" fmla="*/ T52 w 62"/>
                                <a:gd name="T54" fmla="+- 0 233 145"/>
                                <a:gd name="T55" fmla="*/ 233 h 102"/>
                                <a:gd name="T56" fmla="+- 0 9720 9659"/>
                                <a:gd name="T57" fmla="*/ T56 w 62"/>
                                <a:gd name="T58" fmla="+- 0 232 145"/>
                                <a:gd name="T59" fmla="*/ 23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 h="102">
                                  <a:moveTo>
                                    <a:pt x="61" y="87"/>
                                  </a:moveTo>
                                  <a:lnTo>
                                    <a:pt x="1" y="87"/>
                                  </a:lnTo>
                                  <a:lnTo>
                                    <a:pt x="1" y="89"/>
                                  </a:lnTo>
                                  <a:lnTo>
                                    <a:pt x="0" y="89"/>
                                  </a:lnTo>
                                  <a:lnTo>
                                    <a:pt x="0" y="99"/>
                                  </a:lnTo>
                                  <a:lnTo>
                                    <a:pt x="1" y="100"/>
                                  </a:lnTo>
                                  <a:lnTo>
                                    <a:pt x="1" y="101"/>
                                  </a:lnTo>
                                  <a:lnTo>
                                    <a:pt x="2" y="101"/>
                                  </a:lnTo>
                                  <a:lnTo>
                                    <a:pt x="2" y="102"/>
                                  </a:lnTo>
                                  <a:lnTo>
                                    <a:pt x="61" y="102"/>
                                  </a:lnTo>
                                  <a:lnTo>
                                    <a:pt x="61" y="101"/>
                                  </a:lnTo>
                                  <a:lnTo>
                                    <a:pt x="62" y="100"/>
                                  </a:lnTo>
                                  <a:lnTo>
                                    <a:pt x="62" y="89"/>
                                  </a:lnTo>
                                  <a:lnTo>
                                    <a:pt x="61" y="88"/>
                                  </a:lnTo>
                                  <a:lnTo>
                                    <a:pt x="61"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355"/>
                          <wps:cNvSpPr>
                            <a:spLocks/>
                          </wps:cNvSpPr>
                          <wps:spPr bwMode="auto">
                            <a:xfrm>
                              <a:off x="9659" y="145"/>
                              <a:ext cx="62" cy="102"/>
                            </a:xfrm>
                            <a:custGeom>
                              <a:avLst/>
                              <a:gdLst>
                                <a:gd name="T0" fmla="+- 0 9702 9659"/>
                                <a:gd name="T1" fmla="*/ T0 w 62"/>
                                <a:gd name="T2" fmla="+- 0 165 145"/>
                                <a:gd name="T3" fmla="*/ 165 h 102"/>
                                <a:gd name="T4" fmla="+- 0 9682 9659"/>
                                <a:gd name="T5" fmla="*/ T4 w 62"/>
                                <a:gd name="T6" fmla="+- 0 165 145"/>
                                <a:gd name="T7" fmla="*/ 165 h 102"/>
                                <a:gd name="T8" fmla="+- 0 9682 9659"/>
                                <a:gd name="T9" fmla="*/ T8 w 62"/>
                                <a:gd name="T10" fmla="+- 0 232 145"/>
                                <a:gd name="T11" fmla="*/ 232 h 102"/>
                                <a:gd name="T12" fmla="+- 0 9702 9659"/>
                                <a:gd name="T13" fmla="*/ T12 w 62"/>
                                <a:gd name="T14" fmla="+- 0 232 145"/>
                                <a:gd name="T15" fmla="*/ 232 h 102"/>
                                <a:gd name="T16" fmla="+- 0 9702 9659"/>
                                <a:gd name="T17" fmla="*/ T16 w 62"/>
                                <a:gd name="T18" fmla="+- 0 165 145"/>
                                <a:gd name="T19" fmla="*/ 165 h 102"/>
                              </a:gdLst>
                              <a:ahLst/>
                              <a:cxnLst>
                                <a:cxn ang="0">
                                  <a:pos x="T1" y="T3"/>
                                </a:cxn>
                                <a:cxn ang="0">
                                  <a:pos x="T5" y="T7"/>
                                </a:cxn>
                                <a:cxn ang="0">
                                  <a:pos x="T9" y="T11"/>
                                </a:cxn>
                                <a:cxn ang="0">
                                  <a:pos x="T13" y="T15"/>
                                </a:cxn>
                                <a:cxn ang="0">
                                  <a:pos x="T17" y="T19"/>
                                </a:cxn>
                              </a:cxnLst>
                              <a:rect l="0" t="0" r="r" b="b"/>
                              <a:pathLst>
                                <a:path w="62" h="102">
                                  <a:moveTo>
                                    <a:pt x="43" y="20"/>
                                  </a:moveTo>
                                  <a:lnTo>
                                    <a:pt x="23" y="20"/>
                                  </a:lnTo>
                                  <a:lnTo>
                                    <a:pt x="23" y="87"/>
                                  </a:lnTo>
                                  <a:lnTo>
                                    <a:pt x="43" y="87"/>
                                  </a:lnTo>
                                  <a:lnTo>
                                    <a:pt x="4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356"/>
                          <wps:cNvSpPr>
                            <a:spLocks/>
                          </wps:cNvSpPr>
                          <wps:spPr bwMode="auto">
                            <a:xfrm>
                              <a:off x="9659" y="145"/>
                              <a:ext cx="62" cy="102"/>
                            </a:xfrm>
                            <a:custGeom>
                              <a:avLst/>
                              <a:gdLst>
                                <a:gd name="T0" fmla="+- 0 9701 9659"/>
                                <a:gd name="T1" fmla="*/ T0 w 62"/>
                                <a:gd name="T2" fmla="+- 0 145 145"/>
                                <a:gd name="T3" fmla="*/ 145 h 102"/>
                                <a:gd name="T4" fmla="+- 0 9684 9659"/>
                                <a:gd name="T5" fmla="*/ T4 w 62"/>
                                <a:gd name="T6" fmla="+- 0 145 145"/>
                                <a:gd name="T7" fmla="*/ 145 h 102"/>
                                <a:gd name="T8" fmla="+- 0 9684 9659"/>
                                <a:gd name="T9" fmla="*/ T8 w 62"/>
                                <a:gd name="T10" fmla="+- 0 147 145"/>
                                <a:gd name="T11" fmla="*/ 147 h 102"/>
                                <a:gd name="T12" fmla="+- 0 9661 9659"/>
                                <a:gd name="T13" fmla="*/ T12 w 62"/>
                                <a:gd name="T14" fmla="+- 0 161 145"/>
                                <a:gd name="T15" fmla="*/ 161 h 102"/>
                                <a:gd name="T16" fmla="+- 0 9660 9659"/>
                                <a:gd name="T17" fmla="*/ T16 w 62"/>
                                <a:gd name="T18" fmla="+- 0 161 145"/>
                                <a:gd name="T19" fmla="*/ 161 h 102"/>
                                <a:gd name="T20" fmla="+- 0 9660 9659"/>
                                <a:gd name="T21" fmla="*/ T20 w 62"/>
                                <a:gd name="T22" fmla="+- 0 162 145"/>
                                <a:gd name="T23" fmla="*/ 162 h 102"/>
                                <a:gd name="T24" fmla="+- 0 9659 9659"/>
                                <a:gd name="T25" fmla="*/ T24 w 62"/>
                                <a:gd name="T26" fmla="+- 0 162 145"/>
                                <a:gd name="T27" fmla="*/ 162 h 102"/>
                                <a:gd name="T28" fmla="+- 0 9659 9659"/>
                                <a:gd name="T29" fmla="*/ T28 w 62"/>
                                <a:gd name="T30" fmla="+- 0 173 145"/>
                                <a:gd name="T31" fmla="*/ 173 h 102"/>
                                <a:gd name="T32" fmla="+- 0 9661 9659"/>
                                <a:gd name="T33" fmla="*/ T32 w 62"/>
                                <a:gd name="T34" fmla="+- 0 175 145"/>
                                <a:gd name="T35" fmla="*/ 175 h 102"/>
                                <a:gd name="T36" fmla="+- 0 9664 9659"/>
                                <a:gd name="T37" fmla="*/ T36 w 62"/>
                                <a:gd name="T38" fmla="+- 0 175 145"/>
                                <a:gd name="T39" fmla="*/ 175 h 102"/>
                                <a:gd name="T40" fmla="+- 0 9664 9659"/>
                                <a:gd name="T41" fmla="*/ T40 w 62"/>
                                <a:gd name="T42" fmla="+- 0 174 145"/>
                                <a:gd name="T43" fmla="*/ 174 h 102"/>
                                <a:gd name="T44" fmla="+- 0 9665 9659"/>
                                <a:gd name="T45" fmla="*/ T44 w 62"/>
                                <a:gd name="T46" fmla="+- 0 174 145"/>
                                <a:gd name="T47" fmla="*/ 174 h 102"/>
                                <a:gd name="T48" fmla="+- 0 9682 9659"/>
                                <a:gd name="T49" fmla="*/ T48 w 62"/>
                                <a:gd name="T50" fmla="+- 0 165 145"/>
                                <a:gd name="T51" fmla="*/ 165 h 102"/>
                                <a:gd name="T52" fmla="+- 0 9702 9659"/>
                                <a:gd name="T53" fmla="*/ T52 w 62"/>
                                <a:gd name="T54" fmla="+- 0 165 145"/>
                                <a:gd name="T55" fmla="*/ 165 h 102"/>
                                <a:gd name="T56" fmla="+- 0 9702 9659"/>
                                <a:gd name="T57" fmla="*/ T56 w 62"/>
                                <a:gd name="T58" fmla="+- 0 147 145"/>
                                <a:gd name="T59" fmla="*/ 147 h 102"/>
                                <a:gd name="T60" fmla="+- 0 9701 9659"/>
                                <a:gd name="T61" fmla="*/ T60 w 62"/>
                                <a:gd name="T62" fmla="+- 0 145 145"/>
                                <a:gd name="T63" fmla="*/ 14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 h="102">
                                  <a:moveTo>
                                    <a:pt x="42" y="0"/>
                                  </a:moveTo>
                                  <a:lnTo>
                                    <a:pt x="25" y="0"/>
                                  </a:lnTo>
                                  <a:lnTo>
                                    <a:pt x="25" y="2"/>
                                  </a:lnTo>
                                  <a:lnTo>
                                    <a:pt x="2" y="16"/>
                                  </a:lnTo>
                                  <a:lnTo>
                                    <a:pt x="1" y="16"/>
                                  </a:lnTo>
                                  <a:lnTo>
                                    <a:pt x="1" y="17"/>
                                  </a:lnTo>
                                  <a:lnTo>
                                    <a:pt x="0" y="17"/>
                                  </a:lnTo>
                                  <a:lnTo>
                                    <a:pt x="0" y="28"/>
                                  </a:lnTo>
                                  <a:lnTo>
                                    <a:pt x="2" y="30"/>
                                  </a:lnTo>
                                  <a:lnTo>
                                    <a:pt x="5" y="30"/>
                                  </a:lnTo>
                                  <a:lnTo>
                                    <a:pt x="5" y="29"/>
                                  </a:lnTo>
                                  <a:lnTo>
                                    <a:pt x="6" y="29"/>
                                  </a:lnTo>
                                  <a:lnTo>
                                    <a:pt x="23" y="20"/>
                                  </a:lnTo>
                                  <a:lnTo>
                                    <a:pt x="43" y="20"/>
                                  </a:lnTo>
                                  <a:lnTo>
                                    <a:pt x="43" y="2"/>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357"/>
                        <wpg:cNvGrpSpPr>
                          <a:grpSpLocks/>
                        </wpg:cNvGrpSpPr>
                        <wpg:grpSpPr bwMode="auto">
                          <a:xfrm>
                            <a:off x="5132717" y="86264"/>
                            <a:ext cx="40677" cy="74980"/>
                            <a:chOff x="9732" y="145"/>
                            <a:chExt cx="64" cy="103"/>
                          </a:xfrm>
                        </wpg:grpSpPr>
                        <wps:wsp>
                          <wps:cNvPr id="1518" name="Freeform 358"/>
                          <wps:cNvSpPr>
                            <a:spLocks/>
                          </wps:cNvSpPr>
                          <wps:spPr bwMode="auto">
                            <a:xfrm>
                              <a:off x="9732" y="145"/>
                              <a:ext cx="64" cy="103"/>
                            </a:xfrm>
                            <a:custGeom>
                              <a:avLst/>
                              <a:gdLst>
                                <a:gd name="T0" fmla="+- 0 9790 9732"/>
                                <a:gd name="T1" fmla="*/ T0 w 64"/>
                                <a:gd name="T2" fmla="+- 0 247 145"/>
                                <a:gd name="T3" fmla="*/ 247 h 103"/>
                                <a:gd name="T4" fmla="+- 0 9780 9732"/>
                                <a:gd name="T5" fmla="*/ T4 w 64"/>
                                <a:gd name="T6" fmla="+- 0 247 145"/>
                                <a:gd name="T7" fmla="*/ 247 h 103"/>
                                <a:gd name="T8" fmla="+- 0 9781 9732"/>
                                <a:gd name="T9" fmla="*/ T8 w 64"/>
                                <a:gd name="T10" fmla="+- 0 249 145"/>
                                <a:gd name="T11" fmla="*/ 249 h 103"/>
                                <a:gd name="T12" fmla="+- 0 9788 9732"/>
                                <a:gd name="T13" fmla="*/ T12 w 64"/>
                                <a:gd name="T14" fmla="+- 0 249 145"/>
                                <a:gd name="T15" fmla="*/ 249 h 103"/>
                                <a:gd name="T16" fmla="+- 0 9790 9732"/>
                                <a:gd name="T17" fmla="*/ T16 w 64"/>
                                <a:gd name="T18" fmla="+- 0 247 145"/>
                                <a:gd name="T19" fmla="*/ 247 h 103"/>
                              </a:gdLst>
                              <a:ahLst/>
                              <a:cxnLst>
                                <a:cxn ang="0">
                                  <a:pos x="T1" y="T3"/>
                                </a:cxn>
                                <a:cxn ang="0">
                                  <a:pos x="T5" y="T7"/>
                                </a:cxn>
                                <a:cxn ang="0">
                                  <a:pos x="T9" y="T11"/>
                                </a:cxn>
                                <a:cxn ang="0">
                                  <a:pos x="T13" y="T15"/>
                                </a:cxn>
                                <a:cxn ang="0">
                                  <a:pos x="T17" y="T19"/>
                                </a:cxn>
                              </a:cxnLst>
                              <a:rect l="0" t="0" r="r" b="b"/>
                              <a:pathLst>
                                <a:path w="64" h="103">
                                  <a:moveTo>
                                    <a:pt x="58" y="102"/>
                                  </a:moveTo>
                                  <a:lnTo>
                                    <a:pt x="48" y="102"/>
                                  </a:lnTo>
                                  <a:lnTo>
                                    <a:pt x="49" y="104"/>
                                  </a:lnTo>
                                  <a:lnTo>
                                    <a:pt x="56" y="104"/>
                                  </a:lnTo>
                                  <a:lnTo>
                                    <a:pt x="58"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359"/>
                          <wps:cNvSpPr>
                            <a:spLocks/>
                          </wps:cNvSpPr>
                          <wps:spPr bwMode="auto">
                            <a:xfrm>
                              <a:off x="9732" y="145"/>
                              <a:ext cx="64" cy="103"/>
                            </a:xfrm>
                            <a:custGeom>
                              <a:avLst/>
                              <a:gdLst>
                                <a:gd name="T0" fmla="+- 0 9793 9732"/>
                                <a:gd name="T1" fmla="*/ T0 w 64"/>
                                <a:gd name="T2" fmla="+- 0 246 145"/>
                                <a:gd name="T3" fmla="*/ 246 h 103"/>
                                <a:gd name="T4" fmla="+- 0 9776 9732"/>
                                <a:gd name="T5" fmla="*/ T4 w 64"/>
                                <a:gd name="T6" fmla="+- 0 246 145"/>
                                <a:gd name="T7" fmla="*/ 246 h 103"/>
                                <a:gd name="T8" fmla="+- 0 9778 9732"/>
                                <a:gd name="T9" fmla="*/ T8 w 64"/>
                                <a:gd name="T10" fmla="+- 0 247 145"/>
                                <a:gd name="T11" fmla="*/ 247 h 103"/>
                                <a:gd name="T12" fmla="+- 0 9793 9732"/>
                                <a:gd name="T13" fmla="*/ T12 w 64"/>
                                <a:gd name="T14" fmla="+- 0 247 145"/>
                                <a:gd name="T15" fmla="*/ 247 h 103"/>
                                <a:gd name="T16" fmla="+- 0 9793 9732"/>
                                <a:gd name="T17" fmla="*/ T16 w 64"/>
                                <a:gd name="T18" fmla="+- 0 246 145"/>
                                <a:gd name="T19" fmla="*/ 246 h 103"/>
                              </a:gdLst>
                              <a:ahLst/>
                              <a:cxnLst>
                                <a:cxn ang="0">
                                  <a:pos x="T1" y="T3"/>
                                </a:cxn>
                                <a:cxn ang="0">
                                  <a:pos x="T5" y="T7"/>
                                </a:cxn>
                                <a:cxn ang="0">
                                  <a:pos x="T9" y="T11"/>
                                </a:cxn>
                                <a:cxn ang="0">
                                  <a:pos x="T13" y="T15"/>
                                </a:cxn>
                                <a:cxn ang="0">
                                  <a:pos x="T17" y="T19"/>
                                </a:cxn>
                              </a:cxnLst>
                              <a:rect l="0" t="0" r="r" b="b"/>
                              <a:pathLst>
                                <a:path w="64" h="103">
                                  <a:moveTo>
                                    <a:pt x="61" y="101"/>
                                  </a:moveTo>
                                  <a:lnTo>
                                    <a:pt x="44" y="101"/>
                                  </a:lnTo>
                                  <a:lnTo>
                                    <a:pt x="46" y="102"/>
                                  </a:lnTo>
                                  <a:lnTo>
                                    <a:pt x="61" y="102"/>
                                  </a:lnTo>
                                  <a:lnTo>
                                    <a:pt x="61"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360"/>
                          <wps:cNvSpPr>
                            <a:spLocks/>
                          </wps:cNvSpPr>
                          <wps:spPr bwMode="auto">
                            <a:xfrm>
                              <a:off x="9732" y="145"/>
                              <a:ext cx="64" cy="103"/>
                            </a:xfrm>
                            <a:custGeom>
                              <a:avLst/>
                              <a:gdLst>
                                <a:gd name="T0" fmla="+- 0 9796 9732"/>
                                <a:gd name="T1" fmla="*/ T0 w 64"/>
                                <a:gd name="T2" fmla="+- 0 226 145"/>
                                <a:gd name="T3" fmla="*/ 226 h 103"/>
                                <a:gd name="T4" fmla="+- 0 9775 9732"/>
                                <a:gd name="T5" fmla="*/ T4 w 64"/>
                                <a:gd name="T6" fmla="+- 0 226 145"/>
                                <a:gd name="T7" fmla="*/ 226 h 103"/>
                                <a:gd name="T8" fmla="+- 0 9775 9732"/>
                                <a:gd name="T9" fmla="*/ T8 w 64"/>
                                <a:gd name="T10" fmla="+- 0 246 145"/>
                                <a:gd name="T11" fmla="*/ 246 h 103"/>
                                <a:gd name="T12" fmla="+- 0 9796 9732"/>
                                <a:gd name="T13" fmla="*/ T12 w 64"/>
                                <a:gd name="T14" fmla="+- 0 246 145"/>
                                <a:gd name="T15" fmla="*/ 246 h 103"/>
                                <a:gd name="T16" fmla="+- 0 9796 9732"/>
                                <a:gd name="T17" fmla="*/ T16 w 64"/>
                                <a:gd name="T18" fmla="+- 0 226 145"/>
                                <a:gd name="T19" fmla="*/ 226 h 103"/>
                              </a:gdLst>
                              <a:ahLst/>
                              <a:cxnLst>
                                <a:cxn ang="0">
                                  <a:pos x="T1" y="T3"/>
                                </a:cxn>
                                <a:cxn ang="0">
                                  <a:pos x="T5" y="T7"/>
                                </a:cxn>
                                <a:cxn ang="0">
                                  <a:pos x="T9" y="T11"/>
                                </a:cxn>
                                <a:cxn ang="0">
                                  <a:pos x="T13" y="T15"/>
                                </a:cxn>
                                <a:cxn ang="0">
                                  <a:pos x="T17" y="T19"/>
                                </a:cxn>
                              </a:cxnLst>
                              <a:rect l="0" t="0" r="r" b="b"/>
                              <a:pathLst>
                                <a:path w="64" h="103">
                                  <a:moveTo>
                                    <a:pt x="64" y="81"/>
                                  </a:moveTo>
                                  <a:lnTo>
                                    <a:pt x="43" y="81"/>
                                  </a:lnTo>
                                  <a:lnTo>
                                    <a:pt x="43" y="101"/>
                                  </a:lnTo>
                                  <a:lnTo>
                                    <a:pt x="64" y="101"/>
                                  </a:lnTo>
                                  <a:lnTo>
                                    <a:pt x="64"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361"/>
                          <wps:cNvSpPr>
                            <a:spLocks/>
                          </wps:cNvSpPr>
                          <wps:spPr bwMode="auto">
                            <a:xfrm>
                              <a:off x="9732" y="145"/>
                              <a:ext cx="64" cy="103"/>
                            </a:xfrm>
                            <a:custGeom>
                              <a:avLst/>
                              <a:gdLst>
                                <a:gd name="T0" fmla="+- 0 9794 9732"/>
                                <a:gd name="T1" fmla="*/ T0 w 64"/>
                                <a:gd name="T2" fmla="+- 0 147 145"/>
                                <a:gd name="T3" fmla="*/ 147 h 103"/>
                                <a:gd name="T4" fmla="+- 0 9767 9732"/>
                                <a:gd name="T5" fmla="*/ T4 w 64"/>
                                <a:gd name="T6" fmla="+- 0 147 145"/>
                                <a:gd name="T7" fmla="*/ 147 h 103"/>
                                <a:gd name="T8" fmla="+- 0 9767 9732"/>
                                <a:gd name="T9" fmla="*/ T8 w 64"/>
                                <a:gd name="T10" fmla="+- 0 148 145"/>
                                <a:gd name="T11" fmla="*/ 148 h 103"/>
                                <a:gd name="T12" fmla="+- 0 9766 9732"/>
                                <a:gd name="T13" fmla="*/ T12 w 64"/>
                                <a:gd name="T14" fmla="+- 0 148 145"/>
                                <a:gd name="T15" fmla="*/ 148 h 103"/>
                                <a:gd name="T16" fmla="+- 0 9734 9732"/>
                                <a:gd name="T17" fmla="*/ T16 w 64"/>
                                <a:gd name="T18" fmla="+- 0 203 145"/>
                                <a:gd name="T19" fmla="*/ 203 h 103"/>
                                <a:gd name="T20" fmla="+- 0 9734 9732"/>
                                <a:gd name="T21" fmla="*/ T20 w 64"/>
                                <a:gd name="T22" fmla="+- 0 205 145"/>
                                <a:gd name="T23" fmla="*/ 205 h 103"/>
                                <a:gd name="T24" fmla="+- 0 9733 9732"/>
                                <a:gd name="T25" fmla="*/ T24 w 64"/>
                                <a:gd name="T26" fmla="+- 0 205 145"/>
                                <a:gd name="T27" fmla="*/ 205 h 103"/>
                                <a:gd name="T28" fmla="+- 0 9733 9732"/>
                                <a:gd name="T29" fmla="*/ T28 w 64"/>
                                <a:gd name="T30" fmla="+- 0 207 145"/>
                                <a:gd name="T31" fmla="*/ 207 h 103"/>
                                <a:gd name="T32" fmla="+- 0 9732 9732"/>
                                <a:gd name="T33" fmla="*/ T32 w 64"/>
                                <a:gd name="T34" fmla="+- 0 208 145"/>
                                <a:gd name="T35" fmla="*/ 208 h 103"/>
                                <a:gd name="T36" fmla="+- 0 9732 9732"/>
                                <a:gd name="T37" fmla="*/ T36 w 64"/>
                                <a:gd name="T38" fmla="+- 0 223 145"/>
                                <a:gd name="T39" fmla="*/ 223 h 103"/>
                                <a:gd name="T40" fmla="+- 0 9733 9732"/>
                                <a:gd name="T41" fmla="*/ T40 w 64"/>
                                <a:gd name="T42" fmla="+- 0 225 145"/>
                                <a:gd name="T43" fmla="*/ 225 h 103"/>
                                <a:gd name="T44" fmla="+- 0 9733 9732"/>
                                <a:gd name="T45" fmla="*/ T44 w 64"/>
                                <a:gd name="T46" fmla="+- 0 226 145"/>
                                <a:gd name="T47" fmla="*/ 226 h 103"/>
                                <a:gd name="T48" fmla="+- 0 9805 9732"/>
                                <a:gd name="T49" fmla="*/ T48 w 64"/>
                                <a:gd name="T50" fmla="+- 0 226 145"/>
                                <a:gd name="T51" fmla="*/ 226 h 103"/>
                                <a:gd name="T52" fmla="+- 0 9806 9732"/>
                                <a:gd name="T53" fmla="*/ T52 w 64"/>
                                <a:gd name="T54" fmla="+- 0 223 145"/>
                                <a:gd name="T55" fmla="*/ 223 h 103"/>
                                <a:gd name="T56" fmla="+- 0 9808 9732"/>
                                <a:gd name="T57" fmla="*/ T56 w 64"/>
                                <a:gd name="T58" fmla="+- 0 223 145"/>
                                <a:gd name="T59" fmla="*/ 223 h 103"/>
                                <a:gd name="T60" fmla="+- 0 9808 9732"/>
                                <a:gd name="T61" fmla="*/ T60 w 64"/>
                                <a:gd name="T62" fmla="+- 0 214 145"/>
                                <a:gd name="T63" fmla="*/ 214 h 103"/>
                                <a:gd name="T64" fmla="+- 0 9806 9732"/>
                                <a:gd name="T65" fmla="*/ T64 w 64"/>
                                <a:gd name="T66" fmla="+- 0 211 145"/>
                                <a:gd name="T67" fmla="*/ 211 h 103"/>
                                <a:gd name="T68" fmla="+- 0 9805 9732"/>
                                <a:gd name="T69" fmla="*/ T68 w 64"/>
                                <a:gd name="T70" fmla="+- 0 210 145"/>
                                <a:gd name="T71" fmla="*/ 210 h 103"/>
                                <a:gd name="T72" fmla="+- 0 9805 9732"/>
                                <a:gd name="T73" fmla="*/ T72 w 64"/>
                                <a:gd name="T74" fmla="+- 0 209 145"/>
                                <a:gd name="T75" fmla="*/ 209 h 103"/>
                                <a:gd name="T76" fmla="+- 0 9749 9732"/>
                                <a:gd name="T77" fmla="*/ T76 w 64"/>
                                <a:gd name="T78" fmla="+- 0 209 145"/>
                                <a:gd name="T79" fmla="*/ 209 h 103"/>
                                <a:gd name="T80" fmla="+- 0 9775 9732"/>
                                <a:gd name="T81" fmla="*/ T80 w 64"/>
                                <a:gd name="T82" fmla="+- 0 162 145"/>
                                <a:gd name="T83" fmla="*/ 162 h 103"/>
                                <a:gd name="T84" fmla="+- 0 9796 9732"/>
                                <a:gd name="T85" fmla="*/ T84 w 64"/>
                                <a:gd name="T86" fmla="+- 0 162 145"/>
                                <a:gd name="T87" fmla="*/ 162 h 103"/>
                                <a:gd name="T88" fmla="+- 0 9796 9732"/>
                                <a:gd name="T89" fmla="*/ T88 w 64"/>
                                <a:gd name="T90" fmla="+- 0 148 145"/>
                                <a:gd name="T91" fmla="*/ 148 h 103"/>
                                <a:gd name="T92" fmla="+- 0 9794 9732"/>
                                <a:gd name="T93" fmla="*/ T92 w 64"/>
                                <a:gd name="T94" fmla="+- 0 147 145"/>
                                <a:gd name="T95" fmla="*/ 14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 h="103">
                                  <a:moveTo>
                                    <a:pt x="62" y="2"/>
                                  </a:moveTo>
                                  <a:lnTo>
                                    <a:pt x="35" y="2"/>
                                  </a:lnTo>
                                  <a:lnTo>
                                    <a:pt x="35" y="3"/>
                                  </a:lnTo>
                                  <a:lnTo>
                                    <a:pt x="34" y="3"/>
                                  </a:lnTo>
                                  <a:lnTo>
                                    <a:pt x="2" y="58"/>
                                  </a:lnTo>
                                  <a:lnTo>
                                    <a:pt x="2" y="60"/>
                                  </a:lnTo>
                                  <a:lnTo>
                                    <a:pt x="1" y="60"/>
                                  </a:lnTo>
                                  <a:lnTo>
                                    <a:pt x="1" y="62"/>
                                  </a:lnTo>
                                  <a:lnTo>
                                    <a:pt x="0" y="63"/>
                                  </a:lnTo>
                                  <a:lnTo>
                                    <a:pt x="0" y="78"/>
                                  </a:lnTo>
                                  <a:lnTo>
                                    <a:pt x="1" y="80"/>
                                  </a:lnTo>
                                  <a:lnTo>
                                    <a:pt x="1" y="81"/>
                                  </a:lnTo>
                                  <a:lnTo>
                                    <a:pt x="73" y="81"/>
                                  </a:lnTo>
                                  <a:lnTo>
                                    <a:pt x="74" y="78"/>
                                  </a:lnTo>
                                  <a:lnTo>
                                    <a:pt x="76" y="78"/>
                                  </a:lnTo>
                                  <a:lnTo>
                                    <a:pt x="76" y="69"/>
                                  </a:lnTo>
                                  <a:lnTo>
                                    <a:pt x="74" y="66"/>
                                  </a:lnTo>
                                  <a:lnTo>
                                    <a:pt x="73" y="65"/>
                                  </a:lnTo>
                                  <a:lnTo>
                                    <a:pt x="73" y="64"/>
                                  </a:lnTo>
                                  <a:lnTo>
                                    <a:pt x="17" y="64"/>
                                  </a:lnTo>
                                  <a:lnTo>
                                    <a:pt x="43" y="17"/>
                                  </a:lnTo>
                                  <a:lnTo>
                                    <a:pt x="64" y="17"/>
                                  </a:lnTo>
                                  <a:lnTo>
                                    <a:pt x="64" y="3"/>
                                  </a:lnTo>
                                  <a:lnTo>
                                    <a:pt x="6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362"/>
                          <wps:cNvSpPr>
                            <a:spLocks/>
                          </wps:cNvSpPr>
                          <wps:spPr bwMode="auto">
                            <a:xfrm>
                              <a:off x="9732" y="145"/>
                              <a:ext cx="64" cy="103"/>
                            </a:xfrm>
                            <a:custGeom>
                              <a:avLst/>
                              <a:gdLst>
                                <a:gd name="T0" fmla="+- 0 9796 9732"/>
                                <a:gd name="T1" fmla="*/ T0 w 64"/>
                                <a:gd name="T2" fmla="+- 0 162 145"/>
                                <a:gd name="T3" fmla="*/ 162 h 103"/>
                                <a:gd name="T4" fmla="+- 0 9775 9732"/>
                                <a:gd name="T5" fmla="*/ T4 w 64"/>
                                <a:gd name="T6" fmla="+- 0 162 145"/>
                                <a:gd name="T7" fmla="*/ 162 h 103"/>
                                <a:gd name="T8" fmla="+- 0 9775 9732"/>
                                <a:gd name="T9" fmla="*/ T8 w 64"/>
                                <a:gd name="T10" fmla="+- 0 209 145"/>
                                <a:gd name="T11" fmla="*/ 209 h 103"/>
                                <a:gd name="T12" fmla="+- 0 9796 9732"/>
                                <a:gd name="T13" fmla="*/ T12 w 64"/>
                                <a:gd name="T14" fmla="+- 0 209 145"/>
                                <a:gd name="T15" fmla="*/ 209 h 103"/>
                                <a:gd name="T16" fmla="+- 0 9796 9732"/>
                                <a:gd name="T17" fmla="*/ T16 w 64"/>
                                <a:gd name="T18" fmla="+- 0 162 145"/>
                                <a:gd name="T19" fmla="*/ 162 h 103"/>
                              </a:gdLst>
                              <a:ahLst/>
                              <a:cxnLst>
                                <a:cxn ang="0">
                                  <a:pos x="T1" y="T3"/>
                                </a:cxn>
                                <a:cxn ang="0">
                                  <a:pos x="T5" y="T7"/>
                                </a:cxn>
                                <a:cxn ang="0">
                                  <a:pos x="T9" y="T11"/>
                                </a:cxn>
                                <a:cxn ang="0">
                                  <a:pos x="T13" y="T15"/>
                                </a:cxn>
                                <a:cxn ang="0">
                                  <a:pos x="T17" y="T19"/>
                                </a:cxn>
                              </a:cxnLst>
                              <a:rect l="0" t="0" r="r" b="b"/>
                              <a:pathLst>
                                <a:path w="64" h="103">
                                  <a:moveTo>
                                    <a:pt x="64" y="17"/>
                                  </a:moveTo>
                                  <a:lnTo>
                                    <a:pt x="43" y="17"/>
                                  </a:lnTo>
                                  <a:lnTo>
                                    <a:pt x="43" y="64"/>
                                  </a:lnTo>
                                  <a:lnTo>
                                    <a:pt x="64" y="64"/>
                                  </a:lnTo>
                                  <a:lnTo>
                                    <a:pt x="64"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363"/>
                          <wps:cNvSpPr>
                            <a:spLocks/>
                          </wps:cNvSpPr>
                          <wps:spPr bwMode="auto">
                            <a:xfrm>
                              <a:off x="9732" y="145"/>
                              <a:ext cx="64" cy="103"/>
                            </a:xfrm>
                            <a:custGeom>
                              <a:avLst/>
                              <a:gdLst>
                                <a:gd name="T0" fmla="+- 0 9790 9732"/>
                                <a:gd name="T1" fmla="*/ T0 w 64"/>
                                <a:gd name="T2" fmla="+- 0 145 145"/>
                                <a:gd name="T3" fmla="*/ 145 h 103"/>
                                <a:gd name="T4" fmla="+- 0 9772 9732"/>
                                <a:gd name="T5" fmla="*/ T4 w 64"/>
                                <a:gd name="T6" fmla="+- 0 145 145"/>
                                <a:gd name="T7" fmla="*/ 145 h 103"/>
                                <a:gd name="T8" fmla="+- 0 9770 9732"/>
                                <a:gd name="T9" fmla="*/ T8 w 64"/>
                                <a:gd name="T10" fmla="+- 0 147 145"/>
                                <a:gd name="T11" fmla="*/ 147 h 103"/>
                                <a:gd name="T12" fmla="+- 0 9791 9732"/>
                                <a:gd name="T13" fmla="*/ T12 w 64"/>
                                <a:gd name="T14" fmla="+- 0 147 145"/>
                                <a:gd name="T15" fmla="*/ 147 h 103"/>
                                <a:gd name="T16" fmla="+- 0 9790 9732"/>
                                <a:gd name="T17" fmla="*/ T16 w 64"/>
                                <a:gd name="T18" fmla="+- 0 145 145"/>
                                <a:gd name="T19" fmla="*/ 145 h 103"/>
                              </a:gdLst>
                              <a:ahLst/>
                              <a:cxnLst>
                                <a:cxn ang="0">
                                  <a:pos x="T1" y="T3"/>
                                </a:cxn>
                                <a:cxn ang="0">
                                  <a:pos x="T5" y="T7"/>
                                </a:cxn>
                                <a:cxn ang="0">
                                  <a:pos x="T9" y="T11"/>
                                </a:cxn>
                                <a:cxn ang="0">
                                  <a:pos x="T13" y="T15"/>
                                </a:cxn>
                                <a:cxn ang="0">
                                  <a:pos x="T17" y="T19"/>
                                </a:cxn>
                              </a:cxnLst>
                              <a:rect l="0" t="0" r="r" b="b"/>
                              <a:pathLst>
                                <a:path w="64" h="103">
                                  <a:moveTo>
                                    <a:pt x="58" y="0"/>
                                  </a:moveTo>
                                  <a:lnTo>
                                    <a:pt x="40" y="0"/>
                                  </a:lnTo>
                                  <a:lnTo>
                                    <a:pt x="38" y="2"/>
                                  </a:lnTo>
                                  <a:lnTo>
                                    <a:pt x="59" y="2"/>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364"/>
                        <wpg:cNvGrpSpPr>
                          <a:grpSpLocks/>
                        </wpg:cNvGrpSpPr>
                        <wpg:grpSpPr bwMode="auto">
                          <a:xfrm>
                            <a:off x="5184476" y="86264"/>
                            <a:ext cx="69278" cy="77892"/>
                            <a:chOff x="9815" y="143"/>
                            <a:chExt cx="109" cy="107"/>
                          </a:xfrm>
                        </wpg:grpSpPr>
                        <wps:wsp>
                          <wps:cNvPr id="1525" name="Freeform 365"/>
                          <wps:cNvSpPr>
                            <a:spLocks/>
                          </wps:cNvSpPr>
                          <wps:spPr bwMode="auto">
                            <a:xfrm>
                              <a:off x="9815" y="143"/>
                              <a:ext cx="109" cy="107"/>
                            </a:xfrm>
                            <a:custGeom>
                              <a:avLst/>
                              <a:gdLst>
                                <a:gd name="T0" fmla="+- 0 9912 9815"/>
                                <a:gd name="T1" fmla="*/ T0 w 109"/>
                                <a:gd name="T2" fmla="+- 0 143 143"/>
                                <a:gd name="T3" fmla="*/ 143 h 107"/>
                                <a:gd name="T4" fmla="+- 0 9901 9815"/>
                                <a:gd name="T5" fmla="*/ T4 w 109"/>
                                <a:gd name="T6" fmla="+- 0 143 143"/>
                                <a:gd name="T7" fmla="*/ 143 h 107"/>
                                <a:gd name="T8" fmla="+- 0 9900 9815"/>
                                <a:gd name="T9" fmla="*/ T8 w 109"/>
                                <a:gd name="T10" fmla="+- 0 144 143"/>
                                <a:gd name="T11" fmla="*/ 144 h 107"/>
                                <a:gd name="T12" fmla="+- 0 9899 9815"/>
                                <a:gd name="T13" fmla="*/ T12 w 109"/>
                                <a:gd name="T14" fmla="+- 0 144 143"/>
                                <a:gd name="T15" fmla="*/ 144 h 107"/>
                                <a:gd name="T16" fmla="+- 0 9898 9815"/>
                                <a:gd name="T17" fmla="*/ T16 w 109"/>
                                <a:gd name="T18" fmla="+- 0 145 143"/>
                                <a:gd name="T19" fmla="*/ 145 h 107"/>
                                <a:gd name="T20" fmla="+- 0 9898 9815"/>
                                <a:gd name="T21" fmla="*/ T20 w 109"/>
                                <a:gd name="T22" fmla="+- 0 147 143"/>
                                <a:gd name="T23" fmla="*/ 147 h 107"/>
                                <a:gd name="T24" fmla="+- 0 9824 9815"/>
                                <a:gd name="T25" fmla="*/ T24 w 109"/>
                                <a:gd name="T26" fmla="+- 0 245 143"/>
                                <a:gd name="T27" fmla="*/ 245 h 107"/>
                                <a:gd name="T28" fmla="+- 0 9824 9815"/>
                                <a:gd name="T29" fmla="*/ T28 w 109"/>
                                <a:gd name="T30" fmla="+- 0 249 143"/>
                                <a:gd name="T31" fmla="*/ 249 h 107"/>
                                <a:gd name="T32" fmla="+- 0 9826 9815"/>
                                <a:gd name="T33" fmla="*/ T32 w 109"/>
                                <a:gd name="T34" fmla="+- 0 250 143"/>
                                <a:gd name="T35" fmla="*/ 250 h 107"/>
                                <a:gd name="T36" fmla="+- 0 9838 9815"/>
                                <a:gd name="T37" fmla="*/ T36 w 109"/>
                                <a:gd name="T38" fmla="+- 0 250 143"/>
                                <a:gd name="T39" fmla="*/ 250 h 107"/>
                                <a:gd name="T40" fmla="+- 0 9839 9815"/>
                                <a:gd name="T41" fmla="*/ T40 w 109"/>
                                <a:gd name="T42" fmla="+- 0 249 143"/>
                                <a:gd name="T43" fmla="*/ 249 h 107"/>
                                <a:gd name="T44" fmla="+- 0 9840 9815"/>
                                <a:gd name="T45" fmla="*/ T44 w 109"/>
                                <a:gd name="T46" fmla="+- 0 249 143"/>
                                <a:gd name="T47" fmla="*/ 249 h 107"/>
                                <a:gd name="T48" fmla="+- 0 9840 9815"/>
                                <a:gd name="T49" fmla="*/ T48 w 109"/>
                                <a:gd name="T50" fmla="+- 0 246 143"/>
                                <a:gd name="T51" fmla="*/ 246 h 107"/>
                                <a:gd name="T52" fmla="+- 0 9913 9815"/>
                                <a:gd name="T53" fmla="*/ T52 w 109"/>
                                <a:gd name="T54" fmla="+- 0 148 143"/>
                                <a:gd name="T55" fmla="*/ 148 h 107"/>
                                <a:gd name="T56" fmla="+- 0 9913 9815"/>
                                <a:gd name="T57" fmla="*/ T56 w 109"/>
                                <a:gd name="T58" fmla="+- 0 144 143"/>
                                <a:gd name="T59" fmla="*/ 144 h 107"/>
                                <a:gd name="T60" fmla="+- 0 9912 9815"/>
                                <a:gd name="T61" fmla="*/ T60 w 109"/>
                                <a:gd name="T62" fmla="+- 0 143 143"/>
                                <a:gd name="T63" fmla="*/ 14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 h="107">
                                  <a:moveTo>
                                    <a:pt x="97" y="0"/>
                                  </a:moveTo>
                                  <a:lnTo>
                                    <a:pt x="86" y="0"/>
                                  </a:lnTo>
                                  <a:lnTo>
                                    <a:pt x="85" y="1"/>
                                  </a:lnTo>
                                  <a:lnTo>
                                    <a:pt x="84" y="1"/>
                                  </a:lnTo>
                                  <a:lnTo>
                                    <a:pt x="83" y="2"/>
                                  </a:lnTo>
                                  <a:lnTo>
                                    <a:pt x="83" y="4"/>
                                  </a:lnTo>
                                  <a:lnTo>
                                    <a:pt x="9" y="102"/>
                                  </a:lnTo>
                                  <a:lnTo>
                                    <a:pt x="9" y="106"/>
                                  </a:lnTo>
                                  <a:lnTo>
                                    <a:pt x="11" y="107"/>
                                  </a:lnTo>
                                  <a:lnTo>
                                    <a:pt x="23" y="107"/>
                                  </a:lnTo>
                                  <a:lnTo>
                                    <a:pt x="24" y="106"/>
                                  </a:lnTo>
                                  <a:lnTo>
                                    <a:pt x="25" y="106"/>
                                  </a:lnTo>
                                  <a:lnTo>
                                    <a:pt x="25" y="103"/>
                                  </a:lnTo>
                                  <a:lnTo>
                                    <a:pt x="98" y="5"/>
                                  </a:lnTo>
                                  <a:lnTo>
                                    <a:pt x="98" y="1"/>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366"/>
                          <wps:cNvSpPr>
                            <a:spLocks/>
                          </wps:cNvSpPr>
                          <wps:spPr bwMode="auto">
                            <a:xfrm>
                              <a:off x="9815" y="143"/>
                              <a:ext cx="109" cy="107"/>
                            </a:xfrm>
                            <a:custGeom>
                              <a:avLst/>
                              <a:gdLst>
                                <a:gd name="T0" fmla="+- 0 9905 9815"/>
                                <a:gd name="T1" fmla="*/ T0 w 109"/>
                                <a:gd name="T2" fmla="+- 0 195 143"/>
                                <a:gd name="T3" fmla="*/ 195 h 107"/>
                                <a:gd name="T4" fmla="+- 0 9895 9815"/>
                                <a:gd name="T5" fmla="*/ T4 w 109"/>
                                <a:gd name="T6" fmla="+- 0 195 143"/>
                                <a:gd name="T7" fmla="*/ 195 h 107"/>
                                <a:gd name="T8" fmla="+- 0 9892 9815"/>
                                <a:gd name="T9" fmla="*/ T8 w 109"/>
                                <a:gd name="T10" fmla="+- 0 196 143"/>
                                <a:gd name="T11" fmla="*/ 196 h 107"/>
                                <a:gd name="T12" fmla="+- 0 9889 9815"/>
                                <a:gd name="T13" fmla="*/ T12 w 109"/>
                                <a:gd name="T14" fmla="+- 0 197 143"/>
                                <a:gd name="T15" fmla="*/ 197 h 107"/>
                                <a:gd name="T16" fmla="+- 0 9886 9815"/>
                                <a:gd name="T17" fmla="*/ T16 w 109"/>
                                <a:gd name="T18" fmla="+- 0 198 143"/>
                                <a:gd name="T19" fmla="*/ 198 h 107"/>
                                <a:gd name="T20" fmla="+- 0 9883 9815"/>
                                <a:gd name="T21" fmla="*/ T20 w 109"/>
                                <a:gd name="T22" fmla="+- 0 201 143"/>
                                <a:gd name="T23" fmla="*/ 201 h 107"/>
                                <a:gd name="T24" fmla="+- 0 9882 9815"/>
                                <a:gd name="T25" fmla="*/ T24 w 109"/>
                                <a:gd name="T26" fmla="+- 0 203 143"/>
                                <a:gd name="T27" fmla="*/ 203 h 107"/>
                                <a:gd name="T28" fmla="+- 0 9880 9815"/>
                                <a:gd name="T29" fmla="*/ T28 w 109"/>
                                <a:gd name="T30" fmla="+- 0 205 143"/>
                                <a:gd name="T31" fmla="*/ 205 h 107"/>
                                <a:gd name="T32" fmla="+- 0 9878 9815"/>
                                <a:gd name="T33" fmla="*/ T32 w 109"/>
                                <a:gd name="T34" fmla="+- 0 208 143"/>
                                <a:gd name="T35" fmla="*/ 208 h 107"/>
                                <a:gd name="T36" fmla="+- 0 9877 9815"/>
                                <a:gd name="T37" fmla="*/ T36 w 109"/>
                                <a:gd name="T38" fmla="+- 0 211 143"/>
                                <a:gd name="T39" fmla="*/ 211 h 107"/>
                                <a:gd name="T40" fmla="+- 0 9877 9815"/>
                                <a:gd name="T41" fmla="*/ T40 w 109"/>
                                <a:gd name="T42" fmla="+- 0 215 143"/>
                                <a:gd name="T43" fmla="*/ 215 h 107"/>
                                <a:gd name="T44" fmla="+- 0 9876 9815"/>
                                <a:gd name="T45" fmla="*/ T44 w 109"/>
                                <a:gd name="T46" fmla="+- 0 217 143"/>
                                <a:gd name="T47" fmla="*/ 217 h 107"/>
                                <a:gd name="T48" fmla="+- 0 9876 9815"/>
                                <a:gd name="T49" fmla="*/ T48 w 109"/>
                                <a:gd name="T50" fmla="+- 0 226 143"/>
                                <a:gd name="T51" fmla="*/ 226 h 107"/>
                                <a:gd name="T52" fmla="+- 0 9877 9815"/>
                                <a:gd name="T53" fmla="*/ T52 w 109"/>
                                <a:gd name="T54" fmla="+- 0 229 143"/>
                                <a:gd name="T55" fmla="*/ 229 h 107"/>
                                <a:gd name="T56" fmla="+- 0 9877 9815"/>
                                <a:gd name="T57" fmla="*/ T56 w 109"/>
                                <a:gd name="T58" fmla="+- 0 233 143"/>
                                <a:gd name="T59" fmla="*/ 233 h 107"/>
                                <a:gd name="T60" fmla="+- 0 9878 9815"/>
                                <a:gd name="T61" fmla="*/ T60 w 109"/>
                                <a:gd name="T62" fmla="+- 0 235 143"/>
                                <a:gd name="T63" fmla="*/ 235 h 107"/>
                                <a:gd name="T64" fmla="+- 0 9878 9815"/>
                                <a:gd name="T65" fmla="*/ T64 w 109"/>
                                <a:gd name="T66" fmla="+- 0 239 143"/>
                                <a:gd name="T67" fmla="*/ 239 h 107"/>
                                <a:gd name="T68" fmla="+- 0 9883 9815"/>
                                <a:gd name="T69" fmla="*/ T68 w 109"/>
                                <a:gd name="T70" fmla="+- 0 244 143"/>
                                <a:gd name="T71" fmla="*/ 244 h 107"/>
                                <a:gd name="T72" fmla="+- 0 9888 9815"/>
                                <a:gd name="T73" fmla="*/ T72 w 109"/>
                                <a:gd name="T74" fmla="+- 0 246 143"/>
                                <a:gd name="T75" fmla="*/ 246 h 107"/>
                                <a:gd name="T76" fmla="+- 0 9892 9815"/>
                                <a:gd name="T77" fmla="*/ T76 w 109"/>
                                <a:gd name="T78" fmla="+- 0 249 143"/>
                                <a:gd name="T79" fmla="*/ 249 h 107"/>
                                <a:gd name="T80" fmla="+- 0 9907 9815"/>
                                <a:gd name="T81" fmla="*/ T80 w 109"/>
                                <a:gd name="T82" fmla="+- 0 249 143"/>
                                <a:gd name="T83" fmla="*/ 249 h 107"/>
                                <a:gd name="T84" fmla="+- 0 9910 9815"/>
                                <a:gd name="T85" fmla="*/ T84 w 109"/>
                                <a:gd name="T86" fmla="+- 0 246 143"/>
                                <a:gd name="T87" fmla="*/ 246 h 107"/>
                                <a:gd name="T88" fmla="+- 0 9913 9815"/>
                                <a:gd name="T89" fmla="*/ T88 w 109"/>
                                <a:gd name="T90" fmla="+- 0 245 143"/>
                                <a:gd name="T91" fmla="*/ 245 h 107"/>
                                <a:gd name="T92" fmla="+- 0 9916 9815"/>
                                <a:gd name="T93" fmla="*/ T92 w 109"/>
                                <a:gd name="T94" fmla="+- 0 244 143"/>
                                <a:gd name="T95" fmla="*/ 244 h 107"/>
                                <a:gd name="T96" fmla="+- 0 9918 9815"/>
                                <a:gd name="T97" fmla="*/ T96 w 109"/>
                                <a:gd name="T98" fmla="+- 0 241 143"/>
                                <a:gd name="T99" fmla="*/ 241 h 107"/>
                                <a:gd name="T100" fmla="+- 0 9919 9815"/>
                                <a:gd name="T101" fmla="*/ T100 w 109"/>
                                <a:gd name="T102" fmla="+- 0 239 143"/>
                                <a:gd name="T103" fmla="*/ 239 h 107"/>
                                <a:gd name="T104" fmla="+- 0 9920 9815"/>
                                <a:gd name="T105" fmla="*/ T104 w 109"/>
                                <a:gd name="T106" fmla="+- 0 238 143"/>
                                <a:gd name="T107" fmla="*/ 238 h 107"/>
                                <a:gd name="T108" fmla="+- 0 9898 9815"/>
                                <a:gd name="T109" fmla="*/ T108 w 109"/>
                                <a:gd name="T110" fmla="+- 0 238 143"/>
                                <a:gd name="T111" fmla="*/ 238 h 107"/>
                                <a:gd name="T112" fmla="+- 0 9896 9815"/>
                                <a:gd name="T113" fmla="*/ T112 w 109"/>
                                <a:gd name="T114" fmla="+- 0 237 143"/>
                                <a:gd name="T115" fmla="*/ 237 h 107"/>
                                <a:gd name="T116" fmla="+- 0 9895 9815"/>
                                <a:gd name="T117" fmla="*/ T116 w 109"/>
                                <a:gd name="T118" fmla="+- 0 237 143"/>
                                <a:gd name="T119" fmla="*/ 237 h 107"/>
                                <a:gd name="T120" fmla="+- 0 9895 9815"/>
                                <a:gd name="T121" fmla="*/ T120 w 109"/>
                                <a:gd name="T122" fmla="+- 0 235 143"/>
                                <a:gd name="T123" fmla="*/ 235 h 107"/>
                                <a:gd name="T124" fmla="+- 0 9893 9815"/>
                                <a:gd name="T125" fmla="*/ T124 w 109"/>
                                <a:gd name="T126" fmla="+- 0 233 143"/>
                                <a:gd name="T127" fmla="*/ 233 h 107"/>
                                <a:gd name="T128" fmla="+- 0 9893 9815"/>
                                <a:gd name="T129" fmla="*/ T128 w 109"/>
                                <a:gd name="T130" fmla="+- 0 229 143"/>
                                <a:gd name="T131" fmla="*/ 229 h 107"/>
                                <a:gd name="T132" fmla="+- 0 9892 9815"/>
                                <a:gd name="T133" fmla="*/ T132 w 109"/>
                                <a:gd name="T134" fmla="+- 0 228 143"/>
                                <a:gd name="T135" fmla="*/ 228 h 107"/>
                                <a:gd name="T136" fmla="+- 0 9892 9815"/>
                                <a:gd name="T137" fmla="*/ T136 w 109"/>
                                <a:gd name="T138" fmla="+- 0 216 143"/>
                                <a:gd name="T139" fmla="*/ 216 h 107"/>
                                <a:gd name="T140" fmla="+- 0 9893 9815"/>
                                <a:gd name="T141" fmla="*/ T140 w 109"/>
                                <a:gd name="T142" fmla="+- 0 215 143"/>
                                <a:gd name="T143" fmla="*/ 215 h 107"/>
                                <a:gd name="T144" fmla="+- 0 9893 9815"/>
                                <a:gd name="T145" fmla="*/ T144 w 109"/>
                                <a:gd name="T146" fmla="+- 0 211 143"/>
                                <a:gd name="T147" fmla="*/ 211 h 107"/>
                                <a:gd name="T148" fmla="+- 0 9894 9815"/>
                                <a:gd name="T149" fmla="*/ T148 w 109"/>
                                <a:gd name="T150" fmla="+- 0 209 143"/>
                                <a:gd name="T151" fmla="*/ 209 h 107"/>
                                <a:gd name="T152" fmla="+- 0 9895 9815"/>
                                <a:gd name="T153" fmla="*/ T152 w 109"/>
                                <a:gd name="T154" fmla="+- 0 208 143"/>
                                <a:gd name="T155" fmla="*/ 208 h 107"/>
                                <a:gd name="T156" fmla="+- 0 9896 9815"/>
                                <a:gd name="T157" fmla="*/ T156 w 109"/>
                                <a:gd name="T158" fmla="+- 0 208 143"/>
                                <a:gd name="T159" fmla="*/ 208 h 107"/>
                                <a:gd name="T160" fmla="+- 0 9898 9815"/>
                                <a:gd name="T161" fmla="*/ T160 w 109"/>
                                <a:gd name="T162" fmla="+- 0 207 143"/>
                                <a:gd name="T163" fmla="*/ 207 h 107"/>
                                <a:gd name="T164" fmla="+- 0 9921 9815"/>
                                <a:gd name="T165" fmla="*/ T164 w 109"/>
                                <a:gd name="T166" fmla="+- 0 207 143"/>
                                <a:gd name="T167" fmla="*/ 207 h 107"/>
                                <a:gd name="T168" fmla="+- 0 9919 9815"/>
                                <a:gd name="T169" fmla="*/ T168 w 109"/>
                                <a:gd name="T170" fmla="+- 0 203 143"/>
                                <a:gd name="T171" fmla="*/ 203 h 107"/>
                                <a:gd name="T172" fmla="+- 0 9917 9815"/>
                                <a:gd name="T173" fmla="*/ T172 w 109"/>
                                <a:gd name="T174" fmla="+- 0 201 143"/>
                                <a:gd name="T175" fmla="*/ 201 h 107"/>
                                <a:gd name="T176" fmla="+- 0 9914 9815"/>
                                <a:gd name="T177" fmla="*/ T176 w 109"/>
                                <a:gd name="T178" fmla="+- 0 199 143"/>
                                <a:gd name="T179" fmla="*/ 199 h 107"/>
                                <a:gd name="T180" fmla="+- 0 9912 9815"/>
                                <a:gd name="T181" fmla="*/ T180 w 109"/>
                                <a:gd name="T182" fmla="+- 0 197 143"/>
                                <a:gd name="T183" fmla="*/ 197 h 107"/>
                                <a:gd name="T184" fmla="+- 0 9905 9815"/>
                                <a:gd name="T185" fmla="*/ T184 w 109"/>
                                <a:gd name="T186" fmla="+- 0 195 143"/>
                                <a:gd name="T187" fmla="*/ 1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 h="107">
                                  <a:moveTo>
                                    <a:pt x="90" y="52"/>
                                  </a:moveTo>
                                  <a:lnTo>
                                    <a:pt x="80" y="52"/>
                                  </a:lnTo>
                                  <a:lnTo>
                                    <a:pt x="77" y="53"/>
                                  </a:lnTo>
                                  <a:lnTo>
                                    <a:pt x="74" y="54"/>
                                  </a:lnTo>
                                  <a:lnTo>
                                    <a:pt x="71" y="55"/>
                                  </a:lnTo>
                                  <a:lnTo>
                                    <a:pt x="68" y="58"/>
                                  </a:lnTo>
                                  <a:lnTo>
                                    <a:pt x="67" y="60"/>
                                  </a:lnTo>
                                  <a:lnTo>
                                    <a:pt x="65" y="62"/>
                                  </a:lnTo>
                                  <a:lnTo>
                                    <a:pt x="63" y="65"/>
                                  </a:lnTo>
                                  <a:lnTo>
                                    <a:pt x="62" y="68"/>
                                  </a:lnTo>
                                  <a:lnTo>
                                    <a:pt x="62" y="72"/>
                                  </a:lnTo>
                                  <a:lnTo>
                                    <a:pt x="61" y="74"/>
                                  </a:lnTo>
                                  <a:lnTo>
                                    <a:pt x="61" y="83"/>
                                  </a:lnTo>
                                  <a:lnTo>
                                    <a:pt x="62" y="86"/>
                                  </a:lnTo>
                                  <a:lnTo>
                                    <a:pt x="62" y="90"/>
                                  </a:lnTo>
                                  <a:lnTo>
                                    <a:pt x="63" y="92"/>
                                  </a:lnTo>
                                  <a:lnTo>
                                    <a:pt x="63" y="96"/>
                                  </a:lnTo>
                                  <a:lnTo>
                                    <a:pt x="68" y="101"/>
                                  </a:lnTo>
                                  <a:lnTo>
                                    <a:pt x="73" y="103"/>
                                  </a:lnTo>
                                  <a:lnTo>
                                    <a:pt x="77" y="106"/>
                                  </a:lnTo>
                                  <a:lnTo>
                                    <a:pt x="92" y="106"/>
                                  </a:lnTo>
                                  <a:lnTo>
                                    <a:pt x="95" y="103"/>
                                  </a:lnTo>
                                  <a:lnTo>
                                    <a:pt x="98" y="102"/>
                                  </a:lnTo>
                                  <a:lnTo>
                                    <a:pt x="101" y="101"/>
                                  </a:lnTo>
                                  <a:lnTo>
                                    <a:pt x="103" y="98"/>
                                  </a:lnTo>
                                  <a:lnTo>
                                    <a:pt x="104" y="96"/>
                                  </a:lnTo>
                                  <a:lnTo>
                                    <a:pt x="105" y="95"/>
                                  </a:lnTo>
                                  <a:lnTo>
                                    <a:pt x="83" y="95"/>
                                  </a:lnTo>
                                  <a:lnTo>
                                    <a:pt x="81" y="94"/>
                                  </a:lnTo>
                                  <a:lnTo>
                                    <a:pt x="80" y="94"/>
                                  </a:lnTo>
                                  <a:lnTo>
                                    <a:pt x="80" y="92"/>
                                  </a:lnTo>
                                  <a:lnTo>
                                    <a:pt x="78" y="90"/>
                                  </a:lnTo>
                                  <a:lnTo>
                                    <a:pt x="78" y="86"/>
                                  </a:lnTo>
                                  <a:lnTo>
                                    <a:pt x="77" y="85"/>
                                  </a:lnTo>
                                  <a:lnTo>
                                    <a:pt x="77" y="73"/>
                                  </a:lnTo>
                                  <a:lnTo>
                                    <a:pt x="78" y="72"/>
                                  </a:lnTo>
                                  <a:lnTo>
                                    <a:pt x="78" y="68"/>
                                  </a:lnTo>
                                  <a:lnTo>
                                    <a:pt x="79" y="66"/>
                                  </a:lnTo>
                                  <a:lnTo>
                                    <a:pt x="80" y="65"/>
                                  </a:lnTo>
                                  <a:lnTo>
                                    <a:pt x="81" y="65"/>
                                  </a:lnTo>
                                  <a:lnTo>
                                    <a:pt x="83" y="64"/>
                                  </a:lnTo>
                                  <a:lnTo>
                                    <a:pt x="106" y="64"/>
                                  </a:lnTo>
                                  <a:lnTo>
                                    <a:pt x="104" y="60"/>
                                  </a:lnTo>
                                  <a:lnTo>
                                    <a:pt x="102" y="58"/>
                                  </a:lnTo>
                                  <a:lnTo>
                                    <a:pt x="99" y="56"/>
                                  </a:lnTo>
                                  <a:lnTo>
                                    <a:pt x="97" y="54"/>
                                  </a:lnTo>
                                  <a:lnTo>
                                    <a:pt x="9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367"/>
                          <wps:cNvSpPr>
                            <a:spLocks/>
                          </wps:cNvSpPr>
                          <wps:spPr bwMode="auto">
                            <a:xfrm>
                              <a:off x="9815" y="143"/>
                              <a:ext cx="109" cy="107"/>
                            </a:xfrm>
                            <a:custGeom>
                              <a:avLst/>
                              <a:gdLst>
                                <a:gd name="T0" fmla="+- 0 9921 9815"/>
                                <a:gd name="T1" fmla="*/ T0 w 109"/>
                                <a:gd name="T2" fmla="+- 0 207 143"/>
                                <a:gd name="T3" fmla="*/ 207 h 107"/>
                                <a:gd name="T4" fmla="+- 0 9902 9815"/>
                                <a:gd name="T5" fmla="*/ T4 w 109"/>
                                <a:gd name="T6" fmla="+- 0 207 143"/>
                                <a:gd name="T7" fmla="*/ 207 h 107"/>
                                <a:gd name="T8" fmla="+- 0 9904 9815"/>
                                <a:gd name="T9" fmla="*/ T8 w 109"/>
                                <a:gd name="T10" fmla="+- 0 208 143"/>
                                <a:gd name="T11" fmla="*/ 208 h 107"/>
                                <a:gd name="T12" fmla="+- 0 9905 9815"/>
                                <a:gd name="T13" fmla="*/ T12 w 109"/>
                                <a:gd name="T14" fmla="+- 0 208 143"/>
                                <a:gd name="T15" fmla="*/ 208 h 107"/>
                                <a:gd name="T16" fmla="+- 0 9905 9815"/>
                                <a:gd name="T17" fmla="*/ T16 w 109"/>
                                <a:gd name="T18" fmla="+- 0 209 143"/>
                                <a:gd name="T19" fmla="*/ 209 h 107"/>
                                <a:gd name="T20" fmla="+- 0 9906 9815"/>
                                <a:gd name="T21" fmla="*/ T20 w 109"/>
                                <a:gd name="T22" fmla="+- 0 209 143"/>
                                <a:gd name="T23" fmla="*/ 209 h 107"/>
                                <a:gd name="T24" fmla="+- 0 9906 9815"/>
                                <a:gd name="T25" fmla="*/ T24 w 109"/>
                                <a:gd name="T26" fmla="+- 0 211 143"/>
                                <a:gd name="T27" fmla="*/ 211 h 107"/>
                                <a:gd name="T28" fmla="+- 0 9907 9815"/>
                                <a:gd name="T29" fmla="*/ T28 w 109"/>
                                <a:gd name="T30" fmla="+- 0 213 143"/>
                                <a:gd name="T31" fmla="*/ 213 h 107"/>
                                <a:gd name="T32" fmla="+- 0 9907 9815"/>
                                <a:gd name="T33" fmla="*/ T32 w 109"/>
                                <a:gd name="T34" fmla="+- 0 233 143"/>
                                <a:gd name="T35" fmla="*/ 233 h 107"/>
                                <a:gd name="T36" fmla="+- 0 9902 9815"/>
                                <a:gd name="T37" fmla="*/ T36 w 109"/>
                                <a:gd name="T38" fmla="+- 0 238 143"/>
                                <a:gd name="T39" fmla="*/ 238 h 107"/>
                                <a:gd name="T40" fmla="+- 0 9920 9815"/>
                                <a:gd name="T41" fmla="*/ T40 w 109"/>
                                <a:gd name="T42" fmla="+- 0 238 143"/>
                                <a:gd name="T43" fmla="*/ 238 h 107"/>
                                <a:gd name="T44" fmla="+- 0 9922 9815"/>
                                <a:gd name="T45" fmla="*/ T44 w 109"/>
                                <a:gd name="T46" fmla="+- 0 235 143"/>
                                <a:gd name="T47" fmla="*/ 235 h 107"/>
                                <a:gd name="T48" fmla="+- 0 9922 9815"/>
                                <a:gd name="T49" fmla="*/ T48 w 109"/>
                                <a:gd name="T50" fmla="+- 0 233 143"/>
                                <a:gd name="T51" fmla="*/ 233 h 107"/>
                                <a:gd name="T52" fmla="+- 0 9924 9815"/>
                                <a:gd name="T53" fmla="*/ T52 w 109"/>
                                <a:gd name="T54" fmla="+- 0 226 143"/>
                                <a:gd name="T55" fmla="*/ 226 h 107"/>
                                <a:gd name="T56" fmla="+- 0 9924 9815"/>
                                <a:gd name="T57" fmla="*/ T56 w 109"/>
                                <a:gd name="T58" fmla="+- 0 217 143"/>
                                <a:gd name="T59" fmla="*/ 217 h 107"/>
                                <a:gd name="T60" fmla="+- 0 9923 9815"/>
                                <a:gd name="T61" fmla="*/ T60 w 109"/>
                                <a:gd name="T62" fmla="+- 0 215 143"/>
                                <a:gd name="T63" fmla="*/ 215 h 107"/>
                                <a:gd name="T64" fmla="+- 0 9922 9815"/>
                                <a:gd name="T65" fmla="*/ T64 w 109"/>
                                <a:gd name="T66" fmla="+- 0 211 143"/>
                                <a:gd name="T67" fmla="*/ 211 h 107"/>
                                <a:gd name="T68" fmla="+- 0 9922 9815"/>
                                <a:gd name="T69" fmla="*/ T68 w 109"/>
                                <a:gd name="T70" fmla="+- 0 208 143"/>
                                <a:gd name="T71" fmla="*/ 208 h 107"/>
                                <a:gd name="T72" fmla="+- 0 9921 9815"/>
                                <a:gd name="T73" fmla="*/ T72 w 109"/>
                                <a:gd name="T74" fmla="+- 0 207 143"/>
                                <a:gd name="T75" fmla="*/ 2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107">
                                  <a:moveTo>
                                    <a:pt x="106" y="64"/>
                                  </a:moveTo>
                                  <a:lnTo>
                                    <a:pt x="87" y="64"/>
                                  </a:lnTo>
                                  <a:lnTo>
                                    <a:pt x="89" y="65"/>
                                  </a:lnTo>
                                  <a:lnTo>
                                    <a:pt x="90" y="65"/>
                                  </a:lnTo>
                                  <a:lnTo>
                                    <a:pt x="90" y="66"/>
                                  </a:lnTo>
                                  <a:lnTo>
                                    <a:pt x="91" y="66"/>
                                  </a:lnTo>
                                  <a:lnTo>
                                    <a:pt x="91" y="68"/>
                                  </a:lnTo>
                                  <a:lnTo>
                                    <a:pt x="92" y="70"/>
                                  </a:lnTo>
                                  <a:lnTo>
                                    <a:pt x="92" y="90"/>
                                  </a:lnTo>
                                  <a:lnTo>
                                    <a:pt x="87" y="95"/>
                                  </a:lnTo>
                                  <a:lnTo>
                                    <a:pt x="105" y="95"/>
                                  </a:lnTo>
                                  <a:lnTo>
                                    <a:pt x="107" y="92"/>
                                  </a:lnTo>
                                  <a:lnTo>
                                    <a:pt x="107" y="90"/>
                                  </a:lnTo>
                                  <a:lnTo>
                                    <a:pt x="109" y="83"/>
                                  </a:lnTo>
                                  <a:lnTo>
                                    <a:pt x="109" y="74"/>
                                  </a:lnTo>
                                  <a:lnTo>
                                    <a:pt x="108" y="72"/>
                                  </a:lnTo>
                                  <a:lnTo>
                                    <a:pt x="107" y="68"/>
                                  </a:lnTo>
                                  <a:lnTo>
                                    <a:pt x="107" y="65"/>
                                  </a:lnTo>
                                  <a:lnTo>
                                    <a:pt x="106"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368"/>
                          <wps:cNvSpPr>
                            <a:spLocks/>
                          </wps:cNvSpPr>
                          <wps:spPr bwMode="auto">
                            <a:xfrm>
                              <a:off x="9815" y="143"/>
                              <a:ext cx="109" cy="107"/>
                            </a:xfrm>
                            <a:custGeom>
                              <a:avLst/>
                              <a:gdLst>
                                <a:gd name="T0" fmla="+- 0 9844 9815"/>
                                <a:gd name="T1" fmla="*/ T0 w 109"/>
                                <a:gd name="T2" fmla="+- 0 144 143"/>
                                <a:gd name="T3" fmla="*/ 144 h 107"/>
                                <a:gd name="T4" fmla="+- 0 9834 9815"/>
                                <a:gd name="T5" fmla="*/ T4 w 109"/>
                                <a:gd name="T6" fmla="+- 0 144 143"/>
                                <a:gd name="T7" fmla="*/ 144 h 107"/>
                                <a:gd name="T8" fmla="+- 0 9830 9815"/>
                                <a:gd name="T9" fmla="*/ T8 w 109"/>
                                <a:gd name="T10" fmla="+- 0 145 143"/>
                                <a:gd name="T11" fmla="*/ 145 h 107"/>
                                <a:gd name="T12" fmla="+- 0 9828 9815"/>
                                <a:gd name="T13" fmla="*/ T12 w 109"/>
                                <a:gd name="T14" fmla="+- 0 147 143"/>
                                <a:gd name="T15" fmla="*/ 147 h 107"/>
                                <a:gd name="T16" fmla="+- 0 9824 9815"/>
                                <a:gd name="T17" fmla="*/ T16 w 109"/>
                                <a:gd name="T18" fmla="+- 0 148 143"/>
                                <a:gd name="T19" fmla="*/ 148 h 107"/>
                                <a:gd name="T20" fmla="+- 0 9822 9815"/>
                                <a:gd name="T21" fmla="*/ T20 w 109"/>
                                <a:gd name="T22" fmla="+- 0 150 143"/>
                                <a:gd name="T23" fmla="*/ 150 h 107"/>
                                <a:gd name="T24" fmla="+- 0 9821 9815"/>
                                <a:gd name="T25" fmla="*/ T24 w 109"/>
                                <a:gd name="T26" fmla="+- 0 153 143"/>
                                <a:gd name="T27" fmla="*/ 153 h 107"/>
                                <a:gd name="T28" fmla="+- 0 9818 9815"/>
                                <a:gd name="T29" fmla="*/ T28 w 109"/>
                                <a:gd name="T30" fmla="+- 0 154 143"/>
                                <a:gd name="T31" fmla="*/ 154 h 107"/>
                                <a:gd name="T32" fmla="+- 0 9816 9815"/>
                                <a:gd name="T33" fmla="*/ T32 w 109"/>
                                <a:gd name="T34" fmla="+- 0 161 143"/>
                                <a:gd name="T35" fmla="*/ 161 h 107"/>
                                <a:gd name="T36" fmla="+- 0 9816 9815"/>
                                <a:gd name="T37" fmla="*/ T36 w 109"/>
                                <a:gd name="T38" fmla="+- 0 165 143"/>
                                <a:gd name="T39" fmla="*/ 165 h 107"/>
                                <a:gd name="T40" fmla="+- 0 9815 9815"/>
                                <a:gd name="T41" fmla="*/ T40 w 109"/>
                                <a:gd name="T42" fmla="+- 0 167 143"/>
                                <a:gd name="T43" fmla="*/ 167 h 107"/>
                                <a:gd name="T44" fmla="+- 0 9815 9815"/>
                                <a:gd name="T45" fmla="*/ T44 w 109"/>
                                <a:gd name="T46" fmla="+- 0 175 143"/>
                                <a:gd name="T47" fmla="*/ 175 h 107"/>
                                <a:gd name="T48" fmla="+- 0 9816 9815"/>
                                <a:gd name="T49" fmla="*/ T48 w 109"/>
                                <a:gd name="T50" fmla="+- 0 179 143"/>
                                <a:gd name="T51" fmla="*/ 179 h 107"/>
                                <a:gd name="T52" fmla="+- 0 9816 9815"/>
                                <a:gd name="T53" fmla="*/ T52 w 109"/>
                                <a:gd name="T54" fmla="+- 0 183 143"/>
                                <a:gd name="T55" fmla="*/ 183 h 107"/>
                                <a:gd name="T56" fmla="+- 0 9817 9815"/>
                                <a:gd name="T57" fmla="*/ T56 w 109"/>
                                <a:gd name="T58" fmla="+- 0 185 143"/>
                                <a:gd name="T59" fmla="*/ 185 h 107"/>
                                <a:gd name="T60" fmla="+- 0 9818 9815"/>
                                <a:gd name="T61" fmla="*/ T60 w 109"/>
                                <a:gd name="T62" fmla="+- 0 189 143"/>
                                <a:gd name="T63" fmla="*/ 189 h 107"/>
                                <a:gd name="T64" fmla="+- 0 9820 9815"/>
                                <a:gd name="T65" fmla="*/ T64 w 109"/>
                                <a:gd name="T66" fmla="+- 0 191 143"/>
                                <a:gd name="T67" fmla="*/ 191 h 107"/>
                                <a:gd name="T68" fmla="+- 0 9822 9815"/>
                                <a:gd name="T69" fmla="*/ T68 w 109"/>
                                <a:gd name="T70" fmla="+- 0 193 143"/>
                                <a:gd name="T71" fmla="*/ 193 h 107"/>
                                <a:gd name="T72" fmla="+- 0 9827 9815"/>
                                <a:gd name="T73" fmla="*/ T72 w 109"/>
                                <a:gd name="T74" fmla="+- 0 196 143"/>
                                <a:gd name="T75" fmla="*/ 196 h 107"/>
                                <a:gd name="T76" fmla="+- 0 9834 9815"/>
                                <a:gd name="T77" fmla="*/ T76 w 109"/>
                                <a:gd name="T78" fmla="+- 0 198 143"/>
                                <a:gd name="T79" fmla="*/ 198 h 107"/>
                                <a:gd name="T80" fmla="+- 0 9842 9815"/>
                                <a:gd name="T81" fmla="*/ T80 w 109"/>
                                <a:gd name="T82" fmla="+- 0 198 143"/>
                                <a:gd name="T83" fmla="*/ 198 h 107"/>
                                <a:gd name="T84" fmla="+- 0 9846 9815"/>
                                <a:gd name="T85" fmla="*/ T84 w 109"/>
                                <a:gd name="T86" fmla="+- 0 197 143"/>
                                <a:gd name="T87" fmla="*/ 197 h 107"/>
                                <a:gd name="T88" fmla="+- 0 9848 9815"/>
                                <a:gd name="T89" fmla="*/ T88 w 109"/>
                                <a:gd name="T90" fmla="+- 0 196 143"/>
                                <a:gd name="T91" fmla="*/ 196 h 107"/>
                                <a:gd name="T92" fmla="+- 0 9852 9815"/>
                                <a:gd name="T93" fmla="*/ T92 w 109"/>
                                <a:gd name="T94" fmla="+- 0 195 143"/>
                                <a:gd name="T95" fmla="*/ 195 h 107"/>
                                <a:gd name="T96" fmla="+- 0 9854 9815"/>
                                <a:gd name="T97" fmla="*/ T96 w 109"/>
                                <a:gd name="T98" fmla="+- 0 193 143"/>
                                <a:gd name="T99" fmla="*/ 193 h 107"/>
                                <a:gd name="T100" fmla="+- 0 9857 9815"/>
                                <a:gd name="T101" fmla="*/ T100 w 109"/>
                                <a:gd name="T102" fmla="+- 0 191 143"/>
                                <a:gd name="T103" fmla="*/ 191 h 107"/>
                                <a:gd name="T104" fmla="+- 0 9858 9815"/>
                                <a:gd name="T105" fmla="*/ T104 w 109"/>
                                <a:gd name="T106" fmla="+- 0 189 143"/>
                                <a:gd name="T107" fmla="*/ 189 h 107"/>
                                <a:gd name="T108" fmla="+- 0 9859 9815"/>
                                <a:gd name="T109" fmla="*/ T108 w 109"/>
                                <a:gd name="T110" fmla="+- 0 187 143"/>
                                <a:gd name="T111" fmla="*/ 187 h 107"/>
                                <a:gd name="T112" fmla="+- 0 9836 9815"/>
                                <a:gd name="T113" fmla="*/ T112 w 109"/>
                                <a:gd name="T114" fmla="+- 0 187 143"/>
                                <a:gd name="T115" fmla="*/ 187 h 107"/>
                                <a:gd name="T116" fmla="+- 0 9835 9815"/>
                                <a:gd name="T117" fmla="*/ T116 w 109"/>
                                <a:gd name="T118" fmla="+- 0 186 143"/>
                                <a:gd name="T119" fmla="*/ 186 h 107"/>
                                <a:gd name="T120" fmla="+- 0 9834 9815"/>
                                <a:gd name="T121" fmla="*/ T120 w 109"/>
                                <a:gd name="T122" fmla="+- 0 186 143"/>
                                <a:gd name="T123" fmla="*/ 186 h 107"/>
                                <a:gd name="T124" fmla="+- 0 9834 9815"/>
                                <a:gd name="T125" fmla="*/ T124 w 109"/>
                                <a:gd name="T126" fmla="+- 0 185 143"/>
                                <a:gd name="T127" fmla="*/ 185 h 107"/>
                                <a:gd name="T128" fmla="+- 0 9832 9815"/>
                                <a:gd name="T129" fmla="*/ T128 w 109"/>
                                <a:gd name="T130" fmla="+- 0 183 143"/>
                                <a:gd name="T131" fmla="*/ 183 h 107"/>
                                <a:gd name="T132" fmla="+- 0 9832 9815"/>
                                <a:gd name="T133" fmla="*/ T132 w 109"/>
                                <a:gd name="T134" fmla="+- 0 179 143"/>
                                <a:gd name="T135" fmla="*/ 179 h 107"/>
                                <a:gd name="T136" fmla="+- 0 9830 9815"/>
                                <a:gd name="T137" fmla="*/ T136 w 109"/>
                                <a:gd name="T138" fmla="+- 0 177 143"/>
                                <a:gd name="T139" fmla="*/ 177 h 107"/>
                                <a:gd name="T140" fmla="+- 0 9830 9815"/>
                                <a:gd name="T141" fmla="*/ T140 w 109"/>
                                <a:gd name="T142" fmla="+- 0 166 143"/>
                                <a:gd name="T143" fmla="*/ 166 h 107"/>
                                <a:gd name="T144" fmla="+- 0 9832 9815"/>
                                <a:gd name="T145" fmla="*/ T144 w 109"/>
                                <a:gd name="T146" fmla="+- 0 165 143"/>
                                <a:gd name="T147" fmla="*/ 165 h 107"/>
                                <a:gd name="T148" fmla="+- 0 9832 9815"/>
                                <a:gd name="T149" fmla="*/ T148 w 109"/>
                                <a:gd name="T150" fmla="+- 0 161 143"/>
                                <a:gd name="T151" fmla="*/ 161 h 107"/>
                                <a:gd name="T152" fmla="+- 0 9834 9815"/>
                                <a:gd name="T153" fmla="*/ T152 w 109"/>
                                <a:gd name="T154" fmla="+- 0 156 143"/>
                                <a:gd name="T155" fmla="*/ 156 h 107"/>
                                <a:gd name="T156" fmla="+- 0 9860 9815"/>
                                <a:gd name="T157" fmla="*/ T156 w 109"/>
                                <a:gd name="T158" fmla="+- 0 156 143"/>
                                <a:gd name="T159" fmla="*/ 156 h 107"/>
                                <a:gd name="T160" fmla="+- 0 9858 9815"/>
                                <a:gd name="T161" fmla="*/ T160 w 109"/>
                                <a:gd name="T162" fmla="+- 0 153 143"/>
                                <a:gd name="T163" fmla="*/ 153 h 107"/>
                                <a:gd name="T164" fmla="+- 0 9853 9815"/>
                                <a:gd name="T165" fmla="*/ T164 w 109"/>
                                <a:gd name="T166" fmla="+- 0 148 143"/>
                                <a:gd name="T167" fmla="*/ 148 h 107"/>
                                <a:gd name="T168" fmla="+- 0 9851 9815"/>
                                <a:gd name="T169" fmla="*/ T168 w 109"/>
                                <a:gd name="T170" fmla="+- 0 147 143"/>
                                <a:gd name="T171" fmla="*/ 147 h 107"/>
                                <a:gd name="T172" fmla="+- 0 9844 9815"/>
                                <a:gd name="T173" fmla="*/ T172 w 109"/>
                                <a:gd name="T174" fmla="+- 0 144 143"/>
                                <a:gd name="T175"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 h="107">
                                  <a:moveTo>
                                    <a:pt x="29" y="1"/>
                                  </a:moveTo>
                                  <a:lnTo>
                                    <a:pt x="19" y="1"/>
                                  </a:lnTo>
                                  <a:lnTo>
                                    <a:pt x="15" y="2"/>
                                  </a:lnTo>
                                  <a:lnTo>
                                    <a:pt x="13" y="4"/>
                                  </a:lnTo>
                                  <a:lnTo>
                                    <a:pt x="9" y="5"/>
                                  </a:lnTo>
                                  <a:lnTo>
                                    <a:pt x="7" y="7"/>
                                  </a:lnTo>
                                  <a:lnTo>
                                    <a:pt x="6" y="10"/>
                                  </a:lnTo>
                                  <a:lnTo>
                                    <a:pt x="3" y="11"/>
                                  </a:lnTo>
                                  <a:lnTo>
                                    <a:pt x="1" y="18"/>
                                  </a:lnTo>
                                  <a:lnTo>
                                    <a:pt x="1" y="22"/>
                                  </a:lnTo>
                                  <a:lnTo>
                                    <a:pt x="0" y="24"/>
                                  </a:lnTo>
                                  <a:lnTo>
                                    <a:pt x="0" y="32"/>
                                  </a:lnTo>
                                  <a:lnTo>
                                    <a:pt x="1" y="36"/>
                                  </a:lnTo>
                                  <a:lnTo>
                                    <a:pt x="1" y="40"/>
                                  </a:lnTo>
                                  <a:lnTo>
                                    <a:pt x="2" y="42"/>
                                  </a:lnTo>
                                  <a:lnTo>
                                    <a:pt x="3" y="46"/>
                                  </a:lnTo>
                                  <a:lnTo>
                                    <a:pt x="5" y="48"/>
                                  </a:lnTo>
                                  <a:lnTo>
                                    <a:pt x="7" y="50"/>
                                  </a:lnTo>
                                  <a:lnTo>
                                    <a:pt x="12" y="53"/>
                                  </a:lnTo>
                                  <a:lnTo>
                                    <a:pt x="19" y="55"/>
                                  </a:lnTo>
                                  <a:lnTo>
                                    <a:pt x="27" y="55"/>
                                  </a:lnTo>
                                  <a:lnTo>
                                    <a:pt x="31" y="54"/>
                                  </a:lnTo>
                                  <a:lnTo>
                                    <a:pt x="33" y="53"/>
                                  </a:lnTo>
                                  <a:lnTo>
                                    <a:pt x="37" y="52"/>
                                  </a:lnTo>
                                  <a:lnTo>
                                    <a:pt x="39" y="50"/>
                                  </a:lnTo>
                                  <a:lnTo>
                                    <a:pt x="42" y="48"/>
                                  </a:lnTo>
                                  <a:lnTo>
                                    <a:pt x="43" y="46"/>
                                  </a:lnTo>
                                  <a:lnTo>
                                    <a:pt x="44" y="44"/>
                                  </a:lnTo>
                                  <a:lnTo>
                                    <a:pt x="21" y="44"/>
                                  </a:lnTo>
                                  <a:lnTo>
                                    <a:pt x="20" y="43"/>
                                  </a:lnTo>
                                  <a:lnTo>
                                    <a:pt x="19" y="43"/>
                                  </a:lnTo>
                                  <a:lnTo>
                                    <a:pt x="19" y="42"/>
                                  </a:lnTo>
                                  <a:lnTo>
                                    <a:pt x="17" y="40"/>
                                  </a:lnTo>
                                  <a:lnTo>
                                    <a:pt x="17" y="36"/>
                                  </a:lnTo>
                                  <a:lnTo>
                                    <a:pt x="15" y="34"/>
                                  </a:lnTo>
                                  <a:lnTo>
                                    <a:pt x="15" y="23"/>
                                  </a:lnTo>
                                  <a:lnTo>
                                    <a:pt x="17" y="22"/>
                                  </a:lnTo>
                                  <a:lnTo>
                                    <a:pt x="17" y="18"/>
                                  </a:lnTo>
                                  <a:lnTo>
                                    <a:pt x="19" y="13"/>
                                  </a:lnTo>
                                  <a:lnTo>
                                    <a:pt x="45" y="13"/>
                                  </a:lnTo>
                                  <a:lnTo>
                                    <a:pt x="43" y="10"/>
                                  </a:lnTo>
                                  <a:lnTo>
                                    <a:pt x="38" y="5"/>
                                  </a:lnTo>
                                  <a:lnTo>
                                    <a:pt x="36" y="4"/>
                                  </a:lnTo>
                                  <a:lnTo>
                                    <a:pt x="2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369"/>
                          <wps:cNvSpPr>
                            <a:spLocks/>
                          </wps:cNvSpPr>
                          <wps:spPr bwMode="auto">
                            <a:xfrm>
                              <a:off x="9815" y="143"/>
                              <a:ext cx="109" cy="107"/>
                            </a:xfrm>
                            <a:custGeom>
                              <a:avLst/>
                              <a:gdLst>
                                <a:gd name="T0" fmla="+- 0 9860 9815"/>
                                <a:gd name="T1" fmla="*/ T0 w 109"/>
                                <a:gd name="T2" fmla="+- 0 156 143"/>
                                <a:gd name="T3" fmla="*/ 156 h 107"/>
                                <a:gd name="T4" fmla="+- 0 9844 9815"/>
                                <a:gd name="T5" fmla="*/ T4 w 109"/>
                                <a:gd name="T6" fmla="+- 0 156 143"/>
                                <a:gd name="T7" fmla="*/ 156 h 107"/>
                                <a:gd name="T8" fmla="+- 0 9845 9815"/>
                                <a:gd name="T9" fmla="*/ T8 w 109"/>
                                <a:gd name="T10" fmla="+- 0 159 143"/>
                                <a:gd name="T11" fmla="*/ 159 h 107"/>
                                <a:gd name="T12" fmla="+- 0 9845 9815"/>
                                <a:gd name="T13" fmla="*/ T12 w 109"/>
                                <a:gd name="T14" fmla="+- 0 161 143"/>
                                <a:gd name="T15" fmla="*/ 161 h 107"/>
                                <a:gd name="T16" fmla="+- 0 9846 9815"/>
                                <a:gd name="T17" fmla="*/ T16 w 109"/>
                                <a:gd name="T18" fmla="+- 0 162 143"/>
                                <a:gd name="T19" fmla="*/ 162 h 107"/>
                                <a:gd name="T20" fmla="+- 0 9846 9815"/>
                                <a:gd name="T21" fmla="*/ T20 w 109"/>
                                <a:gd name="T22" fmla="+- 0 183 143"/>
                                <a:gd name="T23" fmla="*/ 183 h 107"/>
                                <a:gd name="T24" fmla="+- 0 9845 9815"/>
                                <a:gd name="T25" fmla="*/ T24 w 109"/>
                                <a:gd name="T26" fmla="+- 0 183 143"/>
                                <a:gd name="T27" fmla="*/ 183 h 107"/>
                                <a:gd name="T28" fmla="+- 0 9845 9815"/>
                                <a:gd name="T29" fmla="*/ T28 w 109"/>
                                <a:gd name="T30" fmla="+- 0 185 143"/>
                                <a:gd name="T31" fmla="*/ 185 h 107"/>
                                <a:gd name="T32" fmla="+- 0 9844 9815"/>
                                <a:gd name="T33" fmla="*/ T32 w 109"/>
                                <a:gd name="T34" fmla="+- 0 185 143"/>
                                <a:gd name="T35" fmla="*/ 185 h 107"/>
                                <a:gd name="T36" fmla="+- 0 9841 9815"/>
                                <a:gd name="T37" fmla="*/ T36 w 109"/>
                                <a:gd name="T38" fmla="+- 0 187 143"/>
                                <a:gd name="T39" fmla="*/ 187 h 107"/>
                                <a:gd name="T40" fmla="+- 0 9859 9815"/>
                                <a:gd name="T41" fmla="*/ T40 w 109"/>
                                <a:gd name="T42" fmla="+- 0 187 143"/>
                                <a:gd name="T43" fmla="*/ 187 h 107"/>
                                <a:gd name="T44" fmla="+- 0 9860 9815"/>
                                <a:gd name="T45" fmla="*/ T44 w 109"/>
                                <a:gd name="T46" fmla="+- 0 185 143"/>
                                <a:gd name="T47" fmla="*/ 185 h 107"/>
                                <a:gd name="T48" fmla="+- 0 9860 9815"/>
                                <a:gd name="T49" fmla="*/ T48 w 109"/>
                                <a:gd name="T50" fmla="+- 0 183 143"/>
                                <a:gd name="T51" fmla="*/ 183 h 107"/>
                                <a:gd name="T52" fmla="+- 0 9862 9815"/>
                                <a:gd name="T53" fmla="*/ T52 w 109"/>
                                <a:gd name="T54" fmla="+- 0 179 143"/>
                                <a:gd name="T55" fmla="*/ 179 h 107"/>
                                <a:gd name="T56" fmla="+- 0 9863 9815"/>
                                <a:gd name="T57" fmla="*/ T56 w 109"/>
                                <a:gd name="T58" fmla="+- 0 174 143"/>
                                <a:gd name="T59" fmla="*/ 174 h 107"/>
                                <a:gd name="T60" fmla="+- 0 9863 9815"/>
                                <a:gd name="T61" fmla="*/ T60 w 109"/>
                                <a:gd name="T62" fmla="+- 0 167 143"/>
                                <a:gd name="T63" fmla="*/ 167 h 107"/>
                                <a:gd name="T64" fmla="+- 0 9862 9815"/>
                                <a:gd name="T65" fmla="*/ T64 w 109"/>
                                <a:gd name="T66" fmla="+- 0 165 143"/>
                                <a:gd name="T67" fmla="*/ 165 h 107"/>
                                <a:gd name="T68" fmla="+- 0 9860 9815"/>
                                <a:gd name="T69" fmla="*/ T68 w 109"/>
                                <a:gd name="T70" fmla="+- 0 161 143"/>
                                <a:gd name="T71" fmla="*/ 161 h 107"/>
                                <a:gd name="T72" fmla="+- 0 9860 9815"/>
                                <a:gd name="T73" fmla="*/ T72 w 109"/>
                                <a:gd name="T74" fmla="+- 0 157 143"/>
                                <a:gd name="T75" fmla="*/ 157 h 107"/>
                                <a:gd name="T76" fmla="+- 0 9860 9815"/>
                                <a:gd name="T77" fmla="*/ T76 w 109"/>
                                <a:gd name="T78" fmla="+- 0 156 143"/>
                                <a:gd name="T79" fmla="*/ 15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9" h="107">
                                  <a:moveTo>
                                    <a:pt x="45" y="13"/>
                                  </a:moveTo>
                                  <a:lnTo>
                                    <a:pt x="29" y="13"/>
                                  </a:lnTo>
                                  <a:lnTo>
                                    <a:pt x="30" y="16"/>
                                  </a:lnTo>
                                  <a:lnTo>
                                    <a:pt x="30" y="18"/>
                                  </a:lnTo>
                                  <a:lnTo>
                                    <a:pt x="31" y="19"/>
                                  </a:lnTo>
                                  <a:lnTo>
                                    <a:pt x="31" y="40"/>
                                  </a:lnTo>
                                  <a:lnTo>
                                    <a:pt x="30" y="40"/>
                                  </a:lnTo>
                                  <a:lnTo>
                                    <a:pt x="30" y="42"/>
                                  </a:lnTo>
                                  <a:lnTo>
                                    <a:pt x="29" y="42"/>
                                  </a:lnTo>
                                  <a:lnTo>
                                    <a:pt x="26" y="44"/>
                                  </a:lnTo>
                                  <a:lnTo>
                                    <a:pt x="44" y="44"/>
                                  </a:lnTo>
                                  <a:lnTo>
                                    <a:pt x="45" y="42"/>
                                  </a:lnTo>
                                  <a:lnTo>
                                    <a:pt x="45" y="40"/>
                                  </a:lnTo>
                                  <a:lnTo>
                                    <a:pt x="47" y="36"/>
                                  </a:lnTo>
                                  <a:lnTo>
                                    <a:pt x="48" y="31"/>
                                  </a:lnTo>
                                  <a:lnTo>
                                    <a:pt x="48" y="24"/>
                                  </a:lnTo>
                                  <a:lnTo>
                                    <a:pt x="47" y="22"/>
                                  </a:lnTo>
                                  <a:lnTo>
                                    <a:pt x="45" y="18"/>
                                  </a:lnTo>
                                  <a:lnTo>
                                    <a:pt x="45" y="14"/>
                                  </a:lnTo>
                                  <a:lnTo>
                                    <a:pt x="4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0" name="Group 370"/>
                        <wpg:cNvGrpSpPr>
                          <a:grpSpLocks/>
                        </wpg:cNvGrpSpPr>
                        <wpg:grpSpPr bwMode="auto">
                          <a:xfrm>
                            <a:off x="5443268" y="86264"/>
                            <a:ext cx="38770" cy="74252"/>
                            <a:chOff x="10219" y="145"/>
                            <a:chExt cx="61" cy="102"/>
                          </a:xfrm>
                        </wpg:grpSpPr>
                        <wps:wsp>
                          <wps:cNvPr id="1531" name="Freeform 371"/>
                          <wps:cNvSpPr>
                            <a:spLocks/>
                          </wps:cNvSpPr>
                          <wps:spPr bwMode="auto">
                            <a:xfrm>
                              <a:off x="10219" y="145"/>
                              <a:ext cx="61" cy="102"/>
                            </a:xfrm>
                            <a:custGeom>
                              <a:avLst/>
                              <a:gdLst>
                                <a:gd name="T0" fmla="+- 0 10280 10219"/>
                                <a:gd name="T1" fmla="*/ T0 w 61"/>
                                <a:gd name="T2" fmla="+- 0 246 145"/>
                                <a:gd name="T3" fmla="*/ 246 h 102"/>
                                <a:gd name="T4" fmla="+- 0 10222 10219"/>
                                <a:gd name="T5" fmla="*/ T4 w 61"/>
                                <a:gd name="T6" fmla="+- 0 246 145"/>
                                <a:gd name="T7" fmla="*/ 246 h 102"/>
                                <a:gd name="T8" fmla="+- 0 10222 10219"/>
                                <a:gd name="T9" fmla="*/ T8 w 61"/>
                                <a:gd name="T10" fmla="+- 0 247 145"/>
                                <a:gd name="T11" fmla="*/ 247 h 102"/>
                                <a:gd name="T12" fmla="+- 0 10280 10219"/>
                                <a:gd name="T13" fmla="*/ T12 w 61"/>
                                <a:gd name="T14" fmla="+- 0 247 145"/>
                                <a:gd name="T15" fmla="*/ 247 h 102"/>
                                <a:gd name="T16" fmla="+- 0 10280 10219"/>
                                <a:gd name="T17" fmla="*/ T16 w 61"/>
                                <a:gd name="T18" fmla="+- 0 246 145"/>
                                <a:gd name="T19" fmla="*/ 246 h 102"/>
                              </a:gdLst>
                              <a:ahLst/>
                              <a:cxnLst>
                                <a:cxn ang="0">
                                  <a:pos x="T1" y="T3"/>
                                </a:cxn>
                                <a:cxn ang="0">
                                  <a:pos x="T5" y="T7"/>
                                </a:cxn>
                                <a:cxn ang="0">
                                  <a:pos x="T9" y="T11"/>
                                </a:cxn>
                                <a:cxn ang="0">
                                  <a:pos x="T13" y="T15"/>
                                </a:cxn>
                                <a:cxn ang="0">
                                  <a:pos x="T17" y="T19"/>
                                </a:cxn>
                              </a:cxnLst>
                              <a:rect l="0" t="0" r="r" b="b"/>
                              <a:pathLst>
                                <a:path w="61" h="102">
                                  <a:moveTo>
                                    <a:pt x="61" y="101"/>
                                  </a:moveTo>
                                  <a:lnTo>
                                    <a:pt x="3" y="101"/>
                                  </a:lnTo>
                                  <a:lnTo>
                                    <a:pt x="3" y="102"/>
                                  </a:lnTo>
                                  <a:lnTo>
                                    <a:pt x="61" y="102"/>
                                  </a:lnTo>
                                  <a:lnTo>
                                    <a:pt x="61"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372"/>
                          <wps:cNvSpPr>
                            <a:spLocks/>
                          </wps:cNvSpPr>
                          <wps:spPr bwMode="auto">
                            <a:xfrm>
                              <a:off x="10219" y="145"/>
                              <a:ext cx="61" cy="102"/>
                            </a:xfrm>
                            <a:custGeom>
                              <a:avLst/>
                              <a:gdLst>
                                <a:gd name="T0" fmla="+- 0 10282 10219"/>
                                <a:gd name="T1" fmla="*/ T0 w 61"/>
                                <a:gd name="T2" fmla="+- 0 232 145"/>
                                <a:gd name="T3" fmla="*/ 232 h 102"/>
                                <a:gd name="T4" fmla="+- 0 10220 10219"/>
                                <a:gd name="T5" fmla="*/ T4 w 61"/>
                                <a:gd name="T6" fmla="+- 0 232 145"/>
                                <a:gd name="T7" fmla="*/ 232 h 102"/>
                                <a:gd name="T8" fmla="+- 0 10220 10219"/>
                                <a:gd name="T9" fmla="*/ T8 w 61"/>
                                <a:gd name="T10" fmla="+- 0 246 145"/>
                                <a:gd name="T11" fmla="*/ 246 h 102"/>
                                <a:gd name="T12" fmla="+- 0 10282 10219"/>
                                <a:gd name="T13" fmla="*/ T12 w 61"/>
                                <a:gd name="T14" fmla="+- 0 246 145"/>
                                <a:gd name="T15" fmla="*/ 246 h 102"/>
                                <a:gd name="T16" fmla="+- 0 10282 10219"/>
                                <a:gd name="T17" fmla="*/ T16 w 61"/>
                                <a:gd name="T18" fmla="+- 0 232 145"/>
                                <a:gd name="T19" fmla="*/ 232 h 102"/>
                              </a:gdLst>
                              <a:ahLst/>
                              <a:cxnLst>
                                <a:cxn ang="0">
                                  <a:pos x="T1" y="T3"/>
                                </a:cxn>
                                <a:cxn ang="0">
                                  <a:pos x="T5" y="T7"/>
                                </a:cxn>
                                <a:cxn ang="0">
                                  <a:pos x="T9" y="T11"/>
                                </a:cxn>
                                <a:cxn ang="0">
                                  <a:pos x="T13" y="T15"/>
                                </a:cxn>
                                <a:cxn ang="0">
                                  <a:pos x="T17" y="T19"/>
                                </a:cxn>
                              </a:cxnLst>
                              <a:rect l="0" t="0" r="r" b="b"/>
                              <a:pathLst>
                                <a:path w="61" h="102">
                                  <a:moveTo>
                                    <a:pt x="63" y="87"/>
                                  </a:moveTo>
                                  <a:lnTo>
                                    <a:pt x="1" y="87"/>
                                  </a:lnTo>
                                  <a:lnTo>
                                    <a:pt x="1" y="101"/>
                                  </a:lnTo>
                                  <a:lnTo>
                                    <a:pt x="63" y="101"/>
                                  </a:lnTo>
                                  <a:lnTo>
                                    <a:pt x="63"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373"/>
                          <wps:cNvSpPr>
                            <a:spLocks/>
                          </wps:cNvSpPr>
                          <wps:spPr bwMode="auto">
                            <a:xfrm>
                              <a:off x="10219" y="145"/>
                              <a:ext cx="61" cy="102"/>
                            </a:xfrm>
                            <a:custGeom>
                              <a:avLst/>
                              <a:gdLst>
                                <a:gd name="T0" fmla="+- 0 10262 10219"/>
                                <a:gd name="T1" fmla="*/ T0 w 61"/>
                                <a:gd name="T2" fmla="+- 0 165 145"/>
                                <a:gd name="T3" fmla="*/ 165 h 102"/>
                                <a:gd name="T4" fmla="+- 0 10242 10219"/>
                                <a:gd name="T5" fmla="*/ T4 w 61"/>
                                <a:gd name="T6" fmla="+- 0 165 145"/>
                                <a:gd name="T7" fmla="*/ 165 h 102"/>
                                <a:gd name="T8" fmla="+- 0 10242 10219"/>
                                <a:gd name="T9" fmla="*/ T8 w 61"/>
                                <a:gd name="T10" fmla="+- 0 232 145"/>
                                <a:gd name="T11" fmla="*/ 232 h 102"/>
                                <a:gd name="T12" fmla="+- 0 10262 10219"/>
                                <a:gd name="T13" fmla="*/ T12 w 61"/>
                                <a:gd name="T14" fmla="+- 0 232 145"/>
                                <a:gd name="T15" fmla="*/ 232 h 102"/>
                                <a:gd name="T16" fmla="+- 0 10262 10219"/>
                                <a:gd name="T17" fmla="*/ T16 w 61"/>
                                <a:gd name="T18" fmla="+- 0 165 145"/>
                                <a:gd name="T19" fmla="*/ 165 h 102"/>
                              </a:gdLst>
                              <a:ahLst/>
                              <a:cxnLst>
                                <a:cxn ang="0">
                                  <a:pos x="T1" y="T3"/>
                                </a:cxn>
                                <a:cxn ang="0">
                                  <a:pos x="T5" y="T7"/>
                                </a:cxn>
                                <a:cxn ang="0">
                                  <a:pos x="T9" y="T11"/>
                                </a:cxn>
                                <a:cxn ang="0">
                                  <a:pos x="T13" y="T15"/>
                                </a:cxn>
                                <a:cxn ang="0">
                                  <a:pos x="T17" y="T19"/>
                                </a:cxn>
                              </a:cxnLst>
                              <a:rect l="0" t="0" r="r" b="b"/>
                              <a:pathLst>
                                <a:path w="61" h="102">
                                  <a:moveTo>
                                    <a:pt x="43" y="20"/>
                                  </a:moveTo>
                                  <a:lnTo>
                                    <a:pt x="23" y="20"/>
                                  </a:lnTo>
                                  <a:lnTo>
                                    <a:pt x="23" y="87"/>
                                  </a:lnTo>
                                  <a:lnTo>
                                    <a:pt x="43" y="87"/>
                                  </a:lnTo>
                                  <a:lnTo>
                                    <a:pt x="4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374"/>
                          <wps:cNvSpPr>
                            <a:spLocks/>
                          </wps:cNvSpPr>
                          <wps:spPr bwMode="auto">
                            <a:xfrm>
                              <a:off x="10219" y="145"/>
                              <a:ext cx="61" cy="102"/>
                            </a:xfrm>
                            <a:custGeom>
                              <a:avLst/>
                              <a:gdLst>
                                <a:gd name="T0" fmla="+- 0 10261 10219"/>
                                <a:gd name="T1" fmla="*/ T0 w 61"/>
                                <a:gd name="T2" fmla="+- 0 145 145"/>
                                <a:gd name="T3" fmla="*/ 145 h 102"/>
                                <a:gd name="T4" fmla="+- 0 10246 10219"/>
                                <a:gd name="T5" fmla="*/ T4 w 61"/>
                                <a:gd name="T6" fmla="+- 0 145 145"/>
                                <a:gd name="T7" fmla="*/ 145 h 102"/>
                                <a:gd name="T8" fmla="+- 0 10244 10219"/>
                                <a:gd name="T9" fmla="*/ T8 w 61"/>
                                <a:gd name="T10" fmla="+- 0 147 145"/>
                                <a:gd name="T11" fmla="*/ 147 h 102"/>
                                <a:gd name="T12" fmla="+- 0 10223 10219"/>
                                <a:gd name="T13" fmla="*/ T12 w 61"/>
                                <a:gd name="T14" fmla="+- 0 161 145"/>
                                <a:gd name="T15" fmla="*/ 161 h 102"/>
                                <a:gd name="T16" fmla="+- 0 10220 10219"/>
                                <a:gd name="T17" fmla="*/ T16 w 61"/>
                                <a:gd name="T18" fmla="+- 0 161 145"/>
                                <a:gd name="T19" fmla="*/ 161 h 102"/>
                                <a:gd name="T20" fmla="+- 0 10220 10219"/>
                                <a:gd name="T21" fmla="*/ T20 w 61"/>
                                <a:gd name="T22" fmla="+- 0 166 145"/>
                                <a:gd name="T23" fmla="*/ 166 h 102"/>
                                <a:gd name="T24" fmla="+- 0 10219 10219"/>
                                <a:gd name="T25" fmla="*/ T24 w 61"/>
                                <a:gd name="T26" fmla="+- 0 167 145"/>
                                <a:gd name="T27" fmla="*/ 167 h 102"/>
                                <a:gd name="T28" fmla="+- 0 10219 10219"/>
                                <a:gd name="T29" fmla="*/ T28 w 61"/>
                                <a:gd name="T30" fmla="+- 0 171 145"/>
                                <a:gd name="T31" fmla="*/ 171 h 102"/>
                                <a:gd name="T32" fmla="+- 0 10220 10219"/>
                                <a:gd name="T33" fmla="*/ T32 w 61"/>
                                <a:gd name="T34" fmla="+- 0 172 145"/>
                                <a:gd name="T35" fmla="*/ 172 h 102"/>
                                <a:gd name="T36" fmla="+- 0 10220 10219"/>
                                <a:gd name="T37" fmla="*/ T36 w 61"/>
                                <a:gd name="T38" fmla="+- 0 174 145"/>
                                <a:gd name="T39" fmla="*/ 174 h 102"/>
                                <a:gd name="T40" fmla="+- 0 10222 10219"/>
                                <a:gd name="T41" fmla="*/ T40 w 61"/>
                                <a:gd name="T42" fmla="+- 0 175 145"/>
                                <a:gd name="T43" fmla="*/ 175 h 102"/>
                                <a:gd name="T44" fmla="+- 0 10223 10219"/>
                                <a:gd name="T45" fmla="*/ T44 w 61"/>
                                <a:gd name="T46" fmla="+- 0 175 145"/>
                                <a:gd name="T47" fmla="*/ 175 h 102"/>
                                <a:gd name="T48" fmla="+- 0 10225 10219"/>
                                <a:gd name="T49" fmla="*/ T48 w 61"/>
                                <a:gd name="T50" fmla="+- 0 174 145"/>
                                <a:gd name="T51" fmla="*/ 174 h 102"/>
                                <a:gd name="T52" fmla="+- 0 10242 10219"/>
                                <a:gd name="T53" fmla="*/ T52 w 61"/>
                                <a:gd name="T54" fmla="+- 0 165 145"/>
                                <a:gd name="T55" fmla="*/ 165 h 102"/>
                                <a:gd name="T56" fmla="+- 0 10262 10219"/>
                                <a:gd name="T57" fmla="*/ T56 w 61"/>
                                <a:gd name="T58" fmla="+- 0 165 145"/>
                                <a:gd name="T59" fmla="*/ 165 h 102"/>
                                <a:gd name="T60" fmla="+- 0 10262 10219"/>
                                <a:gd name="T61" fmla="*/ T60 w 61"/>
                                <a:gd name="T62" fmla="+- 0 147 145"/>
                                <a:gd name="T63" fmla="*/ 147 h 102"/>
                                <a:gd name="T64" fmla="+- 0 10261 10219"/>
                                <a:gd name="T65" fmla="*/ T64 w 61"/>
                                <a:gd name="T66" fmla="+- 0 147 145"/>
                                <a:gd name="T67" fmla="*/ 147 h 102"/>
                                <a:gd name="T68" fmla="+- 0 10261 10219"/>
                                <a:gd name="T69" fmla="*/ T68 w 61"/>
                                <a:gd name="T70" fmla="+- 0 145 145"/>
                                <a:gd name="T71" fmla="*/ 14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 h="102">
                                  <a:moveTo>
                                    <a:pt x="42" y="0"/>
                                  </a:moveTo>
                                  <a:lnTo>
                                    <a:pt x="27" y="0"/>
                                  </a:lnTo>
                                  <a:lnTo>
                                    <a:pt x="25" y="2"/>
                                  </a:lnTo>
                                  <a:lnTo>
                                    <a:pt x="4" y="16"/>
                                  </a:lnTo>
                                  <a:lnTo>
                                    <a:pt x="1" y="16"/>
                                  </a:lnTo>
                                  <a:lnTo>
                                    <a:pt x="1" y="21"/>
                                  </a:lnTo>
                                  <a:lnTo>
                                    <a:pt x="0" y="22"/>
                                  </a:lnTo>
                                  <a:lnTo>
                                    <a:pt x="0" y="26"/>
                                  </a:lnTo>
                                  <a:lnTo>
                                    <a:pt x="1" y="27"/>
                                  </a:lnTo>
                                  <a:lnTo>
                                    <a:pt x="1" y="29"/>
                                  </a:lnTo>
                                  <a:lnTo>
                                    <a:pt x="3" y="30"/>
                                  </a:lnTo>
                                  <a:lnTo>
                                    <a:pt x="4" y="30"/>
                                  </a:lnTo>
                                  <a:lnTo>
                                    <a:pt x="6" y="29"/>
                                  </a:lnTo>
                                  <a:lnTo>
                                    <a:pt x="23" y="20"/>
                                  </a:lnTo>
                                  <a:lnTo>
                                    <a:pt x="43" y="20"/>
                                  </a:lnTo>
                                  <a:lnTo>
                                    <a:pt x="43" y="2"/>
                                  </a:lnTo>
                                  <a:lnTo>
                                    <a:pt x="42" y="2"/>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 name="Group 375"/>
                        <wpg:cNvGrpSpPr>
                          <a:grpSpLocks/>
                        </wpg:cNvGrpSpPr>
                        <wpg:grpSpPr bwMode="auto">
                          <a:xfrm>
                            <a:off x="5486400" y="86264"/>
                            <a:ext cx="46397" cy="75708"/>
                            <a:chOff x="10294" y="144"/>
                            <a:chExt cx="73" cy="104"/>
                          </a:xfrm>
                        </wpg:grpSpPr>
                        <wps:wsp>
                          <wps:cNvPr id="1536" name="Freeform 376"/>
                          <wps:cNvSpPr>
                            <a:spLocks/>
                          </wps:cNvSpPr>
                          <wps:spPr bwMode="auto">
                            <a:xfrm>
                              <a:off x="10294" y="144"/>
                              <a:ext cx="73" cy="104"/>
                            </a:xfrm>
                            <a:custGeom>
                              <a:avLst/>
                              <a:gdLst>
                                <a:gd name="T0" fmla="+- 0 10339 10294"/>
                                <a:gd name="T1" fmla="*/ T0 w 73"/>
                                <a:gd name="T2" fmla="+- 0 144 144"/>
                                <a:gd name="T3" fmla="*/ 144 h 104"/>
                                <a:gd name="T4" fmla="+- 0 10325 10294"/>
                                <a:gd name="T5" fmla="*/ T4 w 73"/>
                                <a:gd name="T6" fmla="+- 0 144 144"/>
                                <a:gd name="T7" fmla="*/ 144 h 104"/>
                                <a:gd name="T8" fmla="+- 0 10319 10294"/>
                                <a:gd name="T9" fmla="*/ T8 w 73"/>
                                <a:gd name="T10" fmla="+- 0 145 144"/>
                                <a:gd name="T11" fmla="*/ 145 h 104"/>
                                <a:gd name="T12" fmla="+- 0 10298 10294"/>
                                <a:gd name="T13" fmla="*/ T12 w 73"/>
                                <a:gd name="T14" fmla="+- 0 168 144"/>
                                <a:gd name="T15" fmla="*/ 168 h 104"/>
                                <a:gd name="T16" fmla="+- 0 10296 10294"/>
                                <a:gd name="T17" fmla="*/ T16 w 73"/>
                                <a:gd name="T18" fmla="+- 0 174 144"/>
                                <a:gd name="T19" fmla="*/ 174 h 104"/>
                                <a:gd name="T20" fmla="+- 0 10294 10294"/>
                                <a:gd name="T21" fmla="*/ T20 w 73"/>
                                <a:gd name="T22" fmla="+- 0 189 144"/>
                                <a:gd name="T23" fmla="*/ 189 h 104"/>
                                <a:gd name="T24" fmla="+- 0 10294 10294"/>
                                <a:gd name="T25" fmla="*/ T24 w 73"/>
                                <a:gd name="T26" fmla="+- 0 205 144"/>
                                <a:gd name="T27" fmla="*/ 205 h 104"/>
                                <a:gd name="T28" fmla="+- 0 10295 10294"/>
                                <a:gd name="T29" fmla="*/ T28 w 73"/>
                                <a:gd name="T30" fmla="+- 0 213 144"/>
                                <a:gd name="T31" fmla="*/ 213 h 104"/>
                                <a:gd name="T32" fmla="+- 0 10296 10294"/>
                                <a:gd name="T33" fmla="*/ T32 w 73"/>
                                <a:gd name="T34" fmla="+- 0 219 144"/>
                                <a:gd name="T35" fmla="*/ 219 h 104"/>
                                <a:gd name="T36" fmla="+- 0 10297 10294"/>
                                <a:gd name="T37" fmla="*/ T36 w 73"/>
                                <a:gd name="T38" fmla="+- 0 226 144"/>
                                <a:gd name="T39" fmla="*/ 226 h 104"/>
                                <a:gd name="T40" fmla="+- 0 10298 10294"/>
                                <a:gd name="T41" fmla="*/ T40 w 73"/>
                                <a:gd name="T42" fmla="+- 0 231 144"/>
                                <a:gd name="T43" fmla="*/ 231 h 104"/>
                                <a:gd name="T44" fmla="+- 0 10302 10294"/>
                                <a:gd name="T45" fmla="*/ T44 w 73"/>
                                <a:gd name="T46" fmla="+- 0 235 144"/>
                                <a:gd name="T47" fmla="*/ 235 h 104"/>
                                <a:gd name="T48" fmla="+- 0 10304 10294"/>
                                <a:gd name="T49" fmla="*/ T48 w 73"/>
                                <a:gd name="T50" fmla="+- 0 240 144"/>
                                <a:gd name="T51" fmla="*/ 240 h 104"/>
                                <a:gd name="T52" fmla="+- 0 10308 10294"/>
                                <a:gd name="T53" fmla="*/ T52 w 73"/>
                                <a:gd name="T54" fmla="+- 0 244 144"/>
                                <a:gd name="T55" fmla="*/ 244 h 104"/>
                                <a:gd name="T56" fmla="+- 0 10313 10294"/>
                                <a:gd name="T57" fmla="*/ T56 w 73"/>
                                <a:gd name="T58" fmla="+- 0 246 144"/>
                                <a:gd name="T59" fmla="*/ 246 h 104"/>
                                <a:gd name="T60" fmla="+- 0 10316 10294"/>
                                <a:gd name="T61" fmla="*/ T60 w 73"/>
                                <a:gd name="T62" fmla="+- 0 249 144"/>
                                <a:gd name="T63" fmla="*/ 249 h 104"/>
                                <a:gd name="T64" fmla="+- 0 10343 10294"/>
                                <a:gd name="T65" fmla="*/ T64 w 73"/>
                                <a:gd name="T66" fmla="+- 0 249 144"/>
                                <a:gd name="T67" fmla="*/ 249 h 104"/>
                                <a:gd name="T68" fmla="+- 0 10348 10294"/>
                                <a:gd name="T69" fmla="*/ T68 w 73"/>
                                <a:gd name="T70" fmla="+- 0 246 144"/>
                                <a:gd name="T71" fmla="*/ 246 h 104"/>
                                <a:gd name="T72" fmla="+- 0 10351 10294"/>
                                <a:gd name="T73" fmla="*/ T72 w 73"/>
                                <a:gd name="T74" fmla="+- 0 243 144"/>
                                <a:gd name="T75" fmla="*/ 243 h 104"/>
                                <a:gd name="T76" fmla="+- 0 10355 10294"/>
                                <a:gd name="T77" fmla="*/ T76 w 73"/>
                                <a:gd name="T78" fmla="+- 0 240 144"/>
                                <a:gd name="T79" fmla="*/ 240 h 104"/>
                                <a:gd name="T80" fmla="+- 0 10358 10294"/>
                                <a:gd name="T81" fmla="*/ T80 w 73"/>
                                <a:gd name="T82" fmla="+- 0 234 144"/>
                                <a:gd name="T83" fmla="*/ 234 h 104"/>
                                <a:gd name="T84" fmla="+- 0 10359 10294"/>
                                <a:gd name="T85" fmla="*/ T84 w 73"/>
                                <a:gd name="T86" fmla="+- 0 233 144"/>
                                <a:gd name="T87" fmla="*/ 233 h 104"/>
                                <a:gd name="T88" fmla="+- 0 10327 10294"/>
                                <a:gd name="T89" fmla="*/ T88 w 73"/>
                                <a:gd name="T90" fmla="+- 0 233 144"/>
                                <a:gd name="T91" fmla="*/ 233 h 104"/>
                                <a:gd name="T92" fmla="+- 0 10325 10294"/>
                                <a:gd name="T93" fmla="*/ T92 w 73"/>
                                <a:gd name="T94" fmla="+- 0 232 144"/>
                                <a:gd name="T95" fmla="*/ 232 h 104"/>
                                <a:gd name="T96" fmla="+- 0 10324 10294"/>
                                <a:gd name="T97" fmla="*/ T96 w 73"/>
                                <a:gd name="T98" fmla="+- 0 231 144"/>
                                <a:gd name="T99" fmla="*/ 231 h 104"/>
                                <a:gd name="T100" fmla="+- 0 10321 10294"/>
                                <a:gd name="T101" fmla="*/ T100 w 73"/>
                                <a:gd name="T102" fmla="+- 0 229 144"/>
                                <a:gd name="T103" fmla="*/ 229 h 104"/>
                                <a:gd name="T104" fmla="+- 0 10320 10294"/>
                                <a:gd name="T105" fmla="*/ T104 w 73"/>
                                <a:gd name="T106" fmla="+- 0 228 144"/>
                                <a:gd name="T107" fmla="*/ 228 h 104"/>
                                <a:gd name="T108" fmla="+- 0 10319 10294"/>
                                <a:gd name="T109" fmla="*/ T108 w 73"/>
                                <a:gd name="T110" fmla="+- 0 226 144"/>
                                <a:gd name="T111" fmla="*/ 226 h 104"/>
                                <a:gd name="T112" fmla="+- 0 10316 10294"/>
                                <a:gd name="T113" fmla="*/ T112 w 73"/>
                                <a:gd name="T114" fmla="+- 0 219 144"/>
                                <a:gd name="T115" fmla="*/ 219 h 104"/>
                                <a:gd name="T116" fmla="+- 0 10316 10294"/>
                                <a:gd name="T117" fmla="*/ T116 w 73"/>
                                <a:gd name="T118" fmla="+- 0 214 144"/>
                                <a:gd name="T119" fmla="*/ 214 h 104"/>
                                <a:gd name="T120" fmla="+- 0 10315 10294"/>
                                <a:gd name="T121" fmla="*/ T120 w 73"/>
                                <a:gd name="T122" fmla="+- 0 209 144"/>
                                <a:gd name="T123" fmla="*/ 209 h 104"/>
                                <a:gd name="T124" fmla="+- 0 10315 10294"/>
                                <a:gd name="T125" fmla="*/ T124 w 73"/>
                                <a:gd name="T126" fmla="+- 0 185 144"/>
                                <a:gd name="T127" fmla="*/ 185 h 104"/>
                                <a:gd name="T128" fmla="+- 0 10316 10294"/>
                                <a:gd name="T129" fmla="*/ T128 w 73"/>
                                <a:gd name="T130" fmla="+- 0 180 144"/>
                                <a:gd name="T131" fmla="*/ 180 h 104"/>
                                <a:gd name="T132" fmla="+- 0 10316 10294"/>
                                <a:gd name="T133" fmla="*/ T132 w 73"/>
                                <a:gd name="T134" fmla="+- 0 172 144"/>
                                <a:gd name="T135" fmla="*/ 172 h 104"/>
                                <a:gd name="T136" fmla="+- 0 10319 10294"/>
                                <a:gd name="T137" fmla="*/ T136 w 73"/>
                                <a:gd name="T138" fmla="+- 0 169 144"/>
                                <a:gd name="T139" fmla="*/ 169 h 104"/>
                                <a:gd name="T140" fmla="+- 0 10319 10294"/>
                                <a:gd name="T141" fmla="*/ T140 w 73"/>
                                <a:gd name="T142" fmla="+- 0 167 144"/>
                                <a:gd name="T143" fmla="*/ 167 h 104"/>
                                <a:gd name="T144" fmla="+- 0 10321 10294"/>
                                <a:gd name="T145" fmla="*/ T144 w 73"/>
                                <a:gd name="T146" fmla="+- 0 165 144"/>
                                <a:gd name="T147" fmla="*/ 165 h 104"/>
                                <a:gd name="T148" fmla="+- 0 10322 10294"/>
                                <a:gd name="T149" fmla="*/ T148 w 73"/>
                                <a:gd name="T150" fmla="+- 0 162 144"/>
                                <a:gd name="T151" fmla="*/ 162 h 104"/>
                                <a:gd name="T152" fmla="+- 0 10325 10294"/>
                                <a:gd name="T153" fmla="*/ T152 w 73"/>
                                <a:gd name="T154" fmla="+- 0 161 144"/>
                                <a:gd name="T155" fmla="*/ 161 h 104"/>
                                <a:gd name="T156" fmla="+- 0 10361 10294"/>
                                <a:gd name="T157" fmla="*/ T156 w 73"/>
                                <a:gd name="T158" fmla="+- 0 161 144"/>
                                <a:gd name="T159" fmla="*/ 161 h 104"/>
                                <a:gd name="T160" fmla="+- 0 10357 10294"/>
                                <a:gd name="T161" fmla="*/ T160 w 73"/>
                                <a:gd name="T162" fmla="+- 0 153 144"/>
                                <a:gd name="T163" fmla="*/ 153 h 104"/>
                                <a:gd name="T164" fmla="+- 0 10354 10294"/>
                                <a:gd name="T165" fmla="*/ T164 w 73"/>
                                <a:gd name="T166" fmla="+- 0 150 144"/>
                                <a:gd name="T167" fmla="*/ 150 h 104"/>
                                <a:gd name="T168" fmla="+- 0 10344 10294"/>
                                <a:gd name="T169" fmla="*/ T168 w 73"/>
                                <a:gd name="T170" fmla="+- 0 145 144"/>
                                <a:gd name="T171" fmla="*/ 145 h 104"/>
                                <a:gd name="T172" fmla="+- 0 10339 10294"/>
                                <a:gd name="T173" fmla="*/ T172 w 73"/>
                                <a:gd name="T174" fmla="+- 0 144 144"/>
                                <a:gd name="T175" fmla="*/ 14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3" h="104">
                                  <a:moveTo>
                                    <a:pt x="45" y="0"/>
                                  </a:moveTo>
                                  <a:lnTo>
                                    <a:pt x="31" y="0"/>
                                  </a:lnTo>
                                  <a:lnTo>
                                    <a:pt x="25" y="1"/>
                                  </a:lnTo>
                                  <a:lnTo>
                                    <a:pt x="4" y="24"/>
                                  </a:lnTo>
                                  <a:lnTo>
                                    <a:pt x="2" y="30"/>
                                  </a:lnTo>
                                  <a:lnTo>
                                    <a:pt x="0" y="45"/>
                                  </a:lnTo>
                                  <a:lnTo>
                                    <a:pt x="0" y="61"/>
                                  </a:lnTo>
                                  <a:lnTo>
                                    <a:pt x="1" y="69"/>
                                  </a:lnTo>
                                  <a:lnTo>
                                    <a:pt x="2" y="75"/>
                                  </a:lnTo>
                                  <a:lnTo>
                                    <a:pt x="3" y="82"/>
                                  </a:lnTo>
                                  <a:lnTo>
                                    <a:pt x="4" y="87"/>
                                  </a:lnTo>
                                  <a:lnTo>
                                    <a:pt x="8" y="91"/>
                                  </a:lnTo>
                                  <a:lnTo>
                                    <a:pt x="10" y="96"/>
                                  </a:lnTo>
                                  <a:lnTo>
                                    <a:pt x="14" y="100"/>
                                  </a:lnTo>
                                  <a:lnTo>
                                    <a:pt x="19" y="102"/>
                                  </a:lnTo>
                                  <a:lnTo>
                                    <a:pt x="22" y="105"/>
                                  </a:lnTo>
                                  <a:lnTo>
                                    <a:pt x="49" y="105"/>
                                  </a:lnTo>
                                  <a:lnTo>
                                    <a:pt x="54" y="102"/>
                                  </a:lnTo>
                                  <a:lnTo>
                                    <a:pt x="57" y="99"/>
                                  </a:lnTo>
                                  <a:lnTo>
                                    <a:pt x="61" y="96"/>
                                  </a:lnTo>
                                  <a:lnTo>
                                    <a:pt x="64" y="90"/>
                                  </a:lnTo>
                                  <a:lnTo>
                                    <a:pt x="65" y="89"/>
                                  </a:lnTo>
                                  <a:lnTo>
                                    <a:pt x="33" y="89"/>
                                  </a:lnTo>
                                  <a:lnTo>
                                    <a:pt x="31" y="88"/>
                                  </a:lnTo>
                                  <a:lnTo>
                                    <a:pt x="30" y="87"/>
                                  </a:lnTo>
                                  <a:lnTo>
                                    <a:pt x="27" y="85"/>
                                  </a:lnTo>
                                  <a:lnTo>
                                    <a:pt x="26" y="84"/>
                                  </a:lnTo>
                                  <a:lnTo>
                                    <a:pt x="25" y="82"/>
                                  </a:lnTo>
                                  <a:lnTo>
                                    <a:pt x="22" y="75"/>
                                  </a:lnTo>
                                  <a:lnTo>
                                    <a:pt x="22" y="70"/>
                                  </a:lnTo>
                                  <a:lnTo>
                                    <a:pt x="21" y="65"/>
                                  </a:lnTo>
                                  <a:lnTo>
                                    <a:pt x="21" y="41"/>
                                  </a:lnTo>
                                  <a:lnTo>
                                    <a:pt x="22" y="36"/>
                                  </a:lnTo>
                                  <a:lnTo>
                                    <a:pt x="22" y="28"/>
                                  </a:lnTo>
                                  <a:lnTo>
                                    <a:pt x="25" y="25"/>
                                  </a:lnTo>
                                  <a:lnTo>
                                    <a:pt x="25" y="23"/>
                                  </a:lnTo>
                                  <a:lnTo>
                                    <a:pt x="27" y="21"/>
                                  </a:lnTo>
                                  <a:lnTo>
                                    <a:pt x="28" y="18"/>
                                  </a:lnTo>
                                  <a:lnTo>
                                    <a:pt x="31" y="17"/>
                                  </a:lnTo>
                                  <a:lnTo>
                                    <a:pt x="67" y="17"/>
                                  </a:lnTo>
                                  <a:lnTo>
                                    <a:pt x="63" y="9"/>
                                  </a:lnTo>
                                  <a:lnTo>
                                    <a:pt x="60" y="6"/>
                                  </a:lnTo>
                                  <a:lnTo>
                                    <a:pt x="50" y="1"/>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377"/>
                          <wps:cNvSpPr>
                            <a:spLocks/>
                          </wps:cNvSpPr>
                          <wps:spPr bwMode="auto">
                            <a:xfrm>
                              <a:off x="10294" y="144"/>
                              <a:ext cx="73" cy="104"/>
                            </a:xfrm>
                            <a:custGeom>
                              <a:avLst/>
                              <a:gdLst>
                                <a:gd name="T0" fmla="+- 0 10361 10294"/>
                                <a:gd name="T1" fmla="*/ T0 w 73"/>
                                <a:gd name="T2" fmla="+- 0 161 144"/>
                                <a:gd name="T3" fmla="*/ 161 h 104"/>
                                <a:gd name="T4" fmla="+- 0 10337 10294"/>
                                <a:gd name="T5" fmla="*/ T4 w 73"/>
                                <a:gd name="T6" fmla="+- 0 161 144"/>
                                <a:gd name="T7" fmla="*/ 161 h 104"/>
                                <a:gd name="T8" fmla="+- 0 10339 10294"/>
                                <a:gd name="T9" fmla="*/ T8 w 73"/>
                                <a:gd name="T10" fmla="+- 0 162 144"/>
                                <a:gd name="T11" fmla="*/ 162 h 104"/>
                                <a:gd name="T12" fmla="+- 0 10339 10294"/>
                                <a:gd name="T13" fmla="*/ T12 w 73"/>
                                <a:gd name="T14" fmla="+- 0 163 144"/>
                                <a:gd name="T15" fmla="*/ 163 h 104"/>
                                <a:gd name="T16" fmla="+- 0 10342 10294"/>
                                <a:gd name="T17" fmla="*/ T16 w 73"/>
                                <a:gd name="T18" fmla="+- 0 166 144"/>
                                <a:gd name="T19" fmla="*/ 166 h 104"/>
                                <a:gd name="T20" fmla="+- 0 10343 10294"/>
                                <a:gd name="T21" fmla="*/ T20 w 73"/>
                                <a:gd name="T22" fmla="+- 0 168 144"/>
                                <a:gd name="T23" fmla="*/ 168 h 104"/>
                                <a:gd name="T24" fmla="+- 0 10343 10294"/>
                                <a:gd name="T25" fmla="*/ T24 w 73"/>
                                <a:gd name="T26" fmla="+- 0 169 144"/>
                                <a:gd name="T27" fmla="*/ 169 h 104"/>
                                <a:gd name="T28" fmla="+- 0 10345 10294"/>
                                <a:gd name="T29" fmla="*/ T28 w 73"/>
                                <a:gd name="T30" fmla="+- 0 174 144"/>
                                <a:gd name="T31" fmla="*/ 174 h 104"/>
                                <a:gd name="T32" fmla="+- 0 10345 10294"/>
                                <a:gd name="T33" fmla="*/ T32 w 73"/>
                                <a:gd name="T34" fmla="+- 0 185 144"/>
                                <a:gd name="T35" fmla="*/ 185 h 104"/>
                                <a:gd name="T36" fmla="+- 0 10346 10294"/>
                                <a:gd name="T37" fmla="*/ T36 w 73"/>
                                <a:gd name="T38" fmla="+- 0 189 144"/>
                                <a:gd name="T39" fmla="*/ 189 h 104"/>
                                <a:gd name="T40" fmla="+- 0 10346 10294"/>
                                <a:gd name="T41" fmla="*/ T40 w 73"/>
                                <a:gd name="T42" fmla="+- 0 205 144"/>
                                <a:gd name="T43" fmla="*/ 205 h 104"/>
                                <a:gd name="T44" fmla="+- 0 10345 10294"/>
                                <a:gd name="T45" fmla="*/ T44 w 73"/>
                                <a:gd name="T46" fmla="+- 0 208 144"/>
                                <a:gd name="T47" fmla="*/ 208 h 104"/>
                                <a:gd name="T48" fmla="+- 0 10345 10294"/>
                                <a:gd name="T49" fmla="*/ T48 w 73"/>
                                <a:gd name="T50" fmla="+- 0 217 144"/>
                                <a:gd name="T51" fmla="*/ 217 h 104"/>
                                <a:gd name="T52" fmla="+- 0 10344 10294"/>
                                <a:gd name="T53" fmla="*/ T52 w 73"/>
                                <a:gd name="T54" fmla="+- 0 220 144"/>
                                <a:gd name="T55" fmla="*/ 220 h 104"/>
                                <a:gd name="T56" fmla="+- 0 10344 10294"/>
                                <a:gd name="T57" fmla="*/ T56 w 73"/>
                                <a:gd name="T58" fmla="+- 0 222 144"/>
                                <a:gd name="T59" fmla="*/ 222 h 104"/>
                                <a:gd name="T60" fmla="+- 0 10343 10294"/>
                                <a:gd name="T61" fmla="*/ T60 w 73"/>
                                <a:gd name="T62" fmla="+- 0 223 144"/>
                                <a:gd name="T63" fmla="*/ 223 h 104"/>
                                <a:gd name="T64" fmla="+- 0 10340 10294"/>
                                <a:gd name="T65" fmla="*/ T64 w 73"/>
                                <a:gd name="T66" fmla="+- 0 228 144"/>
                                <a:gd name="T67" fmla="*/ 228 h 104"/>
                                <a:gd name="T68" fmla="+- 0 10337 10294"/>
                                <a:gd name="T69" fmla="*/ T68 w 73"/>
                                <a:gd name="T70" fmla="+- 0 232 144"/>
                                <a:gd name="T71" fmla="*/ 232 h 104"/>
                                <a:gd name="T72" fmla="+- 0 10334 10294"/>
                                <a:gd name="T73" fmla="*/ T72 w 73"/>
                                <a:gd name="T74" fmla="+- 0 232 144"/>
                                <a:gd name="T75" fmla="*/ 232 h 104"/>
                                <a:gd name="T76" fmla="+- 0 10333 10294"/>
                                <a:gd name="T77" fmla="*/ T76 w 73"/>
                                <a:gd name="T78" fmla="+- 0 233 144"/>
                                <a:gd name="T79" fmla="*/ 233 h 104"/>
                                <a:gd name="T80" fmla="+- 0 10359 10294"/>
                                <a:gd name="T81" fmla="*/ T80 w 73"/>
                                <a:gd name="T82" fmla="+- 0 233 144"/>
                                <a:gd name="T83" fmla="*/ 233 h 104"/>
                                <a:gd name="T84" fmla="+- 0 10363 10294"/>
                                <a:gd name="T85" fmla="*/ T84 w 73"/>
                                <a:gd name="T86" fmla="+- 0 225 144"/>
                                <a:gd name="T87" fmla="*/ 225 h 104"/>
                                <a:gd name="T88" fmla="+- 0 10366 10294"/>
                                <a:gd name="T89" fmla="*/ T88 w 73"/>
                                <a:gd name="T90" fmla="+- 0 217 144"/>
                                <a:gd name="T91" fmla="*/ 217 h 104"/>
                                <a:gd name="T92" fmla="+- 0 10366 10294"/>
                                <a:gd name="T93" fmla="*/ T92 w 73"/>
                                <a:gd name="T94" fmla="+- 0 211 144"/>
                                <a:gd name="T95" fmla="*/ 211 h 104"/>
                                <a:gd name="T96" fmla="+- 0 10367 10294"/>
                                <a:gd name="T97" fmla="*/ T96 w 73"/>
                                <a:gd name="T98" fmla="+- 0 205 144"/>
                                <a:gd name="T99" fmla="*/ 205 h 104"/>
                                <a:gd name="T100" fmla="+- 0 10367 10294"/>
                                <a:gd name="T101" fmla="*/ T100 w 73"/>
                                <a:gd name="T102" fmla="+- 0 181 144"/>
                                <a:gd name="T103" fmla="*/ 181 h 104"/>
                                <a:gd name="T104" fmla="+- 0 10366 10294"/>
                                <a:gd name="T105" fmla="*/ T104 w 73"/>
                                <a:gd name="T106" fmla="+- 0 174 144"/>
                                <a:gd name="T107" fmla="*/ 174 h 104"/>
                                <a:gd name="T108" fmla="+- 0 10364 10294"/>
                                <a:gd name="T109" fmla="*/ T108 w 73"/>
                                <a:gd name="T110" fmla="+- 0 168 144"/>
                                <a:gd name="T111" fmla="*/ 168 h 104"/>
                                <a:gd name="T112" fmla="+- 0 10362 10294"/>
                                <a:gd name="T113" fmla="*/ T112 w 73"/>
                                <a:gd name="T114" fmla="+- 0 162 144"/>
                                <a:gd name="T115" fmla="*/ 162 h 104"/>
                                <a:gd name="T116" fmla="+- 0 10361 10294"/>
                                <a:gd name="T117" fmla="*/ T116 w 73"/>
                                <a:gd name="T118" fmla="+- 0 161 144"/>
                                <a:gd name="T119" fmla="*/ 16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3" h="104">
                                  <a:moveTo>
                                    <a:pt x="67" y="17"/>
                                  </a:moveTo>
                                  <a:lnTo>
                                    <a:pt x="43" y="17"/>
                                  </a:lnTo>
                                  <a:lnTo>
                                    <a:pt x="45" y="18"/>
                                  </a:lnTo>
                                  <a:lnTo>
                                    <a:pt x="45" y="19"/>
                                  </a:lnTo>
                                  <a:lnTo>
                                    <a:pt x="48" y="22"/>
                                  </a:lnTo>
                                  <a:lnTo>
                                    <a:pt x="49" y="24"/>
                                  </a:lnTo>
                                  <a:lnTo>
                                    <a:pt x="49" y="25"/>
                                  </a:lnTo>
                                  <a:lnTo>
                                    <a:pt x="51" y="30"/>
                                  </a:lnTo>
                                  <a:lnTo>
                                    <a:pt x="51" y="41"/>
                                  </a:lnTo>
                                  <a:lnTo>
                                    <a:pt x="52" y="45"/>
                                  </a:lnTo>
                                  <a:lnTo>
                                    <a:pt x="52" y="61"/>
                                  </a:lnTo>
                                  <a:lnTo>
                                    <a:pt x="51" y="64"/>
                                  </a:lnTo>
                                  <a:lnTo>
                                    <a:pt x="51" y="73"/>
                                  </a:lnTo>
                                  <a:lnTo>
                                    <a:pt x="50" y="76"/>
                                  </a:lnTo>
                                  <a:lnTo>
                                    <a:pt x="50" y="78"/>
                                  </a:lnTo>
                                  <a:lnTo>
                                    <a:pt x="49" y="79"/>
                                  </a:lnTo>
                                  <a:lnTo>
                                    <a:pt x="46" y="84"/>
                                  </a:lnTo>
                                  <a:lnTo>
                                    <a:pt x="43" y="88"/>
                                  </a:lnTo>
                                  <a:lnTo>
                                    <a:pt x="40" y="88"/>
                                  </a:lnTo>
                                  <a:lnTo>
                                    <a:pt x="39" y="89"/>
                                  </a:lnTo>
                                  <a:lnTo>
                                    <a:pt x="65" y="89"/>
                                  </a:lnTo>
                                  <a:lnTo>
                                    <a:pt x="69" y="81"/>
                                  </a:lnTo>
                                  <a:lnTo>
                                    <a:pt x="72" y="73"/>
                                  </a:lnTo>
                                  <a:lnTo>
                                    <a:pt x="72" y="67"/>
                                  </a:lnTo>
                                  <a:lnTo>
                                    <a:pt x="73" y="61"/>
                                  </a:lnTo>
                                  <a:lnTo>
                                    <a:pt x="73" y="37"/>
                                  </a:lnTo>
                                  <a:lnTo>
                                    <a:pt x="72" y="30"/>
                                  </a:lnTo>
                                  <a:lnTo>
                                    <a:pt x="70" y="24"/>
                                  </a:lnTo>
                                  <a:lnTo>
                                    <a:pt x="68" y="18"/>
                                  </a:lnTo>
                                  <a:lnTo>
                                    <a:pt x="6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378"/>
                        <wpg:cNvGrpSpPr>
                          <a:grpSpLocks/>
                        </wpg:cNvGrpSpPr>
                        <wpg:grpSpPr bwMode="auto">
                          <a:xfrm>
                            <a:off x="5538159" y="86264"/>
                            <a:ext cx="69278" cy="77892"/>
                            <a:chOff x="10375" y="143"/>
                            <a:chExt cx="109" cy="107"/>
                          </a:xfrm>
                        </wpg:grpSpPr>
                        <wps:wsp>
                          <wps:cNvPr id="1539" name="Freeform 379"/>
                          <wps:cNvSpPr>
                            <a:spLocks/>
                          </wps:cNvSpPr>
                          <wps:spPr bwMode="auto">
                            <a:xfrm>
                              <a:off x="10375" y="143"/>
                              <a:ext cx="109" cy="107"/>
                            </a:xfrm>
                            <a:custGeom>
                              <a:avLst/>
                              <a:gdLst>
                                <a:gd name="T0" fmla="+- 0 10398 10375"/>
                                <a:gd name="T1" fmla="*/ T0 w 109"/>
                                <a:gd name="T2" fmla="+- 0 249 143"/>
                                <a:gd name="T3" fmla="*/ 249 h 107"/>
                                <a:gd name="T4" fmla="+- 0 10386 10375"/>
                                <a:gd name="T5" fmla="*/ T4 w 109"/>
                                <a:gd name="T6" fmla="+- 0 249 143"/>
                                <a:gd name="T7" fmla="*/ 249 h 107"/>
                                <a:gd name="T8" fmla="+- 0 10386 10375"/>
                                <a:gd name="T9" fmla="*/ T8 w 109"/>
                                <a:gd name="T10" fmla="+- 0 250 143"/>
                                <a:gd name="T11" fmla="*/ 250 h 107"/>
                                <a:gd name="T12" fmla="+- 0 10398 10375"/>
                                <a:gd name="T13" fmla="*/ T12 w 109"/>
                                <a:gd name="T14" fmla="+- 0 250 143"/>
                                <a:gd name="T15" fmla="*/ 250 h 107"/>
                                <a:gd name="T16" fmla="+- 0 10398 10375"/>
                                <a:gd name="T17" fmla="*/ T16 w 109"/>
                                <a:gd name="T18" fmla="+- 0 249 143"/>
                                <a:gd name="T19" fmla="*/ 249 h 107"/>
                              </a:gdLst>
                              <a:ahLst/>
                              <a:cxnLst>
                                <a:cxn ang="0">
                                  <a:pos x="T1" y="T3"/>
                                </a:cxn>
                                <a:cxn ang="0">
                                  <a:pos x="T5" y="T7"/>
                                </a:cxn>
                                <a:cxn ang="0">
                                  <a:pos x="T9" y="T11"/>
                                </a:cxn>
                                <a:cxn ang="0">
                                  <a:pos x="T13" y="T15"/>
                                </a:cxn>
                                <a:cxn ang="0">
                                  <a:pos x="T17" y="T19"/>
                                </a:cxn>
                              </a:cxnLst>
                              <a:rect l="0" t="0" r="r" b="b"/>
                              <a:pathLst>
                                <a:path w="109" h="107">
                                  <a:moveTo>
                                    <a:pt x="23" y="106"/>
                                  </a:moveTo>
                                  <a:lnTo>
                                    <a:pt x="11" y="106"/>
                                  </a:lnTo>
                                  <a:lnTo>
                                    <a:pt x="11" y="107"/>
                                  </a:lnTo>
                                  <a:lnTo>
                                    <a:pt x="23" y="107"/>
                                  </a:lnTo>
                                  <a:lnTo>
                                    <a:pt x="23"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380"/>
                          <wps:cNvSpPr>
                            <a:spLocks/>
                          </wps:cNvSpPr>
                          <wps:spPr bwMode="auto">
                            <a:xfrm>
                              <a:off x="10375" y="143"/>
                              <a:ext cx="109" cy="107"/>
                            </a:xfrm>
                            <a:custGeom>
                              <a:avLst/>
                              <a:gdLst>
                                <a:gd name="T0" fmla="+- 0 10475 10375"/>
                                <a:gd name="T1" fmla="*/ T0 w 109"/>
                                <a:gd name="T2" fmla="+- 0 144 143"/>
                                <a:gd name="T3" fmla="*/ 144 h 107"/>
                                <a:gd name="T4" fmla="+- 0 10459 10375"/>
                                <a:gd name="T5" fmla="*/ T4 w 109"/>
                                <a:gd name="T6" fmla="+- 0 144 143"/>
                                <a:gd name="T7" fmla="*/ 144 h 107"/>
                                <a:gd name="T8" fmla="+- 0 10459 10375"/>
                                <a:gd name="T9" fmla="*/ T8 w 109"/>
                                <a:gd name="T10" fmla="+- 0 145 143"/>
                                <a:gd name="T11" fmla="*/ 145 h 107"/>
                                <a:gd name="T12" fmla="+- 0 10458 10375"/>
                                <a:gd name="T13" fmla="*/ T12 w 109"/>
                                <a:gd name="T14" fmla="+- 0 145 143"/>
                                <a:gd name="T15" fmla="*/ 145 h 107"/>
                                <a:gd name="T16" fmla="+- 0 10458 10375"/>
                                <a:gd name="T17" fmla="*/ T16 w 109"/>
                                <a:gd name="T18" fmla="+- 0 147 143"/>
                                <a:gd name="T19" fmla="*/ 147 h 107"/>
                                <a:gd name="T20" fmla="+- 0 10386 10375"/>
                                <a:gd name="T21" fmla="*/ T20 w 109"/>
                                <a:gd name="T22" fmla="+- 0 245 143"/>
                                <a:gd name="T23" fmla="*/ 245 h 107"/>
                                <a:gd name="T24" fmla="+- 0 10385 10375"/>
                                <a:gd name="T25" fmla="*/ T24 w 109"/>
                                <a:gd name="T26" fmla="+- 0 246 143"/>
                                <a:gd name="T27" fmla="*/ 246 h 107"/>
                                <a:gd name="T28" fmla="+- 0 10385 10375"/>
                                <a:gd name="T29" fmla="*/ T28 w 109"/>
                                <a:gd name="T30" fmla="+- 0 249 143"/>
                                <a:gd name="T31" fmla="*/ 249 h 107"/>
                                <a:gd name="T32" fmla="+- 0 10400 10375"/>
                                <a:gd name="T33" fmla="*/ T32 w 109"/>
                                <a:gd name="T34" fmla="+- 0 249 143"/>
                                <a:gd name="T35" fmla="*/ 249 h 107"/>
                                <a:gd name="T36" fmla="+- 0 10400 10375"/>
                                <a:gd name="T37" fmla="*/ T36 w 109"/>
                                <a:gd name="T38" fmla="+- 0 247 143"/>
                                <a:gd name="T39" fmla="*/ 247 h 107"/>
                                <a:gd name="T40" fmla="+- 0 10402 10375"/>
                                <a:gd name="T41" fmla="*/ T40 w 109"/>
                                <a:gd name="T42" fmla="+- 0 246 143"/>
                                <a:gd name="T43" fmla="*/ 246 h 107"/>
                                <a:gd name="T44" fmla="+- 0 10474 10375"/>
                                <a:gd name="T45" fmla="*/ T44 w 109"/>
                                <a:gd name="T46" fmla="+- 0 148 143"/>
                                <a:gd name="T47" fmla="*/ 148 h 107"/>
                                <a:gd name="T48" fmla="+- 0 10474 10375"/>
                                <a:gd name="T49" fmla="*/ T48 w 109"/>
                                <a:gd name="T50" fmla="+- 0 147 143"/>
                                <a:gd name="T51" fmla="*/ 147 h 107"/>
                                <a:gd name="T52" fmla="+- 0 10475 10375"/>
                                <a:gd name="T53" fmla="*/ T52 w 109"/>
                                <a:gd name="T54" fmla="+- 0 147 143"/>
                                <a:gd name="T55" fmla="*/ 147 h 107"/>
                                <a:gd name="T56" fmla="+- 0 10475 10375"/>
                                <a:gd name="T57" fmla="*/ T56 w 109"/>
                                <a:gd name="T58" fmla="+- 0 144 143"/>
                                <a:gd name="T59"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 h="107">
                                  <a:moveTo>
                                    <a:pt x="100" y="1"/>
                                  </a:moveTo>
                                  <a:lnTo>
                                    <a:pt x="84" y="1"/>
                                  </a:lnTo>
                                  <a:lnTo>
                                    <a:pt x="84" y="2"/>
                                  </a:lnTo>
                                  <a:lnTo>
                                    <a:pt x="83" y="2"/>
                                  </a:lnTo>
                                  <a:lnTo>
                                    <a:pt x="83" y="4"/>
                                  </a:lnTo>
                                  <a:lnTo>
                                    <a:pt x="11" y="102"/>
                                  </a:lnTo>
                                  <a:lnTo>
                                    <a:pt x="10" y="103"/>
                                  </a:lnTo>
                                  <a:lnTo>
                                    <a:pt x="10" y="106"/>
                                  </a:lnTo>
                                  <a:lnTo>
                                    <a:pt x="25" y="106"/>
                                  </a:lnTo>
                                  <a:lnTo>
                                    <a:pt x="25" y="104"/>
                                  </a:lnTo>
                                  <a:lnTo>
                                    <a:pt x="27" y="103"/>
                                  </a:lnTo>
                                  <a:lnTo>
                                    <a:pt x="99" y="5"/>
                                  </a:lnTo>
                                  <a:lnTo>
                                    <a:pt x="99" y="4"/>
                                  </a:lnTo>
                                  <a:lnTo>
                                    <a:pt x="100" y="4"/>
                                  </a:lnTo>
                                  <a:lnTo>
                                    <a:pt x="1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381"/>
                          <wps:cNvSpPr>
                            <a:spLocks/>
                          </wps:cNvSpPr>
                          <wps:spPr bwMode="auto">
                            <a:xfrm>
                              <a:off x="10375" y="143"/>
                              <a:ext cx="109" cy="107"/>
                            </a:xfrm>
                            <a:custGeom>
                              <a:avLst/>
                              <a:gdLst>
                                <a:gd name="T0" fmla="+- 0 10465 10375"/>
                                <a:gd name="T1" fmla="*/ T0 w 109"/>
                                <a:gd name="T2" fmla="+- 0 195 143"/>
                                <a:gd name="T3" fmla="*/ 195 h 107"/>
                                <a:gd name="T4" fmla="+- 0 10457 10375"/>
                                <a:gd name="T5" fmla="*/ T4 w 109"/>
                                <a:gd name="T6" fmla="+- 0 195 143"/>
                                <a:gd name="T7" fmla="*/ 195 h 107"/>
                                <a:gd name="T8" fmla="+- 0 10450 10375"/>
                                <a:gd name="T9" fmla="*/ T8 w 109"/>
                                <a:gd name="T10" fmla="+- 0 197 143"/>
                                <a:gd name="T11" fmla="*/ 197 h 107"/>
                                <a:gd name="T12" fmla="+- 0 10447 10375"/>
                                <a:gd name="T13" fmla="*/ T12 w 109"/>
                                <a:gd name="T14" fmla="+- 0 198 143"/>
                                <a:gd name="T15" fmla="*/ 198 h 107"/>
                                <a:gd name="T16" fmla="+- 0 10442 10375"/>
                                <a:gd name="T17" fmla="*/ T16 w 109"/>
                                <a:gd name="T18" fmla="+- 0 203 143"/>
                                <a:gd name="T19" fmla="*/ 203 h 107"/>
                                <a:gd name="T20" fmla="+- 0 10441 10375"/>
                                <a:gd name="T21" fmla="*/ T20 w 109"/>
                                <a:gd name="T22" fmla="+- 0 205 143"/>
                                <a:gd name="T23" fmla="*/ 205 h 107"/>
                                <a:gd name="T24" fmla="+- 0 10439 10375"/>
                                <a:gd name="T25" fmla="*/ T24 w 109"/>
                                <a:gd name="T26" fmla="+- 0 208 143"/>
                                <a:gd name="T27" fmla="*/ 208 h 107"/>
                                <a:gd name="T28" fmla="+- 0 10439 10375"/>
                                <a:gd name="T29" fmla="*/ T28 w 109"/>
                                <a:gd name="T30" fmla="+- 0 211 143"/>
                                <a:gd name="T31" fmla="*/ 211 h 107"/>
                                <a:gd name="T32" fmla="+- 0 10438 10375"/>
                                <a:gd name="T33" fmla="*/ T32 w 109"/>
                                <a:gd name="T34" fmla="+- 0 215 143"/>
                                <a:gd name="T35" fmla="*/ 215 h 107"/>
                                <a:gd name="T36" fmla="+- 0 10436 10375"/>
                                <a:gd name="T37" fmla="*/ T36 w 109"/>
                                <a:gd name="T38" fmla="+- 0 217 143"/>
                                <a:gd name="T39" fmla="*/ 217 h 107"/>
                                <a:gd name="T40" fmla="+- 0 10436 10375"/>
                                <a:gd name="T41" fmla="*/ T40 w 109"/>
                                <a:gd name="T42" fmla="+- 0 226 143"/>
                                <a:gd name="T43" fmla="*/ 226 h 107"/>
                                <a:gd name="T44" fmla="+- 0 10439 10375"/>
                                <a:gd name="T45" fmla="*/ T44 w 109"/>
                                <a:gd name="T46" fmla="+- 0 233 143"/>
                                <a:gd name="T47" fmla="*/ 233 h 107"/>
                                <a:gd name="T48" fmla="+- 0 10439 10375"/>
                                <a:gd name="T49" fmla="*/ T48 w 109"/>
                                <a:gd name="T50" fmla="+- 0 235 143"/>
                                <a:gd name="T51" fmla="*/ 235 h 107"/>
                                <a:gd name="T52" fmla="+- 0 10440 10375"/>
                                <a:gd name="T53" fmla="*/ T52 w 109"/>
                                <a:gd name="T54" fmla="+- 0 239 143"/>
                                <a:gd name="T55" fmla="*/ 239 h 107"/>
                                <a:gd name="T56" fmla="+- 0 10442 10375"/>
                                <a:gd name="T57" fmla="*/ T56 w 109"/>
                                <a:gd name="T58" fmla="+- 0 241 143"/>
                                <a:gd name="T59" fmla="*/ 241 h 107"/>
                                <a:gd name="T60" fmla="+- 0 10444 10375"/>
                                <a:gd name="T61" fmla="*/ T60 w 109"/>
                                <a:gd name="T62" fmla="+- 0 244 143"/>
                                <a:gd name="T63" fmla="*/ 244 h 107"/>
                                <a:gd name="T64" fmla="+- 0 10448 10375"/>
                                <a:gd name="T65" fmla="*/ T64 w 109"/>
                                <a:gd name="T66" fmla="+- 0 246 143"/>
                                <a:gd name="T67" fmla="*/ 246 h 107"/>
                                <a:gd name="T68" fmla="+- 0 10452 10375"/>
                                <a:gd name="T69" fmla="*/ T68 w 109"/>
                                <a:gd name="T70" fmla="+- 0 249 143"/>
                                <a:gd name="T71" fmla="*/ 249 h 107"/>
                                <a:gd name="T72" fmla="+- 0 10468 10375"/>
                                <a:gd name="T73" fmla="*/ T72 w 109"/>
                                <a:gd name="T74" fmla="+- 0 249 143"/>
                                <a:gd name="T75" fmla="*/ 249 h 107"/>
                                <a:gd name="T76" fmla="+- 0 10471 10375"/>
                                <a:gd name="T77" fmla="*/ T76 w 109"/>
                                <a:gd name="T78" fmla="+- 0 246 143"/>
                                <a:gd name="T79" fmla="*/ 246 h 107"/>
                                <a:gd name="T80" fmla="+- 0 10476 10375"/>
                                <a:gd name="T81" fmla="*/ T80 w 109"/>
                                <a:gd name="T82" fmla="+- 0 244 143"/>
                                <a:gd name="T83" fmla="*/ 244 h 107"/>
                                <a:gd name="T84" fmla="+- 0 10481 10375"/>
                                <a:gd name="T85" fmla="*/ T84 w 109"/>
                                <a:gd name="T86" fmla="+- 0 239 143"/>
                                <a:gd name="T87" fmla="*/ 239 h 107"/>
                                <a:gd name="T88" fmla="+- 0 10481 10375"/>
                                <a:gd name="T89" fmla="*/ T88 w 109"/>
                                <a:gd name="T90" fmla="+- 0 238 143"/>
                                <a:gd name="T91" fmla="*/ 238 h 107"/>
                                <a:gd name="T92" fmla="+- 0 10458 10375"/>
                                <a:gd name="T93" fmla="*/ T92 w 109"/>
                                <a:gd name="T94" fmla="+- 0 238 143"/>
                                <a:gd name="T95" fmla="*/ 238 h 107"/>
                                <a:gd name="T96" fmla="+- 0 10454 10375"/>
                                <a:gd name="T97" fmla="*/ T96 w 109"/>
                                <a:gd name="T98" fmla="+- 0 234 143"/>
                                <a:gd name="T99" fmla="*/ 234 h 107"/>
                                <a:gd name="T100" fmla="+- 0 10454 10375"/>
                                <a:gd name="T101" fmla="*/ T100 w 109"/>
                                <a:gd name="T102" fmla="+- 0 233 143"/>
                                <a:gd name="T103" fmla="*/ 233 h 107"/>
                                <a:gd name="T104" fmla="+- 0 10453 10375"/>
                                <a:gd name="T105" fmla="*/ T104 w 109"/>
                                <a:gd name="T106" fmla="+- 0 232 143"/>
                                <a:gd name="T107" fmla="*/ 232 h 107"/>
                                <a:gd name="T108" fmla="+- 0 10453 10375"/>
                                <a:gd name="T109" fmla="*/ T108 w 109"/>
                                <a:gd name="T110" fmla="+- 0 211 143"/>
                                <a:gd name="T111" fmla="*/ 211 h 107"/>
                                <a:gd name="T112" fmla="+- 0 10454 10375"/>
                                <a:gd name="T113" fmla="*/ T112 w 109"/>
                                <a:gd name="T114" fmla="+- 0 209 143"/>
                                <a:gd name="T115" fmla="*/ 209 h 107"/>
                                <a:gd name="T116" fmla="+- 0 10456 10375"/>
                                <a:gd name="T117" fmla="*/ T116 w 109"/>
                                <a:gd name="T118" fmla="+- 0 208 143"/>
                                <a:gd name="T119" fmla="*/ 208 h 107"/>
                                <a:gd name="T120" fmla="+- 0 10457 10375"/>
                                <a:gd name="T121" fmla="*/ T120 w 109"/>
                                <a:gd name="T122" fmla="+- 0 208 143"/>
                                <a:gd name="T123" fmla="*/ 208 h 107"/>
                                <a:gd name="T124" fmla="+- 0 10458 10375"/>
                                <a:gd name="T125" fmla="*/ T124 w 109"/>
                                <a:gd name="T126" fmla="+- 0 207 143"/>
                                <a:gd name="T127" fmla="*/ 207 h 107"/>
                                <a:gd name="T128" fmla="+- 0 10482 10375"/>
                                <a:gd name="T129" fmla="*/ T128 w 109"/>
                                <a:gd name="T130" fmla="+- 0 207 143"/>
                                <a:gd name="T131" fmla="*/ 207 h 107"/>
                                <a:gd name="T132" fmla="+- 0 10482 10375"/>
                                <a:gd name="T133" fmla="*/ T132 w 109"/>
                                <a:gd name="T134" fmla="+- 0 205 143"/>
                                <a:gd name="T135" fmla="*/ 205 h 107"/>
                                <a:gd name="T136" fmla="+- 0 10477 10375"/>
                                <a:gd name="T137" fmla="*/ T136 w 109"/>
                                <a:gd name="T138" fmla="+- 0 201 143"/>
                                <a:gd name="T139" fmla="*/ 201 h 107"/>
                                <a:gd name="T140" fmla="+- 0 10475 10375"/>
                                <a:gd name="T141" fmla="*/ T140 w 109"/>
                                <a:gd name="T142" fmla="+- 0 199 143"/>
                                <a:gd name="T143" fmla="*/ 199 h 107"/>
                                <a:gd name="T144" fmla="+- 0 10472 10375"/>
                                <a:gd name="T145" fmla="*/ T144 w 109"/>
                                <a:gd name="T146" fmla="+- 0 197 143"/>
                                <a:gd name="T147" fmla="*/ 197 h 107"/>
                                <a:gd name="T148" fmla="+- 0 10465 10375"/>
                                <a:gd name="T149" fmla="*/ T148 w 109"/>
                                <a:gd name="T150" fmla="+- 0 195 143"/>
                                <a:gd name="T151" fmla="*/ 1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9" h="107">
                                  <a:moveTo>
                                    <a:pt x="90" y="52"/>
                                  </a:moveTo>
                                  <a:lnTo>
                                    <a:pt x="82" y="52"/>
                                  </a:lnTo>
                                  <a:lnTo>
                                    <a:pt x="75" y="54"/>
                                  </a:lnTo>
                                  <a:lnTo>
                                    <a:pt x="72" y="55"/>
                                  </a:lnTo>
                                  <a:lnTo>
                                    <a:pt x="67" y="60"/>
                                  </a:lnTo>
                                  <a:lnTo>
                                    <a:pt x="66" y="62"/>
                                  </a:lnTo>
                                  <a:lnTo>
                                    <a:pt x="64" y="65"/>
                                  </a:lnTo>
                                  <a:lnTo>
                                    <a:pt x="64" y="68"/>
                                  </a:lnTo>
                                  <a:lnTo>
                                    <a:pt x="63" y="72"/>
                                  </a:lnTo>
                                  <a:lnTo>
                                    <a:pt x="61" y="74"/>
                                  </a:lnTo>
                                  <a:lnTo>
                                    <a:pt x="61" y="83"/>
                                  </a:lnTo>
                                  <a:lnTo>
                                    <a:pt x="64" y="90"/>
                                  </a:lnTo>
                                  <a:lnTo>
                                    <a:pt x="64" y="92"/>
                                  </a:lnTo>
                                  <a:lnTo>
                                    <a:pt x="65" y="96"/>
                                  </a:lnTo>
                                  <a:lnTo>
                                    <a:pt x="67" y="98"/>
                                  </a:lnTo>
                                  <a:lnTo>
                                    <a:pt x="69" y="101"/>
                                  </a:lnTo>
                                  <a:lnTo>
                                    <a:pt x="73" y="103"/>
                                  </a:lnTo>
                                  <a:lnTo>
                                    <a:pt x="77" y="106"/>
                                  </a:lnTo>
                                  <a:lnTo>
                                    <a:pt x="93" y="106"/>
                                  </a:lnTo>
                                  <a:lnTo>
                                    <a:pt x="96" y="103"/>
                                  </a:lnTo>
                                  <a:lnTo>
                                    <a:pt x="101" y="101"/>
                                  </a:lnTo>
                                  <a:lnTo>
                                    <a:pt x="106" y="96"/>
                                  </a:lnTo>
                                  <a:lnTo>
                                    <a:pt x="106" y="95"/>
                                  </a:lnTo>
                                  <a:lnTo>
                                    <a:pt x="83" y="95"/>
                                  </a:lnTo>
                                  <a:lnTo>
                                    <a:pt x="79" y="91"/>
                                  </a:lnTo>
                                  <a:lnTo>
                                    <a:pt x="79" y="90"/>
                                  </a:lnTo>
                                  <a:lnTo>
                                    <a:pt x="78" y="89"/>
                                  </a:lnTo>
                                  <a:lnTo>
                                    <a:pt x="78" y="68"/>
                                  </a:lnTo>
                                  <a:lnTo>
                                    <a:pt x="79" y="66"/>
                                  </a:lnTo>
                                  <a:lnTo>
                                    <a:pt x="81" y="65"/>
                                  </a:lnTo>
                                  <a:lnTo>
                                    <a:pt x="82" y="65"/>
                                  </a:lnTo>
                                  <a:lnTo>
                                    <a:pt x="83" y="64"/>
                                  </a:lnTo>
                                  <a:lnTo>
                                    <a:pt x="107" y="64"/>
                                  </a:lnTo>
                                  <a:lnTo>
                                    <a:pt x="107" y="62"/>
                                  </a:lnTo>
                                  <a:lnTo>
                                    <a:pt x="102" y="58"/>
                                  </a:lnTo>
                                  <a:lnTo>
                                    <a:pt x="100" y="56"/>
                                  </a:lnTo>
                                  <a:lnTo>
                                    <a:pt x="97" y="54"/>
                                  </a:lnTo>
                                  <a:lnTo>
                                    <a:pt x="9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382"/>
                          <wps:cNvSpPr>
                            <a:spLocks/>
                          </wps:cNvSpPr>
                          <wps:spPr bwMode="auto">
                            <a:xfrm>
                              <a:off x="10375" y="143"/>
                              <a:ext cx="109" cy="107"/>
                            </a:xfrm>
                            <a:custGeom>
                              <a:avLst/>
                              <a:gdLst>
                                <a:gd name="T0" fmla="+- 0 10482 10375"/>
                                <a:gd name="T1" fmla="*/ T0 w 109"/>
                                <a:gd name="T2" fmla="+- 0 207 143"/>
                                <a:gd name="T3" fmla="*/ 207 h 107"/>
                                <a:gd name="T4" fmla="+- 0 10463 10375"/>
                                <a:gd name="T5" fmla="*/ T4 w 109"/>
                                <a:gd name="T6" fmla="+- 0 207 143"/>
                                <a:gd name="T7" fmla="*/ 207 h 107"/>
                                <a:gd name="T8" fmla="+- 0 10464 10375"/>
                                <a:gd name="T9" fmla="*/ T8 w 109"/>
                                <a:gd name="T10" fmla="+- 0 208 143"/>
                                <a:gd name="T11" fmla="*/ 208 h 107"/>
                                <a:gd name="T12" fmla="+- 0 10465 10375"/>
                                <a:gd name="T13" fmla="*/ T12 w 109"/>
                                <a:gd name="T14" fmla="+- 0 208 143"/>
                                <a:gd name="T15" fmla="*/ 208 h 107"/>
                                <a:gd name="T16" fmla="+- 0 10466 10375"/>
                                <a:gd name="T17" fmla="*/ T16 w 109"/>
                                <a:gd name="T18" fmla="+- 0 209 143"/>
                                <a:gd name="T19" fmla="*/ 209 h 107"/>
                                <a:gd name="T20" fmla="+- 0 10468 10375"/>
                                <a:gd name="T21" fmla="*/ T20 w 109"/>
                                <a:gd name="T22" fmla="+- 0 211 143"/>
                                <a:gd name="T23" fmla="*/ 211 h 107"/>
                                <a:gd name="T24" fmla="+- 0 10468 10375"/>
                                <a:gd name="T25" fmla="*/ T24 w 109"/>
                                <a:gd name="T26" fmla="+- 0 215 143"/>
                                <a:gd name="T27" fmla="*/ 215 h 107"/>
                                <a:gd name="T28" fmla="+- 0 10469 10375"/>
                                <a:gd name="T29" fmla="*/ T28 w 109"/>
                                <a:gd name="T30" fmla="+- 0 216 143"/>
                                <a:gd name="T31" fmla="*/ 216 h 107"/>
                                <a:gd name="T32" fmla="+- 0 10469 10375"/>
                                <a:gd name="T33" fmla="*/ T32 w 109"/>
                                <a:gd name="T34" fmla="+- 0 227 143"/>
                                <a:gd name="T35" fmla="*/ 227 h 107"/>
                                <a:gd name="T36" fmla="+- 0 10468 10375"/>
                                <a:gd name="T37" fmla="*/ T36 w 109"/>
                                <a:gd name="T38" fmla="+- 0 229 143"/>
                                <a:gd name="T39" fmla="*/ 229 h 107"/>
                                <a:gd name="T40" fmla="+- 0 10468 10375"/>
                                <a:gd name="T41" fmla="*/ T40 w 109"/>
                                <a:gd name="T42" fmla="+- 0 234 143"/>
                                <a:gd name="T43" fmla="*/ 234 h 107"/>
                                <a:gd name="T44" fmla="+- 0 10466 10375"/>
                                <a:gd name="T45" fmla="*/ T44 w 109"/>
                                <a:gd name="T46" fmla="+- 0 235 143"/>
                                <a:gd name="T47" fmla="*/ 235 h 107"/>
                                <a:gd name="T48" fmla="+- 0 10465 10375"/>
                                <a:gd name="T49" fmla="*/ T48 w 109"/>
                                <a:gd name="T50" fmla="+- 0 235 143"/>
                                <a:gd name="T51" fmla="*/ 235 h 107"/>
                                <a:gd name="T52" fmla="+- 0 10465 10375"/>
                                <a:gd name="T53" fmla="*/ T52 w 109"/>
                                <a:gd name="T54" fmla="+- 0 237 143"/>
                                <a:gd name="T55" fmla="*/ 237 h 107"/>
                                <a:gd name="T56" fmla="+- 0 10463 10375"/>
                                <a:gd name="T57" fmla="*/ T56 w 109"/>
                                <a:gd name="T58" fmla="+- 0 238 143"/>
                                <a:gd name="T59" fmla="*/ 238 h 107"/>
                                <a:gd name="T60" fmla="+- 0 10481 10375"/>
                                <a:gd name="T61" fmla="*/ T60 w 109"/>
                                <a:gd name="T62" fmla="+- 0 238 143"/>
                                <a:gd name="T63" fmla="*/ 238 h 107"/>
                                <a:gd name="T64" fmla="+- 0 10482 10375"/>
                                <a:gd name="T65" fmla="*/ T64 w 109"/>
                                <a:gd name="T66" fmla="+- 0 235 143"/>
                                <a:gd name="T67" fmla="*/ 235 h 107"/>
                                <a:gd name="T68" fmla="+- 0 10483 10375"/>
                                <a:gd name="T69" fmla="*/ T68 w 109"/>
                                <a:gd name="T70" fmla="+- 0 233 143"/>
                                <a:gd name="T71" fmla="*/ 233 h 107"/>
                                <a:gd name="T72" fmla="+- 0 10483 10375"/>
                                <a:gd name="T73" fmla="*/ T72 w 109"/>
                                <a:gd name="T74" fmla="+- 0 229 143"/>
                                <a:gd name="T75" fmla="*/ 229 h 107"/>
                                <a:gd name="T76" fmla="+- 0 10484 10375"/>
                                <a:gd name="T77" fmla="*/ T76 w 109"/>
                                <a:gd name="T78" fmla="+- 0 226 143"/>
                                <a:gd name="T79" fmla="*/ 226 h 107"/>
                                <a:gd name="T80" fmla="+- 0 10484 10375"/>
                                <a:gd name="T81" fmla="*/ T80 w 109"/>
                                <a:gd name="T82" fmla="+- 0 217 143"/>
                                <a:gd name="T83" fmla="*/ 217 h 107"/>
                                <a:gd name="T84" fmla="+- 0 10483 10375"/>
                                <a:gd name="T85" fmla="*/ T84 w 109"/>
                                <a:gd name="T86" fmla="+- 0 215 143"/>
                                <a:gd name="T87" fmla="*/ 215 h 107"/>
                                <a:gd name="T88" fmla="+- 0 10483 10375"/>
                                <a:gd name="T89" fmla="*/ T88 w 109"/>
                                <a:gd name="T90" fmla="+- 0 211 143"/>
                                <a:gd name="T91" fmla="*/ 211 h 107"/>
                                <a:gd name="T92" fmla="+- 0 10482 10375"/>
                                <a:gd name="T93" fmla="*/ T92 w 109"/>
                                <a:gd name="T94" fmla="+- 0 208 143"/>
                                <a:gd name="T95" fmla="*/ 208 h 107"/>
                                <a:gd name="T96" fmla="+- 0 10482 10375"/>
                                <a:gd name="T97" fmla="*/ T96 w 109"/>
                                <a:gd name="T98" fmla="+- 0 207 143"/>
                                <a:gd name="T99" fmla="*/ 2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9" h="107">
                                  <a:moveTo>
                                    <a:pt x="107" y="64"/>
                                  </a:moveTo>
                                  <a:lnTo>
                                    <a:pt x="88" y="64"/>
                                  </a:lnTo>
                                  <a:lnTo>
                                    <a:pt x="89" y="65"/>
                                  </a:lnTo>
                                  <a:lnTo>
                                    <a:pt x="90" y="65"/>
                                  </a:lnTo>
                                  <a:lnTo>
                                    <a:pt x="91" y="66"/>
                                  </a:lnTo>
                                  <a:lnTo>
                                    <a:pt x="93" y="68"/>
                                  </a:lnTo>
                                  <a:lnTo>
                                    <a:pt x="93" y="72"/>
                                  </a:lnTo>
                                  <a:lnTo>
                                    <a:pt x="94" y="73"/>
                                  </a:lnTo>
                                  <a:lnTo>
                                    <a:pt x="94" y="84"/>
                                  </a:lnTo>
                                  <a:lnTo>
                                    <a:pt x="93" y="86"/>
                                  </a:lnTo>
                                  <a:lnTo>
                                    <a:pt x="93" y="91"/>
                                  </a:lnTo>
                                  <a:lnTo>
                                    <a:pt x="91" y="92"/>
                                  </a:lnTo>
                                  <a:lnTo>
                                    <a:pt x="90" y="92"/>
                                  </a:lnTo>
                                  <a:lnTo>
                                    <a:pt x="90" y="94"/>
                                  </a:lnTo>
                                  <a:lnTo>
                                    <a:pt x="88" y="95"/>
                                  </a:lnTo>
                                  <a:lnTo>
                                    <a:pt x="106" y="95"/>
                                  </a:lnTo>
                                  <a:lnTo>
                                    <a:pt x="107" y="92"/>
                                  </a:lnTo>
                                  <a:lnTo>
                                    <a:pt x="108" y="90"/>
                                  </a:lnTo>
                                  <a:lnTo>
                                    <a:pt x="108" y="86"/>
                                  </a:lnTo>
                                  <a:lnTo>
                                    <a:pt x="109" y="83"/>
                                  </a:lnTo>
                                  <a:lnTo>
                                    <a:pt x="109" y="74"/>
                                  </a:lnTo>
                                  <a:lnTo>
                                    <a:pt x="108" y="72"/>
                                  </a:lnTo>
                                  <a:lnTo>
                                    <a:pt x="108" y="68"/>
                                  </a:lnTo>
                                  <a:lnTo>
                                    <a:pt x="107" y="65"/>
                                  </a:lnTo>
                                  <a:lnTo>
                                    <a:pt x="107"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383"/>
                          <wps:cNvSpPr>
                            <a:spLocks/>
                          </wps:cNvSpPr>
                          <wps:spPr bwMode="auto">
                            <a:xfrm>
                              <a:off x="10375" y="143"/>
                              <a:ext cx="109" cy="107"/>
                            </a:xfrm>
                            <a:custGeom>
                              <a:avLst/>
                              <a:gdLst>
                                <a:gd name="T0" fmla="+- 0 10404 10375"/>
                                <a:gd name="T1" fmla="*/ T0 w 109"/>
                                <a:gd name="T2" fmla="+- 0 144 143"/>
                                <a:gd name="T3" fmla="*/ 144 h 107"/>
                                <a:gd name="T4" fmla="+- 0 10396 10375"/>
                                <a:gd name="T5" fmla="*/ T4 w 109"/>
                                <a:gd name="T6" fmla="+- 0 144 143"/>
                                <a:gd name="T7" fmla="*/ 144 h 107"/>
                                <a:gd name="T8" fmla="+- 0 10388 10375"/>
                                <a:gd name="T9" fmla="*/ T8 w 109"/>
                                <a:gd name="T10" fmla="+- 0 147 143"/>
                                <a:gd name="T11" fmla="*/ 147 h 107"/>
                                <a:gd name="T12" fmla="+- 0 10386 10375"/>
                                <a:gd name="T13" fmla="*/ T12 w 109"/>
                                <a:gd name="T14" fmla="+- 0 148 143"/>
                                <a:gd name="T15" fmla="*/ 148 h 107"/>
                                <a:gd name="T16" fmla="+- 0 10380 10375"/>
                                <a:gd name="T17" fmla="*/ T16 w 109"/>
                                <a:gd name="T18" fmla="+- 0 154 143"/>
                                <a:gd name="T19" fmla="*/ 154 h 107"/>
                                <a:gd name="T20" fmla="+- 0 10378 10375"/>
                                <a:gd name="T21" fmla="*/ T20 w 109"/>
                                <a:gd name="T22" fmla="+- 0 157 143"/>
                                <a:gd name="T23" fmla="*/ 157 h 107"/>
                                <a:gd name="T24" fmla="+- 0 10378 10375"/>
                                <a:gd name="T25" fmla="*/ T24 w 109"/>
                                <a:gd name="T26" fmla="+- 0 161 143"/>
                                <a:gd name="T27" fmla="*/ 161 h 107"/>
                                <a:gd name="T28" fmla="+- 0 10376 10375"/>
                                <a:gd name="T29" fmla="*/ T28 w 109"/>
                                <a:gd name="T30" fmla="+- 0 165 143"/>
                                <a:gd name="T31" fmla="*/ 165 h 107"/>
                                <a:gd name="T32" fmla="+- 0 10375 10375"/>
                                <a:gd name="T33" fmla="*/ T32 w 109"/>
                                <a:gd name="T34" fmla="+- 0 167 143"/>
                                <a:gd name="T35" fmla="*/ 167 h 107"/>
                                <a:gd name="T36" fmla="+- 0 10375 10375"/>
                                <a:gd name="T37" fmla="*/ T36 w 109"/>
                                <a:gd name="T38" fmla="+- 0 175 143"/>
                                <a:gd name="T39" fmla="*/ 175 h 107"/>
                                <a:gd name="T40" fmla="+- 0 10378 10375"/>
                                <a:gd name="T41" fmla="*/ T40 w 109"/>
                                <a:gd name="T42" fmla="+- 0 183 143"/>
                                <a:gd name="T43" fmla="*/ 183 h 107"/>
                                <a:gd name="T44" fmla="+- 0 10378 10375"/>
                                <a:gd name="T45" fmla="*/ T44 w 109"/>
                                <a:gd name="T46" fmla="+- 0 185 143"/>
                                <a:gd name="T47" fmla="*/ 185 h 107"/>
                                <a:gd name="T48" fmla="+- 0 10379 10375"/>
                                <a:gd name="T49" fmla="*/ T48 w 109"/>
                                <a:gd name="T50" fmla="+- 0 189 143"/>
                                <a:gd name="T51" fmla="*/ 189 h 107"/>
                                <a:gd name="T52" fmla="+- 0 10381 10375"/>
                                <a:gd name="T53" fmla="*/ T52 w 109"/>
                                <a:gd name="T54" fmla="+- 0 191 143"/>
                                <a:gd name="T55" fmla="*/ 191 h 107"/>
                                <a:gd name="T56" fmla="+- 0 10382 10375"/>
                                <a:gd name="T57" fmla="*/ T56 w 109"/>
                                <a:gd name="T58" fmla="+- 0 193 143"/>
                                <a:gd name="T59" fmla="*/ 193 h 107"/>
                                <a:gd name="T60" fmla="+- 0 10385 10375"/>
                                <a:gd name="T61" fmla="*/ T60 w 109"/>
                                <a:gd name="T62" fmla="+- 0 195 143"/>
                                <a:gd name="T63" fmla="*/ 195 h 107"/>
                                <a:gd name="T64" fmla="+- 0 10388 10375"/>
                                <a:gd name="T65" fmla="*/ T64 w 109"/>
                                <a:gd name="T66" fmla="+- 0 196 143"/>
                                <a:gd name="T67" fmla="*/ 196 h 107"/>
                                <a:gd name="T68" fmla="+- 0 10391 10375"/>
                                <a:gd name="T69" fmla="*/ T68 w 109"/>
                                <a:gd name="T70" fmla="+- 0 197 143"/>
                                <a:gd name="T71" fmla="*/ 197 h 107"/>
                                <a:gd name="T72" fmla="+- 0 10394 10375"/>
                                <a:gd name="T73" fmla="*/ T72 w 109"/>
                                <a:gd name="T74" fmla="+- 0 198 143"/>
                                <a:gd name="T75" fmla="*/ 198 h 107"/>
                                <a:gd name="T76" fmla="+- 0 10403 10375"/>
                                <a:gd name="T77" fmla="*/ T76 w 109"/>
                                <a:gd name="T78" fmla="+- 0 198 143"/>
                                <a:gd name="T79" fmla="*/ 198 h 107"/>
                                <a:gd name="T80" fmla="+- 0 10410 10375"/>
                                <a:gd name="T81" fmla="*/ T80 w 109"/>
                                <a:gd name="T82" fmla="+- 0 196 143"/>
                                <a:gd name="T83" fmla="*/ 196 h 107"/>
                                <a:gd name="T84" fmla="+- 0 10415 10375"/>
                                <a:gd name="T85" fmla="*/ T84 w 109"/>
                                <a:gd name="T86" fmla="+- 0 193 143"/>
                                <a:gd name="T87" fmla="*/ 193 h 107"/>
                                <a:gd name="T88" fmla="+- 0 10420 10375"/>
                                <a:gd name="T89" fmla="*/ T88 w 109"/>
                                <a:gd name="T90" fmla="+- 0 189 143"/>
                                <a:gd name="T91" fmla="*/ 189 h 107"/>
                                <a:gd name="T92" fmla="+- 0 10420 10375"/>
                                <a:gd name="T93" fmla="*/ T92 w 109"/>
                                <a:gd name="T94" fmla="+- 0 187 143"/>
                                <a:gd name="T95" fmla="*/ 187 h 107"/>
                                <a:gd name="T96" fmla="+- 0 10397 10375"/>
                                <a:gd name="T97" fmla="*/ T96 w 109"/>
                                <a:gd name="T98" fmla="+- 0 187 143"/>
                                <a:gd name="T99" fmla="*/ 187 h 107"/>
                                <a:gd name="T100" fmla="+- 0 10394 10375"/>
                                <a:gd name="T101" fmla="*/ T100 w 109"/>
                                <a:gd name="T102" fmla="+- 0 185 143"/>
                                <a:gd name="T103" fmla="*/ 185 h 107"/>
                                <a:gd name="T104" fmla="+- 0 10394 10375"/>
                                <a:gd name="T105" fmla="*/ T104 w 109"/>
                                <a:gd name="T106" fmla="+- 0 184 143"/>
                                <a:gd name="T107" fmla="*/ 184 h 107"/>
                                <a:gd name="T108" fmla="+- 0 10392 10375"/>
                                <a:gd name="T109" fmla="*/ T108 w 109"/>
                                <a:gd name="T110" fmla="+- 0 181 143"/>
                                <a:gd name="T111" fmla="*/ 181 h 107"/>
                                <a:gd name="T112" fmla="+- 0 10392 10375"/>
                                <a:gd name="T113" fmla="*/ T112 w 109"/>
                                <a:gd name="T114" fmla="+- 0 161 143"/>
                                <a:gd name="T115" fmla="*/ 161 h 107"/>
                                <a:gd name="T116" fmla="+- 0 10393 10375"/>
                                <a:gd name="T117" fmla="*/ T116 w 109"/>
                                <a:gd name="T118" fmla="+- 0 159 143"/>
                                <a:gd name="T119" fmla="*/ 159 h 107"/>
                                <a:gd name="T120" fmla="+- 0 10394 10375"/>
                                <a:gd name="T121" fmla="*/ T120 w 109"/>
                                <a:gd name="T122" fmla="+- 0 159 143"/>
                                <a:gd name="T123" fmla="*/ 159 h 107"/>
                                <a:gd name="T124" fmla="+- 0 10394 10375"/>
                                <a:gd name="T125" fmla="*/ T124 w 109"/>
                                <a:gd name="T126" fmla="+- 0 156 143"/>
                                <a:gd name="T127" fmla="*/ 156 h 107"/>
                                <a:gd name="T128" fmla="+- 0 10421 10375"/>
                                <a:gd name="T129" fmla="*/ T128 w 109"/>
                                <a:gd name="T130" fmla="+- 0 156 143"/>
                                <a:gd name="T131" fmla="*/ 156 h 107"/>
                                <a:gd name="T132" fmla="+- 0 10421 10375"/>
                                <a:gd name="T133" fmla="*/ T132 w 109"/>
                                <a:gd name="T134" fmla="+- 0 155 143"/>
                                <a:gd name="T135" fmla="*/ 155 h 107"/>
                                <a:gd name="T136" fmla="+- 0 10416 10375"/>
                                <a:gd name="T137" fmla="*/ T136 w 109"/>
                                <a:gd name="T138" fmla="+- 0 150 143"/>
                                <a:gd name="T139" fmla="*/ 150 h 107"/>
                                <a:gd name="T140" fmla="+- 0 10415 10375"/>
                                <a:gd name="T141" fmla="*/ T140 w 109"/>
                                <a:gd name="T142" fmla="+- 0 148 143"/>
                                <a:gd name="T143" fmla="*/ 148 h 107"/>
                                <a:gd name="T144" fmla="+- 0 10404 10375"/>
                                <a:gd name="T145" fmla="*/ T144 w 109"/>
                                <a:gd name="T146" fmla="+- 0 144 143"/>
                                <a:gd name="T147" fmla="*/ 1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9" h="107">
                                  <a:moveTo>
                                    <a:pt x="29" y="1"/>
                                  </a:moveTo>
                                  <a:lnTo>
                                    <a:pt x="21" y="1"/>
                                  </a:lnTo>
                                  <a:lnTo>
                                    <a:pt x="13" y="4"/>
                                  </a:lnTo>
                                  <a:lnTo>
                                    <a:pt x="11" y="5"/>
                                  </a:lnTo>
                                  <a:lnTo>
                                    <a:pt x="5" y="11"/>
                                  </a:lnTo>
                                  <a:lnTo>
                                    <a:pt x="3" y="14"/>
                                  </a:lnTo>
                                  <a:lnTo>
                                    <a:pt x="3" y="18"/>
                                  </a:lnTo>
                                  <a:lnTo>
                                    <a:pt x="1" y="22"/>
                                  </a:lnTo>
                                  <a:lnTo>
                                    <a:pt x="0" y="24"/>
                                  </a:lnTo>
                                  <a:lnTo>
                                    <a:pt x="0" y="32"/>
                                  </a:lnTo>
                                  <a:lnTo>
                                    <a:pt x="3" y="40"/>
                                  </a:lnTo>
                                  <a:lnTo>
                                    <a:pt x="3" y="42"/>
                                  </a:lnTo>
                                  <a:lnTo>
                                    <a:pt x="4" y="46"/>
                                  </a:lnTo>
                                  <a:lnTo>
                                    <a:pt x="6" y="48"/>
                                  </a:lnTo>
                                  <a:lnTo>
                                    <a:pt x="7" y="50"/>
                                  </a:lnTo>
                                  <a:lnTo>
                                    <a:pt x="10" y="52"/>
                                  </a:lnTo>
                                  <a:lnTo>
                                    <a:pt x="13" y="53"/>
                                  </a:lnTo>
                                  <a:lnTo>
                                    <a:pt x="16" y="54"/>
                                  </a:lnTo>
                                  <a:lnTo>
                                    <a:pt x="19" y="55"/>
                                  </a:lnTo>
                                  <a:lnTo>
                                    <a:pt x="28" y="55"/>
                                  </a:lnTo>
                                  <a:lnTo>
                                    <a:pt x="35" y="53"/>
                                  </a:lnTo>
                                  <a:lnTo>
                                    <a:pt x="40" y="50"/>
                                  </a:lnTo>
                                  <a:lnTo>
                                    <a:pt x="45" y="46"/>
                                  </a:lnTo>
                                  <a:lnTo>
                                    <a:pt x="45" y="44"/>
                                  </a:lnTo>
                                  <a:lnTo>
                                    <a:pt x="22" y="44"/>
                                  </a:lnTo>
                                  <a:lnTo>
                                    <a:pt x="19" y="42"/>
                                  </a:lnTo>
                                  <a:lnTo>
                                    <a:pt x="19" y="41"/>
                                  </a:lnTo>
                                  <a:lnTo>
                                    <a:pt x="17" y="38"/>
                                  </a:lnTo>
                                  <a:lnTo>
                                    <a:pt x="17" y="18"/>
                                  </a:lnTo>
                                  <a:lnTo>
                                    <a:pt x="18" y="16"/>
                                  </a:lnTo>
                                  <a:lnTo>
                                    <a:pt x="19" y="16"/>
                                  </a:lnTo>
                                  <a:lnTo>
                                    <a:pt x="19" y="13"/>
                                  </a:lnTo>
                                  <a:lnTo>
                                    <a:pt x="46" y="13"/>
                                  </a:lnTo>
                                  <a:lnTo>
                                    <a:pt x="46" y="12"/>
                                  </a:lnTo>
                                  <a:lnTo>
                                    <a:pt x="41" y="7"/>
                                  </a:lnTo>
                                  <a:lnTo>
                                    <a:pt x="40" y="5"/>
                                  </a:lnTo>
                                  <a:lnTo>
                                    <a:pt x="2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384"/>
                          <wps:cNvSpPr>
                            <a:spLocks/>
                          </wps:cNvSpPr>
                          <wps:spPr bwMode="auto">
                            <a:xfrm>
                              <a:off x="10375" y="143"/>
                              <a:ext cx="109" cy="107"/>
                            </a:xfrm>
                            <a:custGeom>
                              <a:avLst/>
                              <a:gdLst>
                                <a:gd name="T0" fmla="+- 0 10421 10375"/>
                                <a:gd name="T1" fmla="*/ T0 w 109"/>
                                <a:gd name="T2" fmla="+- 0 156 143"/>
                                <a:gd name="T3" fmla="*/ 156 h 107"/>
                                <a:gd name="T4" fmla="+- 0 10404 10375"/>
                                <a:gd name="T5" fmla="*/ T4 w 109"/>
                                <a:gd name="T6" fmla="+- 0 156 143"/>
                                <a:gd name="T7" fmla="*/ 156 h 107"/>
                                <a:gd name="T8" fmla="+- 0 10406 10375"/>
                                <a:gd name="T9" fmla="*/ T8 w 109"/>
                                <a:gd name="T10" fmla="+- 0 161 143"/>
                                <a:gd name="T11" fmla="*/ 161 h 107"/>
                                <a:gd name="T12" fmla="+- 0 10406 10375"/>
                                <a:gd name="T13" fmla="*/ T12 w 109"/>
                                <a:gd name="T14" fmla="+- 0 165 143"/>
                                <a:gd name="T15" fmla="*/ 165 h 107"/>
                                <a:gd name="T16" fmla="+- 0 10408 10375"/>
                                <a:gd name="T17" fmla="*/ T16 w 109"/>
                                <a:gd name="T18" fmla="+- 0 166 143"/>
                                <a:gd name="T19" fmla="*/ 166 h 107"/>
                                <a:gd name="T20" fmla="+- 0 10408 10375"/>
                                <a:gd name="T21" fmla="*/ T20 w 109"/>
                                <a:gd name="T22" fmla="+- 0 177 143"/>
                                <a:gd name="T23" fmla="*/ 177 h 107"/>
                                <a:gd name="T24" fmla="+- 0 10406 10375"/>
                                <a:gd name="T25" fmla="*/ T24 w 109"/>
                                <a:gd name="T26" fmla="+- 0 179 143"/>
                                <a:gd name="T27" fmla="*/ 179 h 107"/>
                                <a:gd name="T28" fmla="+- 0 10406 10375"/>
                                <a:gd name="T29" fmla="*/ T28 w 109"/>
                                <a:gd name="T30" fmla="+- 0 183 143"/>
                                <a:gd name="T31" fmla="*/ 183 h 107"/>
                                <a:gd name="T32" fmla="+- 0 10405 10375"/>
                                <a:gd name="T33" fmla="*/ T32 w 109"/>
                                <a:gd name="T34" fmla="+- 0 185 143"/>
                                <a:gd name="T35" fmla="*/ 185 h 107"/>
                                <a:gd name="T36" fmla="+- 0 10404 10375"/>
                                <a:gd name="T37" fmla="*/ T36 w 109"/>
                                <a:gd name="T38" fmla="+- 0 185 143"/>
                                <a:gd name="T39" fmla="*/ 185 h 107"/>
                                <a:gd name="T40" fmla="+- 0 10404 10375"/>
                                <a:gd name="T41" fmla="*/ T40 w 109"/>
                                <a:gd name="T42" fmla="+- 0 186 143"/>
                                <a:gd name="T43" fmla="*/ 186 h 107"/>
                                <a:gd name="T44" fmla="+- 0 10402 10375"/>
                                <a:gd name="T45" fmla="*/ T44 w 109"/>
                                <a:gd name="T46" fmla="+- 0 187 143"/>
                                <a:gd name="T47" fmla="*/ 187 h 107"/>
                                <a:gd name="T48" fmla="+- 0 10420 10375"/>
                                <a:gd name="T49" fmla="*/ T48 w 109"/>
                                <a:gd name="T50" fmla="+- 0 187 143"/>
                                <a:gd name="T51" fmla="*/ 187 h 107"/>
                                <a:gd name="T52" fmla="+- 0 10421 10375"/>
                                <a:gd name="T53" fmla="*/ T52 w 109"/>
                                <a:gd name="T54" fmla="+- 0 185 143"/>
                                <a:gd name="T55" fmla="*/ 185 h 107"/>
                                <a:gd name="T56" fmla="+- 0 10422 10375"/>
                                <a:gd name="T57" fmla="*/ T56 w 109"/>
                                <a:gd name="T58" fmla="+- 0 183 143"/>
                                <a:gd name="T59" fmla="*/ 183 h 107"/>
                                <a:gd name="T60" fmla="+- 0 10422 10375"/>
                                <a:gd name="T61" fmla="*/ T60 w 109"/>
                                <a:gd name="T62" fmla="+- 0 179 143"/>
                                <a:gd name="T63" fmla="*/ 179 h 107"/>
                                <a:gd name="T64" fmla="+- 0 10423 10375"/>
                                <a:gd name="T65" fmla="*/ T64 w 109"/>
                                <a:gd name="T66" fmla="+- 0 174 143"/>
                                <a:gd name="T67" fmla="*/ 174 h 107"/>
                                <a:gd name="T68" fmla="+- 0 10423 10375"/>
                                <a:gd name="T69" fmla="*/ T68 w 109"/>
                                <a:gd name="T70" fmla="+- 0 167 143"/>
                                <a:gd name="T71" fmla="*/ 167 h 107"/>
                                <a:gd name="T72" fmla="+- 0 10422 10375"/>
                                <a:gd name="T73" fmla="*/ T72 w 109"/>
                                <a:gd name="T74" fmla="+- 0 165 143"/>
                                <a:gd name="T75" fmla="*/ 165 h 107"/>
                                <a:gd name="T76" fmla="+- 0 10422 10375"/>
                                <a:gd name="T77" fmla="*/ T76 w 109"/>
                                <a:gd name="T78" fmla="+- 0 161 143"/>
                                <a:gd name="T79" fmla="*/ 161 h 107"/>
                                <a:gd name="T80" fmla="+- 0 10421 10375"/>
                                <a:gd name="T81" fmla="*/ T80 w 109"/>
                                <a:gd name="T82" fmla="+- 0 157 143"/>
                                <a:gd name="T83" fmla="*/ 157 h 107"/>
                                <a:gd name="T84" fmla="+- 0 10421 10375"/>
                                <a:gd name="T85" fmla="*/ T84 w 109"/>
                                <a:gd name="T86" fmla="+- 0 156 143"/>
                                <a:gd name="T87" fmla="*/ 15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 h="107">
                                  <a:moveTo>
                                    <a:pt x="46" y="13"/>
                                  </a:moveTo>
                                  <a:lnTo>
                                    <a:pt x="29" y="13"/>
                                  </a:lnTo>
                                  <a:lnTo>
                                    <a:pt x="31" y="18"/>
                                  </a:lnTo>
                                  <a:lnTo>
                                    <a:pt x="31" y="22"/>
                                  </a:lnTo>
                                  <a:lnTo>
                                    <a:pt x="33" y="23"/>
                                  </a:lnTo>
                                  <a:lnTo>
                                    <a:pt x="33" y="34"/>
                                  </a:lnTo>
                                  <a:lnTo>
                                    <a:pt x="31" y="36"/>
                                  </a:lnTo>
                                  <a:lnTo>
                                    <a:pt x="31" y="40"/>
                                  </a:lnTo>
                                  <a:lnTo>
                                    <a:pt x="30" y="42"/>
                                  </a:lnTo>
                                  <a:lnTo>
                                    <a:pt x="29" y="42"/>
                                  </a:lnTo>
                                  <a:lnTo>
                                    <a:pt x="29" y="43"/>
                                  </a:lnTo>
                                  <a:lnTo>
                                    <a:pt x="27" y="44"/>
                                  </a:lnTo>
                                  <a:lnTo>
                                    <a:pt x="45" y="44"/>
                                  </a:lnTo>
                                  <a:lnTo>
                                    <a:pt x="46" y="42"/>
                                  </a:lnTo>
                                  <a:lnTo>
                                    <a:pt x="47" y="40"/>
                                  </a:lnTo>
                                  <a:lnTo>
                                    <a:pt x="47" y="36"/>
                                  </a:lnTo>
                                  <a:lnTo>
                                    <a:pt x="48" y="31"/>
                                  </a:lnTo>
                                  <a:lnTo>
                                    <a:pt x="48" y="24"/>
                                  </a:lnTo>
                                  <a:lnTo>
                                    <a:pt x="47" y="22"/>
                                  </a:lnTo>
                                  <a:lnTo>
                                    <a:pt x="47" y="18"/>
                                  </a:lnTo>
                                  <a:lnTo>
                                    <a:pt x="46" y="14"/>
                                  </a:lnTo>
                                  <a:lnTo>
                                    <a:pt x="46"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385"/>
                          <wps:cNvSpPr>
                            <a:spLocks/>
                          </wps:cNvSpPr>
                          <wps:spPr bwMode="auto">
                            <a:xfrm>
                              <a:off x="10375" y="143"/>
                              <a:ext cx="109" cy="107"/>
                            </a:xfrm>
                            <a:custGeom>
                              <a:avLst/>
                              <a:gdLst>
                                <a:gd name="T0" fmla="+- 0 10474 10375"/>
                                <a:gd name="T1" fmla="*/ T0 w 109"/>
                                <a:gd name="T2" fmla="+- 0 143 143"/>
                                <a:gd name="T3" fmla="*/ 143 h 107"/>
                                <a:gd name="T4" fmla="+- 0 10462 10375"/>
                                <a:gd name="T5" fmla="*/ T4 w 109"/>
                                <a:gd name="T6" fmla="+- 0 143 143"/>
                                <a:gd name="T7" fmla="*/ 143 h 107"/>
                                <a:gd name="T8" fmla="+- 0 10462 10375"/>
                                <a:gd name="T9" fmla="*/ T8 w 109"/>
                                <a:gd name="T10" fmla="+- 0 144 143"/>
                                <a:gd name="T11" fmla="*/ 144 h 107"/>
                                <a:gd name="T12" fmla="+- 0 10474 10375"/>
                                <a:gd name="T13" fmla="*/ T12 w 109"/>
                                <a:gd name="T14" fmla="+- 0 144 143"/>
                                <a:gd name="T15" fmla="*/ 144 h 107"/>
                                <a:gd name="T16" fmla="+- 0 10474 10375"/>
                                <a:gd name="T17" fmla="*/ T16 w 109"/>
                                <a:gd name="T18" fmla="+- 0 143 143"/>
                                <a:gd name="T19" fmla="*/ 143 h 107"/>
                              </a:gdLst>
                              <a:ahLst/>
                              <a:cxnLst>
                                <a:cxn ang="0">
                                  <a:pos x="T1" y="T3"/>
                                </a:cxn>
                                <a:cxn ang="0">
                                  <a:pos x="T5" y="T7"/>
                                </a:cxn>
                                <a:cxn ang="0">
                                  <a:pos x="T9" y="T11"/>
                                </a:cxn>
                                <a:cxn ang="0">
                                  <a:pos x="T13" y="T15"/>
                                </a:cxn>
                                <a:cxn ang="0">
                                  <a:pos x="T17" y="T19"/>
                                </a:cxn>
                              </a:cxnLst>
                              <a:rect l="0" t="0" r="r" b="b"/>
                              <a:pathLst>
                                <a:path w="109" h="107">
                                  <a:moveTo>
                                    <a:pt x="99" y="0"/>
                                  </a:moveTo>
                                  <a:lnTo>
                                    <a:pt x="87" y="0"/>
                                  </a:lnTo>
                                  <a:lnTo>
                                    <a:pt x="87" y="1"/>
                                  </a:lnTo>
                                  <a:lnTo>
                                    <a:pt x="99" y="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6" name="Picture 3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98" y="2675"/>
                              <a:ext cx="113" cy="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 name="Picture 3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61" y="2675"/>
                              <a:ext cx="91"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8" name="Picture 3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023" y="2675"/>
                              <a:ext cx="90"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 name="Picture 3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582" y="2675"/>
                              <a:ext cx="112"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0" name="Picture 3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141" y="2675"/>
                              <a:ext cx="113" cy="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1" name="Picture 3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701" y="2675"/>
                              <a:ext cx="11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2" name="Picture 3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263" y="2675"/>
                              <a:ext cx="93" cy="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3" name="Picture 3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823" y="2682"/>
                              <a:ext cx="11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 name="Picture 3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384" y="2675"/>
                              <a:ext cx="94" cy="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5" name="Picture 3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951" y="2675"/>
                              <a:ext cx="107" cy="41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56" name="Group 396"/>
                        <wpg:cNvGrpSpPr>
                          <a:grpSpLocks/>
                        </wpg:cNvGrpSpPr>
                        <wpg:grpSpPr bwMode="auto">
                          <a:xfrm>
                            <a:off x="3726612" y="2096219"/>
                            <a:ext cx="48304" cy="11647"/>
                            <a:chOff x="7517" y="2905"/>
                            <a:chExt cx="76" cy="16"/>
                          </a:xfrm>
                        </wpg:grpSpPr>
                        <wps:wsp>
                          <wps:cNvPr id="1557" name="Freeform 397"/>
                          <wps:cNvSpPr>
                            <a:spLocks/>
                          </wps:cNvSpPr>
                          <wps:spPr bwMode="auto">
                            <a:xfrm>
                              <a:off x="7517" y="2905"/>
                              <a:ext cx="76" cy="16"/>
                            </a:xfrm>
                            <a:custGeom>
                              <a:avLst/>
                              <a:gdLst>
                                <a:gd name="T0" fmla="+- 0 7592 7517"/>
                                <a:gd name="T1" fmla="*/ T0 w 76"/>
                                <a:gd name="T2" fmla="+- 0 2919 2905"/>
                                <a:gd name="T3" fmla="*/ 2919 h 16"/>
                                <a:gd name="T4" fmla="+- 0 7518 7517"/>
                                <a:gd name="T5" fmla="*/ T4 w 76"/>
                                <a:gd name="T6" fmla="+- 0 2919 2905"/>
                                <a:gd name="T7" fmla="*/ 2919 h 16"/>
                                <a:gd name="T8" fmla="+- 0 7518 7517"/>
                                <a:gd name="T9" fmla="*/ T8 w 76"/>
                                <a:gd name="T10" fmla="+- 0 2920 2905"/>
                                <a:gd name="T11" fmla="*/ 2920 h 16"/>
                                <a:gd name="T12" fmla="+- 0 7519 7517"/>
                                <a:gd name="T13" fmla="*/ T12 w 76"/>
                                <a:gd name="T14" fmla="+- 0 2921 2905"/>
                                <a:gd name="T15" fmla="*/ 2921 h 16"/>
                                <a:gd name="T16" fmla="+- 0 7591 7517"/>
                                <a:gd name="T17" fmla="*/ T16 w 76"/>
                                <a:gd name="T18" fmla="+- 0 2921 2905"/>
                                <a:gd name="T19" fmla="*/ 2921 h 16"/>
                                <a:gd name="T20" fmla="+- 0 7591 7517"/>
                                <a:gd name="T21" fmla="*/ T20 w 76"/>
                                <a:gd name="T22" fmla="+- 0 2920 2905"/>
                                <a:gd name="T23" fmla="*/ 2920 h 16"/>
                                <a:gd name="T24" fmla="+- 0 7592 7517"/>
                                <a:gd name="T25" fmla="*/ T24 w 76"/>
                                <a:gd name="T26" fmla="+- 0 2920 2905"/>
                                <a:gd name="T27" fmla="*/ 2920 h 16"/>
                                <a:gd name="T28" fmla="+- 0 7592 7517"/>
                                <a:gd name="T29" fmla="*/ T28 w 76"/>
                                <a:gd name="T30" fmla="+- 0 2919 2905"/>
                                <a:gd name="T31" fmla="*/ 2919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6">
                                  <a:moveTo>
                                    <a:pt x="75" y="14"/>
                                  </a:moveTo>
                                  <a:lnTo>
                                    <a:pt x="1" y="14"/>
                                  </a:lnTo>
                                  <a:lnTo>
                                    <a:pt x="1" y="15"/>
                                  </a:lnTo>
                                  <a:lnTo>
                                    <a:pt x="2" y="16"/>
                                  </a:lnTo>
                                  <a:lnTo>
                                    <a:pt x="74" y="16"/>
                                  </a:lnTo>
                                  <a:lnTo>
                                    <a:pt x="74" y="15"/>
                                  </a:lnTo>
                                  <a:lnTo>
                                    <a:pt x="75" y="15"/>
                                  </a:lnTo>
                                  <a:lnTo>
                                    <a:pt x="7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398"/>
                          <wps:cNvSpPr>
                            <a:spLocks/>
                          </wps:cNvSpPr>
                          <wps:spPr bwMode="auto">
                            <a:xfrm>
                              <a:off x="7517" y="2905"/>
                              <a:ext cx="76" cy="16"/>
                            </a:xfrm>
                            <a:custGeom>
                              <a:avLst/>
                              <a:gdLst>
                                <a:gd name="T0" fmla="+- 0 7592 7517"/>
                                <a:gd name="T1" fmla="*/ T0 w 76"/>
                                <a:gd name="T2" fmla="+- 0 2905 2905"/>
                                <a:gd name="T3" fmla="*/ 2905 h 16"/>
                                <a:gd name="T4" fmla="+- 0 7518 7517"/>
                                <a:gd name="T5" fmla="*/ T4 w 76"/>
                                <a:gd name="T6" fmla="+- 0 2905 2905"/>
                                <a:gd name="T7" fmla="*/ 2905 h 16"/>
                                <a:gd name="T8" fmla="+- 0 7518 7517"/>
                                <a:gd name="T9" fmla="*/ T8 w 76"/>
                                <a:gd name="T10" fmla="+- 0 2907 2905"/>
                                <a:gd name="T11" fmla="*/ 2907 h 16"/>
                                <a:gd name="T12" fmla="+- 0 7517 7517"/>
                                <a:gd name="T13" fmla="*/ T12 w 76"/>
                                <a:gd name="T14" fmla="+- 0 2908 2905"/>
                                <a:gd name="T15" fmla="*/ 2908 h 16"/>
                                <a:gd name="T16" fmla="+- 0 7517 7517"/>
                                <a:gd name="T17" fmla="*/ T16 w 76"/>
                                <a:gd name="T18" fmla="+- 0 2919 2905"/>
                                <a:gd name="T19" fmla="*/ 2919 h 16"/>
                                <a:gd name="T20" fmla="+- 0 7594 7517"/>
                                <a:gd name="T21" fmla="*/ T20 w 76"/>
                                <a:gd name="T22" fmla="+- 0 2919 2905"/>
                                <a:gd name="T23" fmla="*/ 2919 h 16"/>
                                <a:gd name="T24" fmla="+- 0 7594 7517"/>
                                <a:gd name="T25" fmla="*/ T24 w 76"/>
                                <a:gd name="T26" fmla="+- 0 2908 2905"/>
                                <a:gd name="T27" fmla="*/ 2908 h 16"/>
                                <a:gd name="T28" fmla="+- 0 7592 7517"/>
                                <a:gd name="T29" fmla="*/ T28 w 76"/>
                                <a:gd name="T30" fmla="+- 0 2907 2905"/>
                                <a:gd name="T31" fmla="*/ 2907 h 16"/>
                                <a:gd name="T32" fmla="+- 0 7592 7517"/>
                                <a:gd name="T33" fmla="*/ T32 w 76"/>
                                <a:gd name="T34" fmla="+- 0 2905 2905"/>
                                <a:gd name="T35" fmla="*/ 290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16">
                                  <a:moveTo>
                                    <a:pt x="75" y="0"/>
                                  </a:moveTo>
                                  <a:lnTo>
                                    <a:pt x="1" y="0"/>
                                  </a:lnTo>
                                  <a:lnTo>
                                    <a:pt x="1" y="2"/>
                                  </a:lnTo>
                                  <a:lnTo>
                                    <a:pt x="0" y="3"/>
                                  </a:lnTo>
                                  <a:lnTo>
                                    <a:pt x="0" y="14"/>
                                  </a:lnTo>
                                  <a:lnTo>
                                    <a:pt x="77" y="14"/>
                                  </a:lnTo>
                                  <a:lnTo>
                                    <a:pt x="77" y="3"/>
                                  </a:lnTo>
                                  <a:lnTo>
                                    <a:pt x="75" y="2"/>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 name="Group 399"/>
                        <wpg:cNvGrpSpPr>
                          <a:grpSpLocks/>
                        </wpg:cNvGrpSpPr>
                        <wpg:grpSpPr bwMode="auto">
                          <a:xfrm>
                            <a:off x="3726612" y="2061713"/>
                            <a:ext cx="15889" cy="26935"/>
                            <a:chOff x="7523" y="2859"/>
                            <a:chExt cx="25" cy="37"/>
                          </a:xfrm>
                        </wpg:grpSpPr>
                        <wps:wsp>
                          <wps:cNvPr id="1560" name="Freeform 400"/>
                          <wps:cNvSpPr>
                            <a:spLocks/>
                          </wps:cNvSpPr>
                          <wps:spPr bwMode="auto">
                            <a:xfrm>
                              <a:off x="7523" y="2859"/>
                              <a:ext cx="25" cy="37"/>
                            </a:xfrm>
                            <a:custGeom>
                              <a:avLst/>
                              <a:gdLst>
                                <a:gd name="T0" fmla="+- 0 7547 7523"/>
                                <a:gd name="T1" fmla="*/ T0 w 25"/>
                                <a:gd name="T2" fmla="+- 0 2895 2859"/>
                                <a:gd name="T3" fmla="*/ 2895 h 37"/>
                                <a:gd name="T4" fmla="+- 0 7538 7523"/>
                                <a:gd name="T5" fmla="*/ T4 w 25"/>
                                <a:gd name="T6" fmla="+- 0 2895 2859"/>
                                <a:gd name="T7" fmla="*/ 2895 h 37"/>
                                <a:gd name="T8" fmla="+- 0 7538 7523"/>
                                <a:gd name="T9" fmla="*/ T8 w 25"/>
                                <a:gd name="T10" fmla="+- 0 2896 2859"/>
                                <a:gd name="T11" fmla="*/ 2896 h 37"/>
                                <a:gd name="T12" fmla="+- 0 7547 7523"/>
                                <a:gd name="T13" fmla="*/ T12 w 25"/>
                                <a:gd name="T14" fmla="+- 0 2896 2859"/>
                                <a:gd name="T15" fmla="*/ 2896 h 37"/>
                                <a:gd name="T16" fmla="+- 0 7547 7523"/>
                                <a:gd name="T17" fmla="*/ T16 w 25"/>
                                <a:gd name="T18" fmla="+- 0 2895 2859"/>
                                <a:gd name="T19" fmla="*/ 2895 h 37"/>
                              </a:gdLst>
                              <a:ahLst/>
                              <a:cxnLst>
                                <a:cxn ang="0">
                                  <a:pos x="T1" y="T3"/>
                                </a:cxn>
                                <a:cxn ang="0">
                                  <a:pos x="T5" y="T7"/>
                                </a:cxn>
                                <a:cxn ang="0">
                                  <a:pos x="T9" y="T11"/>
                                </a:cxn>
                                <a:cxn ang="0">
                                  <a:pos x="T13" y="T15"/>
                                </a:cxn>
                                <a:cxn ang="0">
                                  <a:pos x="T17" y="T19"/>
                                </a:cxn>
                              </a:cxnLst>
                              <a:rect l="0" t="0" r="r" b="b"/>
                              <a:pathLst>
                                <a:path w="25" h="37">
                                  <a:moveTo>
                                    <a:pt x="24" y="36"/>
                                  </a:moveTo>
                                  <a:lnTo>
                                    <a:pt x="15" y="36"/>
                                  </a:lnTo>
                                  <a:lnTo>
                                    <a:pt x="15" y="37"/>
                                  </a:lnTo>
                                  <a:lnTo>
                                    <a:pt x="24" y="37"/>
                                  </a:lnTo>
                                  <a:lnTo>
                                    <a:pt x="2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401"/>
                          <wps:cNvSpPr>
                            <a:spLocks/>
                          </wps:cNvSpPr>
                          <wps:spPr bwMode="auto">
                            <a:xfrm>
                              <a:off x="7523" y="2859"/>
                              <a:ext cx="25" cy="37"/>
                            </a:xfrm>
                            <a:custGeom>
                              <a:avLst/>
                              <a:gdLst>
                                <a:gd name="T0" fmla="+- 0 7548 7523"/>
                                <a:gd name="T1" fmla="*/ T0 w 25"/>
                                <a:gd name="T2" fmla="+- 0 2887 2859"/>
                                <a:gd name="T3" fmla="*/ 2887 h 37"/>
                                <a:gd name="T4" fmla="+- 0 7536 7523"/>
                                <a:gd name="T5" fmla="*/ T4 w 25"/>
                                <a:gd name="T6" fmla="+- 0 2887 2859"/>
                                <a:gd name="T7" fmla="*/ 2887 h 37"/>
                                <a:gd name="T8" fmla="+- 0 7536 7523"/>
                                <a:gd name="T9" fmla="*/ T8 w 25"/>
                                <a:gd name="T10" fmla="+- 0 2893 2859"/>
                                <a:gd name="T11" fmla="*/ 2893 h 37"/>
                                <a:gd name="T12" fmla="+- 0 7537 7523"/>
                                <a:gd name="T13" fmla="*/ T12 w 25"/>
                                <a:gd name="T14" fmla="+- 0 2893 2859"/>
                                <a:gd name="T15" fmla="*/ 2893 h 37"/>
                                <a:gd name="T16" fmla="+- 0 7537 7523"/>
                                <a:gd name="T17" fmla="*/ T16 w 25"/>
                                <a:gd name="T18" fmla="+- 0 2895 2859"/>
                                <a:gd name="T19" fmla="*/ 2895 h 37"/>
                                <a:gd name="T20" fmla="+- 0 7548 7523"/>
                                <a:gd name="T21" fmla="*/ T20 w 25"/>
                                <a:gd name="T22" fmla="+- 0 2895 2859"/>
                                <a:gd name="T23" fmla="*/ 2895 h 37"/>
                                <a:gd name="T24" fmla="+- 0 7548 7523"/>
                                <a:gd name="T25" fmla="*/ T24 w 25"/>
                                <a:gd name="T26" fmla="+- 0 2887 2859"/>
                                <a:gd name="T27" fmla="*/ 2887 h 37"/>
                              </a:gdLst>
                              <a:ahLst/>
                              <a:cxnLst>
                                <a:cxn ang="0">
                                  <a:pos x="T1" y="T3"/>
                                </a:cxn>
                                <a:cxn ang="0">
                                  <a:pos x="T5" y="T7"/>
                                </a:cxn>
                                <a:cxn ang="0">
                                  <a:pos x="T9" y="T11"/>
                                </a:cxn>
                                <a:cxn ang="0">
                                  <a:pos x="T13" y="T15"/>
                                </a:cxn>
                                <a:cxn ang="0">
                                  <a:pos x="T17" y="T19"/>
                                </a:cxn>
                                <a:cxn ang="0">
                                  <a:pos x="T21" y="T23"/>
                                </a:cxn>
                                <a:cxn ang="0">
                                  <a:pos x="T25" y="T27"/>
                                </a:cxn>
                              </a:cxnLst>
                              <a:rect l="0" t="0" r="r" b="b"/>
                              <a:pathLst>
                                <a:path w="25" h="37">
                                  <a:moveTo>
                                    <a:pt x="25" y="28"/>
                                  </a:moveTo>
                                  <a:lnTo>
                                    <a:pt x="13" y="28"/>
                                  </a:lnTo>
                                  <a:lnTo>
                                    <a:pt x="13" y="34"/>
                                  </a:lnTo>
                                  <a:lnTo>
                                    <a:pt x="14" y="34"/>
                                  </a:lnTo>
                                  <a:lnTo>
                                    <a:pt x="14" y="36"/>
                                  </a:lnTo>
                                  <a:lnTo>
                                    <a:pt x="25" y="36"/>
                                  </a:lnTo>
                                  <a:lnTo>
                                    <a:pt x="2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402"/>
                          <wps:cNvSpPr>
                            <a:spLocks/>
                          </wps:cNvSpPr>
                          <wps:spPr bwMode="auto">
                            <a:xfrm>
                              <a:off x="7523" y="2859"/>
                              <a:ext cx="25" cy="37"/>
                            </a:xfrm>
                            <a:custGeom>
                              <a:avLst/>
                              <a:gdLst>
                                <a:gd name="T0" fmla="+- 0 7591 7523"/>
                                <a:gd name="T1" fmla="*/ T0 w 25"/>
                                <a:gd name="T2" fmla="+- 0 2859 2859"/>
                                <a:gd name="T3" fmla="*/ 2859 h 37"/>
                                <a:gd name="T4" fmla="+- 0 7580 7523"/>
                                <a:gd name="T5" fmla="*/ T4 w 25"/>
                                <a:gd name="T6" fmla="+- 0 2859 2859"/>
                                <a:gd name="T7" fmla="*/ 2859 h 37"/>
                                <a:gd name="T8" fmla="+- 0 7580 7523"/>
                                <a:gd name="T9" fmla="*/ T8 w 25"/>
                                <a:gd name="T10" fmla="+- 0 2863 2859"/>
                                <a:gd name="T11" fmla="*/ 2863 h 37"/>
                                <a:gd name="T12" fmla="+- 0 7582 7523"/>
                                <a:gd name="T13" fmla="*/ T12 w 25"/>
                                <a:gd name="T14" fmla="+- 0 2863 2859"/>
                                <a:gd name="T15" fmla="*/ 2863 h 37"/>
                                <a:gd name="T16" fmla="+- 0 7582 7523"/>
                                <a:gd name="T17" fmla="*/ T16 w 25"/>
                                <a:gd name="T18" fmla="+- 0 2868 2859"/>
                                <a:gd name="T19" fmla="*/ 2868 h 37"/>
                                <a:gd name="T20" fmla="+- 0 7578 7523"/>
                                <a:gd name="T21" fmla="*/ T20 w 25"/>
                                <a:gd name="T22" fmla="+- 0 2872 2859"/>
                                <a:gd name="T23" fmla="*/ 2872 h 37"/>
                                <a:gd name="T24" fmla="+- 0 7524 7523"/>
                                <a:gd name="T25" fmla="*/ T24 w 25"/>
                                <a:gd name="T26" fmla="+- 0 2872 2859"/>
                                <a:gd name="T27" fmla="*/ 2872 h 37"/>
                                <a:gd name="T28" fmla="+- 0 7524 7523"/>
                                <a:gd name="T29" fmla="*/ T28 w 25"/>
                                <a:gd name="T30" fmla="+- 0 2873 2859"/>
                                <a:gd name="T31" fmla="*/ 2873 h 37"/>
                                <a:gd name="T32" fmla="+- 0 7523 7523"/>
                                <a:gd name="T33" fmla="*/ T32 w 25"/>
                                <a:gd name="T34" fmla="+- 0 2873 2859"/>
                                <a:gd name="T35" fmla="*/ 2873 h 37"/>
                                <a:gd name="T36" fmla="+- 0 7523 7523"/>
                                <a:gd name="T37" fmla="*/ T36 w 25"/>
                                <a:gd name="T38" fmla="+- 0 2885 2859"/>
                                <a:gd name="T39" fmla="*/ 2885 h 37"/>
                                <a:gd name="T40" fmla="+- 0 7524 7523"/>
                                <a:gd name="T41" fmla="*/ T40 w 25"/>
                                <a:gd name="T42" fmla="+- 0 2886 2859"/>
                                <a:gd name="T43" fmla="*/ 2886 h 37"/>
                                <a:gd name="T44" fmla="+- 0 7524 7523"/>
                                <a:gd name="T45" fmla="*/ T44 w 25"/>
                                <a:gd name="T46" fmla="+- 0 2887 2859"/>
                                <a:gd name="T47" fmla="*/ 2887 h 37"/>
                                <a:gd name="T48" fmla="+- 0 7579 7523"/>
                                <a:gd name="T49" fmla="*/ T48 w 25"/>
                                <a:gd name="T50" fmla="+- 0 2887 2859"/>
                                <a:gd name="T51" fmla="*/ 2887 h 37"/>
                                <a:gd name="T52" fmla="+- 0 7580 7523"/>
                                <a:gd name="T53" fmla="*/ T52 w 25"/>
                                <a:gd name="T54" fmla="+- 0 2886 2859"/>
                                <a:gd name="T55" fmla="*/ 2886 h 37"/>
                                <a:gd name="T56" fmla="+- 0 7584 7523"/>
                                <a:gd name="T57" fmla="*/ T56 w 25"/>
                                <a:gd name="T58" fmla="+- 0 2885 2859"/>
                                <a:gd name="T59" fmla="*/ 2885 h 37"/>
                                <a:gd name="T60" fmla="+- 0 7586 7523"/>
                                <a:gd name="T61" fmla="*/ T60 w 25"/>
                                <a:gd name="T62" fmla="+- 0 2885 2859"/>
                                <a:gd name="T63" fmla="*/ 2885 h 37"/>
                                <a:gd name="T64" fmla="+- 0 7589 7523"/>
                                <a:gd name="T65" fmla="*/ T64 w 25"/>
                                <a:gd name="T66" fmla="+- 0 2883 2859"/>
                                <a:gd name="T67" fmla="*/ 2883 h 37"/>
                                <a:gd name="T68" fmla="+- 0 7591 7523"/>
                                <a:gd name="T69" fmla="*/ T68 w 25"/>
                                <a:gd name="T70" fmla="+- 0 2881 2859"/>
                                <a:gd name="T71" fmla="*/ 2881 h 37"/>
                                <a:gd name="T72" fmla="+- 0 7594 7523"/>
                                <a:gd name="T73" fmla="*/ T72 w 25"/>
                                <a:gd name="T74" fmla="+- 0 2877 2859"/>
                                <a:gd name="T75" fmla="*/ 2877 h 37"/>
                                <a:gd name="T76" fmla="+- 0 7594 7523"/>
                                <a:gd name="T77" fmla="*/ T76 w 25"/>
                                <a:gd name="T78" fmla="+- 0 2862 2859"/>
                                <a:gd name="T79" fmla="*/ 2862 h 37"/>
                                <a:gd name="T80" fmla="+- 0 7592 7523"/>
                                <a:gd name="T81" fmla="*/ T80 w 25"/>
                                <a:gd name="T82" fmla="+- 0 2861 2859"/>
                                <a:gd name="T83" fmla="*/ 2861 h 37"/>
                                <a:gd name="T84" fmla="+- 0 7592 7523"/>
                                <a:gd name="T85" fmla="*/ T84 w 25"/>
                                <a:gd name="T86" fmla="+- 0 2860 2859"/>
                                <a:gd name="T87" fmla="*/ 2860 h 37"/>
                                <a:gd name="T88" fmla="+- 0 7591 7523"/>
                                <a:gd name="T89" fmla="*/ T88 w 25"/>
                                <a:gd name="T90" fmla="+- 0 2860 2859"/>
                                <a:gd name="T91" fmla="*/ 2860 h 37"/>
                                <a:gd name="T92" fmla="+- 0 7591 7523"/>
                                <a:gd name="T93" fmla="*/ T92 w 25"/>
                                <a:gd name="T94" fmla="+- 0 2859 2859"/>
                                <a:gd name="T95" fmla="*/ 285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 h="37">
                                  <a:moveTo>
                                    <a:pt x="68" y="0"/>
                                  </a:moveTo>
                                  <a:lnTo>
                                    <a:pt x="57" y="0"/>
                                  </a:lnTo>
                                  <a:lnTo>
                                    <a:pt x="57" y="4"/>
                                  </a:lnTo>
                                  <a:lnTo>
                                    <a:pt x="59" y="4"/>
                                  </a:lnTo>
                                  <a:lnTo>
                                    <a:pt x="59" y="9"/>
                                  </a:lnTo>
                                  <a:lnTo>
                                    <a:pt x="55" y="13"/>
                                  </a:lnTo>
                                  <a:lnTo>
                                    <a:pt x="1" y="13"/>
                                  </a:lnTo>
                                  <a:lnTo>
                                    <a:pt x="1" y="14"/>
                                  </a:lnTo>
                                  <a:lnTo>
                                    <a:pt x="0" y="14"/>
                                  </a:lnTo>
                                  <a:lnTo>
                                    <a:pt x="0" y="26"/>
                                  </a:lnTo>
                                  <a:lnTo>
                                    <a:pt x="1" y="27"/>
                                  </a:lnTo>
                                  <a:lnTo>
                                    <a:pt x="1" y="28"/>
                                  </a:lnTo>
                                  <a:lnTo>
                                    <a:pt x="56" y="28"/>
                                  </a:lnTo>
                                  <a:lnTo>
                                    <a:pt x="57" y="27"/>
                                  </a:lnTo>
                                  <a:lnTo>
                                    <a:pt x="61" y="26"/>
                                  </a:lnTo>
                                  <a:lnTo>
                                    <a:pt x="63" y="26"/>
                                  </a:lnTo>
                                  <a:lnTo>
                                    <a:pt x="66" y="24"/>
                                  </a:lnTo>
                                  <a:lnTo>
                                    <a:pt x="68" y="22"/>
                                  </a:lnTo>
                                  <a:lnTo>
                                    <a:pt x="71" y="18"/>
                                  </a:lnTo>
                                  <a:lnTo>
                                    <a:pt x="71" y="3"/>
                                  </a:lnTo>
                                  <a:lnTo>
                                    <a:pt x="69" y="2"/>
                                  </a:lnTo>
                                  <a:lnTo>
                                    <a:pt x="69" y="1"/>
                                  </a:lnTo>
                                  <a:lnTo>
                                    <a:pt x="68" y="1"/>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403"/>
                          <wps:cNvSpPr>
                            <a:spLocks/>
                          </wps:cNvSpPr>
                          <wps:spPr bwMode="auto">
                            <a:xfrm>
                              <a:off x="7523" y="2859"/>
                              <a:ext cx="25" cy="37"/>
                            </a:xfrm>
                            <a:custGeom>
                              <a:avLst/>
                              <a:gdLst>
                                <a:gd name="T0" fmla="+- 0 7548 7523"/>
                                <a:gd name="T1" fmla="*/ T0 w 25"/>
                                <a:gd name="T2" fmla="+- 0 2859 2859"/>
                                <a:gd name="T3" fmla="*/ 2859 h 37"/>
                                <a:gd name="T4" fmla="+- 0 7537 7523"/>
                                <a:gd name="T5" fmla="*/ T4 w 25"/>
                                <a:gd name="T6" fmla="+- 0 2859 2859"/>
                                <a:gd name="T7" fmla="*/ 2859 h 37"/>
                                <a:gd name="T8" fmla="+- 0 7537 7523"/>
                                <a:gd name="T9" fmla="*/ T8 w 25"/>
                                <a:gd name="T10" fmla="+- 0 2860 2859"/>
                                <a:gd name="T11" fmla="*/ 2860 h 37"/>
                                <a:gd name="T12" fmla="+- 0 7536 7523"/>
                                <a:gd name="T13" fmla="*/ T12 w 25"/>
                                <a:gd name="T14" fmla="+- 0 2860 2859"/>
                                <a:gd name="T15" fmla="*/ 2860 h 37"/>
                                <a:gd name="T16" fmla="+- 0 7536 7523"/>
                                <a:gd name="T17" fmla="*/ T16 w 25"/>
                                <a:gd name="T18" fmla="+- 0 2872 2859"/>
                                <a:gd name="T19" fmla="*/ 2872 h 37"/>
                                <a:gd name="T20" fmla="+- 0 7548 7523"/>
                                <a:gd name="T21" fmla="*/ T20 w 25"/>
                                <a:gd name="T22" fmla="+- 0 2872 2859"/>
                                <a:gd name="T23" fmla="*/ 2872 h 37"/>
                                <a:gd name="T24" fmla="+- 0 7548 7523"/>
                                <a:gd name="T25" fmla="*/ T24 w 25"/>
                                <a:gd name="T26" fmla="+- 0 2859 2859"/>
                                <a:gd name="T27" fmla="*/ 2859 h 37"/>
                              </a:gdLst>
                              <a:ahLst/>
                              <a:cxnLst>
                                <a:cxn ang="0">
                                  <a:pos x="T1" y="T3"/>
                                </a:cxn>
                                <a:cxn ang="0">
                                  <a:pos x="T5" y="T7"/>
                                </a:cxn>
                                <a:cxn ang="0">
                                  <a:pos x="T9" y="T11"/>
                                </a:cxn>
                                <a:cxn ang="0">
                                  <a:pos x="T13" y="T15"/>
                                </a:cxn>
                                <a:cxn ang="0">
                                  <a:pos x="T17" y="T19"/>
                                </a:cxn>
                                <a:cxn ang="0">
                                  <a:pos x="T21" y="T23"/>
                                </a:cxn>
                                <a:cxn ang="0">
                                  <a:pos x="T25" y="T27"/>
                                </a:cxn>
                              </a:cxnLst>
                              <a:rect l="0" t="0" r="r" b="b"/>
                              <a:pathLst>
                                <a:path w="25" h="37">
                                  <a:moveTo>
                                    <a:pt x="25" y="0"/>
                                  </a:moveTo>
                                  <a:lnTo>
                                    <a:pt x="14" y="0"/>
                                  </a:lnTo>
                                  <a:lnTo>
                                    <a:pt x="14" y="1"/>
                                  </a:lnTo>
                                  <a:lnTo>
                                    <a:pt x="13" y="1"/>
                                  </a:lnTo>
                                  <a:lnTo>
                                    <a:pt x="13" y="13"/>
                                  </a:lnTo>
                                  <a:lnTo>
                                    <a:pt x="25" y="1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404"/>
                        <wpg:cNvGrpSpPr>
                          <a:grpSpLocks/>
                        </wpg:cNvGrpSpPr>
                        <wpg:grpSpPr bwMode="auto">
                          <a:xfrm>
                            <a:off x="3735238" y="2018581"/>
                            <a:ext cx="38135" cy="34214"/>
                            <a:chOff x="7535" y="2803"/>
                            <a:chExt cx="60" cy="47"/>
                          </a:xfrm>
                        </wpg:grpSpPr>
                        <wps:wsp>
                          <wps:cNvPr id="1565" name="Freeform 405"/>
                          <wps:cNvSpPr>
                            <a:spLocks/>
                          </wps:cNvSpPr>
                          <wps:spPr bwMode="auto">
                            <a:xfrm>
                              <a:off x="7535" y="2803"/>
                              <a:ext cx="60" cy="47"/>
                            </a:xfrm>
                            <a:custGeom>
                              <a:avLst/>
                              <a:gdLst>
                                <a:gd name="T0" fmla="+- 0 7568 7535"/>
                                <a:gd name="T1" fmla="*/ T0 w 60"/>
                                <a:gd name="T2" fmla="+- 0 2818 2803"/>
                                <a:gd name="T3" fmla="*/ 2818 h 47"/>
                                <a:gd name="T4" fmla="+- 0 7559 7535"/>
                                <a:gd name="T5" fmla="*/ T4 w 60"/>
                                <a:gd name="T6" fmla="+- 0 2818 2803"/>
                                <a:gd name="T7" fmla="*/ 2818 h 47"/>
                                <a:gd name="T8" fmla="+- 0 7559 7535"/>
                                <a:gd name="T9" fmla="*/ T8 w 60"/>
                                <a:gd name="T10" fmla="+- 0 2827 2803"/>
                                <a:gd name="T11" fmla="*/ 2827 h 47"/>
                                <a:gd name="T12" fmla="+- 0 7560 7535"/>
                                <a:gd name="T13" fmla="*/ T12 w 60"/>
                                <a:gd name="T14" fmla="+- 0 2831 2803"/>
                                <a:gd name="T15" fmla="*/ 2831 h 47"/>
                                <a:gd name="T16" fmla="+- 0 7560 7535"/>
                                <a:gd name="T17" fmla="*/ T16 w 60"/>
                                <a:gd name="T18" fmla="+- 0 2835 2803"/>
                                <a:gd name="T19" fmla="*/ 2835 h 47"/>
                                <a:gd name="T20" fmla="+- 0 7561 7535"/>
                                <a:gd name="T21" fmla="*/ T20 w 60"/>
                                <a:gd name="T22" fmla="+- 0 2838 2803"/>
                                <a:gd name="T23" fmla="*/ 2838 h 47"/>
                                <a:gd name="T24" fmla="+- 0 7562 7535"/>
                                <a:gd name="T25" fmla="*/ T24 w 60"/>
                                <a:gd name="T26" fmla="+- 0 2841 2803"/>
                                <a:gd name="T27" fmla="*/ 2841 h 47"/>
                                <a:gd name="T28" fmla="+- 0 7564 7535"/>
                                <a:gd name="T29" fmla="*/ T28 w 60"/>
                                <a:gd name="T30" fmla="+- 0 2844 2803"/>
                                <a:gd name="T31" fmla="*/ 2844 h 47"/>
                                <a:gd name="T32" fmla="+- 0 7565 7535"/>
                                <a:gd name="T33" fmla="*/ T32 w 60"/>
                                <a:gd name="T34" fmla="+- 0 2847 2803"/>
                                <a:gd name="T35" fmla="*/ 2847 h 47"/>
                                <a:gd name="T36" fmla="+- 0 7572 7535"/>
                                <a:gd name="T37" fmla="*/ T36 w 60"/>
                                <a:gd name="T38" fmla="+- 0 2850 2803"/>
                                <a:gd name="T39" fmla="*/ 2850 h 47"/>
                                <a:gd name="T40" fmla="+- 0 7583 7535"/>
                                <a:gd name="T41" fmla="*/ T40 w 60"/>
                                <a:gd name="T42" fmla="+- 0 2850 2803"/>
                                <a:gd name="T43" fmla="*/ 2850 h 47"/>
                                <a:gd name="T44" fmla="+- 0 7585 7535"/>
                                <a:gd name="T45" fmla="*/ T44 w 60"/>
                                <a:gd name="T46" fmla="+- 0 2849 2803"/>
                                <a:gd name="T47" fmla="*/ 2849 h 47"/>
                                <a:gd name="T48" fmla="+- 0 7586 7535"/>
                                <a:gd name="T49" fmla="*/ T48 w 60"/>
                                <a:gd name="T50" fmla="+- 0 2849 2803"/>
                                <a:gd name="T51" fmla="*/ 2849 h 47"/>
                                <a:gd name="T52" fmla="+- 0 7591 7535"/>
                                <a:gd name="T53" fmla="*/ T52 w 60"/>
                                <a:gd name="T54" fmla="+- 0 2844 2803"/>
                                <a:gd name="T55" fmla="*/ 2844 h 47"/>
                                <a:gd name="T56" fmla="+- 0 7594 7535"/>
                                <a:gd name="T57" fmla="*/ T56 w 60"/>
                                <a:gd name="T58" fmla="+- 0 2839 2803"/>
                                <a:gd name="T59" fmla="*/ 2839 h 47"/>
                                <a:gd name="T60" fmla="+- 0 7594 7535"/>
                                <a:gd name="T61" fmla="*/ T60 w 60"/>
                                <a:gd name="T62" fmla="+- 0 2837 2803"/>
                                <a:gd name="T63" fmla="*/ 2837 h 47"/>
                                <a:gd name="T64" fmla="+- 0 7594 7535"/>
                                <a:gd name="T65" fmla="*/ T64 w 60"/>
                                <a:gd name="T66" fmla="+- 0 2836 2803"/>
                                <a:gd name="T67" fmla="*/ 2836 h 47"/>
                                <a:gd name="T68" fmla="+- 0 7573 7535"/>
                                <a:gd name="T69" fmla="*/ T68 w 60"/>
                                <a:gd name="T70" fmla="+- 0 2836 2803"/>
                                <a:gd name="T71" fmla="*/ 2836 h 47"/>
                                <a:gd name="T72" fmla="+- 0 7573 7535"/>
                                <a:gd name="T73" fmla="*/ T72 w 60"/>
                                <a:gd name="T74" fmla="+- 0 2835 2803"/>
                                <a:gd name="T75" fmla="*/ 2835 h 47"/>
                                <a:gd name="T76" fmla="+- 0 7571 7535"/>
                                <a:gd name="T77" fmla="*/ T76 w 60"/>
                                <a:gd name="T78" fmla="+- 0 2835 2803"/>
                                <a:gd name="T79" fmla="*/ 2835 h 47"/>
                                <a:gd name="T80" fmla="+- 0 7571 7535"/>
                                <a:gd name="T81" fmla="*/ T80 w 60"/>
                                <a:gd name="T82" fmla="+- 0 2832 2803"/>
                                <a:gd name="T83" fmla="*/ 2832 h 47"/>
                                <a:gd name="T84" fmla="+- 0 7570 7535"/>
                                <a:gd name="T85" fmla="*/ T84 w 60"/>
                                <a:gd name="T86" fmla="+- 0 2831 2803"/>
                                <a:gd name="T87" fmla="*/ 2831 h 47"/>
                                <a:gd name="T88" fmla="+- 0 7568 7535"/>
                                <a:gd name="T89" fmla="*/ T88 w 60"/>
                                <a:gd name="T90" fmla="+- 0 2829 2803"/>
                                <a:gd name="T91" fmla="*/ 2829 h 47"/>
                                <a:gd name="T92" fmla="+- 0 7568 7535"/>
                                <a:gd name="T93" fmla="*/ T92 w 60"/>
                                <a:gd name="T94" fmla="+- 0 2818 2803"/>
                                <a:gd name="T95" fmla="*/ 281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 h="47">
                                  <a:moveTo>
                                    <a:pt x="33" y="15"/>
                                  </a:moveTo>
                                  <a:lnTo>
                                    <a:pt x="24" y="15"/>
                                  </a:lnTo>
                                  <a:lnTo>
                                    <a:pt x="24" y="24"/>
                                  </a:lnTo>
                                  <a:lnTo>
                                    <a:pt x="25" y="28"/>
                                  </a:lnTo>
                                  <a:lnTo>
                                    <a:pt x="25" y="32"/>
                                  </a:lnTo>
                                  <a:lnTo>
                                    <a:pt x="26" y="35"/>
                                  </a:lnTo>
                                  <a:lnTo>
                                    <a:pt x="27" y="38"/>
                                  </a:lnTo>
                                  <a:lnTo>
                                    <a:pt x="29" y="41"/>
                                  </a:lnTo>
                                  <a:lnTo>
                                    <a:pt x="30" y="44"/>
                                  </a:lnTo>
                                  <a:lnTo>
                                    <a:pt x="37" y="47"/>
                                  </a:lnTo>
                                  <a:lnTo>
                                    <a:pt x="48" y="47"/>
                                  </a:lnTo>
                                  <a:lnTo>
                                    <a:pt x="50" y="46"/>
                                  </a:lnTo>
                                  <a:lnTo>
                                    <a:pt x="51" y="46"/>
                                  </a:lnTo>
                                  <a:lnTo>
                                    <a:pt x="56" y="41"/>
                                  </a:lnTo>
                                  <a:lnTo>
                                    <a:pt x="59" y="36"/>
                                  </a:lnTo>
                                  <a:lnTo>
                                    <a:pt x="59" y="34"/>
                                  </a:lnTo>
                                  <a:lnTo>
                                    <a:pt x="59" y="33"/>
                                  </a:lnTo>
                                  <a:lnTo>
                                    <a:pt x="38" y="33"/>
                                  </a:lnTo>
                                  <a:lnTo>
                                    <a:pt x="38" y="32"/>
                                  </a:lnTo>
                                  <a:lnTo>
                                    <a:pt x="36" y="32"/>
                                  </a:lnTo>
                                  <a:lnTo>
                                    <a:pt x="36" y="29"/>
                                  </a:lnTo>
                                  <a:lnTo>
                                    <a:pt x="35" y="28"/>
                                  </a:lnTo>
                                  <a:lnTo>
                                    <a:pt x="33" y="26"/>
                                  </a:lnTo>
                                  <a:lnTo>
                                    <a:pt x="3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406"/>
                          <wps:cNvSpPr>
                            <a:spLocks/>
                          </wps:cNvSpPr>
                          <wps:spPr bwMode="auto">
                            <a:xfrm>
                              <a:off x="7535" y="2803"/>
                              <a:ext cx="60" cy="47"/>
                            </a:xfrm>
                            <a:custGeom>
                              <a:avLst/>
                              <a:gdLst>
                                <a:gd name="T0" fmla="+- 0 7550 7535"/>
                                <a:gd name="T1" fmla="*/ T0 w 60"/>
                                <a:gd name="T2" fmla="+- 0 2847 2803"/>
                                <a:gd name="T3" fmla="*/ 2847 h 47"/>
                                <a:gd name="T4" fmla="+- 0 7542 7535"/>
                                <a:gd name="T5" fmla="*/ T4 w 60"/>
                                <a:gd name="T6" fmla="+- 0 2847 2803"/>
                                <a:gd name="T7" fmla="*/ 2847 h 47"/>
                                <a:gd name="T8" fmla="+- 0 7542 7535"/>
                                <a:gd name="T9" fmla="*/ T8 w 60"/>
                                <a:gd name="T10" fmla="+- 0 2848 2803"/>
                                <a:gd name="T11" fmla="*/ 2848 h 47"/>
                                <a:gd name="T12" fmla="+- 0 7550 7535"/>
                                <a:gd name="T13" fmla="*/ T12 w 60"/>
                                <a:gd name="T14" fmla="+- 0 2848 2803"/>
                                <a:gd name="T15" fmla="*/ 2848 h 47"/>
                                <a:gd name="T16" fmla="+- 0 7550 7535"/>
                                <a:gd name="T17" fmla="*/ T16 w 60"/>
                                <a:gd name="T18" fmla="+- 0 2847 2803"/>
                                <a:gd name="T19" fmla="*/ 2847 h 47"/>
                              </a:gdLst>
                              <a:ahLst/>
                              <a:cxnLst>
                                <a:cxn ang="0">
                                  <a:pos x="T1" y="T3"/>
                                </a:cxn>
                                <a:cxn ang="0">
                                  <a:pos x="T5" y="T7"/>
                                </a:cxn>
                                <a:cxn ang="0">
                                  <a:pos x="T9" y="T11"/>
                                </a:cxn>
                                <a:cxn ang="0">
                                  <a:pos x="T13" y="T15"/>
                                </a:cxn>
                                <a:cxn ang="0">
                                  <a:pos x="T17" y="T19"/>
                                </a:cxn>
                              </a:cxnLst>
                              <a:rect l="0" t="0" r="r" b="b"/>
                              <a:pathLst>
                                <a:path w="60" h="47">
                                  <a:moveTo>
                                    <a:pt x="15" y="44"/>
                                  </a:moveTo>
                                  <a:lnTo>
                                    <a:pt x="7" y="44"/>
                                  </a:lnTo>
                                  <a:lnTo>
                                    <a:pt x="7" y="45"/>
                                  </a:lnTo>
                                  <a:lnTo>
                                    <a:pt x="15" y="45"/>
                                  </a:lnTo>
                                  <a:lnTo>
                                    <a:pt x="1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407"/>
                          <wps:cNvSpPr>
                            <a:spLocks/>
                          </wps:cNvSpPr>
                          <wps:spPr bwMode="auto">
                            <a:xfrm>
                              <a:off x="7535" y="2803"/>
                              <a:ext cx="60" cy="47"/>
                            </a:xfrm>
                            <a:custGeom>
                              <a:avLst/>
                              <a:gdLst>
                                <a:gd name="T0" fmla="+- 0 7592 7535"/>
                                <a:gd name="T1" fmla="*/ T0 w 60"/>
                                <a:gd name="T2" fmla="+- 0 2803 2803"/>
                                <a:gd name="T3" fmla="*/ 2803 h 47"/>
                                <a:gd name="T4" fmla="+- 0 7547 7535"/>
                                <a:gd name="T5" fmla="*/ T4 w 60"/>
                                <a:gd name="T6" fmla="+- 0 2803 2803"/>
                                <a:gd name="T7" fmla="*/ 2803 h 47"/>
                                <a:gd name="T8" fmla="+- 0 7544 7535"/>
                                <a:gd name="T9" fmla="*/ T8 w 60"/>
                                <a:gd name="T10" fmla="+- 0 2806 2803"/>
                                <a:gd name="T11" fmla="*/ 2806 h 47"/>
                                <a:gd name="T12" fmla="+- 0 7542 7535"/>
                                <a:gd name="T13" fmla="*/ T12 w 60"/>
                                <a:gd name="T14" fmla="+- 0 2806 2803"/>
                                <a:gd name="T15" fmla="*/ 2806 h 47"/>
                                <a:gd name="T16" fmla="+- 0 7538 7535"/>
                                <a:gd name="T17" fmla="*/ T16 w 60"/>
                                <a:gd name="T18" fmla="+- 0 2809 2803"/>
                                <a:gd name="T19" fmla="*/ 2809 h 47"/>
                                <a:gd name="T20" fmla="+- 0 7537 7535"/>
                                <a:gd name="T21" fmla="*/ T20 w 60"/>
                                <a:gd name="T22" fmla="+- 0 2812 2803"/>
                                <a:gd name="T23" fmla="*/ 2812 h 47"/>
                                <a:gd name="T24" fmla="+- 0 7536 7535"/>
                                <a:gd name="T25" fmla="*/ T24 w 60"/>
                                <a:gd name="T26" fmla="+- 0 2815 2803"/>
                                <a:gd name="T27" fmla="*/ 2815 h 47"/>
                                <a:gd name="T28" fmla="+- 0 7536 7535"/>
                                <a:gd name="T29" fmla="*/ T28 w 60"/>
                                <a:gd name="T30" fmla="+- 0 2818 2803"/>
                                <a:gd name="T31" fmla="*/ 2818 h 47"/>
                                <a:gd name="T32" fmla="+- 0 7535 7535"/>
                                <a:gd name="T33" fmla="*/ T32 w 60"/>
                                <a:gd name="T34" fmla="+- 0 2823 2803"/>
                                <a:gd name="T35" fmla="*/ 2823 h 47"/>
                                <a:gd name="T36" fmla="+- 0 7535 7535"/>
                                <a:gd name="T37" fmla="*/ T36 w 60"/>
                                <a:gd name="T38" fmla="+- 0 2829 2803"/>
                                <a:gd name="T39" fmla="*/ 2829 h 47"/>
                                <a:gd name="T40" fmla="+- 0 7536 7535"/>
                                <a:gd name="T41" fmla="*/ T40 w 60"/>
                                <a:gd name="T42" fmla="+- 0 2830 2803"/>
                                <a:gd name="T43" fmla="*/ 2830 h 47"/>
                                <a:gd name="T44" fmla="+- 0 7536 7535"/>
                                <a:gd name="T45" fmla="*/ T44 w 60"/>
                                <a:gd name="T46" fmla="+- 0 2837 2803"/>
                                <a:gd name="T47" fmla="*/ 2837 h 47"/>
                                <a:gd name="T48" fmla="+- 0 7537 7535"/>
                                <a:gd name="T49" fmla="*/ T48 w 60"/>
                                <a:gd name="T50" fmla="+- 0 2838 2803"/>
                                <a:gd name="T51" fmla="*/ 2838 h 47"/>
                                <a:gd name="T52" fmla="+- 0 7538 7535"/>
                                <a:gd name="T53" fmla="*/ T52 w 60"/>
                                <a:gd name="T54" fmla="+- 0 2841 2803"/>
                                <a:gd name="T55" fmla="*/ 2841 h 47"/>
                                <a:gd name="T56" fmla="+- 0 7538 7535"/>
                                <a:gd name="T57" fmla="*/ T56 w 60"/>
                                <a:gd name="T58" fmla="+- 0 2843 2803"/>
                                <a:gd name="T59" fmla="*/ 2843 h 47"/>
                                <a:gd name="T60" fmla="+- 0 7540 7535"/>
                                <a:gd name="T61" fmla="*/ T60 w 60"/>
                                <a:gd name="T62" fmla="+- 0 2843 2803"/>
                                <a:gd name="T63" fmla="*/ 2843 h 47"/>
                                <a:gd name="T64" fmla="+- 0 7540 7535"/>
                                <a:gd name="T65" fmla="*/ T64 w 60"/>
                                <a:gd name="T66" fmla="+- 0 2847 2803"/>
                                <a:gd name="T67" fmla="*/ 2847 h 47"/>
                                <a:gd name="T68" fmla="+- 0 7552 7535"/>
                                <a:gd name="T69" fmla="*/ T68 w 60"/>
                                <a:gd name="T70" fmla="+- 0 2847 2803"/>
                                <a:gd name="T71" fmla="*/ 2847 h 47"/>
                                <a:gd name="T72" fmla="+- 0 7552 7535"/>
                                <a:gd name="T73" fmla="*/ T72 w 60"/>
                                <a:gd name="T74" fmla="+- 0 2844 2803"/>
                                <a:gd name="T75" fmla="*/ 2844 h 47"/>
                                <a:gd name="T76" fmla="+- 0 7550 7535"/>
                                <a:gd name="T77" fmla="*/ T76 w 60"/>
                                <a:gd name="T78" fmla="+- 0 2843 2803"/>
                                <a:gd name="T79" fmla="*/ 2843 h 47"/>
                                <a:gd name="T80" fmla="+- 0 7550 7535"/>
                                <a:gd name="T81" fmla="*/ T80 w 60"/>
                                <a:gd name="T82" fmla="+- 0 2841 2803"/>
                                <a:gd name="T83" fmla="*/ 2841 h 47"/>
                                <a:gd name="T84" fmla="+- 0 7548 7535"/>
                                <a:gd name="T85" fmla="*/ T84 w 60"/>
                                <a:gd name="T86" fmla="+- 0 2838 2803"/>
                                <a:gd name="T87" fmla="*/ 2838 h 47"/>
                                <a:gd name="T88" fmla="+- 0 7548 7535"/>
                                <a:gd name="T89" fmla="*/ T88 w 60"/>
                                <a:gd name="T90" fmla="+- 0 2836 2803"/>
                                <a:gd name="T91" fmla="*/ 2836 h 47"/>
                                <a:gd name="T92" fmla="+- 0 7547 7535"/>
                                <a:gd name="T93" fmla="*/ T92 w 60"/>
                                <a:gd name="T94" fmla="+- 0 2835 2803"/>
                                <a:gd name="T95" fmla="*/ 2835 h 47"/>
                                <a:gd name="T96" fmla="+- 0 7547 7535"/>
                                <a:gd name="T97" fmla="*/ T96 w 60"/>
                                <a:gd name="T98" fmla="+- 0 2823 2803"/>
                                <a:gd name="T99" fmla="*/ 2823 h 47"/>
                                <a:gd name="T100" fmla="+- 0 7548 7535"/>
                                <a:gd name="T101" fmla="*/ T100 w 60"/>
                                <a:gd name="T102" fmla="+- 0 2821 2803"/>
                                <a:gd name="T103" fmla="*/ 2821 h 47"/>
                                <a:gd name="T104" fmla="+- 0 7548 7535"/>
                                <a:gd name="T105" fmla="*/ T104 w 60"/>
                                <a:gd name="T106" fmla="+- 0 2820 2803"/>
                                <a:gd name="T107" fmla="*/ 2820 h 47"/>
                                <a:gd name="T108" fmla="+- 0 7550 7535"/>
                                <a:gd name="T109" fmla="*/ T108 w 60"/>
                                <a:gd name="T110" fmla="+- 0 2819 2803"/>
                                <a:gd name="T111" fmla="*/ 2819 h 47"/>
                                <a:gd name="T112" fmla="+- 0 7550 7535"/>
                                <a:gd name="T113" fmla="*/ T112 w 60"/>
                                <a:gd name="T114" fmla="+- 0 2818 2803"/>
                                <a:gd name="T115" fmla="*/ 2818 h 47"/>
                                <a:gd name="T116" fmla="+- 0 7589 7535"/>
                                <a:gd name="T117" fmla="*/ T116 w 60"/>
                                <a:gd name="T118" fmla="+- 0 2818 2803"/>
                                <a:gd name="T119" fmla="*/ 2818 h 47"/>
                                <a:gd name="T120" fmla="+- 0 7586 7535"/>
                                <a:gd name="T121" fmla="*/ T120 w 60"/>
                                <a:gd name="T122" fmla="+- 0 2815 2803"/>
                                <a:gd name="T123" fmla="*/ 2815 h 47"/>
                                <a:gd name="T124" fmla="+- 0 7592 7535"/>
                                <a:gd name="T125" fmla="*/ T124 w 60"/>
                                <a:gd name="T126" fmla="+- 0 2815 2803"/>
                                <a:gd name="T127" fmla="*/ 2815 h 47"/>
                                <a:gd name="T128" fmla="+- 0 7592 7535"/>
                                <a:gd name="T129" fmla="*/ T128 w 60"/>
                                <a:gd name="T130" fmla="+- 0 2814 2803"/>
                                <a:gd name="T131" fmla="*/ 2814 h 47"/>
                                <a:gd name="T132" fmla="+- 0 7594 7535"/>
                                <a:gd name="T133" fmla="*/ T132 w 60"/>
                                <a:gd name="T134" fmla="+- 0 2814 2803"/>
                                <a:gd name="T135" fmla="*/ 2814 h 47"/>
                                <a:gd name="T136" fmla="+- 0 7594 7535"/>
                                <a:gd name="T137" fmla="*/ T136 w 60"/>
                                <a:gd name="T138" fmla="+- 0 2805 2803"/>
                                <a:gd name="T139" fmla="*/ 2805 h 47"/>
                                <a:gd name="T140" fmla="+- 0 7592 7535"/>
                                <a:gd name="T141" fmla="*/ T140 w 60"/>
                                <a:gd name="T142" fmla="+- 0 2803 2803"/>
                                <a:gd name="T143" fmla="*/ 28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 h="47">
                                  <a:moveTo>
                                    <a:pt x="57" y="0"/>
                                  </a:moveTo>
                                  <a:lnTo>
                                    <a:pt x="12" y="0"/>
                                  </a:lnTo>
                                  <a:lnTo>
                                    <a:pt x="9" y="3"/>
                                  </a:lnTo>
                                  <a:lnTo>
                                    <a:pt x="7" y="3"/>
                                  </a:lnTo>
                                  <a:lnTo>
                                    <a:pt x="3" y="6"/>
                                  </a:lnTo>
                                  <a:lnTo>
                                    <a:pt x="2" y="9"/>
                                  </a:lnTo>
                                  <a:lnTo>
                                    <a:pt x="1" y="12"/>
                                  </a:lnTo>
                                  <a:lnTo>
                                    <a:pt x="1" y="15"/>
                                  </a:lnTo>
                                  <a:lnTo>
                                    <a:pt x="0" y="20"/>
                                  </a:lnTo>
                                  <a:lnTo>
                                    <a:pt x="0" y="26"/>
                                  </a:lnTo>
                                  <a:lnTo>
                                    <a:pt x="1" y="27"/>
                                  </a:lnTo>
                                  <a:lnTo>
                                    <a:pt x="1" y="34"/>
                                  </a:lnTo>
                                  <a:lnTo>
                                    <a:pt x="2" y="35"/>
                                  </a:lnTo>
                                  <a:lnTo>
                                    <a:pt x="3" y="38"/>
                                  </a:lnTo>
                                  <a:lnTo>
                                    <a:pt x="3" y="40"/>
                                  </a:lnTo>
                                  <a:lnTo>
                                    <a:pt x="5" y="40"/>
                                  </a:lnTo>
                                  <a:lnTo>
                                    <a:pt x="5" y="44"/>
                                  </a:lnTo>
                                  <a:lnTo>
                                    <a:pt x="17" y="44"/>
                                  </a:lnTo>
                                  <a:lnTo>
                                    <a:pt x="17" y="41"/>
                                  </a:lnTo>
                                  <a:lnTo>
                                    <a:pt x="15" y="40"/>
                                  </a:lnTo>
                                  <a:lnTo>
                                    <a:pt x="15" y="38"/>
                                  </a:lnTo>
                                  <a:lnTo>
                                    <a:pt x="13" y="35"/>
                                  </a:lnTo>
                                  <a:lnTo>
                                    <a:pt x="13" y="33"/>
                                  </a:lnTo>
                                  <a:lnTo>
                                    <a:pt x="12" y="32"/>
                                  </a:lnTo>
                                  <a:lnTo>
                                    <a:pt x="12" y="20"/>
                                  </a:lnTo>
                                  <a:lnTo>
                                    <a:pt x="13" y="18"/>
                                  </a:lnTo>
                                  <a:lnTo>
                                    <a:pt x="13" y="17"/>
                                  </a:lnTo>
                                  <a:lnTo>
                                    <a:pt x="15" y="16"/>
                                  </a:lnTo>
                                  <a:lnTo>
                                    <a:pt x="15" y="15"/>
                                  </a:lnTo>
                                  <a:lnTo>
                                    <a:pt x="54" y="15"/>
                                  </a:lnTo>
                                  <a:lnTo>
                                    <a:pt x="51" y="12"/>
                                  </a:lnTo>
                                  <a:lnTo>
                                    <a:pt x="57" y="12"/>
                                  </a:lnTo>
                                  <a:lnTo>
                                    <a:pt x="57" y="11"/>
                                  </a:lnTo>
                                  <a:lnTo>
                                    <a:pt x="59" y="11"/>
                                  </a:lnTo>
                                  <a:lnTo>
                                    <a:pt x="59" y="2"/>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408"/>
                          <wps:cNvSpPr>
                            <a:spLocks/>
                          </wps:cNvSpPr>
                          <wps:spPr bwMode="auto">
                            <a:xfrm>
                              <a:off x="7535" y="2803"/>
                              <a:ext cx="60" cy="47"/>
                            </a:xfrm>
                            <a:custGeom>
                              <a:avLst/>
                              <a:gdLst>
                                <a:gd name="T0" fmla="+- 0 7589 7535"/>
                                <a:gd name="T1" fmla="*/ T0 w 60"/>
                                <a:gd name="T2" fmla="+- 0 2818 2803"/>
                                <a:gd name="T3" fmla="*/ 2818 h 47"/>
                                <a:gd name="T4" fmla="+- 0 7578 7535"/>
                                <a:gd name="T5" fmla="*/ T4 w 60"/>
                                <a:gd name="T6" fmla="+- 0 2818 2803"/>
                                <a:gd name="T7" fmla="*/ 2818 h 47"/>
                                <a:gd name="T8" fmla="+- 0 7579 7535"/>
                                <a:gd name="T9" fmla="*/ T8 w 60"/>
                                <a:gd name="T10" fmla="+- 0 2819 2803"/>
                                <a:gd name="T11" fmla="*/ 2819 h 47"/>
                                <a:gd name="T12" fmla="+- 0 7580 7535"/>
                                <a:gd name="T13" fmla="*/ T12 w 60"/>
                                <a:gd name="T14" fmla="+- 0 2821 2803"/>
                                <a:gd name="T15" fmla="*/ 2821 h 47"/>
                                <a:gd name="T16" fmla="+- 0 7583 7535"/>
                                <a:gd name="T17" fmla="*/ T16 w 60"/>
                                <a:gd name="T18" fmla="+- 0 2823 2803"/>
                                <a:gd name="T19" fmla="*/ 2823 h 47"/>
                                <a:gd name="T20" fmla="+- 0 7583 7535"/>
                                <a:gd name="T21" fmla="*/ T20 w 60"/>
                                <a:gd name="T22" fmla="+- 0 2824 2803"/>
                                <a:gd name="T23" fmla="*/ 2824 h 47"/>
                                <a:gd name="T24" fmla="+- 0 7584 7535"/>
                                <a:gd name="T25" fmla="*/ T24 w 60"/>
                                <a:gd name="T26" fmla="+- 0 2826 2803"/>
                                <a:gd name="T27" fmla="*/ 2826 h 47"/>
                                <a:gd name="T28" fmla="+- 0 7584 7535"/>
                                <a:gd name="T29" fmla="*/ T28 w 60"/>
                                <a:gd name="T30" fmla="+- 0 2831 2803"/>
                                <a:gd name="T31" fmla="*/ 2831 h 47"/>
                                <a:gd name="T32" fmla="+- 0 7583 7535"/>
                                <a:gd name="T33" fmla="*/ T32 w 60"/>
                                <a:gd name="T34" fmla="+- 0 2832 2803"/>
                                <a:gd name="T35" fmla="*/ 2832 h 47"/>
                                <a:gd name="T36" fmla="+- 0 7582 7535"/>
                                <a:gd name="T37" fmla="*/ T36 w 60"/>
                                <a:gd name="T38" fmla="+- 0 2835 2803"/>
                                <a:gd name="T39" fmla="*/ 2835 h 47"/>
                                <a:gd name="T40" fmla="+- 0 7580 7535"/>
                                <a:gd name="T41" fmla="*/ T40 w 60"/>
                                <a:gd name="T42" fmla="+- 0 2836 2803"/>
                                <a:gd name="T43" fmla="*/ 2836 h 47"/>
                                <a:gd name="T44" fmla="+- 0 7594 7535"/>
                                <a:gd name="T45" fmla="*/ T44 w 60"/>
                                <a:gd name="T46" fmla="+- 0 2836 2803"/>
                                <a:gd name="T47" fmla="*/ 2836 h 47"/>
                                <a:gd name="T48" fmla="+- 0 7595 7535"/>
                                <a:gd name="T49" fmla="*/ T48 w 60"/>
                                <a:gd name="T50" fmla="+- 0 2835 2803"/>
                                <a:gd name="T51" fmla="*/ 2835 h 47"/>
                                <a:gd name="T52" fmla="+- 0 7595 7535"/>
                                <a:gd name="T53" fmla="*/ T52 w 60"/>
                                <a:gd name="T54" fmla="+- 0 2829 2803"/>
                                <a:gd name="T55" fmla="*/ 2829 h 47"/>
                                <a:gd name="T56" fmla="+- 0 7594 7535"/>
                                <a:gd name="T57" fmla="*/ T56 w 60"/>
                                <a:gd name="T58" fmla="+- 0 2825 2803"/>
                                <a:gd name="T59" fmla="*/ 2825 h 47"/>
                                <a:gd name="T60" fmla="+- 0 7591 7535"/>
                                <a:gd name="T61" fmla="*/ T60 w 60"/>
                                <a:gd name="T62" fmla="+- 0 2820 2803"/>
                                <a:gd name="T63" fmla="*/ 2820 h 47"/>
                                <a:gd name="T64" fmla="+- 0 7589 7535"/>
                                <a:gd name="T65" fmla="*/ T64 w 60"/>
                                <a:gd name="T66" fmla="+- 0 2818 2803"/>
                                <a:gd name="T67" fmla="*/ 281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47">
                                  <a:moveTo>
                                    <a:pt x="54" y="15"/>
                                  </a:moveTo>
                                  <a:lnTo>
                                    <a:pt x="43" y="15"/>
                                  </a:lnTo>
                                  <a:lnTo>
                                    <a:pt x="44" y="16"/>
                                  </a:lnTo>
                                  <a:lnTo>
                                    <a:pt x="45" y="18"/>
                                  </a:lnTo>
                                  <a:lnTo>
                                    <a:pt x="48" y="20"/>
                                  </a:lnTo>
                                  <a:lnTo>
                                    <a:pt x="48" y="21"/>
                                  </a:lnTo>
                                  <a:lnTo>
                                    <a:pt x="49" y="23"/>
                                  </a:lnTo>
                                  <a:lnTo>
                                    <a:pt x="49" y="28"/>
                                  </a:lnTo>
                                  <a:lnTo>
                                    <a:pt x="48" y="29"/>
                                  </a:lnTo>
                                  <a:lnTo>
                                    <a:pt x="47" y="32"/>
                                  </a:lnTo>
                                  <a:lnTo>
                                    <a:pt x="45" y="33"/>
                                  </a:lnTo>
                                  <a:lnTo>
                                    <a:pt x="59" y="33"/>
                                  </a:lnTo>
                                  <a:lnTo>
                                    <a:pt x="60" y="32"/>
                                  </a:lnTo>
                                  <a:lnTo>
                                    <a:pt x="60" y="26"/>
                                  </a:lnTo>
                                  <a:lnTo>
                                    <a:pt x="59" y="22"/>
                                  </a:lnTo>
                                  <a:lnTo>
                                    <a:pt x="56" y="17"/>
                                  </a:lnTo>
                                  <a:lnTo>
                                    <a:pt x="5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409"/>
                        <wpg:cNvGrpSpPr>
                          <a:grpSpLocks/>
                        </wpg:cNvGrpSpPr>
                        <wpg:grpSpPr bwMode="auto">
                          <a:xfrm>
                            <a:off x="3717985" y="2001328"/>
                            <a:ext cx="52117" cy="10191"/>
                            <a:chOff x="7512" y="2773"/>
                            <a:chExt cx="82" cy="14"/>
                          </a:xfrm>
                        </wpg:grpSpPr>
                        <wps:wsp>
                          <wps:cNvPr id="1570" name="Freeform 410"/>
                          <wps:cNvSpPr>
                            <a:spLocks/>
                          </wps:cNvSpPr>
                          <wps:spPr bwMode="auto">
                            <a:xfrm>
                              <a:off x="7512" y="2773"/>
                              <a:ext cx="82" cy="14"/>
                            </a:xfrm>
                            <a:custGeom>
                              <a:avLst/>
                              <a:gdLst>
                                <a:gd name="T0" fmla="+- 0 7592 7512"/>
                                <a:gd name="T1" fmla="*/ T0 w 82"/>
                                <a:gd name="T2" fmla="+- 0 2773 2773"/>
                                <a:gd name="T3" fmla="*/ 2773 h 14"/>
                                <a:gd name="T4" fmla="+- 0 7512 7512"/>
                                <a:gd name="T5" fmla="*/ T4 w 82"/>
                                <a:gd name="T6" fmla="+- 0 2773 2773"/>
                                <a:gd name="T7" fmla="*/ 2773 h 14"/>
                                <a:gd name="T8" fmla="+- 0 7512 7512"/>
                                <a:gd name="T9" fmla="*/ T8 w 82"/>
                                <a:gd name="T10" fmla="+- 0 2788 2773"/>
                                <a:gd name="T11" fmla="*/ 2788 h 14"/>
                                <a:gd name="T12" fmla="+- 0 7592 7512"/>
                                <a:gd name="T13" fmla="*/ T12 w 82"/>
                                <a:gd name="T14" fmla="+- 0 2788 2773"/>
                                <a:gd name="T15" fmla="*/ 2788 h 14"/>
                                <a:gd name="T16" fmla="+- 0 7592 7512"/>
                                <a:gd name="T17" fmla="*/ T16 w 82"/>
                                <a:gd name="T18" fmla="+- 0 2787 2773"/>
                                <a:gd name="T19" fmla="*/ 2787 h 14"/>
                                <a:gd name="T20" fmla="+- 0 7594 7512"/>
                                <a:gd name="T21" fmla="*/ T20 w 82"/>
                                <a:gd name="T22" fmla="+- 0 2785 2773"/>
                                <a:gd name="T23" fmla="*/ 2785 h 14"/>
                                <a:gd name="T24" fmla="+- 0 7594 7512"/>
                                <a:gd name="T25" fmla="*/ T24 w 82"/>
                                <a:gd name="T26" fmla="+- 0 2775 2773"/>
                                <a:gd name="T27" fmla="*/ 2775 h 14"/>
                                <a:gd name="T28" fmla="+- 0 7592 7512"/>
                                <a:gd name="T29" fmla="*/ T28 w 82"/>
                                <a:gd name="T30" fmla="+- 0 2775 2773"/>
                                <a:gd name="T31" fmla="*/ 2775 h 14"/>
                                <a:gd name="T32" fmla="+- 0 7592 7512"/>
                                <a:gd name="T33" fmla="*/ T32 w 82"/>
                                <a:gd name="T34" fmla="+- 0 2773 2773"/>
                                <a:gd name="T35" fmla="*/ 277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4">
                                  <a:moveTo>
                                    <a:pt x="80" y="0"/>
                                  </a:moveTo>
                                  <a:lnTo>
                                    <a:pt x="0" y="0"/>
                                  </a:lnTo>
                                  <a:lnTo>
                                    <a:pt x="0" y="15"/>
                                  </a:lnTo>
                                  <a:lnTo>
                                    <a:pt x="80" y="15"/>
                                  </a:lnTo>
                                  <a:lnTo>
                                    <a:pt x="80" y="14"/>
                                  </a:lnTo>
                                  <a:lnTo>
                                    <a:pt x="82" y="12"/>
                                  </a:lnTo>
                                  <a:lnTo>
                                    <a:pt x="82" y="2"/>
                                  </a:lnTo>
                                  <a:lnTo>
                                    <a:pt x="80" y="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411"/>
                        <wpg:cNvGrpSpPr>
                          <a:grpSpLocks/>
                        </wpg:cNvGrpSpPr>
                        <wpg:grpSpPr bwMode="auto">
                          <a:xfrm>
                            <a:off x="3717985" y="1975449"/>
                            <a:ext cx="50211" cy="11647"/>
                            <a:chOff x="7513" y="2743"/>
                            <a:chExt cx="79" cy="16"/>
                          </a:xfrm>
                        </wpg:grpSpPr>
                        <wps:wsp>
                          <wps:cNvPr id="1572" name="Freeform 412"/>
                          <wps:cNvSpPr>
                            <a:spLocks/>
                          </wps:cNvSpPr>
                          <wps:spPr bwMode="auto">
                            <a:xfrm>
                              <a:off x="7513" y="2743"/>
                              <a:ext cx="79" cy="16"/>
                            </a:xfrm>
                            <a:custGeom>
                              <a:avLst/>
                              <a:gdLst>
                                <a:gd name="T0" fmla="+- 0 7592 7513"/>
                                <a:gd name="T1" fmla="*/ T0 w 79"/>
                                <a:gd name="T2" fmla="+- 0 2757 2743"/>
                                <a:gd name="T3" fmla="*/ 2757 h 16"/>
                                <a:gd name="T4" fmla="+- 0 7537 7513"/>
                                <a:gd name="T5" fmla="*/ T4 w 79"/>
                                <a:gd name="T6" fmla="+- 0 2757 2743"/>
                                <a:gd name="T7" fmla="*/ 2757 h 16"/>
                                <a:gd name="T8" fmla="+- 0 7537 7513"/>
                                <a:gd name="T9" fmla="*/ T8 w 79"/>
                                <a:gd name="T10" fmla="+- 0 2758 2743"/>
                                <a:gd name="T11" fmla="*/ 2758 h 16"/>
                                <a:gd name="T12" fmla="+- 0 7592 7513"/>
                                <a:gd name="T13" fmla="*/ T12 w 79"/>
                                <a:gd name="T14" fmla="+- 0 2758 2743"/>
                                <a:gd name="T15" fmla="*/ 2758 h 16"/>
                                <a:gd name="T16" fmla="+- 0 7592 7513"/>
                                <a:gd name="T17" fmla="*/ T16 w 79"/>
                                <a:gd name="T18" fmla="+- 0 2757 2743"/>
                                <a:gd name="T19" fmla="*/ 2757 h 16"/>
                              </a:gdLst>
                              <a:ahLst/>
                              <a:cxnLst>
                                <a:cxn ang="0">
                                  <a:pos x="T1" y="T3"/>
                                </a:cxn>
                                <a:cxn ang="0">
                                  <a:pos x="T5" y="T7"/>
                                </a:cxn>
                                <a:cxn ang="0">
                                  <a:pos x="T9" y="T11"/>
                                </a:cxn>
                                <a:cxn ang="0">
                                  <a:pos x="T13" y="T15"/>
                                </a:cxn>
                                <a:cxn ang="0">
                                  <a:pos x="T17" y="T19"/>
                                </a:cxn>
                              </a:cxnLst>
                              <a:rect l="0" t="0" r="r" b="b"/>
                              <a:pathLst>
                                <a:path w="79" h="16">
                                  <a:moveTo>
                                    <a:pt x="79" y="14"/>
                                  </a:moveTo>
                                  <a:lnTo>
                                    <a:pt x="24" y="14"/>
                                  </a:lnTo>
                                  <a:lnTo>
                                    <a:pt x="24" y="15"/>
                                  </a:lnTo>
                                  <a:lnTo>
                                    <a:pt x="79" y="15"/>
                                  </a:lnTo>
                                  <a:lnTo>
                                    <a:pt x="7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413"/>
                          <wps:cNvSpPr>
                            <a:spLocks/>
                          </wps:cNvSpPr>
                          <wps:spPr bwMode="auto">
                            <a:xfrm>
                              <a:off x="7513" y="2743"/>
                              <a:ext cx="79" cy="16"/>
                            </a:xfrm>
                            <a:custGeom>
                              <a:avLst/>
                              <a:gdLst>
                                <a:gd name="T0" fmla="+- 0 7591 7513"/>
                                <a:gd name="T1" fmla="*/ T0 w 79"/>
                                <a:gd name="T2" fmla="+- 0 2743 2743"/>
                                <a:gd name="T3" fmla="*/ 2743 h 16"/>
                                <a:gd name="T4" fmla="+- 0 7538 7513"/>
                                <a:gd name="T5" fmla="*/ T4 w 79"/>
                                <a:gd name="T6" fmla="+- 0 2743 2743"/>
                                <a:gd name="T7" fmla="*/ 2743 h 16"/>
                                <a:gd name="T8" fmla="+- 0 7536 7513"/>
                                <a:gd name="T9" fmla="*/ T8 w 79"/>
                                <a:gd name="T10" fmla="+- 0 2746 2743"/>
                                <a:gd name="T11" fmla="*/ 2746 h 16"/>
                                <a:gd name="T12" fmla="+- 0 7536 7513"/>
                                <a:gd name="T13" fmla="*/ T12 w 79"/>
                                <a:gd name="T14" fmla="+- 0 2757 2743"/>
                                <a:gd name="T15" fmla="*/ 2757 h 16"/>
                                <a:gd name="T16" fmla="+- 0 7594 7513"/>
                                <a:gd name="T17" fmla="*/ T16 w 79"/>
                                <a:gd name="T18" fmla="+- 0 2757 2743"/>
                                <a:gd name="T19" fmla="*/ 2757 h 16"/>
                                <a:gd name="T20" fmla="+- 0 7594 7513"/>
                                <a:gd name="T21" fmla="*/ T20 w 79"/>
                                <a:gd name="T22" fmla="+- 0 2746 2743"/>
                                <a:gd name="T23" fmla="*/ 2746 h 16"/>
                                <a:gd name="T24" fmla="+- 0 7591 7513"/>
                                <a:gd name="T25" fmla="*/ T24 w 79"/>
                                <a:gd name="T26" fmla="+- 0 2743 2743"/>
                                <a:gd name="T27" fmla="*/ 2743 h 16"/>
                              </a:gdLst>
                              <a:ahLst/>
                              <a:cxnLst>
                                <a:cxn ang="0">
                                  <a:pos x="T1" y="T3"/>
                                </a:cxn>
                                <a:cxn ang="0">
                                  <a:pos x="T5" y="T7"/>
                                </a:cxn>
                                <a:cxn ang="0">
                                  <a:pos x="T9" y="T11"/>
                                </a:cxn>
                                <a:cxn ang="0">
                                  <a:pos x="T13" y="T15"/>
                                </a:cxn>
                                <a:cxn ang="0">
                                  <a:pos x="T17" y="T19"/>
                                </a:cxn>
                                <a:cxn ang="0">
                                  <a:pos x="T21" y="T23"/>
                                </a:cxn>
                                <a:cxn ang="0">
                                  <a:pos x="T25" y="T27"/>
                                </a:cxn>
                              </a:cxnLst>
                              <a:rect l="0" t="0" r="r" b="b"/>
                              <a:pathLst>
                                <a:path w="79" h="16">
                                  <a:moveTo>
                                    <a:pt x="78" y="0"/>
                                  </a:moveTo>
                                  <a:lnTo>
                                    <a:pt x="25" y="0"/>
                                  </a:lnTo>
                                  <a:lnTo>
                                    <a:pt x="23" y="3"/>
                                  </a:lnTo>
                                  <a:lnTo>
                                    <a:pt x="23" y="14"/>
                                  </a:lnTo>
                                  <a:lnTo>
                                    <a:pt x="81" y="14"/>
                                  </a:lnTo>
                                  <a:lnTo>
                                    <a:pt x="81" y="3"/>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414"/>
                          <wps:cNvSpPr>
                            <a:spLocks/>
                          </wps:cNvSpPr>
                          <wps:spPr bwMode="auto">
                            <a:xfrm>
                              <a:off x="7513" y="2743"/>
                              <a:ext cx="79" cy="16"/>
                            </a:xfrm>
                            <a:custGeom>
                              <a:avLst/>
                              <a:gdLst>
                                <a:gd name="T0" fmla="+- 0 7526 7513"/>
                                <a:gd name="T1" fmla="*/ T0 w 79"/>
                                <a:gd name="T2" fmla="+- 0 2742 2743"/>
                                <a:gd name="T3" fmla="*/ 2742 h 16"/>
                                <a:gd name="T4" fmla="+- 0 7516 7513"/>
                                <a:gd name="T5" fmla="*/ T4 w 79"/>
                                <a:gd name="T6" fmla="+- 0 2742 2743"/>
                                <a:gd name="T7" fmla="*/ 2742 h 16"/>
                                <a:gd name="T8" fmla="+- 0 7516 7513"/>
                                <a:gd name="T9" fmla="*/ T8 w 79"/>
                                <a:gd name="T10" fmla="+- 0 2745 2743"/>
                                <a:gd name="T11" fmla="*/ 2745 h 16"/>
                                <a:gd name="T12" fmla="+- 0 7513 7513"/>
                                <a:gd name="T13" fmla="*/ T12 w 79"/>
                                <a:gd name="T14" fmla="+- 0 2745 2743"/>
                                <a:gd name="T15" fmla="*/ 2745 h 16"/>
                                <a:gd name="T16" fmla="+- 0 7513 7513"/>
                                <a:gd name="T17" fmla="*/ T16 w 79"/>
                                <a:gd name="T18" fmla="+- 0 2757 2743"/>
                                <a:gd name="T19" fmla="*/ 2757 h 16"/>
                                <a:gd name="T20" fmla="+- 0 7516 7513"/>
                                <a:gd name="T21" fmla="*/ T20 w 79"/>
                                <a:gd name="T22" fmla="+- 0 2758 2743"/>
                                <a:gd name="T23" fmla="*/ 2758 h 16"/>
                                <a:gd name="T24" fmla="+- 0 7516 7513"/>
                                <a:gd name="T25" fmla="*/ T24 w 79"/>
                                <a:gd name="T26" fmla="+- 0 2759 2743"/>
                                <a:gd name="T27" fmla="*/ 2759 h 16"/>
                                <a:gd name="T28" fmla="+- 0 7526 7513"/>
                                <a:gd name="T29" fmla="*/ T28 w 79"/>
                                <a:gd name="T30" fmla="+- 0 2759 2743"/>
                                <a:gd name="T31" fmla="*/ 2759 h 16"/>
                                <a:gd name="T32" fmla="+- 0 7528 7513"/>
                                <a:gd name="T33" fmla="*/ T32 w 79"/>
                                <a:gd name="T34" fmla="+- 0 2758 2743"/>
                                <a:gd name="T35" fmla="*/ 2758 h 16"/>
                                <a:gd name="T36" fmla="+- 0 7528 7513"/>
                                <a:gd name="T37" fmla="*/ T36 w 79"/>
                                <a:gd name="T38" fmla="+- 0 2757 2743"/>
                                <a:gd name="T39" fmla="*/ 2757 h 16"/>
                                <a:gd name="T40" fmla="+- 0 7529 7513"/>
                                <a:gd name="T41" fmla="*/ T40 w 79"/>
                                <a:gd name="T42" fmla="+- 0 2754 2743"/>
                                <a:gd name="T43" fmla="*/ 2754 h 16"/>
                                <a:gd name="T44" fmla="+- 0 7529 7513"/>
                                <a:gd name="T45" fmla="*/ T44 w 79"/>
                                <a:gd name="T46" fmla="+- 0 2747 2743"/>
                                <a:gd name="T47" fmla="*/ 2747 h 16"/>
                                <a:gd name="T48" fmla="+- 0 7526 7513"/>
                                <a:gd name="T49" fmla="*/ T48 w 79"/>
                                <a:gd name="T50" fmla="+- 0 2742 2743"/>
                                <a:gd name="T51" fmla="*/ 274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16">
                                  <a:moveTo>
                                    <a:pt x="13" y="-1"/>
                                  </a:moveTo>
                                  <a:lnTo>
                                    <a:pt x="3" y="-1"/>
                                  </a:lnTo>
                                  <a:lnTo>
                                    <a:pt x="3" y="2"/>
                                  </a:lnTo>
                                  <a:lnTo>
                                    <a:pt x="0" y="2"/>
                                  </a:lnTo>
                                  <a:lnTo>
                                    <a:pt x="0" y="14"/>
                                  </a:lnTo>
                                  <a:lnTo>
                                    <a:pt x="3" y="15"/>
                                  </a:lnTo>
                                  <a:lnTo>
                                    <a:pt x="3" y="16"/>
                                  </a:lnTo>
                                  <a:lnTo>
                                    <a:pt x="13" y="16"/>
                                  </a:lnTo>
                                  <a:lnTo>
                                    <a:pt x="15" y="15"/>
                                  </a:lnTo>
                                  <a:lnTo>
                                    <a:pt x="15" y="14"/>
                                  </a:lnTo>
                                  <a:lnTo>
                                    <a:pt x="16" y="11"/>
                                  </a:lnTo>
                                  <a:lnTo>
                                    <a:pt x="16" y="4"/>
                                  </a:lnTo>
                                  <a:lnTo>
                                    <a:pt x="1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 name="Group 415"/>
                        <wpg:cNvGrpSpPr>
                          <a:grpSpLocks/>
                        </wpg:cNvGrpSpPr>
                        <wpg:grpSpPr bwMode="auto">
                          <a:xfrm>
                            <a:off x="3735238" y="1932317"/>
                            <a:ext cx="38135" cy="37854"/>
                            <a:chOff x="7535" y="2680"/>
                            <a:chExt cx="60" cy="52"/>
                          </a:xfrm>
                        </wpg:grpSpPr>
                        <wps:wsp>
                          <wps:cNvPr id="1576" name="Freeform 416"/>
                          <wps:cNvSpPr>
                            <a:spLocks/>
                          </wps:cNvSpPr>
                          <wps:spPr bwMode="auto">
                            <a:xfrm>
                              <a:off x="7535" y="2680"/>
                              <a:ext cx="60" cy="52"/>
                            </a:xfrm>
                            <a:custGeom>
                              <a:avLst/>
                              <a:gdLst>
                                <a:gd name="T0" fmla="+- 0 7574 7535"/>
                                <a:gd name="T1" fmla="*/ T0 w 60"/>
                                <a:gd name="T2" fmla="+- 0 2730 2680"/>
                                <a:gd name="T3" fmla="*/ 2730 h 52"/>
                                <a:gd name="T4" fmla="+- 0 7556 7535"/>
                                <a:gd name="T5" fmla="*/ T4 w 60"/>
                                <a:gd name="T6" fmla="+- 0 2730 2680"/>
                                <a:gd name="T7" fmla="*/ 2730 h 52"/>
                                <a:gd name="T8" fmla="+- 0 7560 7535"/>
                                <a:gd name="T9" fmla="*/ T8 w 60"/>
                                <a:gd name="T10" fmla="+- 0 2731 2680"/>
                                <a:gd name="T11" fmla="*/ 2731 h 52"/>
                                <a:gd name="T12" fmla="+- 0 7571 7535"/>
                                <a:gd name="T13" fmla="*/ T12 w 60"/>
                                <a:gd name="T14" fmla="+- 0 2731 2680"/>
                                <a:gd name="T15" fmla="*/ 2731 h 52"/>
                                <a:gd name="T16" fmla="+- 0 7574 7535"/>
                                <a:gd name="T17" fmla="*/ T16 w 60"/>
                                <a:gd name="T18" fmla="+- 0 2730 2680"/>
                                <a:gd name="T19" fmla="*/ 2730 h 52"/>
                              </a:gdLst>
                              <a:ahLst/>
                              <a:cxnLst>
                                <a:cxn ang="0">
                                  <a:pos x="T1" y="T3"/>
                                </a:cxn>
                                <a:cxn ang="0">
                                  <a:pos x="T5" y="T7"/>
                                </a:cxn>
                                <a:cxn ang="0">
                                  <a:pos x="T9" y="T11"/>
                                </a:cxn>
                                <a:cxn ang="0">
                                  <a:pos x="T13" y="T15"/>
                                </a:cxn>
                                <a:cxn ang="0">
                                  <a:pos x="T17" y="T19"/>
                                </a:cxn>
                              </a:cxnLst>
                              <a:rect l="0" t="0" r="r" b="b"/>
                              <a:pathLst>
                                <a:path w="60" h="52">
                                  <a:moveTo>
                                    <a:pt x="39" y="50"/>
                                  </a:moveTo>
                                  <a:lnTo>
                                    <a:pt x="21" y="50"/>
                                  </a:lnTo>
                                  <a:lnTo>
                                    <a:pt x="25" y="51"/>
                                  </a:lnTo>
                                  <a:lnTo>
                                    <a:pt x="36" y="51"/>
                                  </a:lnTo>
                                  <a:lnTo>
                                    <a:pt x="3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417"/>
                          <wps:cNvSpPr>
                            <a:spLocks/>
                          </wps:cNvSpPr>
                          <wps:spPr bwMode="auto">
                            <a:xfrm>
                              <a:off x="7535" y="2680"/>
                              <a:ext cx="60" cy="52"/>
                            </a:xfrm>
                            <a:custGeom>
                              <a:avLst/>
                              <a:gdLst>
                                <a:gd name="T0" fmla="+- 0 7565 7535"/>
                                <a:gd name="T1" fmla="*/ T0 w 60"/>
                                <a:gd name="T2" fmla="+- 0 2680 2680"/>
                                <a:gd name="T3" fmla="*/ 2680 h 52"/>
                                <a:gd name="T4" fmla="+- 0 7558 7535"/>
                                <a:gd name="T5" fmla="*/ T4 w 60"/>
                                <a:gd name="T6" fmla="+- 0 2680 2680"/>
                                <a:gd name="T7" fmla="*/ 2680 h 52"/>
                                <a:gd name="T8" fmla="+- 0 7554 7535"/>
                                <a:gd name="T9" fmla="*/ T8 w 60"/>
                                <a:gd name="T10" fmla="+- 0 2681 2680"/>
                                <a:gd name="T11" fmla="*/ 2681 h 52"/>
                                <a:gd name="T12" fmla="+- 0 7550 7535"/>
                                <a:gd name="T13" fmla="*/ T12 w 60"/>
                                <a:gd name="T14" fmla="+- 0 2681 2680"/>
                                <a:gd name="T15" fmla="*/ 2681 h 52"/>
                                <a:gd name="T16" fmla="+- 0 7548 7535"/>
                                <a:gd name="T17" fmla="*/ T16 w 60"/>
                                <a:gd name="T18" fmla="+- 0 2682 2680"/>
                                <a:gd name="T19" fmla="*/ 2682 h 52"/>
                                <a:gd name="T20" fmla="+- 0 7544 7535"/>
                                <a:gd name="T21" fmla="*/ T20 w 60"/>
                                <a:gd name="T22" fmla="+- 0 2683 2680"/>
                                <a:gd name="T23" fmla="*/ 2683 h 52"/>
                                <a:gd name="T24" fmla="+- 0 7542 7535"/>
                                <a:gd name="T25" fmla="*/ T24 w 60"/>
                                <a:gd name="T26" fmla="+- 0 2686 2680"/>
                                <a:gd name="T27" fmla="*/ 2686 h 52"/>
                                <a:gd name="T28" fmla="+- 0 7540 7535"/>
                                <a:gd name="T29" fmla="*/ T28 w 60"/>
                                <a:gd name="T30" fmla="+- 0 2687 2680"/>
                                <a:gd name="T31" fmla="*/ 2687 h 52"/>
                                <a:gd name="T32" fmla="+- 0 7538 7535"/>
                                <a:gd name="T33" fmla="*/ T32 w 60"/>
                                <a:gd name="T34" fmla="+- 0 2691 2680"/>
                                <a:gd name="T35" fmla="*/ 2691 h 52"/>
                                <a:gd name="T36" fmla="+- 0 7537 7535"/>
                                <a:gd name="T37" fmla="*/ T36 w 60"/>
                                <a:gd name="T38" fmla="+- 0 2693 2680"/>
                                <a:gd name="T39" fmla="*/ 2693 h 52"/>
                                <a:gd name="T40" fmla="+- 0 7535 7535"/>
                                <a:gd name="T41" fmla="*/ T40 w 60"/>
                                <a:gd name="T42" fmla="+- 0 2700 2680"/>
                                <a:gd name="T43" fmla="*/ 2700 h 52"/>
                                <a:gd name="T44" fmla="+- 0 7535 7535"/>
                                <a:gd name="T45" fmla="*/ T44 w 60"/>
                                <a:gd name="T46" fmla="+- 0 2709 2680"/>
                                <a:gd name="T47" fmla="*/ 2709 h 52"/>
                                <a:gd name="T48" fmla="+- 0 7538 7535"/>
                                <a:gd name="T49" fmla="*/ T48 w 60"/>
                                <a:gd name="T50" fmla="+- 0 2719 2680"/>
                                <a:gd name="T51" fmla="*/ 2719 h 52"/>
                                <a:gd name="T52" fmla="+- 0 7546 7535"/>
                                <a:gd name="T53" fmla="*/ T52 w 60"/>
                                <a:gd name="T54" fmla="+- 0 2727 2680"/>
                                <a:gd name="T55" fmla="*/ 2727 h 52"/>
                                <a:gd name="T56" fmla="+- 0 7549 7535"/>
                                <a:gd name="T57" fmla="*/ T56 w 60"/>
                                <a:gd name="T58" fmla="+- 0 2728 2680"/>
                                <a:gd name="T59" fmla="*/ 2728 h 52"/>
                                <a:gd name="T60" fmla="+- 0 7553 7535"/>
                                <a:gd name="T61" fmla="*/ T60 w 60"/>
                                <a:gd name="T62" fmla="+- 0 2730 2680"/>
                                <a:gd name="T63" fmla="*/ 2730 h 52"/>
                                <a:gd name="T64" fmla="+- 0 7578 7535"/>
                                <a:gd name="T65" fmla="*/ T64 w 60"/>
                                <a:gd name="T66" fmla="+- 0 2730 2680"/>
                                <a:gd name="T67" fmla="*/ 2730 h 52"/>
                                <a:gd name="T68" fmla="+- 0 7582 7535"/>
                                <a:gd name="T69" fmla="*/ T68 w 60"/>
                                <a:gd name="T70" fmla="+- 0 2728 2680"/>
                                <a:gd name="T71" fmla="*/ 2728 h 52"/>
                                <a:gd name="T72" fmla="+- 0 7585 7535"/>
                                <a:gd name="T73" fmla="*/ T72 w 60"/>
                                <a:gd name="T74" fmla="+- 0 2727 2680"/>
                                <a:gd name="T75" fmla="*/ 2727 h 52"/>
                                <a:gd name="T76" fmla="+- 0 7586 7535"/>
                                <a:gd name="T77" fmla="*/ T76 w 60"/>
                                <a:gd name="T78" fmla="+- 0 2724 2680"/>
                                <a:gd name="T79" fmla="*/ 2724 h 52"/>
                                <a:gd name="T80" fmla="+- 0 7591 7535"/>
                                <a:gd name="T81" fmla="*/ T80 w 60"/>
                                <a:gd name="T82" fmla="+- 0 2719 2680"/>
                                <a:gd name="T83" fmla="*/ 2719 h 52"/>
                                <a:gd name="T84" fmla="+- 0 7592 7535"/>
                                <a:gd name="T85" fmla="*/ T84 w 60"/>
                                <a:gd name="T86" fmla="+- 0 2716 2680"/>
                                <a:gd name="T87" fmla="*/ 2716 h 52"/>
                                <a:gd name="T88" fmla="+- 0 7553 7535"/>
                                <a:gd name="T89" fmla="*/ T88 w 60"/>
                                <a:gd name="T90" fmla="+- 0 2716 2680"/>
                                <a:gd name="T91" fmla="*/ 2716 h 52"/>
                                <a:gd name="T92" fmla="+- 0 7550 7535"/>
                                <a:gd name="T93" fmla="*/ T92 w 60"/>
                                <a:gd name="T94" fmla="+- 0 2715 2680"/>
                                <a:gd name="T95" fmla="*/ 2715 h 52"/>
                                <a:gd name="T96" fmla="+- 0 7548 7535"/>
                                <a:gd name="T97" fmla="*/ T96 w 60"/>
                                <a:gd name="T98" fmla="+- 0 2712 2680"/>
                                <a:gd name="T99" fmla="*/ 2712 h 52"/>
                                <a:gd name="T100" fmla="+- 0 7547 7535"/>
                                <a:gd name="T101" fmla="*/ T100 w 60"/>
                                <a:gd name="T102" fmla="+- 0 2710 2680"/>
                                <a:gd name="T103" fmla="*/ 2710 h 52"/>
                                <a:gd name="T104" fmla="+- 0 7547 7535"/>
                                <a:gd name="T105" fmla="*/ T104 w 60"/>
                                <a:gd name="T106" fmla="+- 0 2709 2680"/>
                                <a:gd name="T107" fmla="*/ 2709 h 52"/>
                                <a:gd name="T108" fmla="+- 0 7546 7535"/>
                                <a:gd name="T109" fmla="*/ T108 w 60"/>
                                <a:gd name="T110" fmla="+- 0 2707 2680"/>
                                <a:gd name="T111" fmla="*/ 2707 h 52"/>
                                <a:gd name="T112" fmla="+- 0 7546 7535"/>
                                <a:gd name="T113" fmla="*/ T112 w 60"/>
                                <a:gd name="T114" fmla="+- 0 2701 2680"/>
                                <a:gd name="T115" fmla="*/ 2701 h 52"/>
                                <a:gd name="T116" fmla="+- 0 7547 7535"/>
                                <a:gd name="T117" fmla="*/ T116 w 60"/>
                                <a:gd name="T118" fmla="+- 0 2699 2680"/>
                                <a:gd name="T119" fmla="*/ 2699 h 52"/>
                                <a:gd name="T120" fmla="+- 0 7549 7535"/>
                                <a:gd name="T121" fmla="*/ T120 w 60"/>
                                <a:gd name="T122" fmla="+- 0 2697 2680"/>
                                <a:gd name="T123" fmla="*/ 2697 h 52"/>
                                <a:gd name="T124" fmla="+- 0 7554 7535"/>
                                <a:gd name="T125" fmla="*/ T124 w 60"/>
                                <a:gd name="T126" fmla="+- 0 2694 2680"/>
                                <a:gd name="T127" fmla="*/ 2694 h 52"/>
                                <a:gd name="T128" fmla="+- 0 7568 7535"/>
                                <a:gd name="T129" fmla="*/ T128 w 60"/>
                                <a:gd name="T130" fmla="+- 0 2694 2680"/>
                                <a:gd name="T131" fmla="*/ 2694 h 52"/>
                                <a:gd name="T132" fmla="+- 0 7568 7535"/>
                                <a:gd name="T133" fmla="*/ T132 w 60"/>
                                <a:gd name="T134" fmla="+- 0 2682 2680"/>
                                <a:gd name="T135" fmla="*/ 2682 h 52"/>
                                <a:gd name="T136" fmla="+- 0 7567 7535"/>
                                <a:gd name="T137" fmla="*/ T136 w 60"/>
                                <a:gd name="T138" fmla="+- 0 2681 2680"/>
                                <a:gd name="T139" fmla="*/ 2681 h 52"/>
                                <a:gd name="T140" fmla="+- 0 7565 7535"/>
                                <a:gd name="T141" fmla="*/ T140 w 60"/>
                                <a:gd name="T142" fmla="+- 0 2680 2680"/>
                                <a:gd name="T143" fmla="*/ 268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 h="52">
                                  <a:moveTo>
                                    <a:pt x="30" y="0"/>
                                  </a:moveTo>
                                  <a:lnTo>
                                    <a:pt x="23" y="0"/>
                                  </a:lnTo>
                                  <a:lnTo>
                                    <a:pt x="19" y="1"/>
                                  </a:lnTo>
                                  <a:lnTo>
                                    <a:pt x="15" y="1"/>
                                  </a:lnTo>
                                  <a:lnTo>
                                    <a:pt x="13" y="2"/>
                                  </a:lnTo>
                                  <a:lnTo>
                                    <a:pt x="9" y="3"/>
                                  </a:lnTo>
                                  <a:lnTo>
                                    <a:pt x="7" y="6"/>
                                  </a:lnTo>
                                  <a:lnTo>
                                    <a:pt x="5" y="7"/>
                                  </a:lnTo>
                                  <a:lnTo>
                                    <a:pt x="3" y="11"/>
                                  </a:lnTo>
                                  <a:lnTo>
                                    <a:pt x="2" y="13"/>
                                  </a:lnTo>
                                  <a:lnTo>
                                    <a:pt x="0" y="20"/>
                                  </a:lnTo>
                                  <a:lnTo>
                                    <a:pt x="0" y="29"/>
                                  </a:lnTo>
                                  <a:lnTo>
                                    <a:pt x="3" y="39"/>
                                  </a:lnTo>
                                  <a:lnTo>
                                    <a:pt x="11" y="47"/>
                                  </a:lnTo>
                                  <a:lnTo>
                                    <a:pt x="14" y="48"/>
                                  </a:lnTo>
                                  <a:lnTo>
                                    <a:pt x="18" y="50"/>
                                  </a:lnTo>
                                  <a:lnTo>
                                    <a:pt x="43" y="50"/>
                                  </a:lnTo>
                                  <a:lnTo>
                                    <a:pt x="47" y="48"/>
                                  </a:lnTo>
                                  <a:lnTo>
                                    <a:pt x="50" y="47"/>
                                  </a:lnTo>
                                  <a:lnTo>
                                    <a:pt x="51" y="44"/>
                                  </a:lnTo>
                                  <a:lnTo>
                                    <a:pt x="56" y="39"/>
                                  </a:lnTo>
                                  <a:lnTo>
                                    <a:pt x="57" y="36"/>
                                  </a:lnTo>
                                  <a:lnTo>
                                    <a:pt x="18" y="36"/>
                                  </a:lnTo>
                                  <a:lnTo>
                                    <a:pt x="15" y="35"/>
                                  </a:lnTo>
                                  <a:lnTo>
                                    <a:pt x="13" y="32"/>
                                  </a:lnTo>
                                  <a:lnTo>
                                    <a:pt x="12" y="30"/>
                                  </a:lnTo>
                                  <a:lnTo>
                                    <a:pt x="12" y="29"/>
                                  </a:lnTo>
                                  <a:lnTo>
                                    <a:pt x="11" y="27"/>
                                  </a:lnTo>
                                  <a:lnTo>
                                    <a:pt x="11" y="21"/>
                                  </a:lnTo>
                                  <a:lnTo>
                                    <a:pt x="12" y="19"/>
                                  </a:lnTo>
                                  <a:lnTo>
                                    <a:pt x="14" y="17"/>
                                  </a:lnTo>
                                  <a:lnTo>
                                    <a:pt x="19" y="14"/>
                                  </a:lnTo>
                                  <a:lnTo>
                                    <a:pt x="33" y="14"/>
                                  </a:lnTo>
                                  <a:lnTo>
                                    <a:pt x="33" y="2"/>
                                  </a:lnTo>
                                  <a:lnTo>
                                    <a:pt x="32" y="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418"/>
                          <wps:cNvSpPr>
                            <a:spLocks/>
                          </wps:cNvSpPr>
                          <wps:spPr bwMode="auto">
                            <a:xfrm>
                              <a:off x="7535" y="2680"/>
                              <a:ext cx="60" cy="52"/>
                            </a:xfrm>
                            <a:custGeom>
                              <a:avLst/>
                              <a:gdLst>
                                <a:gd name="T0" fmla="+- 0 7568 7535"/>
                                <a:gd name="T1" fmla="*/ T0 w 60"/>
                                <a:gd name="T2" fmla="+- 0 2694 2680"/>
                                <a:gd name="T3" fmla="*/ 2694 h 52"/>
                                <a:gd name="T4" fmla="+- 0 7559 7535"/>
                                <a:gd name="T5" fmla="*/ T4 w 60"/>
                                <a:gd name="T6" fmla="+- 0 2694 2680"/>
                                <a:gd name="T7" fmla="*/ 2694 h 52"/>
                                <a:gd name="T8" fmla="+- 0 7559 7535"/>
                                <a:gd name="T9" fmla="*/ T8 w 60"/>
                                <a:gd name="T10" fmla="+- 0 2716 2680"/>
                                <a:gd name="T11" fmla="*/ 2716 h 52"/>
                                <a:gd name="T12" fmla="+- 0 7568 7535"/>
                                <a:gd name="T13" fmla="*/ T12 w 60"/>
                                <a:gd name="T14" fmla="+- 0 2716 2680"/>
                                <a:gd name="T15" fmla="*/ 2716 h 52"/>
                                <a:gd name="T16" fmla="+- 0 7568 7535"/>
                                <a:gd name="T17" fmla="*/ T16 w 60"/>
                                <a:gd name="T18" fmla="+- 0 2694 2680"/>
                                <a:gd name="T19" fmla="*/ 2694 h 52"/>
                              </a:gdLst>
                              <a:ahLst/>
                              <a:cxnLst>
                                <a:cxn ang="0">
                                  <a:pos x="T1" y="T3"/>
                                </a:cxn>
                                <a:cxn ang="0">
                                  <a:pos x="T5" y="T7"/>
                                </a:cxn>
                                <a:cxn ang="0">
                                  <a:pos x="T9" y="T11"/>
                                </a:cxn>
                                <a:cxn ang="0">
                                  <a:pos x="T13" y="T15"/>
                                </a:cxn>
                                <a:cxn ang="0">
                                  <a:pos x="T17" y="T19"/>
                                </a:cxn>
                              </a:cxnLst>
                              <a:rect l="0" t="0" r="r" b="b"/>
                              <a:pathLst>
                                <a:path w="60" h="52">
                                  <a:moveTo>
                                    <a:pt x="33" y="14"/>
                                  </a:moveTo>
                                  <a:lnTo>
                                    <a:pt x="24" y="14"/>
                                  </a:lnTo>
                                  <a:lnTo>
                                    <a:pt x="24" y="36"/>
                                  </a:lnTo>
                                  <a:lnTo>
                                    <a:pt x="33" y="36"/>
                                  </a:lnTo>
                                  <a:lnTo>
                                    <a:pt x="3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419"/>
                          <wps:cNvSpPr>
                            <a:spLocks/>
                          </wps:cNvSpPr>
                          <wps:spPr bwMode="auto">
                            <a:xfrm>
                              <a:off x="7535" y="2680"/>
                              <a:ext cx="60" cy="52"/>
                            </a:xfrm>
                            <a:custGeom>
                              <a:avLst/>
                              <a:gdLst>
                                <a:gd name="T0" fmla="+- 0 7590 7535"/>
                                <a:gd name="T1" fmla="*/ T0 w 60"/>
                                <a:gd name="T2" fmla="+- 0 2683 2680"/>
                                <a:gd name="T3" fmla="*/ 2683 h 52"/>
                                <a:gd name="T4" fmla="+- 0 7579 7535"/>
                                <a:gd name="T5" fmla="*/ T4 w 60"/>
                                <a:gd name="T6" fmla="+- 0 2683 2680"/>
                                <a:gd name="T7" fmla="*/ 2683 h 52"/>
                                <a:gd name="T8" fmla="+- 0 7579 7535"/>
                                <a:gd name="T9" fmla="*/ T8 w 60"/>
                                <a:gd name="T10" fmla="+- 0 2686 2680"/>
                                <a:gd name="T11" fmla="*/ 2686 h 52"/>
                                <a:gd name="T12" fmla="+- 0 7580 7535"/>
                                <a:gd name="T13" fmla="*/ T12 w 60"/>
                                <a:gd name="T14" fmla="+- 0 2687 2680"/>
                                <a:gd name="T15" fmla="*/ 2687 h 52"/>
                                <a:gd name="T16" fmla="+- 0 7580 7535"/>
                                <a:gd name="T17" fmla="*/ T16 w 60"/>
                                <a:gd name="T18" fmla="+- 0 2691 2680"/>
                                <a:gd name="T19" fmla="*/ 2691 h 52"/>
                                <a:gd name="T20" fmla="+- 0 7583 7535"/>
                                <a:gd name="T21" fmla="*/ T20 w 60"/>
                                <a:gd name="T22" fmla="+- 0 2693 2680"/>
                                <a:gd name="T23" fmla="*/ 2693 h 52"/>
                                <a:gd name="T24" fmla="+- 0 7583 7535"/>
                                <a:gd name="T25" fmla="*/ T24 w 60"/>
                                <a:gd name="T26" fmla="+- 0 2707 2680"/>
                                <a:gd name="T27" fmla="*/ 2707 h 52"/>
                                <a:gd name="T28" fmla="+- 0 7582 7535"/>
                                <a:gd name="T29" fmla="*/ T28 w 60"/>
                                <a:gd name="T30" fmla="+- 0 2709 2680"/>
                                <a:gd name="T31" fmla="*/ 2709 h 52"/>
                                <a:gd name="T32" fmla="+- 0 7582 7535"/>
                                <a:gd name="T33" fmla="*/ T32 w 60"/>
                                <a:gd name="T34" fmla="+- 0 2710 2680"/>
                                <a:gd name="T35" fmla="*/ 2710 h 52"/>
                                <a:gd name="T36" fmla="+- 0 7580 7535"/>
                                <a:gd name="T37" fmla="*/ T36 w 60"/>
                                <a:gd name="T38" fmla="+- 0 2712 2680"/>
                                <a:gd name="T39" fmla="*/ 2712 h 52"/>
                                <a:gd name="T40" fmla="+- 0 7579 7535"/>
                                <a:gd name="T41" fmla="*/ T40 w 60"/>
                                <a:gd name="T42" fmla="+- 0 2713 2680"/>
                                <a:gd name="T43" fmla="*/ 2713 h 52"/>
                                <a:gd name="T44" fmla="+- 0 7578 7535"/>
                                <a:gd name="T45" fmla="*/ T44 w 60"/>
                                <a:gd name="T46" fmla="+- 0 2713 2680"/>
                                <a:gd name="T47" fmla="*/ 2713 h 52"/>
                                <a:gd name="T48" fmla="+- 0 7577 7535"/>
                                <a:gd name="T49" fmla="*/ T48 w 60"/>
                                <a:gd name="T50" fmla="+- 0 2716 2680"/>
                                <a:gd name="T51" fmla="*/ 2716 h 52"/>
                                <a:gd name="T52" fmla="+- 0 7592 7535"/>
                                <a:gd name="T53" fmla="*/ T52 w 60"/>
                                <a:gd name="T54" fmla="+- 0 2716 2680"/>
                                <a:gd name="T55" fmla="*/ 2716 h 52"/>
                                <a:gd name="T56" fmla="+- 0 7594 7535"/>
                                <a:gd name="T57" fmla="*/ T56 w 60"/>
                                <a:gd name="T58" fmla="+- 0 2712 2680"/>
                                <a:gd name="T59" fmla="*/ 2712 h 52"/>
                                <a:gd name="T60" fmla="+- 0 7595 7535"/>
                                <a:gd name="T61" fmla="*/ T60 w 60"/>
                                <a:gd name="T62" fmla="+- 0 2707 2680"/>
                                <a:gd name="T63" fmla="*/ 2707 h 52"/>
                                <a:gd name="T64" fmla="+- 0 7595 7535"/>
                                <a:gd name="T65" fmla="*/ T64 w 60"/>
                                <a:gd name="T66" fmla="+- 0 2701 2680"/>
                                <a:gd name="T67" fmla="*/ 2701 h 52"/>
                                <a:gd name="T68" fmla="+- 0 7594 7535"/>
                                <a:gd name="T69" fmla="*/ T68 w 60"/>
                                <a:gd name="T70" fmla="+- 0 2699 2680"/>
                                <a:gd name="T71" fmla="*/ 2699 h 52"/>
                                <a:gd name="T72" fmla="+- 0 7594 7535"/>
                                <a:gd name="T73" fmla="*/ T72 w 60"/>
                                <a:gd name="T74" fmla="+- 0 2692 2680"/>
                                <a:gd name="T75" fmla="*/ 2692 h 52"/>
                                <a:gd name="T76" fmla="+- 0 7592 7535"/>
                                <a:gd name="T77" fmla="*/ T76 w 60"/>
                                <a:gd name="T78" fmla="+- 0 2691 2680"/>
                                <a:gd name="T79" fmla="*/ 2691 h 52"/>
                                <a:gd name="T80" fmla="+- 0 7592 7535"/>
                                <a:gd name="T81" fmla="*/ T80 w 60"/>
                                <a:gd name="T82" fmla="+- 0 2688 2680"/>
                                <a:gd name="T83" fmla="*/ 2688 h 52"/>
                                <a:gd name="T84" fmla="+- 0 7591 7535"/>
                                <a:gd name="T85" fmla="*/ T84 w 60"/>
                                <a:gd name="T86" fmla="+- 0 2687 2680"/>
                                <a:gd name="T87" fmla="*/ 2687 h 52"/>
                                <a:gd name="T88" fmla="+- 0 7591 7535"/>
                                <a:gd name="T89" fmla="*/ T88 w 60"/>
                                <a:gd name="T90" fmla="+- 0 2685 2680"/>
                                <a:gd name="T91" fmla="*/ 2685 h 52"/>
                                <a:gd name="T92" fmla="+- 0 7590 7535"/>
                                <a:gd name="T93" fmla="*/ T92 w 60"/>
                                <a:gd name="T94" fmla="+- 0 2683 2680"/>
                                <a:gd name="T95" fmla="*/ 268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 h="52">
                                  <a:moveTo>
                                    <a:pt x="55" y="3"/>
                                  </a:moveTo>
                                  <a:lnTo>
                                    <a:pt x="44" y="3"/>
                                  </a:lnTo>
                                  <a:lnTo>
                                    <a:pt x="44" y="6"/>
                                  </a:lnTo>
                                  <a:lnTo>
                                    <a:pt x="45" y="7"/>
                                  </a:lnTo>
                                  <a:lnTo>
                                    <a:pt x="45" y="11"/>
                                  </a:lnTo>
                                  <a:lnTo>
                                    <a:pt x="48" y="13"/>
                                  </a:lnTo>
                                  <a:lnTo>
                                    <a:pt x="48" y="27"/>
                                  </a:lnTo>
                                  <a:lnTo>
                                    <a:pt x="47" y="29"/>
                                  </a:lnTo>
                                  <a:lnTo>
                                    <a:pt x="47" y="30"/>
                                  </a:lnTo>
                                  <a:lnTo>
                                    <a:pt x="45" y="32"/>
                                  </a:lnTo>
                                  <a:lnTo>
                                    <a:pt x="44" y="33"/>
                                  </a:lnTo>
                                  <a:lnTo>
                                    <a:pt x="43" y="33"/>
                                  </a:lnTo>
                                  <a:lnTo>
                                    <a:pt x="42" y="36"/>
                                  </a:lnTo>
                                  <a:lnTo>
                                    <a:pt x="57" y="36"/>
                                  </a:lnTo>
                                  <a:lnTo>
                                    <a:pt x="59" y="32"/>
                                  </a:lnTo>
                                  <a:lnTo>
                                    <a:pt x="60" y="27"/>
                                  </a:lnTo>
                                  <a:lnTo>
                                    <a:pt x="60" y="21"/>
                                  </a:lnTo>
                                  <a:lnTo>
                                    <a:pt x="59" y="19"/>
                                  </a:lnTo>
                                  <a:lnTo>
                                    <a:pt x="59" y="12"/>
                                  </a:lnTo>
                                  <a:lnTo>
                                    <a:pt x="57" y="11"/>
                                  </a:lnTo>
                                  <a:lnTo>
                                    <a:pt x="57" y="8"/>
                                  </a:lnTo>
                                  <a:lnTo>
                                    <a:pt x="56" y="7"/>
                                  </a:lnTo>
                                  <a:lnTo>
                                    <a:pt x="56" y="5"/>
                                  </a:lnTo>
                                  <a:lnTo>
                                    <a:pt x="5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420"/>
                          <wps:cNvSpPr>
                            <a:spLocks/>
                          </wps:cNvSpPr>
                          <wps:spPr bwMode="auto">
                            <a:xfrm>
                              <a:off x="7535" y="2680"/>
                              <a:ext cx="60" cy="52"/>
                            </a:xfrm>
                            <a:custGeom>
                              <a:avLst/>
                              <a:gdLst>
                                <a:gd name="T0" fmla="+- 0 7586 7535"/>
                                <a:gd name="T1" fmla="*/ T0 w 60"/>
                                <a:gd name="T2" fmla="+- 0 2682 2680"/>
                                <a:gd name="T3" fmla="*/ 2682 h 52"/>
                                <a:gd name="T4" fmla="+- 0 7583 7535"/>
                                <a:gd name="T5" fmla="*/ T4 w 60"/>
                                <a:gd name="T6" fmla="+- 0 2682 2680"/>
                                <a:gd name="T7" fmla="*/ 2682 h 52"/>
                                <a:gd name="T8" fmla="+- 0 7582 7535"/>
                                <a:gd name="T9" fmla="*/ T8 w 60"/>
                                <a:gd name="T10" fmla="+- 0 2683 2680"/>
                                <a:gd name="T11" fmla="*/ 2683 h 52"/>
                                <a:gd name="T12" fmla="+- 0 7586 7535"/>
                                <a:gd name="T13" fmla="*/ T12 w 60"/>
                                <a:gd name="T14" fmla="+- 0 2683 2680"/>
                                <a:gd name="T15" fmla="*/ 2683 h 52"/>
                                <a:gd name="T16" fmla="+- 0 7586 7535"/>
                                <a:gd name="T17" fmla="*/ T16 w 60"/>
                                <a:gd name="T18" fmla="+- 0 2682 2680"/>
                                <a:gd name="T19" fmla="*/ 2682 h 52"/>
                              </a:gdLst>
                              <a:ahLst/>
                              <a:cxnLst>
                                <a:cxn ang="0">
                                  <a:pos x="T1" y="T3"/>
                                </a:cxn>
                                <a:cxn ang="0">
                                  <a:pos x="T5" y="T7"/>
                                </a:cxn>
                                <a:cxn ang="0">
                                  <a:pos x="T9" y="T11"/>
                                </a:cxn>
                                <a:cxn ang="0">
                                  <a:pos x="T13" y="T15"/>
                                </a:cxn>
                                <a:cxn ang="0">
                                  <a:pos x="T17" y="T19"/>
                                </a:cxn>
                              </a:cxnLst>
                              <a:rect l="0" t="0" r="r" b="b"/>
                              <a:pathLst>
                                <a:path w="60" h="52">
                                  <a:moveTo>
                                    <a:pt x="51" y="2"/>
                                  </a:moveTo>
                                  <a:lnTo>
                                    <a:pt x="48" y="2"/>
                                  </a:lnTo>
                                  <a:lnTo>
                                    <a:pt x="47" y="3"/>
                                  </a:lnTo>
                                  <a:lnTo>
                                    <a:pt x="51" y="3"/>
                                  </a:lnTo>
                                  <a:lnTo>
                                    <a:pt x="5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1" name="Picture 4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072" y="2675"/>
                              <a:ext cx="88"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 name="Picture 4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628" y="2675"/>
                              <a:ext cx="113"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3" name="Picture 4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16" y="2675"/>
                              <a:ext cx="234"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4" name="Picture 4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677" y="2675"/>
                              <a:ext cx="234"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5" name="Picture 4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310" y="2678"/>
                              <a:ext cx="113" cy="62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id="Groupe 1674" o:spid="_x0000_s1026" style="position:absolute;margin-left:7.15pt;margin-top:15.25pt;width:449pt;height:165.95pt;z-index:-251655168" coordsize="57024,2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">
                <v:group id="Group 3" o:spid="_x0000_s1027" style="position:absolute;left:431;top:14233;width:2618;height:4470" coordorigin="1729,1983" coordsize="412,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 o:spid="_x0000_s1028" style="position:absolute;left:1729;top:1983;width:412;height:614;visibility:visible;mso-wrap-style:square;v-text-anchor:top" coordsize="41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4cMA&#10;AADaAAAADwAAAGRycy9kb3ducmV2LnhtbESPzWrDMBCE74G8g9hAb7HcQpriWDElUAj04jqB0tvW&#10;2vgn1spYiu2+fVUo5DjMzDdMms2mEyMNrrGs4DGKQRCXVjdcKTif3tYvIJxH1thZJgU/5CDbLxcp&#10;JtpO/EFj4SsRIOwSVFB73ydSurImgy6yPXHwLnYw6IMcKqkHnALcdPIpjp+lwYbDQo09HWoqr8XN&#10;KGgvp9Js7Gf+1bTvrA/ye8rHrVIPq/l1B8LT7O/h//ZRK9jA35V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v4cMAAADaAAAADwAAAAAAAAAAAAAAAACYAgAAZHJzL2Rv&#10;d25yZXYueG1sUEsFBgAAAAAEAAQA9QAAAIgDAAAAAA==&#10;" path="m412,l,,,614r412,l412,xe" fillcolor="#4f81bd" stroked="f">
                    <v:path arrowok="t" o:connecttype="custom" o:connectlocs="412,1983;0,1983;0,2597;412,2597;412,1983" o:connectangles="0,0,0,0,0"/>
                  </v:shape>
                </v:group>
                <v:group id="Group 5" o:spid="_x0000_s1029" style="position:absolute;left:431;width:2618;height:14231" coordorigin="1729,28" coordsize="412,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 o:spid="_x0000_s1030" style="position:absolute;left:1729;top:28;width:412;height:1955;visibility:visible;mso-wrap-style:square;v-text-anchor:top" coordsize="412,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dDcMA&#10;AADaAAAADwAAAGRycy9kb3ducmV2LnhtbESPT4vCMBTE74LfITxhL6Kpi6h0jUWUBWFF8M9hj2+b&#10;t22xealNqvXbG0HwOMzMb5h50ppSXKl2hWUFo2EEgji1uuBMwen4PZiBcB5ZY2mZFNzJQbLoduYY&#10;a3vjPV0PPhMBwi5GBbn3VSylS3My6Ia2Ig7ev60N+iDrTOoabwFuSvkZRRNpsOCwkGNFq5zS86Ex&#10;CsYZN3+btV8Z+3PZrttx38nfnVIfvXb5BcJT69/hV3ujFUzheSXc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dDcMAAADaAAAADwAAAAAAAAAAAAAAAACYAgAAZHJzL2Rv&#10;d25yZXYueG1sUEsFBgAAAAAEAAQA9QAAAIgDAAAAAA==&#10;" path="m412,l,,,1955r412,l412,xe" fillcolor="#c0504d" stroked="f">
                    <v:path arrowok="t" o:connecttype="custom" o:connectlocs="412,28;0,28;0,1983;412,1983;412,28" o:connectangles="0,0,0,0,0"/>
                  </v:shape>
                </v:group>
                <v:group id="Group 7" o:spid="_x0000_s1031" style="position:absolute;width:12;height:18694" coordorigin="1656,30" coordsize="2,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 o:spid="_x0000_s1032" style="position:absolute;left:1656;top:30;width:2;height:2568;visibility:visible;mso-wrap-style:square;v-text-anchor:top" coordsize="2,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68MA&#10;AADaAAAADwAAAGRycy9kb3ducmV2LnhtbESPQWvCQBSE7wX/w/KE3pqNUkpMs4oISkpPVQ96e80+&#10;k2D2bdjdJum/7xYKPQ4z8w1TbCbTiYGcby0rWCQpCOLK6pZrBefT/ikD4QOyxs4yKfgmD5v17KHA&#10;XNuRP2g4hlpECPscFTQh9LmUvmrIoE9sTxy9m3UGQ5SultrhGOGmk8s0fZEGW44LDfa0a6i6H7+M&#10;grfnZVWiu2QnM2Y7vB7ctPp8V+pxPm1fQQSawn/4r11qBSv4vRJv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68MAAADaAAAADwAAAAAAAAAAAAAAAACYAgAAZHJzL2Rv&#10;d25yZXYueG1sUEsFBgAAAAAEAAQA9QAAAIgDAAAAAA==&#10;" path="m,2568l,e" filled="f" strokeweight=".17322mm">
                    <v:path arrowok="t" o:connecttype="custom" o:connectlocs="0,2598;0,30" o:connectangles="0,0"/>
                  </v:shape>
                </v:group>
                <v:group id="Group 9" o:spid="_x0000_s1033" style="position:absolute;left:4054;top:12939;width:2625;height:5722" coordorigin="2292,1811" coordsize="413,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0" o:spid="_x0000_s1034" style="position:absolute;left:2292;top:1811;width:413;height:786;visibility:visible;mso-wrap-style:square;v-text-anchor:top" coordsize="41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7mMUA&#10;AADbAAAADwAAAGRycy9kb3ducmV2LnhtbESPQWvDMAyF74P+B6NCb6uTUUaT1QmlUNhhsKzJpTcR&#10;a0moLYfYa9P9+nkw2E3ive/paVfO1ogrTX5wrCBdJyCIW6cH7hQ09fFxC8IHZI3GMSm4k4eyWDzs&#10;MNfuxh90PYVOxBD2OSroQxhzKX3bk0W/diNx1D7dZDHEdeqknvAWw62RT0nyLC0OHC/0ONKhp/Zy&#10;+rKxRuXfs6b5PmNtqirbbNP6bWOUWi3n/QuIQHP4N//RrzpyKfz+Ege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fuYxQAAANsAAAAPAAAAAAAAAAAAAAAAAJgCAABkcnMv&#10;ZG93bnJldi54bWxQSwUGAAAAAAQABAD1AAAAigMAAAAA&#10;" path="m413,l,,,786r413,l413,xe" fillcolor="#4f81bd" stroked="f">
                    <v:path arrowok="t" o:connecttype="custom" o:connectlocs="413,1811;0,1811;0,2597;413,2597;413,1811" o:connectangles="0,0,0,0,0"/>
                  </v:shape>
                </v:group>
                <v:group id="Group 11" o:spid="_x0000_s1035" style="position:absolute;left:4054;width:2625;height:12979" coordorigin="2292,28" coordsize="413,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2" o:spid="_x0000_s1036" style="position:absolute;left:2292;top:28;width:413;height:1783;visibility:visible;mso-wrap-style:square;v-text-anchor:top" coordsize="413,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i38YA&#10;AADbAAAADwAAAGRycy9kb3ducmV2LnhtbESP3WrCQBCF7wt9h2UK3kjdtBqR6CpSKP5i0fYBhuyY&#10;hGZn0+yapH16VxB6N8M535kzs0VnStFQ7QrLCl4GEQji1OqCMwVfn+/PExDOI2ssLZOCX3KwmD8+&#10;zDDRtuUjNSefiRDCLkEFufdVIqVLczLoBrYiDtrZ1gZ9WOtM6hrbEG5K+RpFY2mw4HAhx4reckq/&#10;TxcTavCon60+0riphoefzS7eLv/2Y6V6T91yCsJT5//Nd3qtAzeE2y9h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Ti38YAAADbAAAADwAAAAAAAAAAAAAAAACYAgAAZHJz&#10;L2Rvd25yZXYueG1sUEsFBgAAAAAEAAQA9QAAAIsDAAAAAA==&#10;" path="m413,l,,,1783r413,l413,xe" fillcolor="#c0504d" stroked="f">
                    <v:path arrowok="t" o:connecttype="custom" o:connectlocs="413,28;0,28;0,1811;413,1811;413,28" o:connectangles="0,0,0,0,0"/>
                  </v:shape>
                </v:group>
                <v:group id="Group 13" o:spid="_x0000_s1037" style="position:absolute;left:7591;top:11990;width:2682;height:6676" coordorigin="2845,1680" coordsize="42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 o:spid="_x0000_s1038" style="position:absolute;left:2845;top:1680;width:422;height:917;visibility:visible;mso-wrap-style:square;v-text-anchor:top" coordsize="42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iIMEA&#10;AADbAAAADwAAAGRycy9kb3ducmV2LnhtbERPTWvCQBC9F/wPywje6kaxomk2IhXFY9VevA3ZaZJm&#10;dzbNrib9991Cwds83udkm8EacafO144VzKYJCOLC6ZpLBR+X/fMKhA/IGo1jUvBDHjb56CnDVLue&#10;T3Q/h1LEEPYpKqhCaFMpfVGRRT91LXHkPl1nMUTYlVJ32Mdwa+Q8SZbSYs2xocKW3ioqmvPNKugP&#10;x+/rurmt0dTX5ut9t/BmvlBqMh62ryACDeEh/ncfdZz/An+/x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SIiDBAAAA2wAAAA8AAAAAAAAAAAAAAAAAmAIAAGRycy9kb3du&#10;cmV2LnhtbFBLBQYAAAAABAAEAPUAAACGAwAAAAA=&#10;" path="m423,l,,,917r423,l423,xe" fillcolor="#4f81bd" stroked="f">
                    <v:path arrowok="t" o:connecttype="custom" o:connectlocs="423,1680;0,1680;0,2597;423,2597;423,1680" o:connectangles="0,0,0,0,0"/>
                  </v:shape>
                </v:group>
                <v:group id="Group 15" o:spid="_x0000_s1039" style="position:absolute;left:7591;width:2682;height:12025" coordorigin="2845,28" coordsize="422,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6" o:spid="_x0000_s1040" style="position:absolute;left:2845;top:28;width:422;height:1652;visibility:visible;mso-wrap-style:square;v-text-anchor:top" coordsize="42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uHsIA&#10;AADbAAAADwAAAGRycy9kb3ducmV2LnhtbERPTWvCQBC9F/wPywi91Y0iVlNXKUVb6UUSK/Q4ZMck&#10;NTsbdrcx/nu3UPA2j/c5y3VvGtGR87VlBeNRAoK4sLrmUsHXYfs0B+EDssbGMim4kof1avCwxFTb&#10;C2fU5aEUMYR9igqqENpUSl9UZNCPbEscuZN1BkOErpTa4SWGm0ZOkmQmDdYcGyps6a2i4pz/GgX7&#10;T974n+Op+yjeZT49fmcLR5lSj8P+9QVEoD7cxf/unY7zn+Hvl3i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K4ewgAAANsAAAAPAAAAAAAAAAAAAAAAAJgCAABkcnMvZG93&#10;bnJldi54bWxQSwUGAAAAAAQABAD1AAAAhwMAAAAA&#10;" path="m423,l,,,1652r423,l423,xe" fillcolor="#c0504d" stroked="f">
                    <v:path arrowok="t" o:connecttype="custom" o:connectlocs="423,28;0,28;0,1680;423,1680;423,28" o:connectangles="0,0,0,0,0"/>
                  </v:shape>
                </v:group>
                <v:group id="Group 17" o:spid="_x0000_s1041" style="position:absolute;left:11128;top:11731;width:2682;height:6960" coordorigin="3409,1641" coordsize="42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 o:spid="_x0000_s1042" style="position:absolute;left:3409;top:1641;width:422;height:956;visibility:visible;mso-wrap-style:square;v-text-anchor:top" coordsize="42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1fsIA&#10;AADbAAAADwAAAGRycy9kb3ducmV2LnhtbERPzWrCQBC+C77DMkIvUjf2YDV1FRGtBUFi2gcYsuMm&#10;mJ2N2a3Gt+8KBW/z8f3OfNnZWlyp9ZVjBeNRAoK4cLpio+Dne/s6BeEDssbaMSm4k4flot+bY6rd&#10;jY90zYMRMYR9igrKEJpUSl+UZNGPXEMcuZNrLYYIWyN1i7cYbmv5liQTabHi2FBiQ+uSinP+axUc&#10;hubyfl5/TvcGZ5vdJM8anWVKvQy61QeIQF14iv/dXzrOn8Hjl3i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LV+wgAAANsAAAAPAAAAAAAAAAAAAAAAAJgCAABkcnMvZG93&#10;bnJldi54bWxQSwUGAAAAAAQABAD1AAAAhwMAAAAA&#10;" path="m423,l,,,956r423,l423,xe" fillcolor="#4f81bd" stroked="f">
                    <v:path arrowok="t" o:connecttype="custom" o:connectlocs="423,1641;0,1641;0,2597;423,2597;423,1641" o:connectangles="0,0,0,0,0"/>
                  </v:shape>
                </v:group>
                <v:group id="Group 19" o:spid="_x0000_s1043" style="position:absolute;left:11128;width:2682;height:11742" coordorigin="3409,28" coordsize="422,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0" o:spid="_x0000_s1044" style="position:absolute;left:3409;top:28;width:422;height:1613;visibility:visible;mso-wrap-style:square;v-text-anchor:top" coordsize="422,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lasMA&#10;AADbAAAADwAAAGRycy9kb3ducmV2LnhtbESPQWvCQBSE7wX/w/IEb3VjDrVEVxFB8VjTitdn9pkE&#10;s2/j7kajv94tFHocZuYbZr7sTSNu5HxtWcFknIAgLqyuuVTw8715/wThA7LGxjIpeJCH5WLwNsdM&#10;2zvv6ZaHUkQI+wwVVCG0mZS+qMigH9uWOHpn6wyGKF0ptcN7hJtGpknyIQ3WHBcqbGldUXHJO6Og&#10;mX4d97vTwT3y4nm51mm3vaadUqNhv5qBCNSH//Bfe6cVpBP4/R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9lasMAAADbAAAADwAAAAAAAAAAAAAAAACYAgAAZHJzL2Rv&#10;d25yZXYueG1sUEsFBgAAAAAEAAQA9QAAAIgDAAAAAA==&#10;" path="m423,l,,,1613r423,l423,xe" fillcolor="#c0504d" stroked="f">
                    <v:path arrowok="t" o:connecttype="custom" o:connectlocs="423,28;0,28;0,1641;423,1641;423,28" o:connectangles="0,0,0,0,0"/>
                  </v:shape>
                </v:group>
                <v:group id="Group 21" o:spid="_x0000_s1045" style="position:absolute;left:14751;top:11645;width:2618;height:7040" coordorigin="3973,1630" coordsize="41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 o:spid="_x0000_s1046" style="position:absolute;left:3973;top:1630;width:412;height:967;visibility:visible;mso-wrap-style:square;v-text-anchor:top" coordsize="41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j78YA&#10;AADbAAAADwAAAGRycy9kb3ducmV2LnhtbESPQWvCQBSE74X+h+UJvTUbjUiJrmJbSoVCwVQFb4/s&#10;Mwlm34bsNib++m5B8DjMzDfMYtWbWnTUusqygnEUgyDOra64ULD7+Xh+AeE8ssbaMikYyMFq+fiw&#10;wFTbC2+py3whAoRdigpK75tUSpeXZNBFtiEO3sm2Bn2QbSF1i5cAN7WcxPFMGqw4LJTY0FtJ+Tn7&#10;NQr2w5Cs80Px+n18T872s7t+ZdOrUk+jfj0H4an39/CtvdEKJg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sj78YAAADbAAAADwAAAAAAAAAAAAAAAACYAgAAZHJz&#10;L2Rvd25yZXYueG1sUEsFBgAAAAAEAAQA9QAAAIsDAAAAAA==&#10;" path="m412,l,,,967r412,l412,xe" fillcolor="#4f81bd" stroked="f">
                    <v:path arrowok="t" o:connecttype="custom" o:connectlocs="412,1630;0,1630;0,2597;412,2597;412,1630" o:connectangles="0,0,0,0,0"/>
                  </v:shape>
                </v:group>
                <v:group id="Group 23" o:spid="_x0000_s1047" style="position:absolute;left:14751;width:2618;height:11661" coordorigin="3973,28" coordsize="41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48" style="position:absolute;left:3973;top:28;width:412;height:1602;visibility:visible;mso-wrap-style:square;v-text-anchor:top" coordsize="41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Yp8IA&#10;AADbAAAADwAAAGRycy9kb3ducmV2LnhtbESPQWsCMRSE74L/ITyhN83WVimrUURQS29ui+dH8txs&#10;d/OybqKu/74pFHocZuYbZrnuXSNu1IXKs4LnSQaCWHtTcang63M3fgMRIrLBxjMpeFCA9Wo4WGJu&#10;/J2PdCtiKRKEQ44KbIxtLmXQlhyGiW+Jk3f2ncOYZFdK0+E9wV0jp1k2lw4rTgsWW9pa0nVxdQrC&#10;XPf2cuXXoj7ta3164c33x0Gpp1G/WYCI1Mf/8F/73SiYzu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RinwgAAANsAAAAPAAAAAAAAAAAAAAAAAJgCAABkcnMvZG93&#10;bnJldi54bWxQSwUGAAAAAAQABAD1AAAAhwMAAAAA&#10;" path="m412,l,,,1602r412,l412,xe" fillcolor="#c0504d" stroked="f">
                    <v:path arrowok="t" o:connecttype="custom" o:connectlocs="412,28;0,28;0,1630;412,1630;412,28" o:connectangles="0,0,0,0,0"/>
                  </v:shape>
                </v:group>
                <v:group id="Group 25" o:spid="_x0000_s1049" style="position:absolute;left:18201;top:11386;width:2682;height:7331" coordorigin="4526,1590" coordsize="422,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050" style="position:absolute;left:4526;top:1590;width:422;height:1007;visibility:visible;mso-wrap-style:square;v-text-anchor:top" coordsize="422,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awMYA&#10;AADbAAAADwAAAGRycy9kb3ducmV2LnhtbESPT2vCQBTE74LfYXkFL6KbiqQaXUWsUoW24J+Dx0f2&#10;NQlm34bsqum3dwXB4zAzv2Gm88aU4kq1KywreO9HIIhTqwvOFBwP694IhPPIGkvLpOCfHMxn7dYU&#10;E21vvKPr3mciQNglqCD3vkqkdGlOBl3fVsTB+7O1QR9knUld4y3ATSkHURRLgwWHhRwrWuaUnvcX&#10;o+C83Jjj7+pzu+7SaTj++o5/Ti5WqvPWLCYgPDX+FX62N1rB4AMeX8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WawMYAAADbAAAADwAAAAAAAAAAAAAAAACYAgAAZHJz&#10;L2Rvd25yZXYueG1sUEsFBgAAAAAEAAQA9QAAAIsDAAAAAA==&#10;" path="m423,l,,,1007r423,l423,xe" fillcolor="#4f81bd" stroked="f">
                    <v:path arrowok="t" o:connecttype="custom" o:connectlocs="423,1590;0,1590;0,2597;423,2597;423,1590" o:connectangles="0,0,0,0,0"/>
                  </v:shape>
                </v:group>
                <v:group id="Group 27" o:spid="_x0000_s1051" style="position:absolute;left:18201;width:2682;height:11370" coordorigin="4526,28" coordsize="422,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 o:spid="_x0000_s1052" style="position:absolute;left:4526;top:28;width:422;height:1562;visibility:visible;mso-wrap-style:square;v-text-anchor:top" coordsize="42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fpcEA&#10;AADbAAAADwAAAGRycy9kb3ducmV2LnhtbESPT4vCMBTE7wt+h/AEb2uq6KLVKCIIelv/HPT2aJ5N&#10;tXkpTbT1228EYY/DzPyGmS9bW4on1b5wrGDQT0AQZ04XnCs4HTffExA+IGssHZOCF3lYLjpfc0y1&#10;a3hPz0PIRYSwT1GBCaFKpfSZIYu+7yri6F1dbTFEWedS19hEuC3lMEl+pMWC44LBitaGsvvhYRXc&#10;mpE7Xx4FuTFtze76G9ZMU6V63XY1AxGoDf/hT3urFQyn8P4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X6XBAAAA2wAAAA8AAAAAAAAAAAAAAAAAmAIAAGRycy9kb3du&#10;cmV2LnhtbFBLBQYAAAAABAAEAPUAAACGAwAAAAA=&#10;" path="m423,l,,,1562r423,l423,xe" fillcolor="#c0504d" stroked="f">
                    <v:path arrowok="t" o:connecttype="custom" o:connectlocs="423,28;0,28;0,1590;423,1590;423,28" o:connectangles="0,0,0,0,0"/>
                  </v:shape>
                </v:group>
                <v:group id="Group 29" o:spid="_x0000_s1053" style="position:absolute;left:21824;top:10351;width:2682;height:8357" coordorigin="5090,1449" coordsize="422,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0" o:spid="_x0000_s1054" style="position:absolute;left:5090;top:1449;width:422;height:1148;visibility:visible;mso-wrap-style:square;v-text-anchor:top" coordsize="422,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rW8UA&#10;AADbAAAADwAAAGRycy9kb3ducmV2LnhtbESP3UrDQBSE7wXfYTlC7+ymVkuadltEEYOFQn8e4JA9&#10;TdJmz4bsaRrf3hUEL4eZ+YZZrgfXqJ66UHs2MBknoIgLb2suDRwPH48pqCDIFhvPZOCbAqxX93dL&#10;zKy/8Y76vZQqQjhkaKASaTOtQ1GRwzD2LXH0Tr5zKFF2pbYd3iLcNfopSWbaYc1xocKW3ioqLvur&#10;MyAv5z4/pzK/btL3nX3e5l+fZW7M6GF4XYASGuQ//NfOrYHpBH6/xB+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2tbxQAAANsAAAAPAAAAAAAAAAAAAAAAAJgCAABkcnMv&#10;ZG93bnJldi54bWxQSwUGAAAAAAQABAD1AAAAigMAAAAA&#10;" path="m423,l,,,1148r423,l423,xe" fillcolor="#4f81bd" stroked="f">
                    <v:path arrowok="t" o:connecttype="custom" o:connectlocs="423,1449;0,1449;0,2597;423,2597;423,1449" o:connectangles="0,0,0,0,0"/>
                  </v:shape>
                </v:group>
                <v:group id="Group 31" o:spid="_x0000_s1055" style="position:absolute;left:21824;width:2682;height:10344" coordorigin="5090,28" coordsize="422,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2" o:spid="_x0000_s1056" style="position:absolute;left:5090;top:28;width:422;height:1421;visibility:visible;mso-wrap-style:square;v-text-anchor:top" coordsize="422,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vfcIA&#10;AADbAAAADwAAAGRycy9kb3ducmV2LnhtbESPT2vCQBTE70K/w/KE3nSjASupq0hF0mON1vMj+/JH&#10;s29Ddo3x23cFocdhZn7DrDaDaURPnastK5hNIxDEudU1lwpOx/1kCcJ5ZI2NZVLwIAeb9dtohYm2&#10;dz5Qn/lSBAi7BBVU3reJlC6vyKCb2pY4eIXtDPogu1LqDu8Bbho5j6KFNFhzWKiwpa+K8mt2Mwr6&#10;R+bO8eUDzz+7Yp7+Frs0Sy9KvY+H7ScIT4P/D7/a31pBHMPz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m99wgAAANsAAAAPAAAAAAAAAAAAAAAAAJgCAABkcnMvZG93&#10;bnJldi54bWxQSwUGAAAAAAQABAD1AAAAhwMAAAAA&#10;" path="m423,l,,,1421r423,l423,xe" fillcolor="#c0504d" stroked="f">
                    <v:path arrowok="t" o:connecttype="custom" o:connectlocs="423,28;0,28;0,1449;423,1449;423,28" o:connectangles="0,0,0,0,0"/>
                  </v:shape>
                </v:group>
                <v:group id="Group 33" o:spid="_x0000_s1057" style="position:absolute;left:25361;top:9575;width:2625;height:9165" coordorigin="5653,1338" coordsize="413,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4" o:spid="_x0000_s1058" style="position:absolute;left:5653;top:1338;width:413;height:1259;visibility:visible;mso-wrap-style:square;v-text-anchor:top" coordsize="413,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tUsUA&#10;AADbAAAADwAAAGRycy9kb3ducmV2LnhtbESPQWvCQBSE74X+h+UVvIhuGmnV6CoiCqXgwdSDx0f2&#10;mQSzb9PsxsR/7xaEHoeZ+YZZrntTiRs1rrSs4H0cgSDOrC45V3D62Y9mIJxH1lhZJgV3crBevb4s&#10;MdG24yPdUp+LAGGXoILC+zqR0mUFGXRjWxMH72Ibgz7IJpe6wS7ATSXjKPqUBksOCwXWtC0ou6at&#10;URDt+t/z7DLtJsN4/j2PZbs5cKvU4K3fLEB46v1/+Nn+0gomH/D3Jfw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u1SxQAAANsAAAAPAAAAAAAAAAAAAAAAAJgCAABkcnMv&#10;ZG93bnJldi54bWxQSwUGAAAAAAQABAD1AAAAigMAAAAA&#10;" path="m413,l,,,1259r413,l413,xe" fillcolor="#4f81bd" stroked="f">
                    <v:path arrowok="t" o:connecttype="custom" o:connectlocs="413,1338;0,1338;0,2597;413,2597;413,1338" o:connectangles="0,0,0,0,0"/>
                  </v:shape>
                </v:group>
                <v:group id="Group 35" o:spid="_x0000_s1059" style="position:absolute;left:25361;width:2625;height:9536" coordorigin="5653,28" coordsize="413,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6" o:spid="_x0000_s1060" style="position:absolute;left:5653;top:28;width:413;height:1310;visibility:visible;mso-wrap-style:square;v-text-anchor:top" coordsize="41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CmcMA&#10;AADbAAAADwAAAGRycy9kb3ducmV2LnhtbESP3WoCMRSE7wu+QzhC72pWC21djSJSoT9Xbn2Aw+a4&#10;u3FzsmyyGt/eFAQvh5n5hlmuo23FmXrfOFYwnWQgiEunG64UHP52Lx8gfEDW2DomBVfysF6NnpaY&#10;a3fhPZ2LUIkEYZ+jgjqELpfSlzVZ9BPXESfv6HqLIcm+krrHS4LbVs6y7E1abDgt1NjRtqbyVAxW&#10;wbAthniYOzbF9+/PpzEmbnZGqedx3CxABIrhEb63v7SC13f4/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CmcMAAADbAAAADwAAAAAAAAAAAAAAAACYAgAAZHJzL2Rv&#10;d25yZXYueG1sUEsFBgAAAAAEAAQA9QAAAIgDAAAAAA==&#10;" path="m413,l,,,1310r413,l413,xe" fillcolor="#c0504d" stroked="f">
                    <v:path arrowok="t" o:connecttype="custom" o:connectlocs="413,28;0,28;0,1338;413,1338;413,28" o:connectangles="0,0,0,0,0"/>
                  </v:shape>
                </v:group>
                <v:group id="Group 37" o:spid="_x0000_s1061" style="position:absolute;left:28984;top:9144;width:2625;height:9529" coordorigin="6217,1288" coordsize="413,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8" o:spid="_x0000_s1062" style="position:absolute;left:6217;top:1288;width:413;height:1309;visibility:visible;mso-wrap-style:square;v-text-anchor:top" coordsize="413,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pK8QA&#10;AADbAAAADwAAAGRycy9kb3ducmV2LnhtbESPQWuDQBSE74X8h+UFeqtrYhpam41IINBjNZb2+HBf&#10;VOK+FXcTzb/vFgo9DjPzDbPLZtOLG42us6xgFcUgiGurO24UVKfj0wsI55E19pZJwZ0cZPvFww5T&#10;bScu6Fb6RgQIuxQVtN4PqZSubsmgi+xAHLyzHQ36IMdG6hGnADe9XMfxVhrsOCy0ONChpfpSXo2C&#10;Kf/+eE7uw2FjN0VyjufPr6pfKfW4nPM3EJ5m/x/+a79rBckr/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pKSvEAAAA2wAAAA8AAAAAAAAAAAAAAAAAmAIAAGRycy9k&#10;b3ducmV2LnhtbFBLBQYAAAAABAAEAPUAAACJAwAAAAA=&#10;" path="m413,l,,,1309r413,l413,xe" fillcolor="#4f81bd" stroked="f">
                    <v:path arrowok="t" o:connecttype="custom" o:connectlocs="413,1288;0,1288;0,2597;413,2597;413,1288" o:connectangles="0,0,0,0,0"/>
                  </v:shape>
                </v:group>
                <v:group id="Group 39" o:spid="_x0000_s1063" style="position:absolute;left:28984;width:2625;height:9172" coordorigin="6217,28" coordsize="413,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0" o:spid="_x0000_s1064" style="position:absolute;left:6217;top:28;width:413;height:1260;visibility:visible;mso-wrap-style:square;v-text-anchor:top" coordsize="413,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G7MQA&#10;AADbAAAADwAAAGRycy9kb3ducmV2LnhtbESPzWrDMBCE74W8g9hCb7Wc0JTWtRxCSEOu+Wkht421&#10;tU2tlbDU2H77KBDocZiZb5h8MZhWXKjzjWUF0yQFQVxa3XCl4Hj4fH4D4QOyxtYyKRjJw6KYPOSY&#10;advzji77UIkIYZ+hgjoEl0npy5oM+sQ64uj92M5giLKrpO6wj3DTylmavkqDDceFGh2taip/939G&#10;gQvzOa6+T+9nvV66zdo0vv0alXp6HJYfIAIN4T98b2+1gpcp3L7E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xuzEAAAA2wAAAA8AAAAAAAAAAAAAAAAAmAIAAGRycy9k&#10;b3ducmV2LnhtbFBLBQYAAAAABAAEAPUAAACJAwAAAAA=&#10;" path="m413,l,,,1260r413,l413,xe" fillcolor="#c0504d" stroked="f">
                    <v:path arrowok="t" o:connecttype="custom" o:connectlocs="413,28;0,28;0,1288;413,1288;413,28" o:connectangles="0,0,0,0,0"/>
                  </v:shape>
                </v:group>
                <v:group id="Group 41" o:spid="_x0000_s1065" style="position:absolute;left:32521;top:6642;width:2695;height:12099" coordorigin="6770,935" coordsize="424,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2" o:spid="_x0000_s1066" style="position:absolute;left:6770;top:935;width:424;height:1662;visibility:visible;mso-wrap-style:square;v-text-anchor:top" coordsize="424,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tFsIA&#10;AADbAAAADwAAAGRycy9kb3ducmV2LnhtbESPzYoCMRCE78K+Q+gFb5pZXURmjSILgngRfxCPvZN2&#10;JjjpjEnU8e03guCxqKqvqMmstbW4kQ/GsYKvfgaCuHDacKlgv1v0xiBCRNZYOyYFDwowm350Jphr&#10;d+cN3baxFAnCIUcFVYxNLmUoKrIY+q4hTt7JeYsxSV9K7fGe4LaWgywbSYuG00KFDf1WVJy3V6vA&#10;7D2Hx9rWf64cjQ/H02pj1helup/t/AdEpDa+w6/2Uiv4HsLzS/oB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W0WwgAAANsAAAAPAAAAAAAAAAAAAAAAAJgCAABkcnMvZG93&#10;bnJldi54bWxQSwUGAAAAAAQABAD1AAAAhwMAAAAA&#10;" path="m424,l,,,1662r424,l424,xe" fillcolor="#4f81bd" stroked="f">
                    <v:path arrowok="t" o:connecttype="custom" o:connectlocs="424,935;0,935;0,2597;424,2597;424,935" o:connectangles="0,0,0,0,0"/>
                  </v:shape>
                </v:group>
                <v:group id="Group 43" o:spid="_x0000_s1067" style="position:absolute;left:32521;width:2695;height:6602" coordorigin="6770,28" coordsize="42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4" o:spid="_x0000_s1068" style="position:absolute;left:6770;top:28;width:424;height:907;visibility:visible;mso-wrap-style:square;v-text-anchor:top" coordsize="424,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kgMQA&#10;AADbAAAADwAAAGRycy9kb3ducmV2LnhtbESPzWrDMBCE74G8g9hCLyGWXdrEdaOEECj0UvLjPMBi&#10;bWUTa2UkJXHfvioUehxm5htmtRltL27kQ+dYQZHlIIgbpzs2Cs71+7wEESKyxt4xKfimAJv1dLLC&#10;Srs7H+l2ikYkCIcKFbQxDpWUoWnJYsjcQJy8L+ctxiS9kdrjPcFtL5/yfCEtdpwWWhxo11JzOV2t&#10;Al+bxXE/w6I87Eejl+fP4lK/KvX4MG7fQEQa43/4r/2hFTy/wO+X9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JIDEAAAA2wAAAA8AAAAAAAAAAAAAAAAAmAIAAGRycy9k&#10;b3ducmV2LnhtbFBLBQYAAAAABAAEAPUAAACJAwAAAAA=&#10;" path="m424,l,,,907r424,l424,xe" fillcolor="#c0504d" stroked="f">
                    <v:path arrowok="t" o:connecttype="custom" o:connectlocs="424,28;0,28;0,935;424,935;424,28" o:connectangles="0,0,0,0,0"/>
                  </v:shape>
                </v:group>
                <v:group id="Group 45" o:spid="_x0000_s1069" style="position:absolute;left:36058;top:5262;width:2695;height:13416" coordorigin="7334,754" coordsize="424,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6" o:spid="_x0000_s1070" style="position:absolute;left:7334;top:754;width:424;height:1843;visibility:visible;mso-wrap-style:square;v-text-anchor:top" coordsize="424,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B58UA&#10;AADbAAAADwAAAGRycy9kb3ducmV2LnhtbESPQWvCQBSE70L/w/IKvZmNttgSs0oRLPYQxKQHj4/s&#10;a5I2+zbNrhr99a4g9DjMzDdMuhxMK47Uu8aygkkUgyAurW64UvBVrMdvIJxH1thaJgVncrBcPIxS&#10;TLQ98Y6Oua9EgLBLUEHtfZdI6cqaDLrIdsTB+7a9QR9kX0nd4ynATSuncTyTBhsOCzV2tKqp/M0P&#10;RsHHoLcFTy7bn8+i+pNrzvT+OVPq6XF4n4PwNPj/8L290QpeXu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IHnxQAAANsAAAAPAAAAAAAAAAAAAAAAAJgCAABkcnMv&#10;ZG93bnJldi54bWxQSwUGAAAAAAQABAD1AAAAigMAAAAA&#10;" path="m424,l,,,1843r424,l424,xe" fillcolor="#4f81bd" stroked="f">
                    <v:path arrowok="t" o:connecttype="custom" o:connectlocs="424,754;0,754;0,2597;424,2597;424,754" o:connectangles="0,0,0,0,0"/>
                  </v:shape>
                </v:group>
                <v:group id="Group 47" o:spid="_x0000_s1071" style="position:absolute;left:36058;width:2695;height:5285" coordorigin="7334,28" coordsize="424,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8" o:spid="_x0000_s1072" style="position:absolute;left:7334;top:28;width:424;height:726;visibility:visible;mso-wrap-style:square;v-text-anchor:top" coordsize="42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WosMA&#10;AADbAAAADwAAAGRycy9kb3ducmV2LnhtbESPQYvCMBSE7wv+h/AEb2uq7opWo4ioeFusInp7Ns+2&#10;2LyUJmr335uFBY/DzHzDTOeNKcWDaldYVtDrRiCIU6sLzhQc9uvPEQjnkTWWlknBLzmYz1ofU4y1&#10;ffKOHonPRICwi1FB7n0VS+nSnAy6rq2Ig3e1tUEfZJ1JXeMzwE0p+1E0lAYLDgs5VrTMKb0ld6Pg&#10;lBzteXX72Qw4+r4MF2Wx3KwTpTrtZjEB4anx7/B/e6sVfI3h7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7WosMAAADbAAAADwAAAAAAAAAAAAAAAACYAgAAZHJzL2Rv&#10;d25yZXYueG1sUEsFBgAAAAAEAAQA9QAAAIgDAAAAAA==&#10;" path="m424,l,,,726r424,l424,xe" fillcolor="#c0504d" stroked="f">
                    <v:path arrowok="t" o:connecttype="custom" o:connectlocs="424,28;0,28;0,754;424,754;424,28" o:connectangles="0,0,0,0,0"/>
                  </v:shape>
                </v:group>
                <v:group id="Group 49" o:spid="_x0000_s1073" style="position:absolute;left:39681;top:4226;width:2625;height:14443" coordorigin="7898,613" coordsize="413,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0" o:spid="_x0000_s1074" style="position:absolute;left:7898;top:613;width:413;height:1984;visibility:visible;mso-wrap-style:square;v-text-anchor:top" coordsize="413,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QzMMA&#10;AADbAAAADwAAAGRycy9kb3ducmV2LnhtbESPQWvCQBSE7wX/w/KE3pqNgiKpq6ggCGLBtHp+zb5m&#10;Q7NvQ3ZN4r/vFgSPw8x8wyzXg61FR62vHCuYJCkI4sLpiksFX5/7twUIH5A11o5JwZ08rFejlyVm&#10;2vV8pi4PpYgQ9hkqMCE0mZS+MGTRJ64hjt6Pay2GKNtS6hb7CLe1nKbpXFqsOC4YbGhnqPjNb1bB&#10;dTNzeb+T3Xc5P91PeNl+pEej1Ot42LyDCDSEZ/jRPmgFsw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XQzMMAAADbAAAADwAAAAAAAAAAAAAAAACYAgAAZHJzL2Rv&#10;d25yZXYueG1sUEsFBgAAAAAEAAQA9QAAAIgDAAAAAA==&#10;" path="m413,l,,,1984r413,l413,xe" fillcolor="#4f81bd" stroked="f">
                    <v:path arrowok="t" o:connecttype="custom" o:connectlocs="413,613;0,613;0,2597;413,2597;413,613" o:connectangles="0,0,0,0,0"/>
                  </v:shape>
                </v:group>
                <v:group id="Group 51" o:spid="_x0000_s1075" style="position:absolute;left:39681;width:2625;height:4265" coordorigin="7898,28" coordsize="413,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2" o:spid="_x0000_s1076" style="position:absolute;left:7898;top:28;width:413;height:586;visibility:visible;mso-wrap-style:square;v-text-anchor:top" coordsize="41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DBccA&#10;AADbAAAADwAAAGRycy9kb3ducmV2LnhtbESPT2vCQBTE74V+h+UVvBTdaEnV6CpBUFopgn8OHh/Z&#10;1yQ0+zZmV0366buFQo/DzPyGmS9bU4kbNa60rGA4iEAQZ1aXnCs4Hdf9CQjnkTVWlklBRw6Wi8eH&#10;OSba3nlPt4PPRYCwS1BB4X2dSOmyggy6ga2Jg/dpG4M+yCaXusF7gJtKjqLoVRosOSwUWNOqoOzr&#10;cDUKdtPL2Ywv35vVtftI0+dt3A3fY6V6T206A+Gp9f/hv/abVhC/wO+X8AP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QgwXHAAAA2wAAAA8AAAAAAAAAAAAAAAAAmAIAAGRy&#10;cy9kb3ducmV2LnhtbFBLBQYAAAAABAAEAPUAAACMAwAAAAA=&#10;" path="m413,l,,,585r413,l413,xe" fillcolor="#c0504d" stroked="f">
                    <v:path arrowok="t" o:connecttype="custom" o:connectlocs="413,28;0,28;0,613;413,613;413,28" o:connectangles="0,0,0,0,0"/>
                  </v:shape>
                </v:group>
                <v:group id="Group 53" o:spid="_x0000_s1077" style="position:absolute;left:43218;top:3881;width:2695;height:14814" coordorigin="8452,562" coordsize="424,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4" o:spid="_x0000_s1078" style="position:absolute;left:8452;top:562;width:424;height:2035;visibility:visible;mso-wrap-style:square;v-text-anchor:top" coordsize="424,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yOcUA&#10;AADbAAAADwAAAGRycy9kb3ducmV2LnhtbESPQWvCQBSE7wX/w/KEXkQ3KVXa6CbYQqk5eDCN99fs&#10;Mwlm34bsVuO/dwuFHoeZ+YbZZKPpxIUG11pWEC8iEMSV1S3XCsqvj/kLCOeRNXaWScGNHGTp5GGD&#10;ibZXPtCl8LUIEHYJKmi87xMpXdWQQbewPXHwTnYw6IMcaqkHvAa46eRTFK2kwZbDQoM9vTdUnYsf&#10;o+D4Xb+2M5fHn/vnWX57O+XxucyVepyO2zUIT6P/D/+1d1rBcgm/X8IP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vI5xQAAANsAAAAPAAAAAAAAAAAAAAAAAJgCAABkcnMv&#10;ZG93bnJldi54bWxQSwUGAAAAAAQABAD1AAAAigMAAAAA&#10;" path="m423,l,,,2035r423,l423,xe" fillcolor="#4f81bd" stroked="f">
                    <v:path arrowok="t" o:connecttype="custom" o:connectlocs="423,562;0,562;0,2597;423,2597;423,562" o:connectangles="0,0,0,0,0"/>
                  </v:shape>
                </v:group>
                <v:group id="Group 55" o:spid="_x0000_s1079" style="position:absolute;left:43218;width:2695;height:3887" coordorigin="8452,28" coordsize="42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6" o:spid="_x0000_s1080" style="position:absolute;left:8452;top:28;width:424;height:534;visibility:visible;mso-wrap-style:square;v-text-anchor:top" coordsize="42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8J0MMA&#10;AADbAAAADwAAAGRycy9kb3ducmV2LnhtbESPQWvCQBSE70L/w/IKXqRuKtSW6CpFFDxVovbg7ZF9&#10;JsHs27C7xuTfu4LgcZiZb5j5sjO1aMn5yrKCz3ECgji3uuJCwfGw+fgB4QOyxtoyKejJw3LxNphj&#10;qu2NM2r3oRARwj5FBWUITSqlz0sy6Me2IY7e2TqDIUpXSO3wFuGmlpMkmUqDFceFEhtalZRf9lej&#10;oNv1/2vXFj0e/9xkN9LZqjplSg3fu98ZiEBdeIWf7a1W8PUN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8J0MMAAADbAAAADwAAAAAAAAAAAAAAAACYAgAAZHJzL2Rv&#10;d25yZXYueG1sUEsFBgAAAAAEAAQA9QAAAIgDAAAAAA==&#10;" path="m423,l,,,534r423,l423,xe" fillcolor="#c0504d" stroked="f">
                    <v:path arrowok="t" o:connecttype="custom" o:connectlocs="423,28;0,28;0,562;423,562;423,28" o:connectangles="0,0,0,0,0"/>
                  </v:shape>
                </v:group>
                <v:group id="Group 57" o:spid="_x0000_s1081" style="position:absolute;left:46755;top:3191;width:2695;height:15542" coordorigin="9016,462" coordsize="424,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8" o:spid="_x0000_s1082" style="position:absolute;left:9016;top:462;width:424;height:2135;visibility:visible;mso-wrap-style:square;v-text-anchor:top" coordsize="42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ExcUA&#10;AADbAAAADwAAAGRycy9kb3ducmV2LnhtbESPW2vCQBSE34X+h+UUfNNNhYqmriJegm/iBdq+HbKn&#10;2WD2bMhuk/jvuwXBx2FmvmEWq95WoqXGl44VvI0TEMS50yUXCq6X/WgGwgdkjZVjUnAnD6vly2CB&#10;qXYdn6g9h0JECPsUFZgQ6lRKnxuy6MeuJo7ej2sshiibQuoGuwi3lZwkyVRaLDkuGKxpYyi/nX+t&#10;gnLbfWW770+7z2aH7Niub3dzvCo1fO3XHyAC9eEZfrQPWsH7H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8TFxQAAANsAAAAPAAAAAAAAAAAAAAAAAJgCAABkcnMv&#10;ZG93bnJldi54bWxQSwUGAAAAAAQABAD1AAAAigMAAAAA&#10;" path="m423,l,,,2135r423,l423,xe" fillcolor="#4f81bd" stroked="f">
                    <v:path arrowok="t" o:connecttype="custom" o:connectlocs="423,462;0,462;0,2597;423,2597;423,462" o:connectangles="0,0,0,0,0"/>
                  </v:shape>
                </v:group>
                <v:group id="Group 59" o:spid="_x0000_s1083" style="position:absolute;left:46755;width:2695;height:3159" coordorigin="9016,28" coordsize="42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0" o:spid="_x0000_s1084" style="position:absolute;left:9016;top:28;width:424;height:434;visibility:visible;mso-wrap-style:square;v-text-anchor:top" coordsize="42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lUMQA&#10;AADbAAAADwAAAGRycy9kb3ducmV2LnhtbESPW2sCMRSE3wv+h3AE32pWUZHVKN4Kgn1ovbwfN8fd&#10;xc3JkqTutr/eFAp9HGbmG2a+bE0lHuR8aVnBoJ+AIM6sLjlXcD69vU5B+ICssbJMCr7Jw3LReZlj&#10;qm3Dn/Q4hlxECPsUFRQh1KmUPivIoO/bmjh6N+sMhihdLrXDJsJNJYdJMpEGS44LBda0KSi7H7+M&#10;gvF7oIvDw/qjPO/GzWo7an+ue6V63XY1AxGoDf/hv/ZeK5gM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JVDEAAAA2wAAAA8AAAAAAAAAAAAAAAAAmAIAAGRycy9k&#10;b3ducmV2LnhtbFBLBQYAAAAABAAEAPUAAACJAwAAAAA=&#10;" path="m423,l,,,434r423,l423,xe" fillcolor="#c0504d" stroked="f">
                    <v:path arrowok="t" o:connecttype="custom" o:connectlocs="423,28;0,28;0,462;423,462;423,28" o:connectangles="0,0,0,0,0"/>
                  </v:shape>
                </v:group>
                <v:group id="Group 61" o:spid="_x0000_s1085" style="position:absolute;left:50378;top:2674;width:2625;height:16059" coordorigin="9580,391" coordsize="41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2" o:spid="_x0000_s1086" style="position:absolute;left:9580;top:391;width:413;height:2206;visibility:visible;mso-wrap-style:square;v-text-anchor:top" coordsize="413,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qsQA&#10;AADbAAAADwAAAGRycy9kb3ducmV2LnhtbESPQWvCQBSE74L/YXmF3symFqVN3YQQaPSqlpbeHtnX&#10;JJh9G7LbGP31bqHgcZiZb5hNNplOjDS41rKCpygGQVxZ3XKt4OP4vngB4Tyyxs4yKbiQgyydzzaY&#10;aHvmPY0HX4sAYZeggsb7PpHSVQ0ZdJHtiYP3YweDPsihlnrAc4CbTi7jeC0NthwWGuypaKg6HX6N&#10;grg47Yoqd6XOr135uT1+v37ZlVKPD1P+BsLT5O/h//ZOK1g/w9+X8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6vqrEAAAA2wAAAA8AAAAAAAAAAAAAAAAAmAIAAGRycy9k&#10;b3ducmV2LnhtbFBLBQYAAAAABAAEAPUAAACJAwAAAAA=&#10;" path="m412,l,,,2206r412,l412,xe" fillcolor="#4f81bd" stroked="f">
                    <v:path arrowok="t" o:connecttype="custom" o:connectlocs="412,391;0,391;0,2597;412,2597;412,391" o:connectangles="0,0,0,0,0"/>
                  </v:shape>
                </v:group>
                <v:group id="Group 63" o:spid="_x0000_s1087" style="position:absolute;left:50378;width:2625;height:2649" coordorigin="9580,28" coordsize="41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4" o:spid="_x0000_s1088" style="position:absolute;left:9580;top:28;width:413;height:364;visibility:visible;mso-wrap-style:square;v-text-anchor:top" coordsize="41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Oi8QA&#10;AADdAAAADwAAAGRycy9kb3ducmV2LnhtbERPS2vCQBC+F/oflil4q5sKRo2uUgo+aPFgFM9Ddpqk&#10;zc7G7BpTf71bELzNx/ec2aIzlWipcaVlBW/9CARxZnXJuYLDfvk6BuE8ssbKMin4IweL+fPTDBNt&#10;L7yjNvW5CCHsElRQeF8nUrqsIIOub2viwH3bxqAPsMmlbvASwk0lB1EUS4Mlh4YCa/ooKPtNz0bB&#10;1/VntI5X2+ozpXZzOsp4uGpPSvVeuvcpCE+df4jv7o0O86PxBP6/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jovEAAAA3QAAAA8AAAAAAAAAAAAAAAAAmAIAAGRycy9k&#10;b3ducmV2LnhtbFBLBQYAAAAABAAEAPUAAACJAwAAAAA=&#10;" path="m412,l,,,363r412,l412,xe" fillcolor="#c0504d" stroked="f">
                    <v:path arrowok="t" o:connecttype="custom" o:connectlocs="412,28;0,28;0,391;412,391;412,28" o:connectangles="0,0,0,0,0"/>
                  </v:shape>
                </v:group>
                <v:group id="Group 65" o:spid="_x0000_s1089" style="position:absolute;left:53915;top:1811;width:2625;height:16860" coordorigin="10144,281" coordsize="413,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66" o:spid="_x0000_s1090" style="position:absolute;left:10144;top:281;width:413;height:2316;visibility:visible;mso-wrap-style:square;v-text-anchor:top" coordsize="413,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pV8IA&#10;AADdAAAADwAAAGRycy9kb3ducmV2LnhtbERPS2vCQBC+F/oflin0VncVlBrdBCkIPVSKj96n2TEJ&#10;ZmfD7prEf98VhN7m43vOuhhtK3ryoXGsYTpRIIhLZxquNJyO27d3ECEiG2wdk4YbBSjy56c1ZsYN&#10;vKf+ECuRQjhkqKGOscukDGVNFsPEdcSJOztvMSboK2k8DinctnKm1EJabDg11NjRR03l5XC1Go6m&#10;3M790O+a3/b6HeezL/XDQevXl3GzAhFpjP/ih/vTpPlqOYX7N+kE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ylXwgAAAN0AAAAPAAAAAAAAAAAAAAAAAJgCAABkcnMvZG93&#10;bnJldi54bWxQSwUGAAAAAAQABAD1AAAAhwMAAAAA&#10;" path="m412,l,,,2316r412,l412,xe" fillcolor="#4f81bd" stroked="f">
                    <v:path arrowok="t" o:connecttype="custom" o:connectlocs="412,281;0,281;0,2597;412,2597;412,281" o:connectangles="0,0,0,0,0"/>
                  </v:shape>
                </v:group>
                <v:group id="Group 67" o:spid="_x0000_s1091" style="position:absolute;left:53915;width:2625;height:1841" coordorigin="10144,28" coordsize="41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68" o:spid="_x0000_s1092" style="position:absolute;left:10144;top:28;width:413;height:253;visibility:visible;mso-wrap-style:square;v-text-anchor:top" coordsize="41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3AvMQA&#10;AADdAAAADwAAAGRycy9kb3ducmV2LnhtbERPTWvCQBC9F/wPywje6ia1iEZXkYJWWjwYRfA2ZMds&#10;MDsbsluT/vtuodDbPN7nLNe9rcWDWl85VpCOExDEhdMVlwrOp+3zDIQPyBprx6TgmzysV4OnJWba&#10;dXykRx5KEUPYZ6jAhNBkUvrCkEU/dg1x5G6utRgibEupW+xiuK3lS5JMpcWKY4PBht4MFff8yyqY&#10;Hq6pTD+Cmc8uzSe+7y+vXb5TajTsNwsQgfrwL/5z73Wcn8w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wLzEAAAA3QAAAA8AAAAAAAAAAAAAAAAAmAIAAGRycy9k&#10;b3ducmV2LnhtbFBLBQYAAAAABAAEAPUAAACJAwAAAAA=&#10;" path="m412,l,,,253r412,l412,xe" fillcolor="#c0504d" stroked="f">
                    <v:path arrowok="t" o:connecttype="custom" o:connectlocs="412,28;0,28;0,281;412,281;412,28" o:connectangles="0,0,0,0,0"/>
                  </v:shape>
                </v:group>
                <v:group id="Group 69" o:spid="_x0000_s1093" style="position:absolute;top:18719;width:57024;height:14" coordorigin="1656,2598" coordsize="89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70" o:spid="_x0000_s1094" style="position:absolute;left:1656;top:2598;width:8972;height:2;visibility:visible;mso-wrap-style:square;v-text-anchor:top" coordsize="8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ji8IA&#10;AADdAAAADwAAAGRycy9kb3ducmV2LnhtbERPTYvCMBC9L/gfwgheRFMFF61GEUERRHa3il6HZmyL&#10;zaQ0Ueu/N4Kwt3m8z5ktGlOKO9WusKxg0I9AEKdWF5wpOB7WvTEI55E1lpZJwZMcLOatrxnG2j74&#10;j+6Jz0QIYRejgtz7KpbSpTkZdH1bEQfuYmuDPsA6k7rGRwg3pRxG0bc0WHBoyLGiVU7pNbkZBS6j&#10;0+Bn1x1v6Jwsr83vfn0YaqU67WY5BeGp8f/ij3urw/xoMoL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qOLwgAAAN0AAAAPAAAAAAAAAAAAAAAAAJgCAABkcnMvZG93&#10;bnJldi54bWxQSwUGAAAAAAQABAD1AAAAhwMAAAAA&#10;" path="m,l8972,e" filled="f" strokeweight=".17322mm">
                    <v:path arrowok="t" o:connecttype="custom" o:connectlocs="0,0;8972,0" o:connectangles="0,0"/>
                  </v:shape>
                </v:group>
                <v:group id="Group 71" o:spid="_x0000_s1095" style="position:absolute;left:948;top:16217;width:426;height:750" coordorigin="1804,2251" coordsize="6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72" o:spid="_x0000_s1096" style="position:absolute;left:1804;top:2251;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76cQA&#10;AADdAAAADwAAAGRycy9kb3ducmV2LnhtbERPTWvCQBC9F/oflil40405aI2uQQRbD4VqbMXjkB2T&#10;kOxsyK4m/ffdgtDbPN7nrNLBNOJOnassK5hOIhDEudUVFwq+TrvxKwjnkTU2lknBDzlI189PK0y0&#10;7flI98wXIoSwS1BB6X2bSOnykgy6iW2JA3e1nUEfYFdI3WEfwk0j4yiaSYMVh4YSW9qWlNfZzSig&#10;974+fB4u50x/6Pn0O37byCJWavQybJYgPA3+X/xw73WYHy3m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WO+nEAAAA3QAAAA8AAAAAAAAAAAAAAAAAmAIAAGRycy9k&#10;b3ducmV2LnhtbFBLBQYAAAAABAAEAPUAAACJAwAAAAA=&#10;" path="m62,20r-32,l31,21r2,l37,24r,2l39,28r,8l38,39r-1,1l37,42r-3,5l33,51r-2,2l28,57r-6,6l4,82,2,84r,2l1,86r,1l,88r,14l1,102r,2l67,104r,-15l66,89r,-1l24,88,36,76r6,-7l46,64r4,-5l54,56r2,-5l61,44r,-3l62,36r1,-2l63,21,62,20xe" stroked="f">
                    <v:path arrowok="t" o:connecttype="custom" o:connectlocs="62,2271;30,2271;31,2272;33,2272;37,2275;37,2277;39,2279;39,2287;38,2290;37,2291;37,2293;34,2298;33,2302;31,2304;28,2308;22,2314;4,2333;2,2335;2,2337;1,2337;1,2338;0,2339;0,2353;1,2353;1,2355;67,2355;67,2340;66,2340;66,2339;24,2339;36,2327;42,2320;46,2315;50,2310;54,2307;56,2302;61,2295;61,2292;62,2287;63,2285;63,2272;62,2271" o:connectangles="0,0,0,0,0,0,0,0,0,0,0,0,0,0,0,0,0,0,0,0,0,0,0,0,0,0,0,0,0,0,0,0,0,0,0,0,0,0,0,0,0,0"/>
                  </v:shape>
                  <v:shape id="Freeform 73" o:spid="_x0000_s1097" style="position:absolute;left:1804;top:2251;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vm8cA&#10;AADdAAAADwAAAGRycy9kb3ducmV2LnhtbESPS2/CQAyE70j8h5WReoMNORSasiBUqY8DEpA+xNHK&#10;miQi642yW5L++/qAxM3WjGc+rzaDa9SVulB7NjCfJaCIC29rLg18fb5Ol6BCRLbYeCYDfxRgsx6P&#10;VphZ3/ORrnkslYRwyNBAFWObaR2KihyGmW+JRTv7zmGUtSu17bCXcNfoNEketcOapaHCll4qKi75&#10;rzNA7/3lsD+cfnK7s4v5d/q21WVqzMNk2D6DijTEu/l2/WEFP3kSXP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Jr5vHAAAA3QAAAA8AAAAAAAAAAAAAAAAAmAIAAGRy&#10;cy9kb3ducmV2LnhtbFBLBQYAAAAABAAEAPUAAACMAwAAAAA=&#10;" path="m37,l28,,25,2r-6,l14,4,10,5,8,6,7,6,3,10r-1,l2,14r-1,l1,22r1,1l2,27r5,l8,24r1,l10,23r3,-1l15,22r5,-2l62,20,61,17,58,10,55,8,54,6,49,4,42,2,37,xe" stroked="f">
                    <v:path arrowok="t" o:connecttype="custom" o:connectlocs="37,2251;28,2251;25,2253;19,2253;14,2255;10,2256;8,2257;7,2257;3,2261;2,2261;2,2265;1,2265;1,2273;2,2274;2,2278;7,2278;8,2275;9,2275;10,2274;13,2273;15,2273;20,2271;62,2271;61,2268;58,2261;55,2259;54,2257;49,2255;42,2253;37,2251" o:connectangles="0,0,0,0,0,0,0,0,0,0,0,0,0,0,0,0,0,0,0,0,0,0,0,0,0,0,0,0,0,0"/>
                  </v:shape>
                </v:group>
                <v:group id="Group 74" o:spid="_x0000_s1098" style="position:absolute;left:1380;top:16217;width:407;height:750" coordorigin="1880,2253" coordsize="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75" o:spid="_x0000_s1099" style="position:absolute;left:1880;top:2253;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8UA&#10;AADdAAAADwAAAGRycy9kb3ducmV2LnhtbESPQWvCQBCF7wX/wzJCb3VXC1Kiq4hgKa0eqqXnITsm&#10;IdnZkN1o7K/vHARvM7w3732zXA++URfqYhXYwnRiQBHnwVVcWPg57V7eQMWE7LAJTBZuFGG9Gj0t&#10;MXPhyt90OaZCSQjHDC2UKbWZ1jEvyWOchJZYtHPoPCZZu0K7Dq8S7hs9M2auPVYsDSW2tC0pr4+9&#10;t9D0Vb+5/f4dZpgMfdZf+/f6dW/t83jYLEAlGtLDfL/+cII/NcIv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7e7xQAAAN0AAAAPAAAAAAAAAAAAAAAAAJgCAABkcnMv&#10;ZG93bnJldi54bWxQSwUGAAAAAAQABAD1AAAAigMAAAAA&#10;" path="m60,102r-12,l50,103r8,l60,102xe" stroked="f">
                    <v:path arrowok="t" o:connecttype="custom" o:connectlocs="60,2355;48,2355;50,2356;58,2356;60,2355" o:connectangles="0,0,0,0,0"/>
                  </v:shape>
                  <v:shape id="Freeform 76" o:spid="_x0000_s1100" style="position:absolute;left:1880;top:2253;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SIMMA&#10;AADdAAAADwAAAGRycy9kb3ducmV2LnhtbERPTWvCQBC9F/wPywje6m4USomuIoJSWj00iuchOyYh&#10;2dmQ3Wjsr+8Khd7m8T5nuR5sI27U+cqxhmSqQBDnzlRcaDifdq/vIHxANtg4Jg0P8rBejV6WmBp3&#10;52+6ZaEQMYR9ihrKENpUSp+XZNFPXUscuavrLIYIu0KaDu8x3DZyptSbtFhxbCixpW1JeZ31VkPT&#10;V/3mcfk5zjAo+qy/Dvt6ftB6Mh42CxCBhvAv/nN/mDg/UQ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SIMMAAADdAAAADwAAAAAAAAAAAAAAAACYAgAAZHJzL2Rv&#10;d25yZXYueG1sUEsFBgAAAAAEAAQA9QAAAIgDAAAAAA==&#10;" path="m64,81r-19,l45,102r19,l64,81xe" stroked="f">
                    <v:path arrowok="t" o:connecttype="custom" o:connectlocs="64,2334;45,2334;45,2355;64,2355;64,2334" o:connectangles="0,0,0,0,0"/>
                  </v:shape>
                  <v:shape id="Freeform 77" o:spid="_x0000_s1101" style="position:absolute;left:1880;top:2253;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MV8MA&#10;AADdAAAADwAAAGRycy9kb3ducmV2LnhtbERPS2vCQBC+F/wPywje6q4RSkndBCko4uNQW3oestMk&#10;JDsbshuN/vquUOhtPr7nrPLRtuJCva8da1jMFQjiwpmaSw1fn5vnVxA+IBtsHZOGG3nIs8nTClPj&#10;rvxBl3MoRQxhn6KGKoQuldIXFVn0c9cRR+7H9RZDhH0pTY/XGG5bmSj1Ii3WHBsq7Oi9oqI5D1ZD&#10;O9TD+vZ9PyUYFO2bw3HbLI9az6bj+g1EoDH8i//cOxPnL1QCj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GMV8MAAADdAAAADwAAAAAAAAAAAAAAAACYAgAAZHJzL2Rv&#10;d25yZXYueG1sUEsFBgAAAAAEAAQA9QAAAIgDAAAAAA==&#10;" path="m64,2l35,2r,1l4,58,2,61r,6l,67r,8l2,78r,2l3,81r71,l75,80r1,-2l76,68,75,67r,-1l17,66,45,19r19,l64,2xe" stroked="f">
                    <v:path arrowok="t" o:connecttype="custom" o:connectlocs="64,2255;35,2255;35,2256;4,2311;2,2314;2,2320;0,2320;0,2328;2,2331;2,2333;3,2334;74,2334;75,2333;76,2331;76,2321;75,2320;75,2319;17,2319;45,2272;64,2272;64,2255" o:connectangles="0,0,0,0,0,0,0,0,0,0,0,0,0,0,0,0,0,0,0,0,0"/>
                  </v:shape>
                  <v:shape id="Freeform 78" o:spid="_x0000_s1102" style="position:absolute;left:1880;top:2253;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pzMIA&#10;AADdAAAADwAAAGRycy9kb3ducmV2LnhtbERPTYvCMBC9C/sfwgjeNFFBpBpFhBVx3YO67Hloxra0&#10;mZQm1bq/3iwI3ubxPme57mwlbtT4wrGG8UiBIE6dKTjT8HP5HM5B+IBssHJMGh7kYb366C0xMe7O&#10;J7qdQyZiCPsENeQh1ImUPs3Joh+5mjhyV9dYDBE2mTQN3mO4reREqZm0WHBsyLGmbU5peW6thqot&#10;2s3j9+97gkHRofw67srpUetBv9ssQATqwlv8cu9NnD9WU/j/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SnMwgAAAN0AAAAPAAAAAAAAAAAAAAAAAJgCAABkcnMvZG93&#10;bnJldi54bWxQSwUGAAAAAAQABAD1AAAAhwMAAAAA&#10;" path="m64,19r-19,l45,66r19,l64,19xe" stroked="f">
                    <v:path arrowok="t" o:connecttype="custom" o:connectlocs="64,2272;45,2272;45,2319;64,2319;64,2272" o:connectangles="0,0,0,0,0"/>
                  </v:shape>
                  <v:shape id="Freeform 79" o:spid="_x0000_s1103" style="position:absolute;left:1880;top:2253;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DsIA&#10;AADdAAAADwAAAGRycy9kb3ducmV2LnhtbERPS4vCMBC+C/sfwgh709QKulSjyIKy+DjoiuehGdvS&#10;ZlKaVKu/frMgeJuP7znzZWcqcaPGFZYVjIYRCOLU6oIzBeff9eALhPPIGivLpOBBDpaLj94cE23v&#10;fKTbyWcihLBLUEHufZ1I6dKcDLqhrYkDd7WNQR9gk0nd4D2Em0rGUTSRBgsODTnW9J1TWp5ao6Bq&#10;i3b1uDwPMfqItuVuvynHe6U++91qBsJT59/il/tHh/nxeAr/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4QOwgAAAN0AAAAPAAAAAAAAAAAAAAAAAJgCAABkcnMvZG93&#10;bnJldi54bWxQSwUGAAAAAAQABAD1AAAAhwMAAAAA&#10;" path="m60,1l38,1,36,2r26,l60,1xe" stroked="f">
                    <v:path arrowok="t" o:connecttype="custom" o:connectlocs="60,2254;38,2254;36,2255;62,2255;60,2254" o:connectangles="0,0,0,0,0"/>
                  </v:shape>
                  <v:shape id="Freeform 80" o:spid="_x0000_s1104" style="position:absolute;left:1880;top:2253;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QfMUA&#10;AADdAAAADwAAAGRycy9kb3ducmV2LnhtbESPQWvCQBCF74X+h2UK3urGCFKiq4jQUqoeqqXnITsm&#10;IdnZkN1o9Nc7B8HbDO/Ne98sVoNr1Jm6UHk2MBknoIhzbysuDPwdP98/QIWIbLHxTAauFGC1fH1Z&#10;YGb9hX/pfIiFkhAOGRooY2wzrUNeksMw9i2xaCffOYyydoW2HV4k3DU6TZKZdlixNJTY0qakvD70&#10;zkDTV/36+n/bpxgT+qm3u696ujNm9Das56AiDfFpflx/W8FPp4Ir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BB8xQAAAN0AAAAPAAAAAAAAAAAAAAAAAJgCAABkcnMv&#10;ZG93bnJldi54bWxQSwUGAAAAAAQABAD1AAAAigMAAAAA&#10;" path="m57,l41,,40,1r18,l57,xe" stroked="f">
                    <v:path arrowok="t" o:connecttype="custom" o:connectlocs="57,2253;41,2253;40,2254;58,2254;57,2253" o:connectangles="0,0,0,0,0"/>
                  </v:shape>
                </v:group>
                <v:group id="Group 81" o:spid="_x0000_s1105" style="position:absolute;left:1984;top:16217;width:686;height:779" coordorigin="1964,2251"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82" o:spid="_x0000_s1106" style="position:absolute;left:1964;top:2251;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FOcYA&#10;AADdAAAADwAAAGRycy9kb3ducmV2LnhtbESPQWvCQBCF74X+h2UKvZS6UaRI6iqlIO2lgonkPGTH&#10;JJqdDdmNSfvrnYPQ2wzvzXvfrLeTa9WV+tB4NjCfJaCIS28brgwc893rClSIyBZbz2TglwJsN48P&#10;a0ytH/lA1yxWSkI4pGigjrFLtQ5lTQ7DzHfEop187zDK2lfa9jhKuGv1IknetMOGpaHGjj5rKi/Z&#10;4AycIxansBy5GI4/xT4bXv7yLzLm+Wn6eAcVaYr/5vv1txX8xVL45RsZQW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8FOcYAAADdAAAADwAAAAAAAAAAAAAAAACYAgAAZHJz&#10;L2Rvd25yZXYueG1sUEsFBgAAAAAEAAQA9QAAAIsDAAAAAA==&#10;" path="m21,106r-10,l12,107r8,l21,106xe" stroked="f">
                    <v:path arrowok="t" o:connecttype="custom" o:connectlocs="21,2357;11,2357;12,2358;20,2358;21,2357" o:connectangles="0,0,0,0,0"/>
                  </v:shape>
                  <v:shape id="Freeform 83" o:spid="_x0000_s1107" style="position:absolute;left:1964;top:2251;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OgosIA&#10;AADdAAAADwAAAGRycy9kb3ducmV2LnhtbERPTYvCMBC9C/sfwizsRTRVRKQaZVkQ97KCVXoemrGt&#10;NpPSpLbrrzeC4G0e73NWm95U4kaNKy0rmIwjEMSZ1SXnCk7H7WgBwnlkjZVlUvBPDjbrj8EKY207&#10;PtAt8bkIIexiVFB4X8dSuqwgg25sa+LAnW1j0AfY5FI32IVwU8lpFM2lwZJDQ4E1/RSUXZPWKLh4&#10;TM9u1nHanv7SfdIO78cdKfX12X8vQXjq/Vv8cv/qMH86m8D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6CiwgAAAN0AAAAPAAAAAAAAAAAAAAAAAJgCAABkcnMvZG93&#10;bnJldi54bWxQSwUGAAAAAAQABAD1AAAAhwMAAAAA&#10;" path="m98,l84,r,2l82,2r,1l9,102r,4l23,106r1,-1l24,104r2,l98,4r1,l99,2,98,xe" stroked="f">
                    <v:path arrowok="t" o:connecttype="custom" o:connectlocs="98,2251;84,2251;84,2253;82,2253;82,2254;9,2353;9,2357;23,2357;24,2356;24,2355;26,2355;98,2255;99,2255;99,2253;98,2251" o:connectangles="0,0,0,0,0,0,0,0,0,0,0,0,0,0,0"/>
                  </v:shape>
                  <v:shape id="Freeform 84" o:spid="_x0000_s1108" style="position:absolute;left:1964;top:2251;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1cMA&#10;AADdAAAADwAAAGRycy9kb3ducmV2LnhtbERPS2vCQBC+F/oflin0UnRjkCIxq0ih2EsFo+Q8ZCcP&#10;zc6G7Mak/fVdQehtPr7npNvJtOJGvWssK1jMIxDEhdUNVwrOp8/ZCoTzyBpby6TghxxsN89PKSba&#10;jnykW+YrEULYJaig9r5LpHRFTQbd3HbEgSttb9AH2FdS9ziGcNPKOIrepcGGQ0ONHX3UVFyzwSi4&#10;eMxLtxw5H87f+SEb3n5Pe1Lq9WXarUF4mvy/+OH+0mF+vIzh/k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E+1cMAAADdAAAADwAAAAAAAAAAAAAAAACYAgAAZHJzL2Rv&#10;d25yZXYueG1sUEsFBgAAAAAEAAQA9QAAAIgDAAAAAA==&#10;" path="m89,52r-8,l77,53r-2,1l68,57r-2,2l64,62r,3l62,69r,20l64,96r2,2l68,100r2,2l72,104r8,2l88,106r5,-1l95,104r4,-2l101,100r1,-2l105,96r1,-2l81,94,78,92r,-2l77,89r,-2l76,84r,-10l77,71r,-2l78,68r,-2l80,65r1,l81,64r1,-1l105,63r-1,-3l101,57,96,54,89,52xe" stroked="f">
                    <v:path arrowok="t" o:connecttype="custom" o:connectlocs="89,2303;81,2303;77,2304;75,2305;68,2308;66,2310;64,2313;64,2316;62,2320;62,2340;64,2347;66,2349;68,2351;70,2353;72,2355;80,2357;88,2357;93,2356;95,2355;99,2353;101,2351;102,2349;105,2347;106,2345;81,2345;78,2343;78,2341;77,2340;77,2338;76,2335;76,2325;77,2322;77,2320;78,2319;78,2317;80,2316;81,2316;81,2315;82,2314;105,2314;104,2311;101,2308;96,2305;89,2303" o:connectangles="0,0,0,0,0,0,0,0,0,0,0,0,0,0,0,0,0,0,0,0,0,0,0,0,0,0,0,0,0,0,0,0,0,0,0,0,0,0,0,0,0,0,0,0"/>
                  </v:shape>
                  <v:shape id="Freeform 85" o:spid="_x0000_s1109" style="position:absolute;left:1964;top:2251;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bTsQA&#10;AADdAAAADwAAAGRycy9kb3ducmV2LnhtbERPS2vCQBC+C/0PyxR6Ed00lVKiq5RCaS8WTCTnITsm&#10;0exsyG4e9dd3C4K3+fies9lNphEDda62rOB5GYEgLqyuuVRwzD4XbyCcR9bYWCYFv+Rgt32YbTDR&#10;duQDDakvRQhhl6CCyvs2kdIVFRl0S9sSB+5kO4M+wK6UusMxhJtGxlH0Kg3WHBoqbOmjouKS9kbB&#10;2WN+cquR8/64z3/Sfn7Nvkipp8fpfQ3C0+Tv4pv7W4f58eoF/r8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m07EAAAA3QAAAA8AAAAAAAAAAAAAAAAAmAIAAGRycy9k&#10;b3ducmV2LnhtbFBLBQYAAAAABAAEAPUAAACJAwAAAAA=&#10;" path="m105,63r-18,l89,65r1,l90,68r2,l92,69r1,2l93,86r-1,2l92,89r-2,1l90,92r-2,2l106,94r1,-5l107,86r1,-3l108,75r-1,-4l107,65r-2,-2xe" stroked="f">
                    <v:path arrowok="t" o:connecttype="custom" o:connectlocs="105,2314;87,2314;89,2316;90,2316;90,2319;92,2319;92,2320;93,2322;93,2337;92,2339;92,2340;90,2341;90,2343;88,2345;106,2345;107,2340;107,2337;108,2334;108,2326;107,2322;107,2316;105,2314" o:connectangles="0,0,0,0,0,0,0,0,0,0,0,0,0,0,0,0,0,0,0,0,0,0"/>
                  </v:shape>
                  <v:shape id="Freeform 86" o:spid="_x0000_s1110" style="position:absolute;left:1964;top:2251;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QDOsMA&#10;AADdAAAADwAAAGRycy9kb3ducmV2LnhtbERPS2vCQBC+F/oflin0UnSjhCIxq0ih2EsFo+Q8ZCcP&#10;zc6G7Mak/fVdQehtPr7npNvJtOJGvWssK1jMIxDEhdUNVwrOp8/ZCoTzyBpby6TghxxsN89PKSba&#10;jnykW+YrEULYJaig9r5LpHRFTQbd3HbEgSttb9AH2FdS9ziGcNPKZRS9S4MNh4YaO/qoqbhmg1Fw&#10;8ZiXLh45H87f+SEb3n5Pe1Lq9WXarUF4mvy/+OH+0mH+Mo7h/k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QDOsMAAADdAAAADwAAAAAAAAAAAAAAAACYAgAAZHJzL2Rv&#10;d25yZXYueG1sUEsFBgAAAAAEAAQA9QAAAIgDAAAAAA==&#10;" path="m32,2l16,2,14,4,10,5,8,6,3,11r,4l,18,,39r2,3l3,45r2,2l6,50r3,2l11,53r7,3l28,56r4,-2l34,53r4,-1l40,50r1,-3l44,45r,-1l21,44,20,42r-2,l17,41r,-1l16,39r,-3l15,34r,-12l16,21r,-3l17,17r,-1l18,15r2,l20,14r1,-2l44,12,42,10,40,6,35,4,32,2xe" stroked="f">
                    <v:path arrowok="t" o:connecttype="custom" o:connectlocs="32,2253;16,2253;14,2255;10,2256;8,2257;3,2262;3,2266;0,2269;0,2290;2,2293;3,2296;5,2298;6,2301;9,2303;11,2304;18,2307;28,2307;32,2305;34,2304;38,2303;40,2301;41,2298;44,2296;44,2295;21,2295;20,2293;18,2293;17,2292;17,2291;16,2290;16,2287;15,2285;15,2273;16,2272;16,2269;17,2268;17,2267;18,2266;20,2266;20,2265;21,2263;44,2263;42,2261;40,2257;35,2255;32,2253" o:connectangles="0,0,0,0,0,0,0,0,0,0,0,0,0,0,0,0,0,0,0,0,0,0,0,0,0,0,0,0,0,0,0,0,0,0,0,0,0,0,0,0,0,0,0,0,0,0"/>
                  </v:shape>
                  <v:shape id="Freeform 87" o:spid="_x0000_s1111" style="position:absolute;left:1964;top:2251;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dTcMA&#10;AADdAAAADwAAAGRycy9kb3ducmV2LnhtbERPTWvCQBC9C/6HZQQvohtF2hJdRQSxlxaaSM5Ddkyi&#10;2dmQ3Zi0v75bKHibx/uc7X4wtXhQ6yrLCpaLCARxbnXFhYJLepq/gXAeWWNtmRR8k4P9bjzaYqxt&#10;z1/0SHwhQgi7GBWU3jexlC4vyaBb2IY4cFfbGvQBtoXULfYh3NRyFUUv0mDFoaHEho4l5fekMwpu&#10;HrOrW/ecdZeP7DPpZj/pmZSaTobDBoSnwT/F/+53Heav1q/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adTcMAAADdAAAADwAAAAAAAAAAAAAAAACYAgAAZHJzL2Rv&#10;d25yZXYueG1sUEsFBgAAAAAEAAQA9QAAAIgDAAAAAA==&#10;" path="m44,12r-18,l28,15r1,l29,16r1,1l30,18r2,3l32,35r-2,3l30,39r-1,1l29,41r-2,3l44,44r1,-2l46,39r,-4l47,33r,-9l46,21r,-6l44,12xe" stroked="f">
                    <v:path arrowok="t" o:connecttype="custom" o:connectlocs="44,2263;26,2263;28,2266;29,2266;29,2267;30,2268;30,2269;32,2272;32,2286;30,2289;30,2290;29,2291;29,2292;27,2295;44,2295;45,2293;46,2290;46,2286;47,2284;47,2275;46,2272;46,2266;44,2263" o:connectangles="0,0,0,0,0,0,0,0,0,0,0,0,0,0,0,0,0,0,0,0,0,0,0"/>
                  </v:shape>
                </v:group>
                <v:group id="Group 88" o:spid="_x0000_s1112" style="position:absolute;left:4485;top:15527;width:426;height:772" coordorigin="2364,2164" coordsize="67,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89" o:spid="_x0000_s1113" style="position:absolute;left:2364;top:2164;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5cAA&#10;AADdAAAADwAAAGRycy9kb3ducmV2LnhtbERPTYvCMBC9L/gfwgje1lRdRatRpCiKN6sHj0MztsVm&#10;Upqo9d+bBcHbPN7nLFatqcSDGldaVjDoRyCIM6tLzhWcT9vfKQjnkTVWlknBixyslp2fBcbaPvlI&#10;j9TnIoSwi1FB4X0dS+myggy6vq2JA3e1jUEfYJNL3eAzhJtKDqNoIg2WHBoKrCkpKLuld6NgnejD&#10;eJPp8WWzm+0S1MkUR6lSvW67noPw1Pqv+OPe6zB/+DeD/2/CC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O/5cAAAADdAAAADwAAAAAAAAAAAAAAAACYAgAAZHJzL2Rvd25y&#10;ZXYueG1sUEsFBgAAAAAEAAQA9QAAAIUDAAAAAA==&#10;" path="m5,83l,83,,97r1,l1,98r1,l2,99r2,l6,102r2,l11,103r5,l18,104r4,1l35,105r14,-3l60,95r4,-4l64,89r-45,l17,87r-3,l10,85r-2,l6,84,5,83xe" stroked="f">
                    <v:path arrowok="t" o:connecttype="custom" o:connectlocs="5,2247;0,2247;0,2261;1,2261;1,2262;2,2262;2,2263;4,2263;6,2266;8,2266;11,2267;16,2267;18,2268;22,2269;35,2269;49,2266;60,2259;64,2255;64,2253;19,2253;17,2251;14,2251;10,2249;8,2249;6,2248;5,2247" o:connectangles="0,0,0,0,0,0,0,0,0,0,0,0,0,0,0,0,0,0,0,0,0,0,0,0,0,0"/>
                  </v:shape>
                  <v:shape id="Freeform 90" o:spid="_x0000_s1114" style="position:absolute;left:2364;top:2164;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ApcQA&#10;AADdAAAADwAAAGRycy9kb3ducmV2LnhtbESPQWvCQBCF7wX/wzJCb3WjJUWjq0hQLL01evA4ZMck&#10;mJ0N2VXjv3cOhd5meG/e+2a1GVyr7tSHxrOB6SQBRVx623Bl4HTcf8xBhYhssfVMBp4UYLMeva0w&#10;s/7Bv3QvYqUkhEOGBuoYu0zrUNbkMEx8RyzaxfcOo6x9pW2PDwl3rZ4lyZd22LA01NhRXlN5LW7O&#10;wDa3P+mutOl5d1gccrT5HD8LY97Hw3YJKtIQ/81/199W8Gep8Ms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gKXEAAAA3QAAAA8AAAAAAAAAAAAAAAAAmAIAAGRycy9k&#10;b3ducmV2LnhtbFBLBQYAAAAABAAEAPUAAACJAwAAAAA=&#10;" path="m62,15r-33,l31,17r1,1l35,18r3,3l41,26r,7l40,35r-2,2l35,41r-3,1l30,42r-2,1l24,44r-14,l10,59r19,l31,60r4,1l36,62r2,l41,65r,1l43,68r,12l36,87r-2,l31,89r33,l65,87r2,-4l67,67,64,60,61,57,59,56,55,53,52,51,49,50r-5,l48,49r5,-2l59,41r2,-5l61,33r1,-2l64,27r,-6l62,15xe" stroked="f">
                    <v:path arrowok="t" o:connecttype="custom" o:connectlocs="62,2179;29,2179;31,2181;32,2182;35,2182;38,2185;41,2190;41,2197;40,2199;38,2201;35,2205;32,2206;30,2206;28,2207;24,2208;10,2208;10,2223;29,2223;31,2224;35,2225;36,2226;38,2226;41,2229;41,2230;43,2232;43,2244;36,2251;34,2251;31,2253;64,2253;65,2251;67,2247;67,2231;64,2224;61,2221;59,2220;55,2217;52,2215;49,2214;44,2214;48,2213;53,2211;59,2205;61,2200;61,2197;62,2195;64,2191;64,2185;62,2179" o:connectangles="0,0,0,0,0,0,0,0,0,0,0,0,0,0,0,0,0,0,0,0,0,0,0,0,0,0,0,0,0,0,0,0,0,0,0,0,0,0,0,0,0,0,0,0,0,0,0,0,0"/>
                  </v:shape>
                  <v:shape id="Freeform 91" o:spid="_x0000_s1115" style="position:absolute;left:2364;top:2164;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lPsEA&#10;AADdAAAADwAAAGRycy9kb3ducmV2LnhtbERPTYvCMBC9L/gfwgje1lSXLlqbihQXZW9bPXgcmrEt&#10;NpPSRK3/3gjC3ubxPiddD6YVN+pdY1nBbBqBIC6tbrhScDz8fC5AOI+ssbVMCh7kYJ2NPlJMtL3z&#10;H90KX4kQwi5BBbX3XSKlK2sy6Ka2Iw7c2fYGfYB9JXWP9xBuWjmPom9psOHQUGNHeU3lpbgaBZtc&#10;/8bbUsen7W65y1HnC/wqlJqMh80KhKfB/4vf7r0O8+fxDF7fhBN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cJT7BAAAA3QAAAA8AAAAAAAAAAAAAAAAAmAIAAGRycy9kb3du&#10;cmV2LnhtbFBLBQYAAAAABAAEAPUAAACGAwAAAAA=&#10;" path="m2,81r-1,l1,83r3,l2,81xe" stroked="f">
                    <v:path arrowok="t" o:connecttype="custom" o:connectlocs="2,2245;1,2245;1,2247;4,2247;2,2245" o:connectangles="0,0,0,0,0"/>
                  </v:shape>
                  <v:shape id="Freeform 92" o:spid="_x0000_s1116" style="position:absolute;left:2364;top:2164;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7ScIA&#10;AADdAAAADwAAAGRycy9kb3ducmV2LnhtbERPTWuDQBC9B/oflin0FtdaDKl1E4KkpOQW00OPgztR&#10;iTsr7lbtv+8GArnN431Ovp1NJ0YaXGtZwWsUgyCurG65VvB9/lyuQTiPrLGzTAr+yMF287TIMdN2&#10;4hONpa9FCGGXoYLG+z6T0lUNGXSR7YkDd7GDQR/gUEs94BTCTSeTOF5Jgy2HhgZ7KhqqruWvUbAr&#10;9DHdVzr92R/eDwXqYo1vpVIvz/PuA4Sn2T/Ed/eXDvOTNIHb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rtJwgAAAN0AAAAPAAAAAAAAAAAAAAAAAJgCAABkcnMvZG93&#10;bnJldi54bWxQSwUGAAAAAAQABAD1AAAAhwMAAAAA&#10;" path="m42,l25,,23,1r-5,l13,3r-2,l8,6,7,6,6,7,5,7,4,8r,1l2,9r,15l6,24,8,21r2,l14,19r2,-1l18,18r4,-1l24,15r38,l61,14,60,12,58,8,55,7,53,5,49,2,42,xe" stroked="f">
                    <v:path arrowok="t" o:connecttype="custom" o:connectlocs="42,2164;25,2164;23,2165;18,2165;13,2167;11,2167;8,2170;7,2170;6,2171;5,2171;4,2172;4,2173;2,2173;2,2188;6,2188;8,2185;10,2185;14,2183;16,2182;18,2182;22,2181;24,2179;62,2179;61,2178;60,2176;58,2172;55,2171;53,2169;49,2166;42,2164" o:connectangles="0,0,0,0,0,0,0,0,0,0,0,0,0,0,0,0,0,0,0,0,0,0,0,0,0,0,0,0,0,0"/>
                  </v:shape>
                </v:group>
                <v:group id="Group 93" o:spid="_x0000_s1117" style="position:absolute;left:5003;top:15527;width:394;height:743" coordorigin="2450,2165" coordsize="6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94" o:spid="_x0000_s1118" style="position:absolute;left:2450;top:216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cocQA&#10;AADdAAAADwAAAGRycy9kb3ducmV2LnhtbERPTWvCQBC9F/wPywi9FN00rSLRVYq00IOXRhGPQ3bM&#10;hmRnw+7WxH/fLRR6m8f7nM1utJ24kQ+NYwXP8wwEceV0w7WC0/FjtgIRIrLGzjEpuFOA3XbysMFC&#10;u4G/6FbGWqQQDgUqMDH2hZShMmQxzF1PnLir8xZjgr6W2uOQwm0n8yxbSosNpwaDPe0NVW35bRW8&#10;HLR3x/zpPPClvZvD/r00Q6vU43R8W4OINMZ/8Z/7U6f5+eIVfr9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HKHEAAAA3QAAAA8AAAAAAAAAAAAAAAAAmAIAAGRycy9k&#10;b3ducmV2LnhtbFBLBQYAAAAABAAEAPUAAACJAwAAAAA=&#10;" path="m62,86l2,86r,4l,90r,8l2,98r,4l62,102r,-1l63,101r,-12l62,88r,-2xe" stroked="f">
                    <v:path arrowok="t" o:connecttype="custom" o:connectlocs="62,2251;2,2251;2,2255;0,2255;0,2263;2,2263;2,2267;62,2267;62,2266;63,2266;63,2254;62,2253;62,2251" o:connectangles="0,0,0,0,0,0,0,0,0,0,0,0,0"/>
                  </v:shape>
                  <v:shape id="Freeform 95" o:spid="_x0000_s1119" style="position:absolute;left:2450;top:216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5OsMA&#10;AADdAAAADwAAAGRycy9kb3ducmV2LnhtbERPTWvCQBC9F/oflhF6KboxxSLRVYq00IOXRikeh+yY&#10;DcnOht3VxH/fFYTe5vE+Z70dbSeu5EPjWMF8loEgrpxuuFZwPHxNlyBCRNbYOSYFNwqw3Tw/rbHQ&#10;buAfupaxFimEQ4EKTIx9IWWoDFkMM9cTJ+7svMWYoK+l9jikcNvJPMvepcWGU4PBnnaGqra8WAVv&#10;e+3dIX/9HfjU3sx+91maoVXqZTJ+rEBEGuO/+OH+1ml+vljA/Zt0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25OsMAAADdAAAADwAAAAAAAAAAAAAAAACYAgAAZHJzL2Rv&#10;d25yZXYueG1sUEsFBgAAAAAEAAQA9QAAAIgDAAAAAA==&#10;" path="m42,20r-20,l22,86r20,l42,20xe" stroked="f">
                    <v:path arrowok="t" o:connecttype="custom" o:connectlocs="42,2185;22,2185;22,2251;42,2251;42,2185" o:connectangles="0,0,0,0,0"/>
                  </v:shape>
                  <v:shape id="Freeform 96" o:spid="_x0000_s1120" style="position:absolute;left:2450;top:216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nTcMA&#10;AADdAAAADwAAAGRycy9kb3ducmV2LnhtbERPTWvCQBC9F/oflin0UnTTFEVSVylioQcvJlJ6HLLT&#10;bEh2NuyuJv77bkHwNo/3OevtZHtxIR9axwpe5xkI4trplhsFp+pztgIRIrLG3jEpuFKA7ebxYY2F&#10;diMf6VLGRqQQDgUqMDEOhZShNmQxzN1AnLhf5y3GBH0jtccxhdte5lm2lBZbTg0GB9oZqrvybBW8&#10;HbR3Vf7yPfJPdzWH3b40Y6fU89P08Q4i0hTv4pv7S6f5+WIJ/9+k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8nTcMAAADdAAAADwAAAAAAAAAAAAAAAACYAgAAZHJzL2Rv&#10;d25yZXYueG1sUEsFBgAAAAAEAAQA9QAAAIgDAAAAAA==&#10;" path="m42,l24,,4,14,3,16r-1,l2,17,,18,,29r2,l2,30r3,l6,29,22,20r20,l42,xe" stroked="f">
                    <v:path arrowok="t" o:connecttype="custom" o:connectlocs="42,2165;24,2165;4,2179;3,2181;2,2181;2,2182;0,2183;0,2194;2,2194;2,2195;5,2195;6,2194;22,2185;42,2185;42,2165" o:connectangles="0,0,0,0,0,0,0,0,0,0,0,0,0,0,0"/>
                  </v:shape>
                </v:group>
                <v:group id="Group 97" o:spid="_x0000_s1121" style="position:absolute;left:5520;top:15527;width:687;height:779" coordorigin="2525,2163"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98" o:spid="_x0000_s1122" style="position:absolute;left:2525;top:216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f4sYA&#10;AADdAAAADwAAAGRycy9kb3ducmV2LnhtbESPQWvCQBCF74X+h2WEXkrdKFZK6ipFKO1FoVFyHrJj&#10;kpqdDdmNSfvrnYPgbYb35r1vVpvRNepCXag9G5hNE1DEhbc1lwaOh8+XN1AhIltsPJOBPwqwWT8+&#10;rDC1fuAfumSxVBLCIUUDVYxtqnUoKnIYpr4lFu3kO4dR1q7UtsNBwl2j50my1A5rloYKW9pWVJyz&#10;3hn4jZifwmLgvD/u8n3WP/8fvsiYp8n48Q4q0hjv5tv1txX8+avgyjcygl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Cf4sYAAADdAAAADwAAAAAAAAAAAAAAAACYAgAAZHJz&#10;L2Rvd25yZXYueG1sUEsFBgAAAAAEAAQA9QAAAIsDAAAAAA==&#10;" path="m23,105r-14,l9,106r14,l23,105xe" stroked="f">
                    <v:path arrowok="t" o:connecttype="custom" o:connectlocs="23,2268;9,2268;9,2269;23,2269;23,2268" o:connectangles="0,0,0,0,0"/>
                  </v:shape>
                  <v:shape id="Freeform 99" o:spid="_x0000_s1123" style="position:absolute;left:2525;top:216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6ecQA&#10;AADdAAAADwAAAGRycy9kb3ducmV2LnhtbERPS2vCQBC+F/oflin0Is2moqVNXaUUil4UjJLzkJ08&#10;2uxsyG5M9Ne7gtDbfHzPWaxG04gTda62rOA1ikEQ51bXXCo4Hn5e3kE4j6yxsUwKzuRgtXx8WGCi&#10;7cB7OqW+FCGEXYIKKu/bREqXV2TQRbYlDlxhO4M+wK6UusMhhJtGTuP4TRqsOTRU2NJ3Rflf2hsF&#10;vx6zws0GzvrjNtul/eRyWJNSz0/j1ycIT6P/F9/dGx3mT+cf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OnnEAAAA3QAAAA8AAAAAAAAAAAAAAAAAmAIAAGRycy9k&#10;b3ducmV2LnhtbFBLBQYAAAAABAAEAPUAAACJAwAAAAA=&#10;" path="m98,1l84,1,81,3,9,103r-1,l8,105r16,l24,104r1,l97,4r1,l98,1xe" stroked="f">
                    <v:path arrowok="t" o:connecttype="custom" o:connectlocs="98,2164;84,2164;81,2166;9,2266;8,2266;8,2268;24,2268;24,2267;25,2267;97,2167;98,2167;98,2164" o:connectangles="0,0,0,0,0,0,0,0,0,0,0,0"/>
                  </v:shape>
                  <v:shape id="Freeform 100" o:spid="_x0000_s1124" style="position:absolute;left:2525;top:216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ZWcUA&#10;AADdAAAADwAAAGRycy9kb3ducmV2LnhtbESPQWvCQBCF70L/wzKFXqRuKkUkdZVSKHpRaJSch+yY&#10;RLOzIbsxqb/eORR6m+G9ee+b1WZ0jbpRF2rPBt5mCSjiwtuaSwOn4/frElSIyBYbz2TglwJs1k+T&#10;FabWD/xDtyyWSkI4pGigirFNtQ5FRQ7DzLfEop195zDK2pXadjhIuGv0PEkW2mHN0lBhS18VFdes&#10;dwYuEfNzeB8470/7/JD10/txS8a8PI+fH6AijfHf/He9s4I/Xwi/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llZxQAAAN0AAAAPAAAAAAAAAAAAAAAAAJgCAABkcnMv&#10;ZG93bnJldi54bWxQSwUGAAAAAAQABAD1AAAAigMAAAAA&#10;" path="m91,104r-16,l79,105r10,l91,104xe" stroked="f">
                    <v:path arrowok="t" o:connecttype="custom" o:connectlocs="91,2267;75,2267;79,2268;89,2268;91,2267" o:connectangles="0,0,0,0,0"/>
                  </v:shape>
                  <v:shape id="Freeform 101" o:spid="_x0000_s1125" style="position:absolute;left:2525;top:216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8wsIA&#10;AADdAAAADwAAAGRycy9kb3ducmV2LnhtbERPTYvCMBC9C/sfwizsRTRVRKQaZVkQ97KCVXoemrGt&#10;NpPSpLbrrzeC4G0e73NWm95U4kaNKy0rmIwjEMSZ1SXnCk7H7WgBwnlkjZVlUvBPDjbrj8EKY207&#10;PtAt8bkIIexiVFB4X8dSuqwgg25sa+LAnW1j0AfY5FI32IVwU8lpFM2lwZJDQ4E1/RSUXZPWKLh4&#10;TM9u1nHanv7SfdIO78cdKfX12X8vQXjq/Vv8cv/qMH86n8D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vzCwgAAAN0AAAAPAAAAAAAAAAAAAAAAAJgCAABkcnMvZG93&#10;bnJldi54bWxQSwUGAAAAAAQABAD1AAAAhwMAAAAA&#10;" path="m93,52r-16,l74,54r-3,1l68,57r-1,3l65,62r-2,4l62,68r-1,4l61,86r2,7l67,100r2,3l73,104r22,l97,103r4,-3l102,98r2,-2l105,94r-24,l79,92,78,90,77,88r,-19l79,67r,-1l81,63r24,l105,62r-2,-2l102,57,99,55,96,54,93,52xe" stroked="f">
                    <v:path arrowok="t" o:connecttype="custom" o:connectlocs="93,2215;77,2215;74,2217;71,2218;68,2220;67,2223;65,2225;63,2229;62,2231;61,2235;61,2249;63,2256;67,2263;69,2266;73,2267;95,2267;97,2266;101,2263;102,2261;104,2259;105,2257;81,2257;79,2255;78,2253;77,2251;77,2232;79,2230;79,2229;81,2226;105,2226;105,2225;103,2223;102,2220;99,2218;96,2217;93,2215" o:connectangles="0,0,0,0,0,0,0,0,0,0,0,0,0,0,0,0,0,0,0,0,0,0,0,0,0,0,0,0,0,0,0,0,0,0,0,0"/>
                  </v:shape>
                  <v:shape id="Freeform 102" o:spid="_x0000_s1126" style="position:absolute;left:2525;top:216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itcMA&#10;AADdAAAADwAAAGRycy9kb3ducmV2LnhtbERPTWvCQBC9C/0PyxR6Ed0YRCR1lVIo9lLBRHIesmOS&#10;NjsbshuT+utdQfA2j/c5m91oGnGhztWWFSzmEQjiwuqaSwWn7Gu2BuE8ssbGMin4Jwe77ctkg4m2&#10;Ax/pkvpShBB2CSqovG8TKV1RkUE3ty1x4M62M+gD7EqpOxxCuGlkHEUrabDm0FBhS58VFX9pbxT8&#10;eszPbjlw3p9+8kPaT6/ZnpR6ex0/3kF4Gv1T/HB/6zA/XsVw/ya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itcMAAADdAAAADwAAAAAAAAAAAAAAAACYAgAAZHJzL2Rv&#10;d25yZXYueG1sUEsFBgAAAAAEAAQA9QAAAIgDAAAAAA==&#10;" path="m105,63r-18,l90,64r,2l91,67r,2l92,72r,14l91,88r,3l90,92r,1l89,94r16,l105,93r3,-7l108,72r-1,-4l105,66r,-3xe" stroked="f">
                    <v:path arrowok="t" o:connecttype="custom" o:connectlocs="105,2226;87,2226;90,2227;90,2229;91,2230;91,2232;92,2235;92,2249;91,2251;91,2254;90,2255;90,2256;89,2257;105,2257;105,2256;108,2249;108,2235;107,2231;105,2229;105,2226" o:connectangles="0,0,0,0,0,0,0,0,0,0,0,0,0,0,0,0,0,0,0,0"/>
                  </v:shape>
                  <v:shape id="Freeform 103" o:spid="_x0000_s1127" style="position:absolute;left:2525;top:216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HLsMA&#10;AADdAAAADwAAAGRycy9kb3ducmV2LnhtbERPS2vCQBC+C/0PyxR6kbrxQSipqxShtBcFo+Q8ZMck&#10;bXY2ZDcm+utdQfA2H99zluvB1OJMrassK5hOIhDEudUVFwqOh+/3DxDOI2usLZOCCzlYr15GS0y0&#10;7XlP59QXIoSwS1BB6X2TSOnykgy6iW2IA3eyrUEfYFtI3WIfwk0tZ1EUS4MVh4YSG9qUlP+nnVHw&#10;5zE7uUXPWXfcZru0G18PP6TU2+vw9QnC0+Cf4of7V4f5s3gO9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jHLsMAAADdAAAADwAAAAAAAAAAAAAAAACYAgAAZHJzL2Rv&#10;d25yZXYueG1sUEsFBgAAAAAEAAQA9QAAAIgDAAAAAA==&#10;" path="m30,54r-16,l18,55r9,l30,54xe" stroked="f">
                    <v:path arrowok="t" o:connecttype="custom" o:connectlocs="30,2217;14,2217;18,2218;27,2218;30,2217" o:connectangles="0,0,0,0,0"/>
                  </v:shape>
                  <v:shape id="Freeform 104" o:spid="_x0000_s1128" style="position:absolute;left:2525;top:216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fWsMA&#10;AADdAAAADwAAAGRycy9kb3ducmV2LnhtbERPS2vCQBC+C/0PyxR6Ed0oIhJdQylIe2mhSch5yI5J&#10;NDsbsptH++u7hUJv8/E955TMphUj9a6xrGCzjkAQl1Y3XCnIs8vqAMJ5ZI2tZVLwRQ6S88PihLG2&#10;E3/SmPpKhBB2MSqove9iKV1Zk0G3th1x4K62N+gD7Cupe5xCuGnlNor20mDDoaHGjl5qKu/pYBTc&#10;PBZXt5u4GPL34iMdlt/ZKyn19Dg/H0F4mv2/+M/9psP87X4Hv9+EE+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FfWsMAAADdAAAADwAAAAAAAAAAAAAAAACYAgAAZHJzL2Rv&#10;d25yZXYueG1sUEsFBgAAAAAEAAQA9QAAAIgDAAAAAA==&#10;" path="m32,2l15,2,13,3,9,4,7,7,6,9,3,12,2,14,,21,,36r2,7l6,50r2,1l12,54r21,l36,51r3,-1l41,48r2,-3l44,44r-21,l20,43r-1,l18,42,17,39,15,38r,-19l17,16r1,l18,14r1,l20,13r24,l44,12,43,9,38,4,35,3,32,2xe" stroked="f">
                    <v:path arrowok="t" o:connecttype="custom" o:connectlocs="32,2165;15,2165;13,2166;9,2167;7,2170;6,2172;3,2175;2,2177;0,2184;0,2199;2,2206;6,2213;8,2214;12,2217;33,2217;36,2214;39,2213;41,2211;43,2208;44,2207;23,2207;20,2206;19,2206;18,2205;17,2202;15,2201;15,2182;17,2179;18,2179;18,2177;19,2177;20,2176;44,2176;44,2175;43,2172;38,2167;35,2166;32,2165" o:connectangles="0,0,0,0,0,0,0,0,0,0,0,0,0,0,0,0,0,0,0,0,0,0,0,0,0,0,0,0,0,0,0,0,0,0,0,0,0,0"/>
                  </v:shape>
                  <v:shape id="Freeform 105" o:spid="_x0000_s1129" style="position:absolute;left:2525;top:216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6wcMA&#10;AADdAAAADwAAAGRycy9kb3ducmV2LnhtbERPTWvCQBC9C/0PyxR6kbpRNJTUVYpQ2ouCUXIesmOS&#10;NjsbshsT/fWuIHibx/uc5XowtThT6yrLCqaTCARxbnXFhYLj4fv9A4TzyBpry6TgQg7Wq5fREhNt&#10;e97TOfWFCCHsElRQet8kUrq8JINuYhviwJ1sa9AH2BZSt9iHcFPLWRTF0mDFoaHEhjYl5f9pZxT8&#10;ecxObt5z1h232S7txtfDDyn19jp8fYLwNPin+OH+1WH+LF7A/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36wcMAAADdAAAADwAAAAAAAAAAAAAAAACYAgAAZHJzL2Rv&#10;d25yZXYueG1sUEsFBgAAAAAEAAQA9QAAAIgDAAAAAA==&#10;" path="m44,13r-18,l29,14r1,2l30,19r1,2l31,34r-1,3l30,40r-1,2l29,43r-3,l25,44r19,l44,43r3,-7l47,21,44,14r,-1xe" stroked="f">
                    <v:path arrowok="t" o:connecttype="custom" o:connectlocs="44,2176;26,2176;29,2177;30,2179;30,2182;31,2184;31,2197;30,2200;30,2203;29,2205;29,2206;26,2206;25,2207;44,2207;44,2206;47,2199;47,2184;44,2177;44,2176" o:connectangles="0,0,0,0,0,0,0,0,0,0,0,0,0,0,0,0,0,0,0"/>
                  </v:shape>
                  <v:shape id="Freeform 106" o:spid="_x0000_s1130" style="position:absolute;left:2525;top:216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tsMA&#10;AADdAAAADwAAAGRycy9kb3ducmV2LnhtbERPS2vCQBC+F/oflin0UnSjSJCYVaRQ7KWCUXIespOH&#10;ZmdDdmPS/vquUOhtPr7npLvJtOJOvWssK1jMIxDEhdUNVwou54/ZGoTzyBpby6Tgmxzsts9PKSba&#10;jnyie+YrEULYJaig9r5LpHRFTQbd3HbEgSttb9AH2FdS9ziGcNPKZRTF0mDDoaHGjt5rKm7ZYBRc&#10;PealW42cD5ev/JgNbz/nAyn1+jLtNyA8Tf5f/Of+1GH+Mo7h8U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ktsMAAADdAAAADwAAAAAAAAAAAAAAAACYAgAAZHJzL2Rv&#10;d25yZXYueG1sUEsFBgAAAAAEAAQA9QAAAIgDAAAAAA==&#10;" path="m95,l87,r,1l96,1,95,xe" stroked="f">
                    <v:path arrowok="t" o:connecttype="custom" o:connectlocs="95,2163;87,2163;87,2164;96,2164;95,2163" o:connectangles="0,0,0,0,0"/>
                  </v:shape>
                  <v:shape id="Picture 107" o:spid="_x0000_s1131" type="#_x0000_t75" style="position:absolute;left:2919;top:2095;width:280;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7QOzDAAAA3QAAAA8AAABkcnMvZG93bnJldi54bWxET81qwkAQvhd8h2UK3pqNgqmkrlKkQg5S&#10;rOYBxuyYhGZnw+7WJG/vFgq9zcf3O5vdaDpxJ+dbywoWSQqCuLK65VpBeTm8rEH4gKyxs0wKJvKw&#10;286eNphrO/AX3c+hFjGEfY4KmhD6XEpfNWTQJ7YnjtzNOoMhQldL7XCI4aaTyzTNpMGWY0ODPe0b&#10;qr7PP0ZBnbrrxyKbVsfD6Fv8LIZbeTopNX8e399ABBrDv/jPXeg4f5m9wu838QS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tA7MMAAADdAAAADwAAAAAAAAAAAAAAAACf&#10;AgAAZHJzL2Rvd25yZXYueG1sUEsFBgAAAAAEAAQA9wAAAI8DAAAAAA==&#10;">
                    <v:imagedata r:id="rId87" o:title=""/>
                  </v:shape>
                </v:group>
                <v:group id="Group 108" o:spid="_x0000_s1132" style="position:absolute;left:11645;top:14923;width:426;height:772" coordorigin="3486,2080" coordsize="67,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09" o:spid="_x0000_s1133" style="position:absolute;left:3486;top:2080;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jhcAA&#10;AADdAAAADwAAAGRycy9kb3ducmV2LnhtbERPTYvCMBC9L/gfwgje1lRFqdUoUhTF21YPHodmbIvN&#10;pDRR6783grC3ebzPWa47U4sHta6yrGA0jEAQ51ZXXCg4n3a/MQjnkTXWlknBixysV72fJSbaPvmP&#10;HpkvRAhhl6CC0vsmkdLlJRl0Q9sQB+5qW4M+wLaQusVnCDe1HEfRTBqsODSU2FBaUn7L7kbBJtXH&#10;6TbX08t2P9+nqNMYJ5lSg363WYDw1Pl/8dd90GH+eDaHzzfhB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bjhcAAAADdAAAADwAAAAAAAAAAAAAAAACYAgAAZHJzL2Rvd25y&#10;ZXYueG1sUEsFBgAAAAAEAAQA9QAAAIUDAAAAAA==&#10;" path="m2,81r-1,l,83,,97r1,l1,99r4,l7,102r3,l12,103r4,1l22,104r2,1l34,105r4,-1l44,103,64,89r-42,l19,87r-6,l12,86,7,84r-1,l5,83r-1,l2,81xe" stroked="f">
                    <v:path arrowok="t" o:connecttype="custom" o:connectlocs="2,2161;1,2161;0,2163;0,2177;1,2177;1,2179;5,2179;7,2182;10,2182;12,2183;16,2184;22,2184;24,2185;34,2185;38,2184;44,2183;64,2169;22,2169;19,2167;13,2167;12,2166;7,2164;6,2164;5,2163;4,2163;2,2161" o:connectangles="0,0,0,0,0,0,0,0,0,0,0,0,0,0,0,0,0,0,0,0,0,0,0,0,0,0"/>
                  </v:shape>
                  <v:shape id="Freeform 110" o:spid="_x0000_s1134" style="position:absolute;left:3486;top:2080;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cxcQA&#10;AADdAAAADwAAAGRycy9kb3ducmV2LnhtbESPQW/CMAyF75P4D5GRuI0UEAM6AkIVCLQbZYcdrca0&#10;1RqnagKUfz8fJnGz9Z7f+7ze9q5Rd+pC7dnAZJyAIi68rbk08H05vC9BhYhssfFMBp4UYLsZvK0x&#10;tf7BZ7rnsVQSwiFFA1WMbap1KCpyGMa+JRbt6juHUdau1LbDh4S7Rk+T5EM7rFkaKmwpq6j4zW/O&#10;wC6zX/N9Yec/++PqmKHNljjLjRkN+90nqEh9fJn/r09W8KcL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3MXEAAAA3QAAAA8AAAAAAAAAAAAAAAAAmAIAAGRycy9k&#10;b3ducmV2LnhtbFBLBQYAAAAABAAEAPUAAACJAwAAAAA=&#10;" path="m61,15r-33,l30,17r2,l34,18r2,l36,20r2,l38,23r2,1l40,32r-2,3l38,36r-1,2l35,39r-3,3l30,43r-4,l24,44r-14,l10,47,8,49r,5l10,55r,4l28,59r3,1l38,63r3,3l42,68r1,1l43,79r-1,1l42,81r-4,4l37,85r-1,2l31,87r-3,2l64,89r1,-2l66,84r1,-5l67,67,65,62,62,60,61,57,59,55,54,53,50,51,48,50r-4,l44,49r3,l50,48r3,-1l54,44r2,-1l59,41r1,-3l60,36r1,-1l62,31r,-13l61,15xe" stroked="f">
                    <v:path arrowok="t" o:connecttype="custom" o:connectlocs="28,2095;32,2097;36,2098;38,2100;40,2104;38,2115;37,2118;32,2122;26,2123;10,2124;8,2129;10,2135;28,2139;38,2143;42,2148;43,2159;42,2161;37,2165;31,2167;64,2169;66,2164;67,2147;62,2140;59,2135;50,2131;44,2130;47,2129;53,2127;56,2123;60,2118;61,2115;62,2098" o:connectangles="0,0,0,0,0,0,0,0,0,0,0,0,0,0,0,0,0,0,0,0,0,0,0,0,0,0,0,0,0,0,0,0"/>
                  </v:shape>
                  <v:shape id="Freeform 111" o:spid="_x0000_s1135" style="position:absolute;left:3486;top:2080;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5XsEA&#10;AADdAAAADwAAAGRycy9kb3ducmV2LnhtbERPTYvCMBC9L/gfwgje1lTF1a2mRYqi7M26hz0OzWxb&#10;bCaliVr/vREEb/N4n7NOe9OIK3WutqxgMo5AEBdW11wq+D3tPpcgnEfW2FgmBXdykCaDjzXG2t74&#10;SNfclyKEsItRQeV9G0vpiooMurFtiQP3bzuDPsCulLrDWwg3jZxG0Zc0WHNoqLClrKLinF+Mgk2m&#10;f+bbQs//tvvvfYY6W+IsV2o07DcrEJ56/xa/3Acd5k8XE3h+E0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peV7BAAAA3QAAAA8AAAAAAAAAAAAAAAAAmAIAAGRycy9kb3du&#10;cmV2LnhtbFBLBQYAAAAABAAEAPUAAACGAwAAAAA=&#10;" path="m7,23r-5,l2,24r4,l7,23xe" stroked="f">
                    <v:path arrowok="t" o:connecttype="custom" o:connectlocs="7,2103;2,2103;2,2104;6,2104;7,2103" o:connectangles="0,0,0,0,0"/>
                  </v:shape>
                  <v:shape id="Freeform 112" o:spid="_x0000_s1136" style="position:absolute;left:3486;top:2080;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nKcMA&#10;AADdAAAADwAAAGRycy9kb3ducmV2LnhtbERPTWvCQBC9F/wPywje6qYpaW3qKhKUSG+NHnocstMk&#10;NDsbstsk/ntXELzN433OejuZVgzUu8aygpdlBIK4tLrhSsH5dHhegXAeWWNrmRRcyMF2M3taY6rt&#10;yN80FL4SIYRdigpq77tUSlfWZNAtbUccuF/bG/QB9pXUPY4h3LQyjqI3abDh0FBjR1lN5V/xbxTs&#10;Mv2V7Eud/OzzjzxDna3wtVBqMZ92nyA8Tf4hvruPOsyP32O4fRNO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vnKcMAAADdAAAADwAAAAAAAAAAAAAAAACYAgAAZHJzL2Rv&#10;d25yZXYueG1sUEsFBgAAAAAEAAQA9QAAAIgDAAAAAA==&#10;" path="m49,2l16,2,13,3r-2,l8,5,6,7,4,8,2,9r,2l1,11r,12l8,23r2,-2l12,20r1,-1l16,18r2,l20,17r4,-2l61,15,60,14,59,12,58,8,54,6,53,3,49,2xe" stroked="f">
                    <v:path arrowok="t" o:connecttype="custom" o:connectlocs="49,2082;16,2082;13,2083;11,2083;8,2085;6,2087;4,2088;2,2089;2,2091;1,2091;1,2103;8,2103;10,2101;12,2100;13,2099;16,2098;18,2098;20,2097;24,2095;61,2095;60,2094;59,2092;58,2088;54,2086;53,2083;49,2082" o:connectangles="0,0,0,0,0,0,0,0,0,0,0,0,0,0,0,0,0,0,0,0,0,0,0,0,0,0"/>
                  </v:shape>
                  <v:shape id="Freeform 113" o:spid="_x0000_s1137" style="position:absolute;left:3486;top:2080;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CssEA&#10;AADdAAAADwAAAGRycy9kb3ducmV2LnhtbERPTYvCMBC9L/gfwgje1lTF1a3GUoqi7M26hz0OzWxb&#10;bCaliVr/vREEb/N4n7NOetOIK3WutqxgMo5AEBdW11wq+D3tPpcgnEfW2FgmBXdykGwGH2uMtb3x&#10;ka65L0UIYRejgsr7NpbSFRUZdGPbEgfu33YGfYBdKXWHtxBuGjmNoi9psObQUGFLWUXFOb8YBWmm&#10;f+bbQs//tvvvfYY6W+IsV2o07NMVCE+9f4tf7oMO86eLGTy/C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3QrLBAAAA3QAAAA8AAAAAAAAAAAAAAAAAmAIAAGRycy9kb3du&#10;cmV2LnhtbFBLBQYAAAAABAAEAPUAAACGAwAAAAA=&#10;" path="m41,l25,,18,2r26,l41,xe" stroked="f">
                    <v:path arrowok="t" o:connecttype="custom" o:connectlocs="41,2080;25,2080;18,2082;44,2082;41,2080" o:connectangles="0,0,0,0,0"/>
                  </v:shape>
                </v:group>
                <v:group id="Group 114" o:spid="_x0000_s1138" style="position:absolute;left:12163;top:14923;width:190;height:743" coordorigin="3566,2082" coordsize="3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15" o:spid="_x0000_s1139" style="position:absolute;left:3566;top:2082;width:30;height:102;visibility:visible;mso-wrap-style:square;v-text-anchor:top" coordsize="3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7UcQA&#10;AADdAAAADwAAAGRycy9kb3ducmV2LnhtbERP32vCMBB+H+x/CDfYy5iJMp1Uo0hhsBcHrYW93pqz&#10;LWsuJYla/3szGPh2H9/PW29H24sz+dA51jCdKBDEtTMdNxqqw8frEkSIyAZ7x6ThSgG2m8eHNWbG&#10;XbigcxkbkUI4ZKihjXHIpAx1SxbDxA3EiTs6bzEm6BtpPF5SuO3lTKmFtNhxamhxoLyl+rc8WQ35&#10;90/xUuXV7k3tj4W/4klND19aPz+NuxWISGO8i//dnybNn73P4e+bd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e1HEAAAA3QAAAA8AAAAAAAAAAAAAAAAAmAIAAGRycy9k&#10;b3ducmV2LnhtbFBLBQYAAAAABAAEAPUAAACJAwAAAAA=&#10;" path="m30,101r-16,l15,102r14,l30,101xe" stroked="f">
                    <v:path arrowok="t" o:connecttype="custom" o:connectlocs="30,2183;14,2183;15,2184;29,2184;30,2183" o:connectangles="0,0,0,0,0"/>
                  </v:shape>
                  <v:shape id="Freeform 116" o:spid="_x0000_s1140" style="position:absolute;left:3566;top:2082;width:30;height:102;visibility:visible;mso-wrap-style:square;v-text-anchor:top" coordsize="3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lJsMA&#10;AADdAAAADwAAAGRycy9kb3ducmV2LnhtbERP32vCMBB+F/wfwgl7kZkoQ0c1ihQGe9mgWtjrrTnb&#10;YnMpSdT63y8Dwbf7+H7eZjfYTlzJh9axhvlMgSCunGm51lAeP17fQYSIbLBzTBruFGC3HY82mBl3&#10;44Kuh1iLFMIhQw1NjH0mZagashhmridO3Ml5izFBX0vj8ZbCbScXSi2lxZZTQ4M95Q1V58PFash/&#10;fotpmZf7N/V1KvwdL2p+/Nb6ZTLs1yAiDfEpfrg/TZq/WC3h/5t0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HlJsMAAADdAAAADwAAAAAAAAAAAAAAAACYAgAAZHJzL2Rv&#10;d25yZXYueG1sUEsFBgAAAAAEAAQA9QAAAIgDAAAAAA==&#10;" path="m32,100r-21,l12,101r20,l32,100xe" stroked="f">
                    <v:path arrowok="t" o:connecttype="custom" o:connectlocs="32,2182;11,2182;12,2183;32,2183;32,2182" o:connectangles="0,0,0,0,0"/>
                  </v:shape>
                  <v:shape id="Freeform 117" o:spid="_x0000_s1141" style="position:absolute;left:3566;top:2082;width:30;height:102;visibility:visible;mso-wrap-style:square;v-text-anchor:top" coordsize="3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AvcMA&#10;AADdAAAADwAAAGRycy9kb3ducmV2LnhtbERP32vCMBB+F/Y/hBP2IjNRZI5qFCkM9jKhWvD1bM62&#10;2FxKErX+98tgsLf7+H7eejvYTtzJh9axhtlUgSCunGm51lAeP98+QISIbLBzTBqeFGC7eRmtMTPu&#10;wQXdD7EWKYRDhhqaGPtMylA1ZDFMXU+cuIvzFmOCvpbG4yOF207OlXqXFltODQ32lDdUXQ83qyE/&#10;nYtJmZe7hfq+FP6JNzU77rV+HQ+7FYhIQ/wX/7m/TJo/Xy7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1AvcMAAADdAAAADwAAAAAAAAAAAAAAAACYAgAAZHJzL2Rv&#10;d25yZXYueG1sUEsFBgAAAAAEAAQA9QAAAIgDAAAAAA==&#10;" path="m68,l3,,2,1,,1,,13r2,3l2,17r1,1l46,18,11,97r-1,l10,100r23,l34,99,66,21r2,l68,16r1,l69,3,68,1,68,xe" stroked="f">
                    <v:path arrowok="t" o:connecttype="custom" o:connectlocs="68,2082;3,2082;2,2083;0,2083;0,2095;2,2098;2,2099;3,2100;46,2100;11,2179;10,2179;10,2182;33,2182;34,2181;66,2103;68,2103;68,2098;69,2098;69,2085;68,2083;68,2082" o:connectangles="0,0,0,0,0,0,0,0,0,0,0,0,0,0,0,0,0,0,0,0,0"/>
                  </v:shape>
                </v:group>
                <v:group id="Group 118" o:spid="_x0000_s1142" style="position:absolute;left:12680;top:14923;width:680;height:779" coordorigin="3647,2079" coordsize="10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19" o:spid="_x0000_s1143" style="position:absolute;left:3647;top:207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1jsIA&#10;AADdAAAADwAAAGRycy9kb3ducmV2LnhtbERPTWvCQBC9F/oflil4qxsV1KauIoWIPUnVeh6z0ySY&#10;nQ3Zqcb+ercgeJvH+5zZonO1OlMbKs8GBv0EFHHubcWFgf0ue52CCoJssfZMBq4UYDF/fpphav2F&#10;v+i8lULFEA4pGihFmlTrkJfkMPR9Qxy5H986lAjbQtsWLzHc1XqYJGPtsOLYUGJDHyXlp+2vM0C8&#10;X/3JYZTw50iy8eaYIS6/jem9dMt3UEKdPMR399rG+cPJG/x/E0/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bWOwgAAAN0AAAAPAAAAAAAAAAAAAAAAAJgCAABkcnMvZG93&#10;bnJldi54bWxQSwUGAAAAAAQABAD1AAAAhwMAAAAA&#10;" path="m23,105r-15,l9,106r12,l23,105xe" stroked="f">
                    <v:path arrowok="t" o:connecttype="custom" o:connectlocs="23,2184;8,2184;9,2185;21,2185;23,2184" o:connectangles="0,0,0,0,0"/>
                  </v:shape>
                  <v:shape id="Freeform 120" o:spid="_x0000_s1144" style="position:absolute;left:3647;top:207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sNMQA&#10;AADdAAAADwAAAGRycy9kb3ducmV2LnhtbESPzWrDQAyE74W+w6JCb826CYTgZhNCwaU9hfz1rHpV&#10;29SrNV41cfL00SGQm8SMZj7Nl0NozZH61ER28DrKwBCX0TdcOdjvipcZmCTIHtvI5OBMCZaLx4c5&#10;5j6eeEPHrVRGQzjl6KAW6XJrU1lTwDSKHbFqv7EPKLr2lfU9njQ8tHacZVMbsGFtqLGj95rKv+1/&#10;cEC8/7jI9yTjr4kU0/VPgbg6OPf8NKzewAgNcjffrj+94o9nyq/f6Ah2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bDTEAAAA3QAAAA8AAAAAAAAAAAAAAAAAmAIAAGRycy9k&#10;b3ducmV2LnhtbFBLBQYAAAAABAAEAPUAAACJAwAAAAA=&#10;" path="m98,1l83,1r,1l81,3,9,103r-1,l8,104r-1,1l24,105r,-1l25,104,97,4r,-1l98,3r,-2xe" stroked="f">
                    <v:path arrowok="t" o:connecttype="custom" o:connectlocs="98,2080;83,2080;83,2081;81,2082;9,2182;8,2182;8,2183;7,2184;24,2184;24,2183;25,2183;97,2083;97,2082;98,2082;98,2080" o:connectangles="0,0,0,0,0,0,0,0,0,0,0,0,0,0,0"/>
                  </v:shape>
                  <v:shape id="Freeform 121" o:spid="_x0000_s1145" style="position:absolute;left:3647;top:207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Jr8EA&#10;AADdAAAADwAAAGRycy9kb3ducmV2LnhtbERPTWvCQBC9C/0PyxS86UYFkegqUkjRk1Sj52l2moRm&#10;Z0N2qtFf3y0UvM3jfc5q07tGXakLtWcDk3ECirjwtubSQH7KRgtQQZAtNp7JwJ0CbNYvgxWm1t/4&#10;g65HKVUM4ZCigUqkTbUORUUOw9i3xJH78p1DibArte3wFsNdo6dJMtcOa44NFbb0VlHxffxxBojz&#10;94dcZgnvZ5LND58Z4vZszPC13y5BCfXyFP+7dzbOny4m8PdNPEG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Gya/BAAAA3QAAAA8AAAAAAAAAAAAAAAAAmAIAAGRycy9kb3du&#10;cmV2LnhtbFBLBQYAAAAABAAEAPUAAACGAwAAAAA=&#10;" path="m89,51r-9,l73,54r-2,2l68,57r-2,3l65,62r-3,2l62,68r-2,7l60,82r2,8l62,93r1,3l66,98r1,2l69,103r4,1l75,105r16,l95,104r2,-1l102,98r1,-2l104,94r-24,l80,93,78,91,77,88r,-20l79,66r,-2l80,64r1,-1l105,63r,-1l99,56,96,54,93,52,89,51xe" stroked="f">
                    <v:path arrowok="t" o:connecttype="custom" o:connectlocs="89,2130;80,2130;73,2133;71,2135;68,2136;66,2139;65,2141;62,2143;62,2147;60,2154;60,2161;62,2169;62,2172;63,2175;66,2177;67,2179;69,2182;73,2183;75,2184;91,2184;95,2183;97,2182;102,2177;103,2175;104,2173;80,2173;80,2172;78,2170;77,2167;77,2147;79,2145;79,2143;80,2143;81,2142;105,2142;105,2141;99,2135;96,2133;93,2131;89,2130" o:connectangles="0,0,0,0,0,0,0,0,0,0,0,0,0,0,0,0,0,0,0,0,0,0,0,0,0,0,0,0,0,0,0,0,0,0,0,0,0,0,0,0"/>
                  </v:shape>
                  <v:shape id="Freeform 122" o:spid="_x0000_s1146" style="position:absolute;left:3647;top:207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X2MEA&#10;AADdAAAADwAAAGRycy9kb3ducmV2LnhtbERPS2vCQBC+F/oflil4qxsjiKSuIkKKnoqP9jzNjkkw&#10;OxuyU4399a4geJuP7zmzRe8adaYu1J4NjIYJKOLC25pLA4d9/j4FFQTZYuOZDFwpwGL++jLDzPoL&#10;b+m8k1LFEA4ZGqhE2kzrUFTkMAx9Sxy5o+8cSoRdqW2HlxjuGp0myUQ7rDk2VNjSqqLitPtzBogP&#10;n//yM054M5Z88vWbIy6/jRm89csPUEK9PMUP99rG+ek0hfs38QQ9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UV9jBAAAA3QAAAA8AAAAAAAAAAAAAAAAAmAIAAGRycy9kb3du&#10;cmV2LnhtbFBLBQYAAAAABAAEAPUAAACGAwAAAAA=&#10;" path="m105,63r-19,l87,64r2,l89,66r2,2l91,72r1,2l92,85r-1,1l91,91r-2,2l87,93r-1,1l104,94r1,-2l107,90r,-22l105,66r,-3xe" stroked="f">
                    <v:path arrowok="t" o:connecttype="custom" o:connectlocs="105,2142;86,2142;87,2143;89,2143;89,2145;91,2147;91,2151;92,2153;92,2164;91,2165;91,2170;89,2172;87,2172;86,2173;104,2173;105,2171;107,2169;107,2147;105,2145;105,2142" o:connectangles="0,0,0,0,0,0,0,0,0,0,0,0,0,0,0,0,0,0,0,0"/>
                  </v:shape>
                  <v:shape id="Freeform 123" o:spid="_x0000_s1147" style="position:absolute;left:3647;top:207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yQ8EA&#10;AADdAAAADwAAAGRycy9kb3ducmV2LnhtbERPTWvCQBC9F/wPywje6qYGRKKrSCFFT1K1PY/ZMQlm&#10;Z0N2qtFf3y0UvM3jfc5i1btGXakLtWcDb+MEFHHhbc2lgeMhf52BCoJssfFMBu4UYLUcvCwws/7G&#10;n3TdS6liCIcMDVQibaZ1KCpyGMa+JY7c2XcOJcKu1LbDWwx3jZ4kyVQ7rDk2VNjSe0XFZf/jDBAf&#10;Px7ynSa8TSWf7k454vrLmNGwX89BCfXyFP+7NzbOn8xS+Psmnq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Y8kPBAAAA3QAAAA8AAAAAAAAAAAAAAAAAmAIAAGRycy9kb3du&#10;cmV2LnhtbFBLBQYAAAAABAAEAPUAAACGAwAAAAA=&#10;" path="m30,54r-16,l18,55r8,l30,54xe" stroked="f">
                    <v:path arrowok="t" o:connecttype="custom" o:connectlocs="30,2133;14,2133;18,2134;26,2134;30,2133" o:connectangles="0,0,0,0,0"/>
                  </v:shape>
                  <v:shape id="Freeform 124" o:spid="_x0000_s1148" style="position:absolute;left:3647;top:207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qN8EA&#10;AADdAAAADwAAAGRycy9kb3ducmV2LnhtbERPTWvCQBC9C/6HZQRvulGLSHQVKaTUU9Faz2N2TILZ&#10;2ZCdatpf7xYK3ubxPme16VytbtSGyrOByTgBRZx7W3Fh4PiZjRaggiBbrD2TgR8KsFn3eytMrb/z&#10;nm4HKVQM4ZCigVKkSbUOeUkOw9g3xJG7+NahRNgW2rZ4j+Gu1tMkmWuHFceGEht6LSm/Hr6dAeLj&#10;26+cZgnvZpLNP84Z4vbLmOGg2y5BCXXyFP+7322cP128wN838QS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xajfBAAAA3QAAAA8AAAAAAAAAAAAAAAAAmAIAAGRycy9kb3du&#10;cmV2LnhtbFBLBQYAAAAABAAEAPUAAACGAwAAAAA=&#10;" path="m27,1r-8,l12,3,9,4,5,9,3,12,1,14r,4l,21,,36r1,3l1,43r1,2l5,48r1,2l8,51r4,3l33,54r3,-3l38,50r3,-2l42,45r1,-1l20,44,17,40r,-1l15,38r,-22l17,16r1,-1l18,14r2,-1l44,13r,-1l39,7,38,4,35,3,32,2,27,1xe" stroked="f">
                    <v:path arrowok="t" o:connecttype="custom" o:connectlocs="27,2080;19,2080;12,2082;9,2083;5,2088;3,2091;1,2093;1,2097;0,2100;0,2115;1,2118;1,2122;2,2124;5,2127;6,2129;8,2130;12,2133;33,2133;36,2130;38,2129;41,2127;42,2124;43,2123;20,2123;17,2119;17,2118;15,2117;15,2095;17,2095;18,2094;18,2093;20,2092;44,2092;44,2091;39,2086;38,2083;35,2082;32,2081;27,2080" o:connectangles="0,0,0,0,0,0,0,0,0,0,0,0,0,0,0,0,0,0,0,0,0,0,0,0,0,0,0,0,0,0,0,0,0,0,0,0,0,0,0"/>
                  </v:shape>
                  <v:shape id="Freeform 125" o:spid="_x0000_s1149" style="position:absolute;left:3647;top:207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PrMEA&#10;AADdAAAADwAAAGRycy9kb3ducmV2LnhtbERPTWvCQBC9C/6HZQRvulGpSHQVKaTUU9Faz2N2TILZ&#10;2ZCdatpf7xYK3ubxPme16VytbtSGyrOByTgBRZx7W3Fh4PiZjRaggiBbrD2TgR8KsFn3eytMrb/z&#10;nm4HKVQM4ZCigVKkSbUOeUkOw9g3xJG7+NahRNgW2rZ4j+Gu1tMkmWuHFceGEht6LSm/Hr6dAeLj&#10;26+cZgnvZpLNP84Z4vbLmOGg2y5BCXXyFP+7322cP128wN838QS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9z6zBAAAA3QAAAA8AAAAAAAAAAAAAAAAAmAIAAGRycy9kb3du&#10;cmV2LnhtbFBLBQYAAAAABAAEAPUAAACGAwAAAAA=&#10;" path="m44,13r-18,l27,14r,1l29,16r1,l30,21r1,3l31,33r-1,3l30,40r-3,3l26,43r,1l43,44r1,-2l45,39r2,-3l47,21,45,18,44,15r,-2xe" stroked="f">
                    <v:path arrowok="t" o:connecttype="custom" o:connectlocs="44,2092;26,2092;27,2093;27,2094;29,2095;30,2095;30,2100;31,2103;31,2112;30,2115;30,2119;27,2122;26,2122;26,2123;43,2123;44,2121;45,2118;47,2115;47,2100;45,2097;44,2094;44,2092" o:connectangles="0,0,0,0,0,0,0,0,0,0,0,0,0,0,0,0,0,0,0,0,0,0"/>
                  </v:shape>
                  <v:shape id="Freeform 126" o:spid="_x0000_s1150" style="position:absolute;left:3647;top:207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R28EA&#10;AADdAAAADwAAAGRycy9kb3ducmV2LnhtbERPS2vCQBC+F/oflil4qxsVgqSuIkKKnorP8zQ7JsHs&#10;bMhONfbXu4WCt/n4njNb9K5RV+pC7dnAaJiAIi68rbk0cNjn71NQQZAtNp7JwJ0CLOavLzPMrL/x&#10;lq47KVUM4ZChgUqkzbQORUUOw9C3xJE7+86hRNiV2nZ4i+Gu0eMkSbXDmmNDhS2tKiouux9ngPjw&#10;+SunScKbieTp13eOuDwaM3jrlx+ghHp5iv/daxvnj6cp/H0TT9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UdvBAAAA3QAAAA8AAAAAAAAAAAAAAAAAmAIAAGRycy9kb3du&#10;cmV2LnhtbFBLBQYAAAAABAAEAPUAAACGAwAAAAA=&#10;" path="m95,l86,,85,1r12,l95,xe" stroked="f">
                    <v:path arrowok="t" o:connecttype="custom" o:connectlocs="95,2079;86,2079;85,2080;97,2080;95,2079" o:connectangles="0,0,0,0,0"/>
                  </v:shape>
                  <v:shape id="Picture 127" o:spid="_x0000_s1151" type="#_x0000_t75" style="position:absolute;left:4041;top:2071;width:279;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hcMLEAAAA3QAAAA8AAABkcnMvZG93bnJldi54bWxET01rAjEQvQv9D2EKvYhmK6XqapS2VNje&#10;WhX0OG7G3aWbSbqJmv77piB4m8f7nPkymlacqfONZQWPwwwEcWl1w5WC7WY1mIDwAVlja5kU/JKH&#10;5eKuN8dc2wt/0XkdKpFC2OeooA7B5VL6siaDfmgdceKOtjMYEuwqqTu8pHDTylGWPUuDDaeGGh29&#10;1VR+r09GQfyZvu8+jHf2tXBPh+Zzb2O/UOrhPr7MQASK4Sa+ugud5o8mY/j/Jp0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hcMLEAAAA3QAAAA8AAAAAAAAAAAAAAAAA&#10;nwIAAGRycy9kb3ducmV2LnhtbFBLBQYAAAAABAAEAPcAAACQAwAAAAA=&#10;">
                    <v:imagedata r:id="rId88" o:title=""/>
                  </v:shape>
                  <v:shape id="Picture 128" o:spid="_x0000_s1152" type="#_x0000_t75" style="position:absolute;left:4602;top:2047;width:279;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nc/GAAAA3QAAAA8AAABkcnMvZG93bnJldi54bWxEj0FrwkAQhe+C/2GZgjfdVGkq0VW0RfFa&#10;LYXehuyYRLOzIbtq7K93DgVvM7w3730zX3auVldqQ+XZwOsoAUWce1txYeD7sBlOQYWIbLH2TAbu&#10;FGC56PfmmFl/4y+67mOhJIRDhgbKGJtM65CX5DCMfEMs2tG3DqOsbaFtizcJd7UeJ0mqHVYsDSU2&#10;9FFSft5fnIHt6o/WP+npXlyOfpJ+5r+n5P3NmMFLt5qBitTFp/n/emcFfzwVXPlGR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Kdz8YAAADdAAAADwAAAAAAAAAAAAAA&#10;AACfAgAAZHJzL2Rvd25yZXYueG1sUEsFBgAAAAAEAAQA9wAAAJIDAAAAAA==&#10;">
                    <v:imagedata r:id="rId89" o:title=""/>
                  </v:shape>
                </v:group>
                <v:group id="Group 129" o:spid="_x0000_s1153" style="position:absolute;left:22256;top:14233;width:406;height:743" coordorigin="5164,1986" coordsize="6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30" o:spid="_x0000_s1154" style="position:absolute;left:5164;top:1986;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bk8gA&#10;AADdAAAADwAAAGRycy9kb3ducmV2LnhtbESPT0vDQBDF74V+h2UK3szGKmpjNqW0FAT/1Sieh+yY&#10;pM3Ohuzaxm/vHITeZnhv3vtNvhxdp440hNazgaskBUVcedtybeDzY3t5DypEZIudZzLwSwGWxXSS&#10;Y2b9id/pWMZaSQiHDA00MfaZ1qFqyGFIfE8s2rcfHEZZh1rbAU8S7jo9T9Nb7bBlaWiwp3VD1aH8&#10;cQbuqv3u5XV7U+7100J/XW92h7fnlTEXs3H1ACrSGM/m/+tHK/jzhfDLNzKC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huTyAAAAN0AAAAPAAAAAAAAAAAAAAAAAJgCAABk&#10;cnMvZG93bnJldi54bWxQSwUGAAAAAAQABAD1AAAAjQMAAAAA&#10;" path="m63,82r-19,l44,102r18,l62,101r1,-1l63,82xe" stroked="f">
                    <v:path arrowok="t" o:connecttype="custom" o:connectlocs="63,2068;44,2068;44,2088;62,2088;62,2087;63,2086;63,2068" o:connectangles="0,0,0,0,0,0,0"/>
                  </v:shape>
                  <v:shape id="Freeform 131" o:spid="_x0000_s1155" style="position:absolute;left:5164;top:1986;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CMUA&#10;AADdAAAADwAAAGRycy9kb3ducmV2LnhtbERP22rCQBB9F/oPyxT6ppvYYmuaVaRFELxUY+nzkJ0m&#10;0exsyK4a/74rCH2bw7lOOu1MLc7UusqygngQgSDOra64UPC9n/ffQDiPrLG2TAqu5GA6eeilmGh7&#10;4R2dM1+IEMIuQQWl900ipctLMugGtiEO3K9tDfoA20LqFi8h3NRyGEUjabDi0FBiQx8l5cfsZBS8&#10;5oftejN/yQ5yOZY/z5/b49dqptTTYzd7B+Gp8//iu3uhw/zhOIb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r4IxQAAAN0AAAAPAAAAAAAAAAAAAAAAAJgCAABkcnMv&#10;ZG93bnJldi54bWxQSwUGAAAAAAQABAD1AAAAigMAAAAA&#10;" path="m63,1l34,1,33,3,3,59r-1,l1,60r,6l,67r,9l1,77r,2l2,81r1,l3,82r70,l74,81r,-2l75,77r,-10l74,66r,-1l16,65,44,18r19,l63,1xe" stroked="f">
                    <v:path arrowok="t" o:connecttype="custom" o:connectlocs="63,1987;34,1987;33,1989;3,2045;2,2045;1,2046;1,2052;0,2053;0,2062;1,2063;1,2065;2,2067;3,2067;3,2068;73,2068;74,2067;74,2065;75,2063;75,2053;74,2052;74,2051;16,2051;44,2004;63,2004;63,1987" o:connectangles="0,0,0,0,0,0,0,0,0,0,0,0,0,0,0,0,0,0,0,0,0,0,0,0,0"/>
                  </v:shape>
                  <v:shape id="Freeform 132" o:spid="_x0000_s1156" style="position:absolute;left:5164;top:1986;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gf8QA&#10;AADdAAAADwAAAGRycy9kb3ducmV2LnhtbERP22rCQBB9F/yHZYS+6aZpqRpdRVqEQr1G8XnITpNo&#10;djZkt5r+fVco+DaHc53pvDWVuFLjSssKngcRCOLM6pJzBcfDsj8C4TyyxsoyKfglB/NZtzPFRNsb&#10;7+ma+lyEEHYJKii8rxMpXVaQQTewNXHgvm1j0AfY5FI3eAvhppJxFL1JgyWHhgJrei8ou6Q/RsEw&#10;O+/Wm+VrepZfY3l6+dhdtquFUk+9djEB4an1D/G/+1OH+fE4hvs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YIH/EAAAA3QAAAA8AAAAAAAAAAAAAAAAAmAIAAGRycy9k&#10;b3ducmV2LnhtbFBLBQYAAAAABAAEAPUAAACJAwAAAAA=&#10;" path="m63,18r-19,l44,65r19,l63,18xe" stroked="f">
                    <v:path arrowok="t" o:connecttype="custom" o:connectlocs="63,2004;44,2004;44,2051;63,2051;63,2004" o:connectangles="0,0,0,0,0"/>
                  </v:shape>
                  <v:shape id="Freeform 133" o:spid="_x0000_s1157" style="position:absolute;left:5164;top:1986;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F5MQA&#10;AADdAAAADwAAAGRycy9kb3ducmV2LnhtbERP22rCQBB9F/yHZQTfdOOFWqOriCIUaluNpc9Ddkyi&#10;2dmQ3Wr6965Q8G0O5zrzZWNKcaXaFZYVDPoRCOLU6oIzBd/Hbe8VhPPIGkvLpOCPHCwX7dYcY21v&#10;fKBr4jMRQtjFqCD3voqldGlOBl3fVsSBO9naoA+wzqSu8RbCTSmHUfQiDRYcGnKsaJ1Tekl+jYJJ&#10;et5/fG7HyVm+T+XPaLO/fO1WSnU7zWoGwlPjn+J/95sO84fTE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heTEAAAA3QAAAA8AAAAAAAAAAAAAAAAAmAIAAGRycy9k&#10;b3ducmV2LnhtbFBLBQYAAAAABAAEAPUAAACJAwAAAAA=&#10;" path="m60,l37,,36,1r25,l60,xe" stroked="f">
                    <v:path arrowok="t" o:connecttype="custom" o:connectlocs="60,1986;37,1986;36,1987;61,1987;60,1986" o:connectangles="0,0,0,0,0"/>
                  </v:shape>
                </v:group>
                <v:group id="Group 134" o:spid="_x0000_s1158" style="position:absolute;left:22860;top:14233;width:425;height:750" coordorigin="5250,1986" coordsize="6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35" o:spid="_x0000_s1159" style="position:absolute;left:5250;top:1986;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u5MUA&#10;AADdAAAADwAAAGRycy9kb3ducmV2LnhtbERPS2vCQBC+F/oflin0VjcGajV1DSLY9lBQ4wOPQ3aa&#10;hGRnQ3Zr4r/vCkJv8/E9Z54OphEX6lxlWcF4FIEgzq2uuFBw2K9fpiCcR9bYWCYFV3KQLh4f5pho&#10;2/OOLpkvRAhhl6CC0vs2kdLlJRl0I9sSB+7HdgZ9gF0hdYd9CDeNjKNoIg1WHBpKbGlVUl5nv0YB&#10;ffb1drM9nzL9rd/Gx/hjKYtYqeenYfkOwtPg/8V395cO8+PZK9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G7kxQAAAN0AAAAPAAAAAAAAAAAAAAAAAJgCAABkcnMv&#10;ZG93bnJldi54bWxQSwUGAAAAAAQABAD1AAAAigMAAAAA&#10;" path="m8,83l,83,,96r4,4l5,100r1,1l8,101r3,1l12,102r2,1l38,103r5,-1l53,97r6,-6l61,88r-43,l13,85r-2,l8,83xe" stroked="f">
                    <v:path arrowok="t" o:connecttype="custom" o:connectlocs="8,2069;0,2069;0,2082;4,2086;5,2086;6,2087;8,2087;11,2088;12,2088;14,2089;38,2089;43,2088;53,2083;59,2077;61,2074;18,2074;13,2071;11,2071;8,2069" o:connectangles="0,0,0,0,0,0,0,0,0,0,0,0,0,0,0,0,0,0,0"/>
                  </v:shape>
                  <v:shape id="Freeform 136" o:spid="_x0000_s1160" style="position:absolute;left:5250;top:1986;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wk8MA&#10;AADdAAAADwAAAGRycy9kb3ducmV2LnhtbERPS2vCQBC+F/wPywje6sYctEZXEcG2h4IaH3gcsmMS&#10;zM6G7Griv3cLhd7m43vOfNmZSjyocaVlBaNhBII4s7rkXMHxsHn/AOE8ssbKMil4koPlovc2x0Tb&#10;lvf0SH0uQgi7BBUU3teJlC4ryKAb2po4cFfbGPQBNrnUDbYh3FQyjqKxNFhyaCiwpnVB2S29GwX0&#10;1d52293lnOofPRmd4s+VzGOlBv1uNQPhqfP/4j/3tw7z4+kYfr8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7wk8MAAADdAAAADwAAAAAAAAAAAAAAAACYAgAAZHJzL2Rv&#10;d25yZXYueG1sUEsFBgAAAAAEAAQA9QAAAIgDAAAAAA==&#10;" path="m59,l7,,5,3r,52l34,55r4,3l40,59r2,1l43,61r,3l46,69r,4l43,78r,3l41,82r-4,3l36,85r-4,2l31,88r30,l64,83r2,-4l67,75r,-11l64,53,61,49,58,47,55,45,52,42,47,41,43,40r-21,l22,18r37,l59,17r1,-1l60,15r1,-3l61,6,60,5r,-2l59,1,59,xe" stroked="f">
                    <v:path arrowok="t" o:connecttype="custom" o:connectlocs="59,1986;7,1986;5,1989;5,2041;34,2041;38,2044;40,2045;42,2046;43,2047;43,2050;46,2055;46,2059;43,2064;43,2067;41,2068;37,2071;36,2071;32,2073;31,2074;61,2074;64,2069;66,2065;67,2061;67,2050;64,2039;61,2035;58,2033;55,2031;52,2028;47,2027;43,2026;22,2026;22,2004;59,2004;59,2003;60,2002;60,2001;61,1998;61,1992;60,1991;60,1989;59,1987;59,1986" o:connectangles="0,0,0,0,0,0,0,0,0,0,0,0,0,0,0,0,0,0,0,0,0,0,0,0,0,0,0,0,0,0,0,0,0,0,0,0,0,0,0,0,0,0,0"/>
                  </v:shape>
                  <v:shape id="Freeform 137" o:spid="_x0000_s1161" style="position:absolute;left:5250;top:1986;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VCMQA&#10;AADdAAAADwAAAGRycy9kb3ducmV2LnhtbERPTWvCQBC9C/6HZYTemo05VBtdRQrVHgQ1VelxyE6T&#10;YHY2ZLcm/ntXKHibx/uc+bI3tbhS6yrLCsZRDII4t7riQsHx+/N1CsJ5ZI21ZVJwIwfLxXAwx1Tb&#10;jg90zXwhQgi7FBWU3jeplC4vyaCLbEMcuF/bGvQBtoXULXYh3NQyieM3abDi0FBiQx8l5Zfszyig&#10;TXfZ7/Y/50xv9WR8StYrWSRKvYz61QyEp94/xf/uLx3mJ+8T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VQjEAAAA3QAAAA8AAAAAAAAAAAAAAAAAmAIAAGRycy9k&#10;b3ducmV2LnhtbFBLBQYAAAAABAAEAPUAAACJAwAAAAA=&#10;" path="m5,82r-4,l1,83r4,l5,82xe" stroked="f">
                    <v:path arrowok="t" o:connecttype="custom" o:connectlocs="5,2068;1,2068;1,2069;5,2069;5,2068" o:connectangles="0,0,0,0,0"/>
                  </v:shape>
                  <v:shape id="Freeform 138" o:spid="_x0000_s1162" style="position:absolute;left:5250;top:1986;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BescA&#10;AADdAAAADwAAAGRycy9kb3ducmV2LnhtbESPS2/CQAyE70j8h5WReoMNORSasiBUqY8DEpA+xNHK&#10;miQi642yW5L++/qAxM3WjGc+rzaDa9SVulB7NjCfJaCIC29rLg18fb5Ol6BCRLbYeCYDfxRgsx6P&#10;VphZ3/ORrnkslYRwyNBAFWObaR2KihyGmW+JRTv7zmGUtSu17bCXcNfoNEketcOapaHCll4qKi75&#10;rzNA7/3lsD+cfnK7s4v5d/q21WVqzMNk2D6DijTEu/l2/WEFP30SXP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NwXrHAAAA3QAAAA8AAAAAAAAAAAAAAAAAmAIAAGRy&#10;cy9kb3ducmV2LnhtbFBLBQYAAAAABAAEAPUAAACMAwAAAAA=&#10;" path="m38,39r-7,l29,40r14,l38,39xe" stroked="f">
                    <v:path arrowok="t" o:connecttype="custom" o:connectlocs="38,2025;31,2025;29,2026;43,2026;38,2025" o:connectangles="0,0,0,0,0"/>
                  </v:shape>
                </v:group>
                <v:group id="Group 139" o:spid="_x0000_s1163" style="position:absolute;left:23377;top:14233;width:687;height:779" coordorigin="5329,1984"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40" o:spid="_x0000_s1164" style="position:absolute;left:5329;top:198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zZMYA&#10;AADdAAAADwAAAGRycy9kb3ducmV2LnhtbESPQWvCQBCF7wX/wzJCL6VuakspqauIUOylQqPkPGTH&#10;JG12NmQ3JvrrnYPgbYb35r1vFqvRNepEXag9G3iZJaCIC29rLg0c9l/PH6BCRLbYeCYDZwqwWk4e&#10;FphaP/AvnbJYKgnhkKKBKsY21ToUFTkMM98Si3b0ncMoa1dq2+Eg4a7R8yR51w5rloYKW9pUVPxn&#10;vTPwFzE/hreB8/7wk++y/umy35Ixj9Nx/Qkq0hjv5tv1txX810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zZMYAAADdAAAADwAAAAAAAAAAAAAAAACYAgAAZHJz&#10;L2Rvd25yZXYueG1sUEsFBgAAAAAEAAQA9QAAAIsDAAAAAA==&#10;" path="m21,105r-11,l11,107r10,l21,105xe" stroked="f">
                    <v:path arrowok="t" o:connecttype="custom" o:connectlocs="21,2089;10,2089;11,2091;21,2091;21,2089" o:connectangles="0,0,0,0,0"/>
                  </v:shape>
                  <v:shape id="Freeform 141" o:spid="_x0000_s1165" style="position:absolute;left:5329;top:198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W/8IA&#10;AADdAAAADwAAAGRycy9kb3ducmV2LnhtbERPTWvCQBC9F/wPywheim7UIhJdRQpFLwqNkvOQHZNo&#10;djZkNybtr3cLBW/zeJ+z3vamEg9qXGlZwXQSgSDOrC45V3A5f42XIJxH1lhZJgU/5GC7GbytMda2&#10;4296JD4XIYRdjAoK7+tYSpcVZNBNbE0cuKttDPoAm1zqBrsQbio5i6KFNFhyaCiwps+CsnvSGgU3&#10;j+nVfXSctpdjekra99/znpQaDfvdCoSn3r/E/+6DDvPn0RT+vg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Bb/wgAAAN0AAAAPAAAAAAAAAAAAAAAAAJgCAABkcnMvZG93&#10;bnJldi54bWxQSwUGAAAAAAQABAD1AAAAhwMAAAAA&#10;" path="m97,l84,r,1l83,1,82,2,9,102r,3l23,105r1,-1l25,104,97,3r2,l99,1,97,xe" stroked="f">
                    <v:path arrowok="t" o:connecttype="custom" o:connectlocs="97,1984;84,1984;84,1985;83,1985;82,1986;9,2086;9,2089;23,2089;24,2088;25,2088;97,1987;99,1987;99,1985;97,1984" o:connectangles="0,0,0,0,0,0,0,0,0,0,0,0,0,0"/>
                  </v:shape>
                  <v:shape id="Freeform 142" o:spid="_x0000_s1166" style="position:absolute;left:5329;top:198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iMIA&#10;AADdAAAADwAAAGRycy9kb3ducmV2LnhtbERPTWvCQBC9F/wPywheim7UIhJdRYRSLwqNkvOQHZNo&#10;djZkNybtr3cLBW/zeJ+z3vamEg9qXGlZwXQSgSDOrC45V3A5f46XIJxH1lhZJgU/5GC7GbytMda2&#10;4296JD4XIYRdjAoK7+tYSpcVZNBNbE0cuKttDPoAm1zqBrsQbio5i6KFNFhyaCiwpn1B2T1pjYKb&#10;x/TqPjpO28sxPSXt++/5i5QaDfvdCoSn3r/E/+6DDvPn0Qz+vg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oiIwgAAAN0AAAAPAAAAAAAAAAAAAAAAAJgCAABkcnMvZG93&#10;bnJldi54bWxQSwUGAAAAAAQABAD1AAAAhwMAAAAA&#10;" path="m93,104r-17,l79,105r9,l93,104xe" stroked="f">
                    <v:path arrowok="t" o:connecttype="custom" o:connectlocs="93,2088;76,2088;79,2089;88,2089;93,2088" o:connectangles="0,0,0,0,0"/>
                  </v:shape>
                  <v:shape id="Freeform 143" o:spid="_x0000_s1167" style="position:absolute;left:5329;top:198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tE8MA&#10;AADdAAAADwAAAGRycy9kb3ducmV2LnhtbERPTWvCQBC9C/0PyxR6kbqxipToKkUo7UXBRHIesmMS&#10;m50N2Y1J/fWuIHibx/uc1WYwtbhQ6yrLCqaTCARxbnXFhYJj+v3+CcJ5ZI21ZVLwTw4265fRCmNt&#10;ez7QJfGFCCHsYlRQet/EUrq8JINuYhviwJ1sa9AH2BZSt9iHcFPLjyhaSIMVh4YSG9qWlP8lnVFw&#10;9pid3LznrDvusn3Sja/pDyn19jp8LUF4GvxT/HD/6jB/Fs3g/k04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YtE8MAAADdAAAADwAAAAAAAAAAAAAAAACYAgAAZHJzL2Rv&#10;d25yZXYueG1sUEsFBgAAAAAEAAQA9QAAAIgDAAAAAA==&#10;" path="m89,51r-8,l73,54r-2,1l67,57r-1,3l64,62r,3l61,68r,22l63,93r1,3l66,98r1,3l70,102r3,2l95,104r4,-2l105,96r,-1l83,95,82,93r-3,l79,92,78,91r,-1l77,89r,-3l76,84r,-11l77,71r,-2l79,65r2,-2l106,63r-1,-1l102,57,99,55,96,54,89,51xe" stroked="f">
                    <v:path arrowok="t" o:connecttype="custom" o:connectlocs="89,2035;81,2035;73,2038;71,2039;67,2041;66,2044;64,2046;64,2049;61,2052;61,2074;63,2077;64,2080;66,2082;67,2085;70,2086;73,2088;95,2088;99,2086;105,2080;105,2079;83,2079;82,2077;79,2077;79,2076;78,2075;78,2074;77,2073;77,2070;76,2068;76,2057;77,2055;77,2053;79,2049;81,2047;106,2047;105,2046;102,2041;99,2039;96,2038;89,2035" o:connectangles="0,0,0,0,0,0,0,0,0,0,0,0,0,0,0,0,0,0,0,0,0,0,0,0,0,0,0,0,0,0,0,0,0,0,0,0,0,0,0,0"/>
                  </v:shape>
                  <v:shape id="Freeform 144" o:spid="_x0000_s1168" style="position:absolute;left:5329;top:198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Z8IA&#10;AADdAAAADwAAAGRycy9kb3ducmV2LnhtbERPTWvCQBC9C/0PyxR6kbppFSnRVUpB9KJglJyH7JjE&#10;ZmdDdmOiv94VBG/zeJ8zX/amEhdqXGlZwdcoAkGcWV1yruB4WH3+gHAeWWNlmRRcycFy8TaYY6xt&#10;x3u6JD4XIYRdjAoK7+tYSpcVZNCNbE0cuJNtDPoAm1zqBrsQbir5HUVTabDk0FBgTX8FZf9JaxSc&#10;PaYnN+k4bY/bdJe0w9thTUp9vPe/MxCeev8SP90bHeaPowk8vg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7VnwgAAAN0AAAAPAAAAAAAAAAAAAAAAAJgCAABkcnMvZG93&#10;bnJldi54bWxQSwUGAAAAAAQABAD1AAAAhwMAAAAA&#10;" path="m106,63r-18,l89,65r1,l90,67r1,l91,69r2,2l93,85r-2,2l91,90r-1,1l89,93r-1,l87,95r18,l106,93r1,-3l107,86r1,-3l108,75r-1,-4l107,65r-1,-2xe" stroked="f">
                    <v:path arrowok="t" o:connecttype="custom" o:connectlocs="106,2047;88,2047;89,2049;90,2049;90,2051;91,2051;91,2053;93,2055;93,2069;91,2071;91,2074;90,2075;89,2077;88,2077;87,2079;105,2079;106,2077;107,2074;107,2070;108,2067;108,2059;107,2055;107,2049;106,2047" o:connectangles="0,0,0,0,0,0,0,0,0,0,0,0,0,0,0,0,0,0,0,0,0,0,0,0"/>
                  </v:shape>
                  <v:shape id="Freeform 145" o:spid="_x0000_s1169" style="position:absolute;left:5329;top:198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Q/MQA&#10;AADdAAAADwAAAGRycy9kb3ducmV2LnhtbERPTWvCQBC9C/6HZYReim5srUjMRqRQ2kuFRsl5yI5J&#10;NDsbshuT9td3CwVv83ifk+xG04gbda62rGC5iEAQF1bXXCo4Hd/mGxDOI2tsLJOCb3KwS6eTBGNt&#10;B/6iW+ZLEULYxaig8r6NpXRFRQbdwrbEgTvbzqAPsCul7nAI4aaRT1G0lgZrDg0VtvRaUXHNeqPg&#10;4jE/u9XAeX/6zA9Z//hzfCelHmbjfgvC0+jv4n/3hw7zn6MX+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EPzEAAAA3QAAAA8AAAAAAAAAAAAAAAAAmAIAAGRycy9k&#10;b3ducmV2LnhtbFBLBQYAAAAABAAEAPUAAACJAwAAAAA=&#10;" path="m28,1r-9,l16,2,13,3,6,6,5,9,3,12r,2l,18,,38r1,5l5,47r1,3l9,51r3,2l15,54r3,1l27,55r4,-1l34,53r3,-2l40,50r1,-3l43,44r-21,l21,43r-2,l17,41r,-2l16,38r,-2l15,33r,-10l16,20r,-2l17,17r1,-3l19,14r,-1l21,12r22,l41,7,37,5,35,3,28,1xe" stroked="f">
                    <v:path arrowok="t" o:connecttype="custom" o:connectlocs="28,1985;19,1985;16,1986;13,1987;6,1990;5,1993;3,1996;3,1998;0,2002;0,2022;1,2027;5,2031;6,2034;9,2035;12,2037;15,2038;18,2039;27,2039;31,2038;34,2037;37,2035;40,2034;41,2031;43,2028;22,2028;21,2027;19,2027;17,2025;17,2023;16,2022;16,2020;15,2017;15,2007;16,2004;16,2002;17,2001;18,1998;19,1998;19,1997;21,1996;43,1996;41,1991;37,1989;35,1987;28,1985" o:connectangles="0,0,0,0,0,0,0,0,0,0,0,0,0,0,0,0,0,0,0,0,0,0,0,0,0,0,0,0,0,0,0,0,0,0,0,0,0,0,0,0,0,0,0,0,0"/>
                  </v:shape>
                  <v:shape id="Freeform 146" o:spid="_x0000_s1170" style="position:absolute;left:5329;top:198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Oi8QA&#10;AADdAAAADwAAAGRycy9kb3ducmV2LnhtbERPTWvCQBC9C/0PyxS8SN3YliBpNlIKUi8tNErOQ3ZM&#10;otnZkN2YtL++Kwje5vE+J91MphUX6l1jWcFqGYEgLq1uuFJw2G+f1iCcR9bYWiYFv+Rgkz3MUky0&#10;HfmHLrmvRAhhl6CC2vsukdKVNRl0S9sRB+5oe4M+wL6SuscxhJtWPkdRLA02HBpq7OijpvKcD0bB&#10;yWNxdK8jF8Phq/jOh8Xf/pOUmj9O728gPE3+Lr65dzrMf4liuH4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jovEAAAA3QAAAA8AAAAAAAAAAAAAAAAAmAIAAGRycy9k&#10;b3ducmV2LnhtbFBLBQYAAAAABAAEAPUAAACJAwAAAAA=&#10;" path="m43,12r-18,l28,14r1,l29,17r1,l30,19r1,1l31,35r-1,2l30,38r-2,5l27,43r-2,1l43,44r2,-1l46,38r,-2l47,32r,-8l46,20r,-6l43,12xe" stroked="f">
                    <v:path arrowok="t" o:connecttype="custom" o:connectlocs="43,1996;25,1996;28,1998;29,1998;29,2001;30,2001;30,2003;31,2004;31,2019;30,2021;30,2022;28,2027;27,2027;25,2028;43,2028;45,2027;46,2022;46,2020;47,2016;47,2008;46,2004;46,1998;43,1996" o:connectangles="0,0,0,0,0,0,0,0,0,0,0,0,0,0,0,0,0,0,0,0,0,0,0"/>
                  </v:shape>
                </v:group>
                <v:group id="Group 147" o:spid="_x0000_s1171" style="position:absolute;left:25879;top:13802;width:407;height:742" coordorigin="5724,1929" coordsize="6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48" o:spid="_x0000_s1172" style="position:absolute;left:5724;top:1929;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Nj8gA&#10;AADdAAAADwAAAGRycy9kb3ducmV2LnhtbESPT2vCQBDF7wW/wzJCb3VTFW1TVxGLUPBPbVp6HrLT&#10;JJqdDdmtxm/vHAq9zfDevPeb2aJztTpTGyrPBh4HCSji3NuKCwNfn+uHJ1AhIlusPZOBKwVYzHt3&#10;M0ytv/AHnbNYKAnhkKKBMsYm1TrkJTkMA98Qi/bjW4dR1rbQtsWLhLtaD5Nkoh1WLA0lNrQqKT9l&#10;v87AND8edvv1ODvqzbP+Hr0eTu/bpTH3/W75AipSF//Nf9dvVvBHieDKNzKCn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42PyAAAAN0AAAAPAAAAAAAAAAAAAAAAAJgCAABk&#10;cnMvZG93bnJldi54bWxQSwUGAAAAAAQABAD1AAAAjQMAAAAA&#10;" path="m64,81r-20,l44,100r2,2l64,102r,-21xe" stroked="f">
                    <v:path arrowok="t" o:connecttype="custom" o:connectlocs="64,2010;44,2010;44,2029;46,2031;64,2031;64,2010" o:connectangles="0,0,0,0,0,0"/>
                  </v:shape>
                  <v:shape id="Freeform 149" o:spid="_x0000_s1173" style="position:absolute;left:5724;top:1929;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oFMQA&#10;AADdAAAADwAAAGRycy9kb3ducmV2LnhtbERPTWvCQBC9F/oflil4qxurtJq6ilQEQa0apechOybR&#10;7GzIrhr/vSsUvM3jfc5w3JhSXKh2hWUFnXYEgji1uuBMwX43e++DcB5ZY2mZFNzIwXj0+jLEWNsr&#10;b+mS+EyEEHYxKsi9r2IpXZqTQde2FXHgDrY26AOsM6lrvIZwU8qPKPqUBgsODTlW9JNTekrORsFX&#10;etysfme95CgXA/nXnW5O6+VEqdZbM/kG4anxT/G/e67D/G40gMc34QQ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KBTEAAAA3QAAAA8AAAAAAAAAAAAAAAAAmAIAAGRycy9k&#10;b3ducmV2LnhtbFBLBQYAAAAABAAEAPUAAACJAwAAAAA=&#10;" path="m64,2l35,2,4,58r-2,l2,61,1,62r,2l,66,,76r1,2l1,79r1,l2,80r2,1l73,81r3,-2l76,67,74,64r-57,l43,18r21,l64,2xe" stroked="f">
                    <v:path arrowok="t" o:connecttype="custom" o:connectlocs="64,1931;35,1931;4,1987;2,1987;2,1990;1,1991;1,1993;0,1995;0,2005;1,2007;1,2008;2,2008;2,2009;4,2010;73,2010;76,2008;76,1996;74,1993;17,1993;43,1947;64,1947;64,1931" o:connectangles="0,0,0,0,0,0,0,0,0,0,0,0,0,0,0,0,0,0,0,0,0,0"/>
                  </v:shape>
                  <v:shape id="Freeform 150" o:spid="_x0000_s1174" style="position:absolute;left:5724;top:1929;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XVMgA&#10;AADdAAAADwAAAGRycy9kb3ducmV2LnhtbESPQWvCQBCF74X+h2UK3urGWqymriIVoVDbahTPQ3aa&#10;RLOzIbvV+O+dQ6G3Gd6b976ZzjtXqzO1ofJsYNBPQBHn3lZcGNjvVo9jUCEiW6w9k4ErBZjP7u+m&#10;mFp/4S2ds1goCeGQooEyxibVOuQlOQx93xCL9uNbh1HWttC2xYuEu1o/JclIO6xYGkps6K2k/JT9&#10;OgMv+XHz+bV6zo76Y6IPw+Xm9L1eGNN76BavoCJ18d/8d/1uBX84EH75Rk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BdUyAAAAN0AAAAPAAAAAAAAAAAAAAAAAJgCAABk&#10;cnMvZG93bnJldi54bWxQSwUGAAAAAAQABAD1AAAAjQMAAAAA&#10;" path="m64,18r-20,l44,64r20,l64,18xe" stroked="f">
                    <v:path arrowok="t" o:connecttype="custom" o:connectlocs="64,1947;44,1947;44,1993;64,1993;64,1947" o:connectangles="0,0,0,0,0"/>
                  </v:shape>
                  <v:shape id="Freeform 151" o:spid="_x0000_s1175" style="position:absolute;left:5724;top:1929;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yz8UA&#10;AADdAAAADwAAAGRycy9kb3ducmV2LnhtbERPTWvCQBC9C/6HZYTedBMt2qauIhZBqNo0LT0P2WkS&#10;zc6G7Krpv+8KQm/zeJ8zX3amFhdqXWVZQTyKQBDnVldcKPj63AyfQDiPrLG2TAp+ycFy0e/NMdH2&#10;yh90yXwhQgi7BBWU3jeJlC4vyaAb2YY4cD+2NegDbAupW7yGcFPLcRRNpcGKQ0OJDa1Lyk/Z2SiY&#10;5cd0f9g8Zkf59iy/J6/p6X23Uuph0K1eQHjq/L/47t7qMH8Sx3D7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LLPxQAAAN0AAAAPAAAAAAAAAAAAAAAAAJgCAABkcnMv&#10;ZG93bnJldi54bWxQSwUGAAAAAAQABAD1AAAAigMAAAAA&#10;" path="m60,l40,r,1l37,1,36,2r26,l60,xe" stroked="f">
                    <v:path arrowok="t" o:connecttype="custom" o:connectlocs="60,1929;40,1929;40,1930;37,1930;36,1931;62,1931;60,1929" o:connectangles="0,0,0,0,0,0,0"/>
                  </v:shape>
                </v:group>
                <v:group id="Group 152" o:spid="_x0000_s1176" style="position:absolute;left:26396;top:13802;width:452;height:771" coordorigin="5808,1927" coordsize="7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53" o:spid="_x0000_s1177" style="position:absolute;left:5808;top:1927;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rYMMA&#10;AADdAAAADwAAAGRycy9kb3ducmV2LnhtbERPS4vCMBC+C/6HMAteZE19IFJNiwiyHgSx6mFvQzO2&#10;ZZtJabK2++83guBtPr7nbNLe1OJBrassK5hOIhDEudUVFwqul/3nCoTzyBpry6TgjxykyXCwwVjb&#10;js/0yHwhQgi7GBWU3jexlC4vyaCb2IY4cHfbGvQBtoXULXYh3NRyFkVLabDi0FBiQ7uS8p/s1yg4&#10;fMvmejt1Y/mVneqL6zk/Llip0Ue/XYPw1Pu3+OU+6DB/Pp3D85tw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CrYMMAAADdAAAADwAAAAAAAAAAAAAAAACYAgAAZHJzL2Rv&#10;d25yZXYueG1sUEsFBgAAAAAEAAQA9QAAAIgDAAAAAA==&#10;" path="m70,60r-20,l50,69r-1,2l49,75r-2,3l44,81r-1,2l41,86r-4,1l35,89,4,89r,6l5,98r,2l6,100r,1l8,101r,1l10,104r3,l16,105r2,l19,106r13,l38,105r5,-1l48,101r4,-1l61,90r3,-3l65,83r2,-5l67,75r3,-5l70,60xe" stroked="f">
                    <v:path arrowok="t" o:connecttype="custom" o:connectlocs="70,1987;50,1987;50,1996;49,1998;49,2002;47,2005;44,2008;43,2010;41,2013;37,2014;35,2016;4,2016;4,2022;5,2025;5,2027;6,2027;6,2028;8,2028;8,2029;10,2031;13,2031;16,2032;18,2032;19,2033;32,2033;38,2032;43,2031;48,2028;52,2027;61,2017;64,2014;65,2010;67,2005;67,2002;70,1997;70,1987" o:connectangles="0,0,0,0,0,0,0,0,0,0,0,0,0,0,0,0,0,0,0,0,0,0,0,0,0,0,0,0,0,0,0,0,0,0,0,0"/>
                  </v:shape>
                  <v:shape id="Freeform 154" o:spid="_x0000_s1178" style="position:absolute;left:5808;top:1927;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zFMQA&#10;AADdAAAADwAAAGRycy9kb3ducmV2LnhtbERPTWvCQBC9F/wPywi9FN3Yikh0FSkUcygEk3jwNmTH&#10;JJidDdnVpP++Wyh4m8f7nO1+NK14UO8aywoW8wgEcWl1w5WCIv+arUE4j6yxtUwKfsjBfjd52WKs&#10;7cAnemS+EiGEXYwKau+7WEpX1mTQzW1HHLir7Q36APtK6h6HEG5a+R5FK2mw4dBQY0efNZW37G4U&#10;JBfZFed0eJPHLG1zN3L5vWSlXqfjYQPC0+if4n93osP8j8US/r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5MxTEAAAA3QAAAA8AAAAAAAAAAAAAAAAAmAIAAGRycy9k&#10;b3ducmV2LnhtbFBLBQYAAAAABAAEAPUAAACJAwAAAAA=&#10;" path="m12,87r-7,l5,89r13,l16,88r-2,l12,87xe" stroked="f">
                    <v:path arrowok="t" o:connecttype="custom" o:connectlocs="12,2014;5,2014;5,2016;18,2016;16,2015;14,2015;12,2014" o:connectangles="0,0,0,0,0,0,0"/>
                  </v:shape>
                  <v:shape id="Freeform 155" o:spid="_x0000_s1179" style="position:absolute;left:5808;top:1927;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Wj8QA&#10;AADdAAAADwAAAGRycy9kb3ducmV2LnhtbERPTWvCQBC9C/6HZQpeSrOxVpE0G5FC0UNBTNKDtyE7&#10;TUKzsyG7NfHfdwsFb/N4n5PuJtOJKw2utaxgGcUgiCurW64VlMX70xaE88gaO8uk4EYOdtl8lmKi&#10;7chnuua+FiGEXYIKGu/7REpXNWTQRbYnDtyXHQz6AIda6gHHEG46+RzHG2mw5dDQYE9vDVXf+Y9R&#10;cLzIvvw8jY/ykJ+6wk1cfbywUouHaf8KwtPk7+J/91GH+avlGv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1lo/EAAAA3QAAAA8AAAAAAAAAAAAAAAAAmAIAAGRycy9k&#10;b3ducmV2LnhtbFBLBQYAAAAABAAEAPUAAACJAwAAAAA=&#10;" path="m8,86r-2,l6,87r2,l8,86xe" stroked="f">
                    <v:path arrowok="t" o:connecttype="custom" o:connectlocs="8,2013;6,2013;6,2014;8,2014;8,2013" o:connectangles="0,0,0,0,0"/>
                  </v:shape>
                  <v:shape id="Freeform 156" o:spid="_x0000_s1180" style="position:absolute;left:5808;top:1927;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MQA&#10;AADdAAAADwAAAGRycy9kb3ducmV2LnhtbERPTWvCQBC9F/oflin0UnRjLUFSVxFBmoMgTfTQ25Ad&#10;k2B2NmTXJP33riB4m8f7nOV6NI3oqXO1ZQWzaQSCuLC65lLBMd9NFiCcR9bYWCYF/+RgvXp9WWKi&#10;7cC/1Ge+FCGEXYIKKu/bREpXVGTQTW1LHLiz7Qz6ALtS6g6HEG4a+RlFsTRYc2iosKVtRcUluxoF&#10;6Z9sj6fD8CF/skOTu5GL/Rcr9f42br5BeBr9U/xwpzrMn89iu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PjEAAAA3QAAAA8AAAAAAAAAAAAAAAAAmAIAAGRycy9k&#10;b3ducmV2LnhtbFBLBQYAAAAABAAEAPUAAACJAwAAAAA=&#10;" path="m41,l30,,20,3,17,5,12,8,6,14,4,17,2,22,1,26,,30,,40r1,5l5,56r7,7l17,64r3,1l25,66r10,l38,65r4,l46,63r3,l50,60r20,l71,57r,-6l30,51,29,50,26,48r-1,l24,46,23,45r,-1l22,41r,-2l20,36r,-4l22,29r,-2l23,24r,-1l24,21r2,-3l29,18r1,-2l65,16,64,14,62,11,58,6,53,4,49,2r-5,l41,xe" stroked="f">
                    <v:path arrowok="t" o:connecttype="custom" o:connectlocs="41,1927;30,1927;20,1930;17,1932;12,1935;6,1941;4,1944;2,1949;1,1953;0,1957;0,1967;1,1972;5,1983;12,1990;17,1991;20,1992;25,1993;35,1993;38,1992;42,1992;46,1990;49,1990;50,1987;70,1987;71,1984;71,1978;30,1978;29,1977;26,1975;25,1975;24,1973;23,1972;23,1971;22,1968;22,1966;20,1963;20,1959;22,1956;22,1954;23,1951;23,1950;24,1948;26,1945;29,1945;30,1943;65,1943;64,1941;62,1938;58,1933;53,1931;49,1929;44,1929;41,1927" o:connectangles="0,0,0,0,0,0,0,0,0,0,0,0,0,0,0,0,0,0,0,0,0,0,0,0,0,0,0,0,0,0,0,0,0,0,0,0,0,0,0,0,0,0,0,0,0,0,0,0,0,0,0,0,0"/>
                  </v:shape>
                  <v:shape id="Freeform 157" o:spid="_x0000_s1181" style="position:absolute;left:5808;top:1927;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tY8QA&#10;AADdAAAADwAAAGRycy9kb3ducmV2LnhtbERPTWvCQBC9C/6HZQpeSrOxFpU0G5FC0UNBTNKDtyE7&#10;TUKzsyG7NfHfdwsFb/N4n5PuJtOJKw2utaxgGcUgiCurW64VlMX70xaE88gaO8uk4EYOdtl8lmKi&#10;7chnuua+FiGEXYIKGu/7REpXNWTQRbYnDtyXHQz6AIda6gHHEG46+RzHa2mw5dDQYE9vDVXf+Y9R&#10;cLzIvvw8jY/ykJ+6wk1cfbywUouHaf8KwtPk7+J/91GH+avlBv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rWPEAAAA3QAAAA8AAAAAAAAAAAAAAAAAmAIAAGRycy9k&#10;b3ducmV2LnhtbFBLBQYAAAAABAAEAPUAAACJAwAAAAA=&#10;" path="m65,16r-28,l42,18r1,l47,22r1,2l49,28r,4l50,35r,11l41,51r30,l71,40,70,35r,-7l68,24,67,20,66,17,65,16xe" stroked="f">
                    <v:path arrowok="t" o:connecttype="custom" o:connectlocs="65,1943;37,1943;42,1945;43,1945;47,1949;48,1951;49,1955;49,1959;50,1962;50,1973;41,1978;71,1978;71,1967;70,1962;70,1955;68,1951;67,1947;66,1944;65,1943" o:connectangles="0,0,0,0,0,0,0,0,0,0,0,0,0,0,0,0,0,0,0"/>
                  </v:shape>
                </v:group>
                <v:group id="Group 158" o:spid="_x0000_s1182" style="position:absolute;left:26914;top:13802;width:686;height:779" coordorigin="5890,1926"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59" o:spid="_x0000_s1183" style="position:absolute;left:5890;top:1926;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MJMQA&#10;AADdAAAADwAAAGRycy9kb3ducmV2LnhtbERPS2vCQBC+F/oflin0Is3GKqVNXaUUil4UjJLzkJ08&#10;2uxsyG5M9Ne7gtDbfHzPWaxG04gTda62rGAaxSCIc6trLhUcDz8v7yCcR9bYWCYFZ3KwWj4+LDDR&#10;duA9nVJfihDCLkEFlfdtIqXLKzLoItsSB66wnUEfYFdK3eEQwk0jX+P4TRqsOTRU2NJ3Rflf2hsF&#10;vx6zws0HzvrjNtul/eRyWJNSz0/j1ycIT6P/F9/dGx3mz6Yf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jCTEAAAA3QAAAA8AAAAAAAAAAAAAAAAAmAIAAGRycy9k&#10;b3ducmV2LnhtbFBLBQYAAAAABAAEAPUAAACJAwAAAAA=&#10;" path="m97,l85,,81,4,9,102r-1,1l8,106r1,1l22,107r2,-1l24,105r1,l97,5r1,l98,3,97,1,97,xe" stroked="f">
                    <v:path arrowok="t" o:connecttype="custom" o:connectlocs="97,1926;85,1926;81,1930;9,2028;8,2029;8,2032;9,2033;22,2033;24,2032;24,2031;25,2031;97,1931;98,1931;98,1929;97,1927;97,1926" o:connectangles="0,0,0,0,0,0,0,0,0,0,0,0,0,0,0,0"/>
                  </v:shape>
                  <v:shape id="Freeform 160" o:spid="_x0000_s1184" style="position:absolute;left:5890;top:1926;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vBMYA&#10;AADdAAAADwAAAGRycy9kb3ducmV2LnhtbESPQWvCQBCF74X+h2WEXkrdqEVK6ipFKO1FoVFyHrJj&#10;kpqdDdmNSfvrnYPgbYb35r1vVpvRNepCXag9G5hNE1DEhbc1lwaOh8+XN1AhIltsPJOBPwqwWT8+&#10;rDC1fuAfumSxVBLCIUUDVYxtqnUoKnIYpr4lFu3kO4dR1q7UtsNBwl2j50my1A5rloYKW9pWVJyz&#10;3hn4jZifwuvAeX/c5fusf/4/fJExT5Px4x1UpDHezbfrbyv4i7nwyzcygl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HvBMYAAADdAAAADwAAAAAAAAAAAAAAAACYAgAAZHJz&#10;L2Rvd25yZXYueG1sUEsFBgAAAAAEAAQA9QAAAIsDAAAAAA==&#10;" path="m88,53r-8,l76,54r-2,l70,55r-2,3l67,60r-3,3l62,66r,3l61,72r,15l62,90r,4l64,96r3,5l69,102r4,3l75,106r4,1l88,107r3,-1l94,105r3,-3l100,101r2,-2l104,96r1,-1l81,95,79,93,78,90,76,89r,-19l79,67r,-1l81,64r25,l105,63r-2,-3l102,58,99,55r-3,l93,54,88,53xe" stroked="f">
                    <v:path arrowok="t" o:connecttype="custom" o:connectlocs="88,1979;80,1979;76,1980;74,1980;70,1981;68,1984;67,1986;64,1989;62,1992;62,1995;61,1998;61,2013;62,2016;62,2020;64,2022;67,2027;69,2028;73,2031;75,2032;79,2033;88,2033;91,2032;94,2031;97,2028;100,2027;102,2025;104,2022;105,2021;81,2021;79,2019;78,2016;76,2015;76,1996;79,1993;79,1992;81,1990;106,1990;105,1989;103,1986;102,1984;99,1981;96,1981;93,1980;88,1979" o:connectangles="0,0,0,0,0,0,0,0,0,0,0,0,0,0,0,0,0,0,0,0,0,0,0,0,0,0,0,0,0,0,0,0,0,0,0,0,0,0,0,0,0,0,0,0"/>
                  </v:shape>
                  <v:shape id="Freeform 161" o:spid="_x0000_s1185" style="position:absolute;left:5890;top:1926;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Kn8MA&#10;AADdAAAADwAAAGRycy9kb3ducmV2LnhtbERPTWvCQBC9F/oflin0UnSjllKiq5SC2ItCE8l5yI5J&#10;NDsbshsT/fWuIHibx/ucxWowtThT6yrLCibjCARxbnXFhYJ9uh59g3AeWWNtmRRcyMFq+fqywFjb&#10;nv/pnPhChBB2MSoovW9iKV1ekkE3tg1x4A62NegDbAupW+xDuKnlNIq+pMGKQ0OJDf2WlJ+Szig4&#10;eswO7rPnrNtvs13SfVzTDSn1/jb8zEF4GvxT/HD/6TB/Np3A/Ztw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1Kn8MAAADdAAAADwAAAAAAAAAAAAAAAACYAgAAZHJzL2Rv&#10;d25yZXYueG1sUEsFBgAAAAAEAAQA9QAAAIgDAAAAAA==&#10;" path="m106,64r-19,l87,65r1,l91,67r,3l92,72r,15l91,88r,3l88,94r,1l105,95r,-1l108,87r,-15l106,69r,-3l106,64xe" stroked="f">
                    <v:path arrowok="t" o:connecttype="custom" o:connectlocs="106,1990;87,1990;87,1991;88,1991;91,1993;91,1996;92,1998;92,2013;91,2014;91,2017;88,2020;88,2021;105,2021;105,2020;108,2013;108,1998;106,1995;106,1992;106,1990" o:connectangles="0,0,0,0,0,0,0,0,0,0,0,0,0,0,0,0,0,0,0"/>
                  </v:shape>
                  <v:shape id="Freeform 162" o:spid="_x0000_s1186" style="position:absolute;left:5890;top:1926;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6MQA&#10;AADdAAAADwAAAGRycy9kb3ducmV2LnhtbERPTWvCQBC9F/wPywheim6aliIxG5GC6KWFRsl5yI5J&#10;NDsbshuT9td3C4Xe5vE+J91OphV36l1jWcHTKgJBXFrdcKXgfNov1yCcR9bYWiYFX+Rgm80eUky0&#10;HfmT7rmvRAhhl6CC2vsukdKVNRl0K9sRB+5ie4M+wL6SuscxhJtWxlH0Kg02HBpq7OitpvKWD0bB&#10;1WNxcS8jF8P5vfjIh8fv04GUWsyn3QaEp8n/i//cRx3mP8cx/H4TT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1OjEAAAA3QAAAA8AAAAAAAAAAAAAAAAAmAIAAGRycy9k&#10;b3ducmV2LnhtbFBLBQYAAAAABAAEAPUAAACJAwAAAAA=&#10;" path="m32,3l15,3,13,4,9,5,7,7,6,10,3,12,2,15,,22,,36r2,7l6,51r2,1l12,54r2,1l30,55r3,-1l36,52r3,-1l40,48r3,-2l43,45r-22,l20,43r-1,l18,42r,-1l15,39r,-20l18,17r,-2l19,15r1,-2l45,13,44,12,42,10,40,7,38,5r-4,l32,3xe" stroked="f">
                    <v:path arrowok="t" o:connecttype="custom" o:connectlocs="32,1929;15,1929;13,1930;9,1931;7,1933;6,1936;3,1938;2,1941;0,1948;0,1962;2,1969;6,1977;8,1978;12,1980;14,1981;30,1981;33,1980;36,1978;39,1977;40,1974;43,1972;43,1971;21,1971;20,1969;19,1969;18,1968;18,1967;15,1965;15,1945;18,1943;18,1941;19,1941;20,1939;45,1939;44,1938;42,1936;40,1933;38,1931;34,1931;32,1929" o:connectangles="0,0,0,0,0,0,0,0,0,0,0,0,0,0,0,0,0,0,0,0,0,0,0,0,0,0,0,0,0,0,0,0,0,0,0,0,0,0,0,0"/>
                  </v:shape>
                  <v:shape id="Freeform 163" o:spid="_x0000_s1187" style="position:absolute;left:5890;top:1926;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xc8MA&#10;AADdAAAADwAAAGRycy9kb3ducmV2LnhtbERPTWvCQBC9C/6HZQQvohu1lBJdRQSxlxaaSM5Ddkyi&#10;2dmQ3Zi0v75bKHibx/uc7X4wtXhQ6yrLCpaLCARxbnXFhYJLepq/gXAeWWNtmRR8k4P9bjzaYqxt&#10;z1/0SHwhQgi7GBWU3jexlC4vyaBb2IY4cFfbGvQBtoXULfYh3NRyFUWv0mDFoaHEho4l5fekMwpu&#10;HrOre+k56y4f2WfSzX7SMyk1nQyHDQhPg3+K/93vOsxfr9b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Nxc8MAAADdAAAADwAAAAAAAAAAAAAAAACYAgAAZHJzL2Rv&#10;d25yZXYueG1sUEsFBgAAAAAEAAQA9QAAAIgDAAAAAA==&#10;" path="m45,13r-19,l26,15r2,l30,17r,2l31,22r,14l30,37r,4l28,42r,1l27,43r-1,2l43,45r1,-2l46,36r,-14l45,18r,-3l45,13xe" stroked="f">
                    <v:path arrowok="t" o:connecttype="custom" o:connectlocs="45,1939;26,1939;26,1941;28,1941;30,1943;30,1945;31,1948;31,1962;30,1963;30,1967;28,1968;28,1969;27,1969;26,1971;43,1971;44,1969;46,1962;46,1948;45,1944;45,1941;45,1939" o:connectangles="0,0,0,0,0,0,0,0,0,0,0,0,0,0,0,0,0,0,0,0,0"/>
                  </v:shape>
                </v:group>
                <v:group id="Group 164" o:spid="_x0000_s1188" style="position:absolute;left:29416;top:13629;width:419;height:750" coordorigin="6290,1906" coordsize="6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65" o:spid="_x0000_s1189" style="position:absolute;left:6290;top:1906;width:66;height:103;visibility:visible;mso-wrap-style:square;v-text-anchor:top" coordsize="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1YQMMA&#10;AADdAAAADwAAAGRycy9kb3ducmV2LnhtbERPS2vCQBC+F/wPywje6kbFItFVRKgt9FTbQ3Ibs2MS&#10;zM6G3TWPf98tFHqbj+85u8NgGtGR87VlBYt5AoK4sLrmUsH31+vzBoQPyBoby6RgJA+H/eRph6m2&#10;PX9SdwmliCHsU1RQhdCmUvqiIoN+blviyN2sMxgidKXUDvsYbhq5TJIXabDm2FBhS6eKivvlYRSc&#10;3/LsYy377D56zG+P8tqas1NqNh2OWxCBhvAv/nO/6zh/tVzD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1YQMMAAADdAAAADwAAAAAAAAAAAAAAAACYAgAAZHJzL2Rv&#10;d25yZXYueG1sUEsFBgAAAAAEAAQA9QAAAIgDAAAAAA==&#10;" path="m6,81l,81,,96r4,3l6,99r3,2l10,101r2,1l18,102r3,1l33,103,62,86r-46,l11,84r-2,l6,81xe" stroked="f">
                    <v:path arrowok="t" o:connecttype="custom" o:connectlocs="6,1987;0,1987;0,2002;4,2005;6,2005;9,2007;10,2007;12,2008;18,2008;21,2009;33,2009;62,1992;16,1992;11,1990;9,1990;6,1987" o:connectangles="0,0,0,0,0,0,0,0,0,0,0,0,0,0,0,0"/>
                  </v:shape>
                  <v:shape id="Freeform 166" o:spid="_x0000_s1190" style="position:absolute;left:6290;top:1906;width:66;height:103;visibility:visible;mso-wrap-style:square;v-text-anchor:top" coordsize="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GN8MA&#10;AADdAAAADwAAAGRycy9kb3ducmV2LnhtbERPS2vCQBC+F/wPywje6kalItFVRKgt9FTbQ3Ibs2MS&#10;zM6G3TWPf98tFHqbj+85u8NgGtGR87VlBYt5AoK4sLrmUsH31+vzBoQPyBoby6RgJA+H/eRph6m2&#10;PX9SdwmliCHsU1RQhdCmUvqiIoN+blviyN2sMxgidKXUDvsYbhq5TJK1NFhzbKiwpVNFxf3yMArO&#10;b3n28SL77D56zG+P8tqas1NqNh2OWxCBhvAv/nO/6zh/tVzD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GN8MAAADdAAAADwAAAAAAAAAAAAAAAACYAgAAZHJzL2Rv&#10;d25yZXYueG1sUEsFBgAAAAAEAAQA9QAAAIgDAAAAAA==&#10;" path="m59,l6,,4,2r,52l30,54r3,1l36,55r3,2l40,57r1,3l44,61r,2l45,66r,9l42,80r-1,1l39,83r-1,1l33,86r29,l64,83r1,-4l66,74r,-11l65,60,64,55,63,51,60,49,58,45,56,43,51,42,44,39r-23,l21,17r38,l59,14r1,l60,2,59,1,59,xe" stroked="f">
                    <v:path arrowok="t" o:connecttype="custom" o:connectlocs="59,1906;6,1906;4,1908;4,1960;30,1960;33,1961;36,1961;39,1963;40,1963;41,1966;44,1967;44,1969;45,1972;45,1981;42,1986;41,1987;39,1989;38,1990;33,1992;62,1992;64,1989;65,1985;66,1980;66,1969;65,1966;64,1961;63,1957;60,1955;58,1951;56,1949;51,1948;44,1945;21,1945;21,1923;59,1923;59,1920;60,1920;60,1908;59,1907;59,1906" o:connectangles="0,0,0,0,0,0,0,0,0,0,0,0,0,0,0,0,0,0,0,0,0,0,0,0,0,0,0,0,0,0,0,0,0,0,0,0,0,0,0,0"/>
                  </v:shape>
                  <v:shape id="Freeform 167" o:spid="_x0000_s1191" style="position:absolute;left:6290;top:1906;width:66;height:103;visibility:visible;mso-wrap-style:square;v-text-anchor:top" coordsize="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jrMIA&#10;AADdAAAADwAAAGRycy9kb3ducmV2LnhtbERPTYvCMBC9C/sfwizsTVMVXalGWRZ0BU/qHvQ2NmNb&#10;bCYlibb+eyMI3ubxPme2aE0lbuR8aVlBv5eAIM6sLjlX8L9fdicgfEDWWFkmBXfysJh/dGaYatvw&#10;lm67kIsYwj5FBUUIdSqlzwoy6Hu2Jo7c2TqDIUKXS+2wieGmkoMkGUuDJceGAmv6LSi77K5Gwerv&#10;eNiMZHO43D0ez9f8VJuVU+rrs/2ZggjUhrf45V7rOH84+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2OswgAAAN0AAAAPAAAAAAAAAAAAAAAAAJgCAABkcnMvZG93&#10;bnJldi54bWxQSwUGAAAAAAQABAD1AAAAhwMAAAAA&#10;" path="m3,80l2,81r2,l3,80xe" stroked="f">
                    <v:path arrowok="t" o:connecttype="custom" o:connectlocs="3,1986;2,1987;4,1987;3,1986" o:connectangles="0,0,0,0"/>
                  </v:shape>
                  <v:shape id="Freeform 168" o:spid="_x0000_s1192" style="position:absolute;left:6290;top:1906;width:66;height:103;visibility:visible;mso-wrap-style:square;v-text-anchor:top" coordsize="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33sUA&#10;AADdAAAADwAAAGRycy9kb3ducmV2LnhtbESPQWvCQBCF7wX/wzIFb3VTpSKpqxShVuhJ24PexuyY&#10;BLOzYXc18d87B8HbDO/Ne9/Ml71r1JVCrD0beB9loIgLb2suDfz/fb/NQMWEbLHxTAZuFGG5GLzM&#10;Mbe+4y1dd6lUEsIxRwNVSm2udSwqchhHviUW7eSDwyRrKLUN2Em4a/Q4y6baYc3SUGFLq4qK8+7i&#10;DKx/DvvfD93tz7eIh9OlPLZuHYwZvvZfn6AS9elpflxvrOBPxoIr38g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PfexQAAAN0AAAAPAAAAAAAAAAAAAAAAAJgCAABkcnMv&#10;ZG93bnJldi54bWxQSwUGAAAAAAQABAD1AAAAigMAAAAA&#10;" path="m18,54l5,54r1,1l15,55r3,-1xe" stroked="f">
                    <v:path arrowok="t" o:connecttype="custom" o:connectlocs="18,1960;5,1960;6,1961;15,1961;18,1960" o:connectangles="0,0,0,0,0"/>
                  </v:shape>
                  <v:shape id="Freeform 169" o:spid="_x0000_s1193" style="position:absolute;left:6290;top:1906;width:66;height:103;visibility:visible;mso-wrap-style:square;v-text-anchor:top" coordsize="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SRcIA&#10;AADdAAAADwAAAGRycy9kb3ducmV2LnhtbERPTYvCMBC9C/sfwizsTVMVZa1GWRZ0BU/qHvQ2NmNb&#10;bCYlibb+eyMI3ubxPme2aE0lbuR8aVlBv5eAIM6sLjlX8L9fdr9B+ICssbJMCu7kYTH/6Mww1bbh&#10;Ld12IRcxhH2KCooQ6lRKnxVk0PdsTRy5s3UGQ4Qul9phE8NNJQdJMpYGS44NBdb0W1B22V2NgtXf&#10;8bAZyeZwuXs8nq/5qTYrp9TXZ/szBRGoDW/xy73Wcf5wMI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FJFwgAAAN0AAAAPAAAAAAAAAAAAAAAAAJgCAABkcnMvZG93&#10;bnJldi54bWxQSwUGAAAAAAQABAD1AAAAhwMAAAAA&#10;" path="m38,38r-9,l27,39r17,l38,38xe" stroked="f">
                    <v:path arrowok="t" o:connecttype="custom" o:connectlocs="38,1944;29,1944;27,1945;44,1945;38,1944" o:connectangles="0,0,0,0,0"/>
                  </v:shape>
                </v:group>
                <v:group id="Group 170" o:spid="_x0000_s1194" style="position:absolute;left:30019;top:13629;width:394;height:743" coordorigin="6376,1905" coordsize="6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71" o:spid="_x0000_s1195" style="position:absolute;left:6376;top:190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VBMMA&#10;AADdAAAADwAAAGRycy9kb3ducmV2LnhtbERPTWvCQBC9F/oflhF6KbrRgJToKiIVevDSKMXjkB2z&#10;IdnZsLua+O+7hYK3ebzPWW9H24k7+dA4VjCfZSCIK6cbrhWcT4fpB4gQkTV2jknBgwJsN68vayy0&#10;G/ib7mWsRQrhUKACE2NfSBkqQxbDzPXEibs6bzEm6GupPQ4p3HZykWVLabHh1GCwp72hqi1vVkF+&#10;1N6dFu8/A1/ahznuP0sztEq9TcbdCkSkMT7F/+4vnebn+R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hVBMMAAADdAAAADwAAAAAAAAAAAAAAAACYAgAAZHJzL2Rv&#10;d25yZXYueG1sUEsFBgAAAAAEAAQA9QAAAIgDAAAAAA==&#10;" path="m60,86l2,86r,1l1,87r,1l,90r,8l1,99r,1l2,102r59,l61,100r1,-1l62,88r-1,l61,87,60,86xe" stroked="f">
                    <v:path arrowok="t" o:connecttype="custom" o:connectlocs="60,1991;2,1991;2,1992;1,1992;1,1993;0,1995;0,2003;1,2004;1,2005;2,2007;61,2007;61,2005;62,2004;62,1993;61,1993;61,1992;60,1991" o:connectangles="0,0,0,0,0,0,0,0,0,0,0,0,0,0,0,0,0"/>
                  </v:shape>
                  <v:shape id="Freeform 172" o:spid="_x0000_s1196" style="position:absolute;left:6376;top:190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Lc8MA&#10;AADdAAAADwAAAGRycy9kb3ducmV2LnhtbERPTWvCQBC9C/0PyxR6Ed00gVKiq4i00IOXRpEeh+yY&#10;DcnOht2tif/eFQq9zeN9zno72V5cyYfWsYLXZQaCuHa65UbB6fi5eAcRIrLG3jEpuFGA7eZptsZS&#10;u5G/6VrFRqQQDiUqMDEOpZShNmQxLN1AnLiL8xZjgr6R2uOYwm0v8yx7kxZbTg0GB9obqrvq1yoo&#10;Dtq7Yz4/j/zT3cxh/1GZsVPq5XnarUBEmuK/+M/9pdP8osjh8U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rLc8MAAADdAAAADwAAAAAAAAAAAAAAAACYAgAAZHJzL2Rv&#10;d25yZXYueG1sUEsFBgAAAAAEAAQA9QAAAIgDAAAAAA==&#10;" path="m43,20r-21,l22,86r21,l43,20xe" stroked="f">
                    <v:path arrowok="t" o:connecttype="custom" o:connectlocs="43,1925;22,1925;22,1991;43,1991;43,1925" o:connectangles="0,0,0,0,0"/>
                  </v:shape>
                  <v:shape id="Freeform 173" o:spid="_x0000_s1197" style="position:absolute;left:6376;top:190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6MIA&#10;AADdAAAADwAAAGRycy9kb3ducmV2LnhtbERPTWvCQBC9C/0PyxR6kbrRgEjqKkUs9ODFKOJxyE6z&#10;IdnZsLs18d93C4K3ebzPWW9H24kb+dA4VjCfZSCIK6cbrhWcT1/vKxAhImvsHJOCOwXYbl4mayy0&#10;G/hItzLWIoVwKFCBibEvpAyVIYth5nrixP04bzEm6GupPQ4p3HZykWVLabHh1GCwp52hqi1/rYL8&#10;oL07LaaXga/t3Rx2+9IMrVJvr+PnB4hIY3yKH+5vnebneQ7/36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m7owgAAAN0AAAAPAAAAAAAAAAAAAAAAAJgCAABkcnMvZG93&#10;bnJldi54bWxQSwUGAAAAAAQABAD1AAAAhwMAAAAA&#10;" path="m43,1l25,1,2,15,1,16r,2l,18,,28r1,2l6,30,22,20r21,l43,1xe" stroked="f">
                    <v:path arrowok="t" o:connecttype="custom" o:connectlocs="43,1906;25,1906;2,1920;1,1921;1,1923;0,1923;0,1933;1,1935;6,1935;22,1925;43,1925;43,1906" o:connectangles="0,0,0,0,0,0,0,0,0,0,0,0"/>
                  </v:shape>
                  <v:shape id="Freeform 174" o:spid="_x0000_s1198" style="position:absolute;left:6376;top:190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nMMA&#10;AADdAAAADwAAAGRycy9kb3ducmV2LnhtbERPTWvCQBC9F/oflhG8FN3UlCLRVYq04MGLUYrHITtm&#10;Q7KzYXdr4r/vFoTe5vE+Z70dbSdu5EPjWMHrPANBXDndcK3gfPqaLUGEiKyxc0wK7hRgu3l+WmOh&#10;3cBHupWxFimEQ4EKTIx9IWWoDFkMc9cTJ+7qvMWYoK+l9jikcNvJRZa9S4sNpwaDPe0MVW35YxXk&#10;B+3dafHyPfClvZvD7rM0Q6vUdDJ+rEBEGuO/+OHe6zQ/z9/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2nMMAAADdAAAADwAAAAAAAAAAAAAAAACYAgAAZHJzL2Rv&#10;d25yZXYueG1sUEsFBgAAAAAEAAQA9QAAAIgDAAAAAA==&#10;" path="m40,l26,r,1l40,1,40,xe" stroked="f">
                    <v:path arrowok="t" o:connecttype="custom" o:connectlocs="40,1905;26,1905;26,1906;40,1906;40,1905" o:connectangles="0,0,0,0,0"/>
                  </v:shape>
                </v:group>
                <v:group id="Group 175" o:spid="_x0000_s1199" style="position:absolute;left:30451;top:13543;width:693;height:786" coordorigin="6450,1902" coordsize="10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76" o:spid="_x0000_s1200" style="position:absolute;left:6450;top:1902;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xRsUA&#10;AADdAAAADwAAAGRycy9kb3ducmV2LnhtbERPTWvCQBC9C/0PyxS8iNm0kSDRVUpLodCiNBXxOM2O&#10;SWh2NmRXk/57VxC8zeN9znI9mEacqXO1ZQVPUQyCuLC65lLB7ud9OgfhPLLGxjIp+CcH69XDaImZ&#10;tj1/0zn3pQgh7DJUUHnfZlK6oiKDLrItceCOtjPoA+xKqTvsQ7hp5HMcp9JgzaGhwpZeKyr+8pNR&#10;cNzqr99k8tmmk7rPC94c9vZtptT4cXhZgPA0+Lv45v7QYX6SpHD9Jpw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zFGxQAAAN0AAAAPAAAAAAAAAAAAAAAAAJgCAABkcnMv&#10;ZG93bnJldi54bWxQSwUGAAAAAAQABAD1AAAAigMAAAAA&#10;" path="m22,107r-11,l11,108r9,l22,107xe" stroked="f">
                    <v:path arrowok="t" o:connecttype="custom" o:connectlocs="22,2009;11,2009;11,2010;20,2010;22,2009" o:connectangles="0,0,0,0,0"/>
                  </v:shape>
                  <v:shape id="Freeform 177" o:spid="_x0000_s1201" style="position:absolute;left:6450;top:1902;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U3cUA&#10;AADdAAAADwAAAGRycy9kb3ducmV2LnhtbERPTWvCQBC9C/6HZYRexGzaiC3RVaSlUKhYGot4HLNj&#10;EszOhuzWpP/eFYTe5vE+Z7HqTS0u1LrKsoLHKAZBnFtdcaHgZ/c+eQHhPLLG2jIp+CMHq+VwsMBU&#10;246/6ZL5QoQQdikqKL1vUildXpJBF9mGOHAn2xr0AbaF1C12IdzU8imOZ9JgxaGhxIZeS8rP2a9R&#10;cPrSm2My/mxm46rLct4e9vZtqtTDqF/PQXjq/b/47v7QYX6SPMPtm3C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5TdxQAAAN0AAAAPAAAAAAAAAAAAAAAAAJgCAABkcnMv&#10;ZG93bnJldi54bWxQSwUGAAAAAAQABAD1AAAAigMAAAAA&#10;" path="m98,1l85,1,84,3r-1,l83,4,10,103r,4l23,107r1,-1l25,106r,-1l98,5r,-4xe" stroked="f">
                    <v:path arrowok="t" o:connecttype="custom" o:connectlocs="98,1903;85,1903;84,1905;83,1905;83,1906;10,2005;10,2009;23,2009;24,2008;25,2008;25,2007;98,1907;98,1903" o:connectangles="0,0,0,0,0,0,0,0,0,0,0,0,0"/>
                  </v:shape>
                  <v:shape id="Freeform 178" o:spid="_x0000_s1202" style="position:absolute;left:6450;top:1902;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Ar8cA&#10;AADdAAAADwAAAGRycy9kb3ducmV2LnhtbESPQWvCQBCF7wX/wzIFL1I3bYqU1FVKS0FQFGMpPU6z&#10;YxLMzobsauK/dw6F3mZ4b977Zr4cXKMu1IXas4HHaQKKuPC25tLA1+Hz4QVUiMgWG89k4EoBlovR&#10;3Rwz63ve0yWPpZIQDhkaqGJsM61DUZHDMPUtsWhH3zmMsnalth32Eu4a/ZQkM+2wZmmosKX3iopT&#10;fnYGjju7+U0n63Y2qfu84O3Pt/94NmZ8P7y9goo0xH/z3/XKCn6aCq5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cAK/HAAAA3QAAAA8AAAAAAAAAAAAAAAAAmAIAAGRy&#10;cy9kb3ducmV2LnhtbFBLBQYAAAAABAAEAPUAAACMAwAAAAA=&#10;" path="m94,53r-17,l74,55r-3,2l68,58r-1,2l65,64r-1,1l62,70r,2l61,76r,8l62,88r,2l77,106r15,l95,105r3,-2l103,99r1,-3l84,96,83,95r-1,l80,94,79,91r-1,l78,88,77,85r,-10l78,72r,-5l80,65r2,l83,64r23,l103,61r-1,-2l100,57,97,55,94,53xe" stroked="f">
                    <v:path arrowok="t" o:connecttype="custom" o:connectlocs="94,1955;77,1955;74,1957;71,1959;68,1960;67,1962;65,1966;64,1967;62,1972;62,1974;61,1978;61,1986;62,1990;62,1992;77,2008;92,2008;95,2007;98,2005;103,2001;104,1998;84,1998;83,1997;82,1997;80,1996;79,1993;78,1993;78,1990;77,1987;77,1977;78,1974;78,1969;80,1967;82,1967;83,1966;106,1966;103,1963;102,1961;100,1959;97,1957;94,1955" o:connectangles="0,0,0,0,0,0,0,0,0,0,0,0,0,0,0,0,0,0,0,0,0,0,0,0,0,0,0,0,0,0,0,0,0,0,0,0,0,0,0,0"/>
                  </v:shape>
                  <v:shape id="Freeform 179" o:spid="_x0000_s1203" style="position:absolute;left:6450;top:1902;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NMUA&#10;AADdAAAADwAAAGRycy9kb3ducmV2LnhtbERPTWvCQBC9C/6HZYRexGzaiLTRVaSlUKhYGot4HLNj&#10;EszOhuzWpP/eFYTe5vE+Z7HqTS0u1LrKsoLHKAZBnFtdcaHgZ/c+eQbhPLLG2jIp+CMHq+VwsMBU&#10;246/6ZL5QoQQdikqKL1vUildXpJBF9mGOHAn2xr0AbaF1C12IdzU8imOZ9JgxaGhxIZeS8rP2a9R&#10;cPrSm2My/mxm46rLct4e9vZtqtTDqF/PQXjq/b/47v7QYX6SvMDtm3C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KU0xQAAAN0AAAAPAAAAAAAAAAAAAAAAAJgCAABkcnMv&#10;ZG93bnJldi54bWxQSwUGAAAAAAQABAD1AAAAigMAAAAA&#10;" path="m106,64r-18,l89,65r1,l91,66r,3l92,71r,19l91,91r,2l90,94r-1,l86,96r18,l107,94r,-4l108,88r1,-4l109,76r-1,-4l107,70r,-4l106,64xe" stroked="f">
                    <v:path arrowok="t" o:connecttype="custom" o:connectlocs="106,1966;88,1966;89,1967;90,1967;91,1968;91,1971;92,1973;92,1992;91,1993;91,1995;90,1996;89,1996;86,1998;104,1998;107,1996;107,1992;108,1990;109,1986;109,1978;108,1974;107,1972;107,1968;106,1966" o:connectangles="0,0,0,0,0,0,0,0,0,0,0,0,0,0,0,0,0,0,0,0,0,0,0"/>
                  </v:shape>
                  <v:shape id="Freeform 180" o:spid="_x0000_s1204" style="position:absolute;left:6450;top:1902;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1McA&#10;AADdAAAADwAAAGRycy9kb3ducmV2LnhtbESPQWvCQBCF7wX/wzJCL6KbVhGJriIVodDS0ijiccyO&#10;STA7G7Jbk/77zqHQ2wzvzXvfrDa9q9Wd2lB5NvA0SUAR595WXBg4HvbjBagQkS3WnsnADwXYrAcP&#10;K0yt7/iL7lkslIRwSNFAGWOTah3ykhyGiW+IRbv61mGUtS20bbGTcFfr5ySZa4cVS0OJDb2UlN+y&#10;b2fg+mnfL9PRWzMfVV2W88f55HczYx6H/XYJKlIf/81/169W8Kcz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f9THAAAA3QAAAA8AAAAAAAAAAAAAAAAAmAIAAGRy&#10;cy9kb3ducmV2LnhtbFBLBQYAAAAABAAEAPUAAACMAwAAAAA=&#10;" path="m32,3l16,3,13,4,10,6,7,7,6,10,4,12,2,15,1,18r,4l,25r,8l1,37r,3l16,55r15,l34,54r3,-1l44,46r1,-1l20,45,19,43,17,39r,-2l16,35r,-11l17,22r,-3l18,18r,-2l19,15r1,l22,13r23,l44,12,42,11,41,9,36,4,32,3xe" stroked="f">
                    <v:path arrowok="t" o:connecttype="custom" o:connectlocs="32,1905;16,1905;13,1906;10,1908;7,1909;6,1912;4,1914;2,1917;1,1920;1,1924;0,1927;0,1935;1,1939;1,1942;16,1957;31,1957;34,1956;37,1955;44,1948;45,1947;20,1947;19,1945;17,1941;17,1939;16,1937;16,1926;17,1924;17,1921;18,1920;18,1918;19,1917;20,1917;22,1915;45,1915;44,1914;42,1913;41,1911;36,1906;32,1905" o:connectangles="0,0,0,0,0,0,0,0,0,0,0,0,0,0,0,0,0,0,0,0,0,0,0,0,0,0,0,0,0,0,0,0,0,0,0,0,0,0,0"/>
                  </v:shape>
                  <v:shape id="Freeform 181" o:spid="_x0000_s1205" style="position:absolute;left:6450;top:1902;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aT8UA&#10;AADdAAAADwAAAGRycy9kb3ducmV2LnhtbERP22rCQBB9L/gPywi+SN14QUp0E0pFEFpajKX4OGbH&#10;JJidDdnVpH/vFoS+zeFcZ532phY3al1lWcF0EoEgzq2uuFDwfdg+v4BwHlljbZkU/JKDNBk8rTHW&#10;tuM93TJfiBDCLkYFpfdNLKXLSzLoJrYhDtzZtgZ9gG0hdYtdCDe1nEXRUhqsODSU2NBbSfkluxoF&#10;5y/9cZqP35vluOqynD+PP3azUGo07F9XIDz1/l/8cO90mD9fTOHvm3CC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NpPxQAAAN0AAAAPAAAAAAAAAAAAAAAAAJgCAABkcnMv&#10;ZG93bnJldi54bWxQSwUGAAAAAAQABAD1AAAAigMAAAAA&#10;" path="m45,13r-19,l28,15r1,l30,16r,2l31,21r,19l30,41r,1l29,43r-1,l26,45r19,l46,43r,-3l47,37r1,-4l48,25,46,18r,-2l45,13xe" stroked="f">
                    <v:path arrowok="t" o:connecttype="custom" o:connectlocs="45,1915;26,1915;28,1917;29,1917;30,1918;30,1920;31,1923;31,1942;30,1943;30,1944;29,1945;28,1945;26,1947;45,1947;46,1945;46,1942;47,1939;48,1935;48,1927;46,1920;46,1918;45,1915" o:connectangles="0,0,0,0,0,0,0,0,0,0,0,0,0,0,0,0,0,0,0,0,0,0"/>
                  </v:shape>
                  <v:shape id="Freeform 182" o:spid="_x0000_s1206" style="position:absolute;left:6450;top:1902;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EOMQA&#10;AADdAAAADwAAAGRycy9kb3ducmV2LnhtbERPTWvCQBC9F/wPywhexGyqIhJdpbQIhZaKUcTjmB2T&#10;YHY2ZLcm/fduQfA2j/c5y3VnKnGjxpWWFbxGMQjizOqScwWH/WY0B+E8ssbKMin4IwfrVe9liYm2&#10;Le/olvpchBB2CSoovK8TKV1WkEEX2Zo4cBfbGPQBNrnUDbYh3FRyHMczabDk0FBgTe8FZdf01yi4&#10;bPX3eTL8qmfDsk0z/jkd7cdUqUG/e1uA8NT5p/jh/tRh/mQ6hv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RDjEAAAA3QAAAA8AAAAAAAAAAAAAAAAAmAIAAGRycy9k&#10;b3ducmV2LnhtbFBLBQYAAAAABAAEAPUAAACJAwAAAAA=&#10;" path="m95,l86,r,1l96,1,95,xe" stroked="f">
                    <v:path arrowok="t" o:connecttype="custom" o:connectlocs="95,1902;86,1902;86,1903;96,1903;95,1902" o:connectangles="0,0,0,0,0"/>
                  </v:shape>
                  <v:shape id="Picture 183" o:spid="_x0000_s1207" type="#_x0000_t75" style="position:absolute;left:6845;top:1720;width:279;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1MvDAAAA3QAAAA8AAABkcnMvZG93bnJldi54bWxET82KwjAQvi/4DmEEL4umalmkNoqIogcP&#10;u+oDDM3YljaT0kRbffrNgrC3+fh+J133phYPal1pWcF0EoEgzqwuOVdwvezHCxDOI2usLZOCJzlY&#10;rwYfKSbadvxDj7PPRQhhl6CCwvsmkdJlBRl0E9sQB+5mW4M+wDaXusUuhJtazqLoSxosOTQU2NC2&#10;oKw6342CuDm84ujYfZ5Kvl0s7+Lq+W2VGg37zRKEp97/i9/uow7z5/Ec/r4JJ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pPUy8MAAADdAAAADwAAAAAAAAAAAAAAAACf&#10;AgAAZHJzL2Rvd25yZXYueG1sUEsFBgAAAAAEAAQA9wAAAI8DAAAAAA==&#10;">
                    <v:imagedata r:id="rId90" o:title=""/>
                  </v:shape>
                </v:group>
                <v:group id="Group 184" o:spid="_x0000_s1208" style="position:absolute;left:36576;top:11731;width:197;height:743" coordorigin="7410,1637" coordsize="3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85" o:spid="_x0000_s1209" style="position:absolute;left:7410;top:1637;width:31;height:102;visibility:visible;mso-wrap-style:square;v-text-anchor:top" coordsize="3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kssQA&#10;AADdAAAADwAAAGRycy9kb3ducmV2LnhtbERP30vDMBB+H/g/hBN8c8ncJlKXDZkKQ0FslbHHoznb&#10;YnMJSezqf28Gwt7u4/t5q81oezFQiJ1jDbOpAkFcO9Nxo+Hz4/n6DkRMyAZ7x6ThlyJs1heTFRbG&#10;HbmkoUqNyCEcC9TQpuQLKWPdksU4dZ44c18uWEwZhkaagMccbnt5o9SttNhxbmjR07al+rv6sRqU&#10;OjzNt4/+vaxmXg79/vXlDYPWV5fjwz2IRGM6i//dO5PnzxdLOH2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pLLEAAAA3QAAAA8AAAAAAAAAAAAAAAAAmAIAAGRycy9k&#10;b3ducmV2LnhtbFBLBQYAAAAABAAEAPUAAACJAwAAAAA=&#10;" path="m31,101r-20,l12,102r18,l31,101xe" stroked="f">
                    <v:path arrowok="t" o:connecttype="custom" o:connectlocs="31,1738;11,1738;12,1739;30,1739;31,1738" o:connectangles="0,0,0,0,0"/>
                  </v:shape>
                  <v:shape id="Freeform 186" o:spid="_x0000_s1210" style="position:absolute;left:7410;top:1637;width:31;height:102;visibility:visible;mso-wrap-style:square;v-text-anchor:top" coordsize="3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6xcQA&#10;AADdAAAADwAAAGRycy9kb3ducmV2LnhtbERPTUsDMRC9C/6HMII3m9SWItumpVQFsSB2ldLjsJnu&#10;Lt1MQhK323/fCIK3ebzPWawG24meQmwdaxiPFAjiypmWaw3fX68PTyBiQjbYOSYNF4qwWt7eLLAw&#10;7sw76stUixzCsUANTUq+kDJWDVmMI+eJM3d0wWLKMNTSBDzncNvJR6Vm0mLLuaFBT5uGqlP5YzUo&#10;dXiZbJ79564ce9l3++37Bwat7++G9RxEoiH9i//cbybPn0xn8PtNP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OsXEAAAA3QAAAA8AAAAAAAAAAAAAAAAAmAIAAGRycy9k&#10;b3ducmV2LnhtbFBLBQYAAAAABAAEAPUAAACJAwAAAAA=&#10;" path="m67,18r-20,l11,97r-1,1l10,101r22,l32,100r2,l67,22r,-4xe" stroked="f">
                    <v:path arrowok="t" o:connecttype="custom" o:connectlocs="67,1655;47,1655;11,1734;10,1735;10,1738;32,1738;32,1737;34,1737;67,1659;67,1655" o:connectangles="0,0,0,0,0,0,0,0,0,0"/>
                  </v:shape>
                  <v:shape id="Freeform 187" o:spid="_x0000_s1211" style="position:absolute;left:7410;top:1637;width:31;height:102;visibility:visible;mso-wrap-style:square;v-text-anchor:top" coordsize="3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fXsQA&#10;AADdAAAADwAAAGRycy9kb3ducmV2LnhtbERP30vDMBB+H/g/hBN8c8ncmFKXDZkKQ0FslbHHoznb&#10;YnMJSezqf28Gwt7u4/t5q81oezFQiJ1jDbOpAkFcO9Nxo+Hz4/n6DkRMyAZ7x6ThlyJs1heTFRbG&#10;HbmkoUqNyCEcC9TQpuQLKWPdksU4dZ44c18uWEwZhkaagMccbnt5o9RSWuw4N7ToadtS/V39WA1K&#10;HZ7m20f/XlYzL4d+//ryhkHrq8vx4R5EojGdxf/uncnz54tbOH2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n17EAAAA3QAAAA8AAAAAAAAAAAAAAAAAmAIAAGRycy9k&#10;b3ducmV2LnhtbFBLBQYAAAAABAAEAPUAAACJAwAAAAA=&#10;" path="m67,l2,r,1l1,2r,3l,6r,6l1,14r,2l2,17r,1l68,18r,-1l70,14,70,4,67,1,67,xe" stroked="f">
                    <v:path arrowok="t" o:connecttype="custom" o:connectlocs="67,1637;2,1637;2,1638;1,1639;1,1642;0,1643;0,1649;1,1651;1,1653;2,1654;2,1655;68,1655;68,1654;70,1651;70,1641;67,1638;67,1637" o:connectangles="0,0,0,0,0,0,0,0,0,0,0,0,0,0,0,0,0"/>
                  </v:shape>
                </v:group>
                <v:group id="Group 188" o:spid="_x0000_s1212" style="position:absolute;left:37093;top:11731;width:426;height:758" coordorigin="7493,1635" coordsize="67,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89" o:spid="_x0000_s1213" style="position:absolute;left:7493;top:1635;width:67;height:104;visibility:visible;mso-wrap-style:square;v-text-anchor:top" coordsize="6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Nq8QA&#10;AADdAAAADwAAAGRycy9kb3ducmV2LnhtbERPTWvCQBC9F/wPywje6qZRapu6igiKRxtL6XGanSZp&#10;dmdDdo3x37uFgrd5vM9ZrgdrRE+drx0reJomIIgLp2suFXycdo8vIHxA1mgck4IreVivRg9LzLS7&#10;8Dv1eShFDGGfoYIqhDaT0hcVWfRT1xJH7sd1FkOEXSl1h5cYbo1Mk+RZWqw5NlTY0raiosnPVkFq&#10;9s1ia8om//w+9rPzYu5+0y+lJuNh8wYi0BDu4n/3Qcf5s/kr/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zavEAAAA3QAAAA8AAAAAAAAAAAAAAAAAmAIAAGRycy9k&#10;b3ducmV2LnhtbFBLBQYAAAAABAAEAPUAAACJAwAAAAA=&#10;" path="m63,19r-32,l32,20r1,l38,25r,1l39,28r,10l38,39r-1,3l36,45r-1,1l33,50r-2,4l29,56r-3,4l5,81r,1l2,85r,1l1,86r,1l,88r,14l1,102r1,1l2,104r64,l67,103r,-15l66,87r-41,l36,75r6,-6l47,63r3,-3l54,55r3,-4l60,46r1,-3l62,40r1,-3l63,20r,-1xe" stroked="f">
                    <v:path arrowok="t" o:connecttype="custom" o:connectlocs="63,1654;31,1654;32,1655;33,1655;38,1660;38,1661;39,1663;39,1673;38,1674;37,1677;36,1680;35,1681;33,1685;31,1689;29,1691;26,1695;5,1716;5,1717;2,1720;2,1721;1,1721;1,1722;0,1723;0,1737;1,1737;2,1738;2,1739;66,1739;67,1738;67,1723;66,1722;25,1722;36,1710;42,1704;47,1698;50,1695;54,1690;57,1686;60,1681;61,1678;62,1675;63,1672;63,1655;63,1654" o:connectangles="0,0,0,0,0,0,0,0,0,0,0,0,0,0,0,0,0,0,0,0,0,0,0,0,0,0,0,0,0,0,0,0,0,0,0,0,0,0,0,0,0,0,0,0"/>
                  </v:shape>
                  <v:shape id="Freeform 190" o:spid="_x0000_s1214" style="position:absolute;left:7493;top:1635;width:67;height:104;visibility:visible;mso-wrap-style:square;v-text-anchor:top" coordsize="6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y68YA&#10;AADdAAAADwAAAGRycy9kb3ducmV2LnhtbESPQU/DMAyF70j8h8hI3Fi6DthUlk3TpCGOUBDi6DWm&#10;7Zo4VZN15d/jAxI3W+/5vc/r7eSdGmmIbWAD81kGirgKtuXawMf74W4FKiZkiy4wGfihCNvN9dUa&#10;Cxsu/EZjmWolIRwLNNCk1Bdax6ohj3EWemLRvsPgMck61NoOeJFw73SeZY/aY8vS0GBP+4aqrjx7&#10;A7l77pZ7V3fl5/F1XJyX9+GUfxlzezPtnkAlmtK/+e/6xQr+4kH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fy68YAAADdAAAADwAAAAAAAAAAAAAAAACYAgAAZHJz&#10;L2Rvd25yZXYueG1sUEsFBgAAAAAEAAQA9QAAAIsDAAAAAA==&#10;" path="m37,l29,,26,1r-3,l19,2r-2,l14,4r-2,l9,6,8,6,6,8,5,8,2,10r,16l6,26,7,25r1,l11,24r1,-2l13,22r2,-2l18,20r2,-1l63,19,61,16r,-3l54,6,50,4,47,2,37,xe" stroked="f">
                    <v:path arrowok="t" o:connecttype="custom" o:connectlocs="37,1635;29,1635;26,1636;23,1636;19,1637;17,1637;14,1639;12,1639;9,1641;8,1641;6,1643;5,1643;2,1645;2,1661;6,1661;7,1660;8,1660;11,1659;12,1657;13,1657;15,1655;18,1655;20,1654;63,1654;61,1651;61,1648;54,1641;50,1639;47,1637;37,1635" o:connectangles="0,0,0,0,0,0,0,0,0,0,0,0,0,0,0,0,0,0,0,0,0,0,0,0,0,0,0,0,0,0"/>
                  </v:shape>
                </v:group>
                <v:group id="Group 191" o:spid="_x0000_s1215" style="position:absolute;left:37611;top:11731;width:686;height:779" coordorigin="7572,1635"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92" o:spid="_x0000_s1216" style="position:absolute;left:7572;top:1635;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nlcQA&#10;AADdAAAADwAAAGRycy9kb3ducmV2LnhtbERPS2vCQBC+F/oflin0Is2maktJXaUUil4UjJLzkJ08&#10;2uxsyG5M9Ne7gtDbfHzPWaxG04gTda62rOA1ikEQ51bXXCo4Hn5ePkA4j6yxsUwKzuRgtXx8WGCi&#10;7cB7OqW+FCGEXYIKKu/bREqXV2TQRbYlDlxhO4M+wK6UusMhhJtGTuP4XRqsOTRU2NJ3Rflf2hsF&#10;vx6zws0HzvrjNtul/eRyWJNSz0/j1ycIT6P/F9/dGx3mz96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p5XEAAAA3QAAAA8AAAAAAAAAAAAAAAAAmAIAAGRycy9k&#10;b3ducmV2LnhtbFBLBQYAAAAABAAEAPUAAACJAwAAAAA=&#10;" path="m97,l84,r,1l83,1r,1l82,2,10,102r-2,1l8,105r2,1l22,106r2,-2l25,104r,-1l97,4,98,3r,-2l97,xe" stroked="f">
                    <v:path arrowok="t" o:connecttype="custom" o:connectlocs="97,1635;84,1635;84,1636;83,1636;83,1637;82,1637;10,1737;8,1738;8,1740;10,1741;22,1741;24,1739;25,1739;25,1738;97,1639;98,1638;98,1636;97,1635" o:connectangles="0,0,0,0,0,0,0,0,0,0,0,0,0,0,0,0,0,0"/>
                  </v:shape>
                  <v:shape id="Freeform 193" o:spid="_x0000_s1217" style="position:absolute;left:7572;top:1635;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CDsMA&#10;AADdAAAADwAAAGRycy9kb3ducmV2LnhtbERPS2vCQBC+C/6HZYReSt34pKSuIoK0lwpGyXnIjklq&#10;djZkNyb117uFgrf5+J6z2vSmEjdqXGlZwWQcgSDOrC45V3A+7d/eQTiPrLGyTAp+ycFmPRysMNa2&#10;4yPdEp+LEMIuRgWF93UspcsKMujGtiYO3MU2Bn2ATS51g10IN5WcRtFSGiw5NBRY066g7Jq0RsGP&#10;x/Ti5h2n7fk7PSTt6/30SUq9jPrtBwhPvX+K/91fOsyfLWbw90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CDsMAAADdAAAADwAAAAAAAAAAAAAAAACYAgAAZHJzL2Rv&#10;d25yZXYueG1sUEsFBgAAAAAEAAQA9QAAAIgDAAAAAA==&#10;" path="m90,51r-10,l77,52r-3,2l71,55r-6,6l61,72r,18l62,92r2,4l70,102r3,1l76,104r4,1l89,105r3,-1l95,103r3,-1l101,100r1,-2l104,96r1,-2l82,94r,-1l80,93,78,91r,-4l77,86r,-14l78,69r,-3l79,66r1,-2l80,63r26,l104,62r-2,-5l100,55,96,54,94,52,90,51xe" stroked="f">
                    <v:path arrowok="t" o:connecttype="custom" o:connectlocs="90,1686;80,1686;77,1687;74,1689;71,1690;65,1696;61,1707;61,1725;62,1727;64,1731;70,1737;73,1738;76,1739;80,1740;89,1740;92,1739;95,1738;98,1737;101,1735;102,1733;104,1731;105,1729;82,1729;82,1728;80,1728;78,1726;78,1722;77,1721;77,1707;78,1704;78,1701;79,1701;80,1699;80,1698;106,1698;104,1697;102,1692;100,1690;96,1689;94,1687;90,1686" o:connectangles="0,0,0,0,0,0,0,0,0,0,0,0,0,0,0,0,0,0,0,0,0,0,0,0,0,0,0,0,0,0,0,0,0,0,0,0,0,0,0,0,0"/>
                  </v:shape>
                  <v:shape id="Freeform 194" o:spid="_x0000_s1218" style="position:absolute;left:7572;top:1635;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aesMA&#10;AADdAAAADwAAAGRycy9kb3ducmV2LnhtbERPS2vCQBC+F/wPywi9FN3UFxJdRQrSXiwYJechOybR&#10;7GzIbkzqr3cLhd7m43vOetubStypcaVlBe/jCARxZnXJuYLzaT9agnAeWWNlmRT8kIPtZvCyxljb&#10;jo90T3wuQgi7GBUU3texlC4ryKAb25o4cBfbGPQBNrnUDXYh3FRyEkULabDk0FBgTR8FZbekNQqu&#10;HtOLm3WctudD+p20b4/TJyn1Oux3KxCeev8v/nN/6TB/Op/B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aesMAAADdAAAADwAAAAAAAAAAAAAAAACYAgAAZHJzL2Rv&#10;d25yZXYueG1sUEsFBgAAAAAEAAQA9QAAAIgDAAAAAA==&#10;" path="m106,63r-17,l89,64r2,3l92,69r,18l91,90r-1,l90,92r-2,2l105,94r1,-2l107,90r1,-4l108,72r-1,-4l107,64r-1,-1xe" stroked="f">
                    <v:path arrowok="t" o:connecttype="custom" o:connectlocs="106,1698;89,1698;89,1699;91,1702;92,1704;92,1722;91,1725;90,1725;90,1727;88,1729;105,1729;106,1727;107,1725;108,1721;108,1707;107,1703;107,1699;106,1698" o:connectangles="0,0,0,0,0,0,0,0,0,0,0,0,0,0,0,0,0,0"/>
                  </v:shape>
                  <v:shape id="Freeform 195" o:spid="_x0000_s1219" style="position:absolute;left:7572;top:1635;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4cMA&#10;AADdAAAADwAAAGRycy9kb3ducmV2LnhtbERPTWvCQBC9F/wPywi9FN1Uq0h0FSlIe7FglJyH7JhE&#10;s7MhuzGpv94tFLzN433OatObStyocaVlBe/jCARxZnXJuYLTcTdagHAeWWNlmRT8koPNevCywljb&#10;jg90S3wuQgi7GBUU3texlC4ryKAb25o4cGfbGPQBNrnUDXYh3FRyEkVzabDk0FBgTZ8FZdekNQou&#10;HtOz++g4bU/79Cdp3+7HL1LqddhvlyA89f4p/nd/6zB/OpvB3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A/4cMAAADdAAAADwAAAAAAAAAAAAAAAACYAgAAZHJzL2Rv&#10;d25yZXYueG1sUEsFBgAAAAAEAAQA9QAAAIgDAAAAAA==&#10;" path="m29,1l19,1,16,2,13,3,10,4,7,6,5,8,4,10,1,18r,2l,25,,36r1,3l1,42r1,3l5,46r2,3l8,51r4,1l14,54r5,1l28,55r3,-1l34,52r3,-1l43,45r1,-2l19,43,17,40r,-3l16,36r,-16l17,19r,-4l18,14r1,l19,13r25,l43,12,42,9,41,6,38,4,35,3,32,2,29,1xe" stroked="f">
                    <v:path arrowok="t" o:connecttype="custom" o:connectlocs="29,1636;19,1636;16,1637;13,1638;10,1639;7,1641;5,1643;4,1645;1,1653;1,1655;0,1660;0,1671;1,1674;1,1677;2,1680;5,1681;7,1684;8,1686;12,1687;14,1689;19,1690;28,1690;31,1689;34,1687;37,1686;43,1680;44,1678;19,1678;17,1675;17,1672;16,1671;16,1655;17,1654;17,1650;18,1649;19,1649;19,1648;44,1648;43,1647;42,1644;41,1641;38,1639;35,1638;32,1637;29,1636" o:connectangles="0,0,0,0,0,0,0,0,0,0,0,0,0,0,0,0,0,0,0,0,0,0,0,0,0,0,0,0,0,0,0,0,0,0,0,0,0,0,0,0,0,0,0,0,0"/>
                  </v:shape>
                  <v:shape id="Freeform 196" o:spid="_x0000_s1220" style="position:absolute;left:7572;top:1635;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hlsMA&#10;AADdAAAADwAAAGRycy9kb3ducmV2LnhtbERPTWvCQBC9C/6HZQQvRTdalZK6ihRKe1EwSs5DdkzS&#10;ZmdDdmNSf70rFLzN433OetubSlypcaVlBbNpBII4s7rkXMH59Dl5A+E8ssbKMin4IwfbzXCwxljb&#10;jo90TXwuQgi7GBUU3texlC4ryKCb2po4cBfbGPQBNrnUDXYh3FRyHkUrabDk0FBgTR8FZb9JaxT8&#10;eEwvbtFx2p736SFpX26nL1JqPOp37yA89f4p/nd/6zD/dbmCxzfh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KhlsMAAADdAAAADwAAAAAAAAAAAAAAAACYAgAAZHJzL2Rv&#10;d25yZXYueG1sUEsFBgAAAAAEAAQA9QAAAIgDAAAAAA==&#10;" path="m44,13r-16,l28,14r1,l29,15r1,1l31,19r,18l30,39r-1,l29,42r-1,1l44,43r,-1l46,39r1,-5l47,20,46,18r,-4l44,13xe" stroked="f">
                    <v:path arrowok="t" o:connecttype="custom" o:connectlocs="44,1648;28,1648;28,1649;29,1649;29,1650;30,1651;31,1654;31,1672;30,1674;29,1674;29,1677;28,1678;44,1678;44,1677;46,1674;47,1669;47,1655;46,1653;46,1649;44,1648" o:connectangles="0,0,0,0,0,0,0,0,0,0,0,0,0,0,0,0,0,0,0,0"/>
                  </v:shape>
                </v:group>
                <v:group id="Group 197" o:spid="_x0000_s1221" style="position:absolute;left:40112;top:11214;width:433;height:742" coordorigin="7972,1570" coordsize="6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98" o:spid="_x0000_s1222" style="position:absolute;left:7972;top:1570;width:68;height:102;visibility:visible;mso-wrap-style:square;v-text-anchor:top" coordsize="6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a58cA&#10;AADdAAAADwAAAGRycy9kb3ducmV2LnhtbESPQWvCQBCF74X+h2UK3upGbYtEV5FCQaiIpgoeh+yY&#10;pM3OhuyapP++cxB6m+G9ee+b5XpwteqoDZVnA5NxAoo497biwsDp6+N5DipEZIu1ZzLwSwHWq8eH&#10;JabW93ykLouFkhAOKRooY2xSrUNeksMw9g2xaFffOoyytoW2LfYS7mo9TZI37bBiaSixofeS8p/s&#10;5gzE2b5/+ey73eVw2Gy/p7vzJHO1MaOnYbMAFWmI/+b79dYK/uxV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WufHAAAA3QAAAA8AAAAAAAAAAAAAAAAAmAIAAGRy&#10;cy9kb3ducmV2LnhtbFBLBQYAAAAABAAEAPUAAACMAwAAAAA=&#10;" path="m66,l2,,,2,,17r1,l2,18r43,l9,97r,4l10,101r,1l30,102r2,-3l66,21r,-1l67,19r,-2l68,14,68,3r-1,l67,1,66,xe" stroked="f">
                    <v:path arrowok="t" o:connecttype="custom" o:connectlocs="66,1570;2,1570;0,1572;0,1587;1,1587;2,1588;45,1588;9,1667;9,1671;10,1671;10,1672;30,1672;32,1669;66,1591;66,1590;67,1589;67,1587;68,1584;68,1573;67,1573;67,1571;66,1570" o:connectangles="0,0,0,0,0,0,0,0,0,0,0,0,0,0,0,0,0,0,0,0,0,0"/>
                  </v:shape>
                </v:group>
                <v:group id="Group 199" o:spid="_x0000_s1223" style="position:absolute;left:40630;top:11214;width:432;height:742" coordorigin="8053,1570" coordsize="6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200" o:spid="_x0000_s1224" style="position:absolute;left:8053;top:1570;width:68;height:102;visibility:visible;mso-wrap-style:square;v-text-anchor:top" coordsize="6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cXMYA&#10;AADdAAAADwAAAGRycy9kb3ducmV2LnhtbESPQWvCQBCF74X+h2UKvdWNWqREV5FCQagUjRU8Dtkx&#10;iWZnQ3abpP/eOQjeZnhv3vtmsRpcrTpqQ+XZwHiUgCLOva24MPB7+Hr7ABUissXaMxn4pwCr5fPT&#10;AlPre95Tl8VCSQiHFA2UMTap1iEvyWEY+YZYtLNvHUZZ20LbFnsJd7WeJMlMO6xYGkps6LOk/Jr9&#10;OQNx+tO/f/fd9rTbrTeXyfY4zlxtzOvLsJ6DijTEh/l+vbGCP50J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cXMYAAADdAAAADwAAAAAAAAAAAAAAAACYAgAAZHJz&#10;L2Rvd25yZXYueG1sUEsFBgAAAAAEAAQA9QAAAIsDAAAAAA==&#10;" path="m67,l3,,,2,,17r1,l3,18r43,l10,97r,4l11,102r19,l30,101r1,l33,99,66,21r,-1l67,19r,-2l69,14,69,3,67,2,67,xe" stroked="f">
                    <v:path arrowok="t" o:connecttype="custom" o:connectlocs="67,1570;3,1570;0,1572;0,1587;1,1587;3,1588;46,1588;10,1667;10,1671;11,1672;30,1672;30,1671;31,1671;33,1669;66,1591;66,1590;67,1589;67,1587;69,1584;69,1573;67,1572;67,1570" o:connectangles="0,0,0,0,0,0,0,0,0,0,0,0,0,0,0,0,0,0,0,0,0,0"/>
                  </v:shape>
                </v:group>
                <v:group id="Group 201" o:spid="_x0000_s1225" style="position:absolute;left:41148;top:11214;width:686;height:779" coordorigin="8132,1567"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202" o:spid="_x0000_s1226" style="position:absolute;left:8132;top:1567;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tKMMA&#10;AADdAAAADwAAAGRycy9kb3ducmV2LnhtbERPS2vCQBC+C/0PyxR6kbrxQSipqxShtBcFo+Q8ZMck&#10;bXY2ZDcm+utdQfA2H99zluvB1OJMrassK5hOIhDEudUVFwqOh+/3DxDOI2usLZOCCzlYr15GS0y0&#10;7XlP59QXIoSwS1BB6X2TSOnykgy6iW2IA3eyrUEfYFtI3WIfwk0tZ1EUS4MVh4YSG9qUlP+nnVHw&#10;5zE7uUXPWXfcZru0G18PP6TU2+vw9QnC0+Cf4of7V4f583gG9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tKMMAAADdAAAADwAAAAAAAAAAAAAAAACYAgAAZHJzL2Rv&#10;d25yZXYueG1sUEsFBgAAAAAEAAQA9QAAAIgDAAAAAA==&#10;" path="m23,106r-13,l11,107r12,l23,106xe" stroked="f">
                    <v:path arrowok="t" o:connecttype="custom" o:connectlocs="23,1673;10,1673;11,1674;23,1674;23,1673" o:connectangles="0,0,0,0,0"/>
                  </v:shape>
                  <v:shape id="Freeform 203" o:spid="_x0000_s1227" style="position:absolute;left:8132;top:1567;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Is8QA&#10;AADdAAAADwAAAGRycy9kb3ducmV2LnhtbERPTWvCQBC9C/0Pywi9SN1YJZSYjRShtJcWjJLzkB2T&#10;aHY2ZDcm7a/vFgre5vE+J91NphU36l1jWcFqGYEgLq1uuFJwOr49vYBwHllja5kUfJODXfYwSzHR&#10;duQD3XJfiRDCLkEFtfddIqUrazLolrYjDtzZ9gZ9gH0ldY9jCDetfI6iWBpsODTU2NG+pvKaD0bB&#10;xWNxdpuRi+H0WXzlw+Ln+E5KPc6n1y0IT5O/i//dHzrMX8dr+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yLPEAAAA3QAAAA8AAAAAAAAAAAAAAAAAmAIAAGRycy9k&#10;b3ducmV2LnhtbFBLBQYAAAAABAAEAPUAAACJAwAAAAA=&#10;" path="m99,3l82,3,11,102r-1,2l9,104r,2l24,106r,-1l26,105,98,5,99,4r,-1xe" stroked="f">
                    <v:path arrowok="t" o:connecttype="custom" o:connectlocs="99,1570;82,1570;11,1669;10,1671;9,1671;9,1673;24,1673;24,1672;26,1672;98,1572;99,1571;99,1570" o:connectangles="0,0,0,0,0,0,0,0,0,0,0,0"/>
                  </v:shape>
                  <v:shape id="Freeform 204" o:spid="_x0000_s1228" style="position:absolute;left:8132;top:1567;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Qx8MA&#10;AADdAAAADwAAAGRycy9kb3ducmV2LnhtbERPTWvCQBC9F/wPywheim5qRSS6ihTEXiwYJechOybR&#10;7GzIbkzqr+8WBG/zeJ+z2vSmEndqXGlZwcckAkGcWV1yruB82o0XIJxH1lhZJgW/5GCzHrytMNa2&#10;4yPdE5+LEMIuRgWF93UspcsKMugmtiYO3MU2Bn2ATS51g10IN5WcRtFcGiw5NBRY01dB2S1pjYKr&#10;x/TiZh2n7fmQ/iTt++O0J6VGw367BOGp9y/x0/2tw/zP+Qz+vw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BQx8MAAADdAAAADwAAAAAAAAAAAAAAAACYAgAAZHJzL2Rv&#10;d25yZXYueG1sUEsFBgAAAAAEAAQA9QAAAIgDAAAAAA==&#10;" path="m90,52r-8,l71,56r-1,2l68,60r-3,2l64,65r,4l62,72r,15l63,90r1,3l65,96r1,3l69,101r5,3l81,106r8,l106,94r-25,l80,93r,-1l78,90r,-6l77,82r,-6l78,74r,-6l82,64r25,l105,60r-5,-4l98,54,90,52xe" stroked="f">
                    <v:path arrowok="t" o:connecttype="custom" o:connectlocs="90,1619;82,1619;71,1623;70,1625;68,1627;65,1629;64,1632;64,1636;62,1639;62,1654;63,1657;64,1660;65,1663;66,1666;69,1668;74,1671;81,1673;89,1673;106,1661;81,1661;80,1660;80,1659;78,1657;78,1651;77,1649;77,1643;78,1641;78,1635;82,1631;107,1631;105,1627;100,1623;98,1621;90,1619" o:connectangles="0,0,0,0,0,0,0,0,0,0,0,0,0,0,0,0,0,0,0,0,0,0,0,0,0,0,0,0,0,0,0,0,0,0"/>
                  </v:shape>
                  <v:shape id="Freeform 205" o:spid="_x0000_s1229" style="position:absolute;left:8132;top:1567;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1XMMA&#10;AADdAAAADwAAAGRycy9kb3ducmV2LnhtbERPTWvCQBC9C/6HZQQvRTdalZK6ihRKe1EwSs5DdkzS&#10;ZmdDdmNSf70rFLzN433OetubSlypcaVlBbNpBII4s7rkXMH59Dl5A+E8ssbKMin4IwfbzXCwxljb&#10;jo90TXwuQgi7GBUU3texlC4ryKCb2po4cBfbGPQBNrnUDXYh3FRyHkUrabDk0FBgTR8FZb9JaxT8&#10;eEwvbtFx2p736SFpX26nL1JqPOp37yA89f4p/nd/6zD/dbWExzfh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1XMMAAADdAAAADwAAAAAAAAAAAAAAAACYAgAAZHJzL2Rv&#10;d25yZXYueG1sUEsFBgAAAAAEAAQA9QAAAIgDAAAAAA==&#10;" path="m107,64r-18,l90,65r,1l92,68r1,2l93,74r1,2l94,82r-1,2l93,88r-1,2l92,93r-2,l89,94r17,l106,93r1,-3l108,87r,-18l107,65r,-1xe" stroked="f">
                    <v:path arrowok="t" o:connecttype="custom" o:connectlocs="107,1631;89,1631;90,1632;90,1633;92,1635;93,1637;93,1641;94,1643;94,1649;93,1651;93,1655;92,1657;92,1660;90,1660;89,1661;106,1661;106,1660;107,1657;108,1654;108,1636;107,1632;107,1631" o:connectangles="0,0,0,0,0,0,0,0,0,0,0,0,0,0,0,0,0,0,0,0,0,0"/>
                  </v:shape>
                  <v:shape id="Freeform 206" o:spid="_x0000_s1230" style="position:absolute;left:8132;top:1567;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rK8MA&#10;AADdAAAADwAAAGRycy9kb3ducmV2LnhtbERPTWvCQBC9F/wPywheim5qS5DoKiIUvbTQKDkP2TGJ&#10;ZmdDdmPS/vquIHibx/uc1WYwtbhR6yrLCt5mEQji3OqKCwWn4+d0AcJ5ZI21ZVLwSw4269HLChNt&#10;e/6hW+oLEULYJaig9L5JpHR5SQbdzDbEgTvb1qAPsC2kbrEP4aaW8yiKpcGKQ0OJDe1Kyq9pZxRc&#10;PGZn99Fz1p2+su+0e/077kmpyXjYLkF4GvxT/HAfdJj/Hsdw/ya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5rK8MAAADdAAAADwAAAAAAAAAAAAAAAACYAgAAZHJzL2Rv&#10;d25yZXYueG1sUEsFBgAAAAAEAAQA9QAAAIgDAAAAAA==&#10;" path="m29,2r-8,l14,4,9,6,4,11,3,15r,3l,21,,36r2,4l3,42r1,4l10,52r2,1l20,56r8,l35,53r3,-1l44,46r,-2l20,44,18,42r,-1l17,40r,-6l16,32r,-6l17,23r,-6l18,16r,-1l20,15r2,-3l45,12,44,10,41,6,36,4,29,2xe" stroked="f">
                    <v:path arrowok="t" o:connecttype="custom" o:connectlocs="29,1569;21,1569;14,1571;9,1573;4,1578;3,1582;3,1585;0,1588;0,1603;2,1607;3,1609;4,1613;10,1619;12,1620;20,1623;28,1623;35,1620;38,1619;44,1613;44,1611;20,1611;18,1609;18,1608;17,1607;17,1601;16,1599;16,1593;17,1590;17,1584;18,1583;18,1582;20,1582;22,1579;45,1579;44,1577;41,1573;36,1571;29,1569" o:connectangles="0,0,0,0,0,0,0,0,0,0,0,0,0,0,0,0,0,0,0,0,0,0,0,0,0,0,0,0,0,0,0,0,0,0,0,0,0,0"/>
                  </v:shape>
                  <v:shape id="Freeform 207" o:spid="_x0000_s1231" style="position:absolute;left:8132;top:1567;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OsMMA&#10;AADdAAAADwAAAGRycy9kb3ducmV2LnhtbERPTWvCQBC9F/wPywi9FN1Ui0p0FSlIe7FglJyH7JhE&#10;s7MhuzGpv94tFLzN433OatObStyocaVlBe/jCARxZnXJuYLTcTdagHAeWWNlmRT8koPNevCywljb&#10;jg90S3wuQgi7GBUU3texlC4ryKAb25o4cGfbGPQBNrnUDXYh3FRyEkUzabDk0FBgTZ8FZdekNQou&#10;HtOz++g4bU/79Cdp3+7HL1LqddhvlyA89f4p/nd/6zB/OpvD3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LOsMMAAADdAAAADwAAAAAAAAAAAAAAAACYAgAAZHJzL2Rv&#10;d25yZXYueG1sUEsFBgAAAAAEAAQA9QAAAIgDAAAAAA==&#10;" path="m45,12r-18,l29,15r1,2l32,17r,6l33,26r,6l32,33r,7l30,40r,1l28,44r16,l45,42r1,-2l47,35r,-17l46,15,45,12xe" stroked="f">
                    <v:path arrowok="t" o:connecttype="custom" o:connectlocs="45,1579;27,1579;29,1582;30,1584;32,1584;32,1590;33,1593;33,1599;32,1600;32,1607;30,1607;30,1608;28,1611;44,1611;45,1609;46,1607;47,1602;47,1585;46,1582;45,1579" o:connectangles="0,0,0,0,0,0,0,0,0,0,0,0,0,0,0,0,0,0,0,0"/>
                  </v:shape>
                  <v:shape id="Freeform 208" o:spid="_x0000_s1232" style="position:absolute;left:8132;top:1567;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awsYA&#10;AADdAAAADwAAAGRycy9kb3ducmV2LnhtbESPQWvCQBCF74X+h2UKvZS6sRaR1FVKQdqLQqPkPGTH&#10;JJqdDdmNSfvrnYPgbYb35r1vluvRNepCXag9G5hOElDEhbc1lwYO+83rAlSIyBYbz2TgjwKsV48P&#10;S0ytH/iXLlkslYRwSNFAFWObah2KihyGiW+JRTv6zmGUtSu17XCQcNfotySZa4c1S0OFLX1VVJyz&#10;3hk4RcyP4X3gvD9s813Wv/zvv8mY56fx8wNUpDHezbfrHyv4s7ngyj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1awsYAAADdAAAADwAAAAAAAAAAAAAAAACYAgAAZHJz&#10;L2Rvd25yZXYueG1sUEsFBgAAAAAEAAQA9QAAAIsDAAAAAA==&#10;" path="m98,l86,,84,2r,1l100,3,98,xe" stroked="f">
                    <v:path arrowok="t" o:connecttype="custom" o:connectlocs="98,1567;86,1567;84,1569;84,1570;100,1570;98,1567" o:connectangles="0,0,0,0,0,0"/>
                  </v:shape>
                </v:group>
                <v:group id="Group 209" o:spid="_x0000_s1233" style="position:absolute;left:43735;top:11041;width:185;height:743" coordorigin="8532,1542" coordsize="2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210" o:spid="_x0000_s1234" style="position:absolute;left:8532;top:1542;width:29;height:102;visibility:visible;mso-wrap-style:square;v-text-anchor:top" coordsize="2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P88kA&#10;AADdAAAADwAAAGRycy9kb3ducmV2LnhtbESPT2vCQBDF70K/wzKFXkrd+AerqauItKAgSG2heBuy&#10;YxKanY3Z1aT99J1DwdsM7817v5kvO1epKzWh9Gxg0E9AEWfelpwb+Px4e5qCChHZYuWZDPxQgOXi&#10;rjfH1PqW3+l6iLmSEA4pGihirFOtQ1aQw9D3NbFoJ984jLI2ubYNthLuKj1Mkol2WLI0FFjTuqDs&#10;+3BxBugy+xqtHk/n7aZ9Zbff+envcWzMw323egEVqYs38//1xgr+6Fn45Rs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JP88kAAADdAAAADwAAAAAAAAAAAAAAAACYAgAA&#10;ZHJzL2Rvd25yZXYueG1sUEsFBgAAAAAEAAQA9QAAAI4DAAAAAA==&#10;" path="m29,101r-15,l16,102r12,l29,101xe" stroked="f">
                    <v:path arrowok="t" o:connecttype="custom" o:connectlocs="29,1643;14,1643;16,1644;28,1644;29,1643" o:connectangles="0,0,0,0,0"/>
                  </v:shape>
                  <v:shape id="Freeform 211" o:spid="_x0000_s1235" style="position:absolute;left:8532;top:1542;width:29;height:102;visibility:visible;mso-wrap-style:square;v-text-anchor:top" coordsize="2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qaMYA&#10;AADdAAAADwAAAGRycy9kb3ducmV2LnhtbERPTWvCQBC9F/oflhF6KbqxkVajq4goKAilWijehuyY&#10;hGZnY3ZNUn99Vyj0No/3ObNFZ0rRUO0KywqGgwgEcWp1wZmCz+OmPwbhPLLG0jIp+CEHi/njwwwT&#10;bVv+oObgMxFC2CWoIPe+SqR0aU4G3cBWxIE729qgD7DOpK6xDeGmlC9R9CoNFhwacqxolVP6fbga&#10;BXSdfMXL5/Nlt23XbN73dnw7jZR66nXLKQhPnf8X/7m3OsyP34Zw/ya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7qaMYAAADdAAAADwAAAAAAAAAAAAAAAACYAgAAZHJz&#10;L2Rvd25yZXYueG1sUEsFBgAAAAAEAAQA9QAAAIsDAAAAAA==&#10;" path="m67,l2,,1,1r,3l,5,,15r1,1l1,17r46,l10,97r,4l32,101r,-2l67,22r,-4l68,17,68,1r-1,l67,xe" stroked="f">
                    <v:path arrowok="t" o:connecttype="custom" o:connectlocs="67,1542;2,1542;1,1543;1,1546;0,1547;0,1557;1,1558;1,1559;47,1559;10,1639;10,1643;32,1643;32,1641;67,1564;67,1560;68,1559;68,1543;67,1543;67,1542" o:connectangles="0,0,0,0,0,0,0,0,0,0,0,0,0,0,0,0,0,0,0"/>
                  </v:shape>
                </v:group>
                <v:group id="Group 212" o:spid="_x0000_s1236" style="position:absolute;left:44167;top:11041;width:445;height:772" coordorigin="8612,1540" coordsize="7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213" o:spid="_x0000_s1237" style="position:absolute;left:8612;top:1540;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Nq8MA&#10;AADdAAAADwAAAGRycy9kb3ducmV2LnhtbERP22rCQBB9L/Qflin0rW5aoZXUVaRFahGKNf2AMTtm&#10;g9nZkB1N/HtXEPo2h3Od6XzwjTpRF+vABp5HGSjiMtiaKwN/xfJpAioKssUmMBk4U4T57P5uirkN&#10;Pf/SaSuVSiEcczTgRNpc61g68hhHoSVO3D50HiXBrtK2wz6F+0a/ZNmr9lhzanDY0oej8rA9egP2&#10;cyF1X0xk9y1f7vCzKdabvjDm8WFYvIMSGuRffHOvbJo/fhvD9Zt0gp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Nq8MAAADdAAAADwAAAAAAAAAAAAAAAACYAgAAZHJzL2Rv&#10;d25yZXYueG1sUEsFBgAAAAAEAAQA9QAAAIgDAAAAAA==&#10;" path="m10,86r-5,l5,101r1,l8,102r1,l10,103r4,l15,104r2,1l33,105r5,-1l44,103r3,-2l52,99r2,-3l58,93r3,-4l15,89,14,87r-3,l10,86xe" stroked="f">
                    <v:path arrowok="t" o:connecttype="custom" o:connectlocs="10,1626;5,1626;5,1641;6,1641;8,1642;9,1642;10,1643;14,1643;15,1644;17,1645;33,1645;38,1644;44,1643;47,1641;52,1639;54,1636;58,1633;61,1629;15,1629;14,1627;11,1627;10,1626" o:connectangles="0,0,0,0,0,0,0,0,0,0,0,0,0,0,0,0,0,0,0,0,0,0"/>
                  </v:shape>
                  <v:shape id="Freeform 214" o:spid="_x0000_s1238" style="position:absolute;left:8612;top:1540;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V38MA&#10;AADdAAAADwAAAGRycy9kb3ducmV2LnhtbERP22rCQBB9L/Qflin4VjfW0kp0FalIWwpFjR8wZsds&#10;MDsbslOT/n23UOjbHM51FqvBN+pKXawDG5iMM1DEZbA1VwaOxfZ+BioKssUmMBn4pgir5e3NAnMb&#10;et7T9SCVSiEcczTgRNpc61g68hjHoSVO3Dl0HiXBrtK2wz6F+0Y/ZNmT9lhzanDY0ouj8nL48gbs&#10;Zi11X8zk9C6v7vK5Kz52fWHM6G5Yz0EJDfIv/nO/2TR/+vwI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kV38MAAADdAAAADwAAAAAAAAAAAAAAAACYAgAAZHJzL2Rv&#10;d25yZXYueG1sUEsFBgAAAAAEAAQA9QAAAIgDAAAAAA==&#10;" path="m70,60r-19,l51,65r-1,3l50,72r-2,2l47,78r-2,2l44,83r-3,2l38,87r-3,2l61,89r4,-6l66,79,69,69r1,-3l70,60xe" stroked="f">
                    <v:path arrowok="t" o:connecttype="custom" o:connectlocs="70,1600;51,1600;51,1605;50,1608;50,1612;48,1614;47,1618;45,1620;44,1623;41,1625;38,1627;35,1629;61,1629;65,1623;66,1619;69,1609;70,1606;70,1600" o:connectangles="0,0,0,0,0,0,0,0,0,0,0,0,0,0,0,0,0,0"/>
                  </v:shape>
                  <v:shape id="Freeform 215" o:spid="_x0000_s1239" style="position:absolute;left:8612;top:1540;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wRMMA&#10;AADdAAAADwAAAGRycy9kb3ducmV2LnhtbERP22rCQBB9L/Qflin4VjdW2kp0FalIWwpFjR8wZsds&#10;MDsbslOT/n23UOjbHM51FqvBN+pKXawDG5iMM1DEZbA1VwaOxfZ+BioKssUmMBn4pgir5e3NAnMb&#10;et7T9SCVSiEcczTgRNpc61g68hjHoSVO3Dl0HiXBrtK2wz6F+0Y/ZNmT9lhzanDY0ouj8nL48gbs&#10;Zi11X8zk9C6v7vK5Kz52fWHM6G5Yz0EJDfIv/nO/2TR/+vwI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WwRMMAAADdAAAADwAAAAAAAAAAAAAAAACYAgAAZHJzL2Rv&#10;d25yZXYueG1sUEsFBgAAAAAEAAQA9QAAAIgDAAAAAA==&#10;" path="m41,l30,,26,1,21,3,16,5,9,9,6,13,5,17,3,21,2,26,,30,,44r3,4l3,53r2,2l6,59r4,1l17,65r4,1l39,66r2,-1l46,63r2,-1l51,60r19,l70,50r-41,l27,48r-1,l23,47r,-3l22,43,21,41r,-12l22,26r,-2l24,21r2,-2l27,18r2,l30,17r3,-2l66,15,64,13,62,12,60,8,58,7,56,5,52,3,48,1r-3,l41,xe" stroked="f">
                    <v:path arrowok="t" o:connecttype="custom" o:connectlocs="41,1540;30,1540;26,1541;21,1543;16,1545;9,1549;6,1553;5,1557;3,1561;2,1566;0,1570;0,1584;3,1588;3,1593;5,1595;6,1599;10,1600;17,1605;21,1606;39,1606;41,1605;46,1603;48,1602;51,1600;70,1600;70,1590;29,1590;27,1588;26,1588;23,1587;23,1584;22,1583;21,1581;21,1569;22,1566;22,1564;24,1561;26,1559;27,1558;29,1558;30,1557;33,1555;66,1555;64,1553;62,1552;60,1548;58,1547;56,1545;52,1543;48,1541;45,1541;41,1540" o:connectangles="0,0,0,0,0,0,0,0,0,0,0,0,0,0,0,0,0,0,0,0,0,0,0,0,0,0,0,0,0,0,0,0,0,0,0,0,0,0,0,0,0,0,0,0,0,0,0,0,0,0,0,0"/>
                  </v:shape>
                  <v:shape id="Freeform 216" o:spid="_x0000_s1240" style="position:absolute;left:8612;top:1540;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uM8MA&#10;AADdAAAADwAAAGRycy9kb3ducmV2LnhtbERP22rCQBB9L/Qflin4VjdtwUrqKtIiVQrFmn7AmB2z&#10;wexsyI4m/n1XEPo2h3Od2WLwjTpTF+vABp7GGSjiMtiaKwO/xepxCioKssUmMBm4UITF/P5uhrkN&#10;Pf/QeSeVSiEcczTgRNpc61g68hjHoSVO3CF0HiXBrtK2wz6F+0Y/Z9lEe6w5NThs6d1RedydvAH7&#10;sZS6L6ay38inO35vi69tXxgzehiWb6CEBvkX39xrm+a/vE7g+k0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cuM8MAAADdAAAADwAAAAAAAAAAAAAAAACYAgAAZHJzL2Rv&#10;d25yZXYueG1sUEsFBgAAAAAEAAQA9QAAAIgDAAAAAA==&#10;" path="m66,15r-28,l40,17r1,1l44,18r2,1l46,21r1,3l50,31r,14l47,47r-1,1l44,49r-4,1l70,50r,-19l68,24r,-4l66,17r,-2xe" stroked="f">
                    <v:path arrowok="t" o:connecttype="custom" o:connectlocs="66,1555;38,1555;40,1557;41,1558;44,1558;46,1559;46,1561;47,1564;50,1571;50,1585;47,1587;46,1588;44,1589;40,1590;70,1590;70,1571;68,1564;68,1560;66,1557;66,1555" o:connectangles="0,0,0,0,0,0,0,0,0,0,0,0,0,0,0,0,0,0,0,0"/>
                  </v:shape>
                </v:group>
                <v:group id="Group 217" o:spid="_x0000_s1241" style="position:absolute;left:44771;top:10955;width:686;height:786" coordorigin="8694,1539" coordsize="10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218" o:spid="_x0000_s1242" style="position:absolute;left:8694;top:1539;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pEMoA&#10;AADdAAAADwAAAGRycy9kb3ducmV2LnhtbESPQU/CQBCF7yT+h82YcDGyFSKaykKUIBg9GMAYj5Pu&#10;0DZ2Z5vdtRR/vXMw4TaT9+a9b2aL3jWqoxBrzwZuRhko4sLbmksDH/vn63tQMSFbbDyTgRNFWMwv&#10;BjPMrT/ylrpdKpWEcMzRQJVSm2sdi4ocxpFviUU7+OAwyRpKbQMeJdw1epxlU+2wZmmosKVlRcX3&#10;7scZeOs2k9un7aa5+nxfucP66/d1GvbGDC/7xwdQifp0Nv9fv1jBn9wJrnwjI+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qRDKAAAA3QAAAA8AAAAAAAAAAAAAAAAAmAIA&#10;AGRycy9kb3ducmV2LnhtbFBLBQYAAAAABAAEAPUAAACPAwAAAAA=&#10;" path="m20,106r-9,l12,108r6,l20,106xe" stroked="f">
                    <v:path arrowok="t" o:connecttype="custom" o:connectlocs="20,1645;11,1645;12,1647;18,1647;20,1645" o:connectangles="0,0,0,0,0"/>
                  </v:shape>
                  <v:shape id="Freeform 219" o:spid="_x0000_s1243" style="position:absolute;left:8694;top:1539;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Mi8cA&#10;AADdAAAADwAAAGRycy9kb3ducmV2LnhtbERPS2sCMRC+F/ofwhS8FM1WqW23RlHxUdqDqKX0OGzG&#10;3aWbyZLEdfXXm0Kht/n4njOatKYSDTlfWlbw0EtAEGdWl5wr+Nwvu88gfEDWWFkmBWfyMBnf3oww&#10;1fbEW2p2IRcxhH2KCooQ6lRKnxVk0PdsTRy5g3UGQ4Qul9rhKYabSvaTZCgNlhwbCqxpXlD2szsa&#10;BR/NevA4266r+6/NwhxW35f3odsr1blrp68gArXhX/znftNx/uDpBX6/iSfI8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DIvHAAAA3QAAAA8AAAAAAAAAAAAAAAAAmAIAAGRy&#10;cy9kb3ducmV2LnhtbFBLBQYAAAAABAAEAPUAAACMAwAAAAA=&#10;" path="m97,1l84,1r,1l82,2r,1l8,102r,4l23,106r,-1l24,105r1,-1l97,4r1,l98,2,97,1xe" stroked="f">
                    <v:path arrowok="t" o:connecttype="custom" o:connectlocs="97,1540;84,1540;84,1541;82,1541;82,1542;8,1641;8,1645;23,1645;23,1644;24,1644;25,1643;97,1543;98,1543;98,1541;97,1540" o:connectangles="0,0,0,0,0,0,0,0,0,0,0,0,0,0,0"/>
                  </v:shape>
                  <v:shape id="Freeform 220" o:spid="_x0000_s1244" style="position:absolute;left:8694;top:1539;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VMckA&#10;AADdAAAADwAAAGRycy9kb3ducmV2LnhtbESPQU/CQBCF7yT+h82YcCGyRSIhlYUoETB6MIAxHifd&#10;oW3szja7S6n+eudg4m0m78173yxWvWtURyHWng1Mxhko4sLbmksD78fNzRxUTMgWG89k4JsirJZX&#10;gwXm1l94T90hlUpCOOZooEqpzbWORUUO49i3xKKdfHCYZA2ltgEvEu4afZtlM+2wZmmosKV1RcXX&#10;4ewMvHa76d3jfteMPt6e3Gn7+fMyC0djhtf9wz2oRH36N/9dP1vBn86FX76REf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3VMckAAADdAAAADwAAAAAAAAAAAAAAAACYAgAA&#10;ZHJzL2Rvd25yZXYueG1sUEsFBgAAAAAEAAQA9QAAAI4DAAAAAA==&#10;" path="m89,52r-9,l73,55r-5,2l64,62r,4l61,69r,21l62,93r2,3l66,98r1,2l70,103r3,1l76,105r3,1l88,106r4,-1l95,104r3,-1l100,100r4,-4l105,94r-26,l79,93,78,92r,-1l77,88r,-3l76,81r,-7l77,72r,-3l78,68r,-1l82,63r22,l103,61r-1,-4l98,56,96,55,89,52xe" stroked="f">
                    <v:path arrowok="t" o:connecttype="custom" o:connectlocs="89,1591;80,1591;73,1594;68,1596;64,1601;64,1605;61,1608;61,1629;62,1632;64,1635;66,1637;67,1639;70,1642;73,1643;76,1644;79,1645;88,1645;92,1644;95,1643;98,1642;100,1639;104,1635;105,1633;79,1633;79,1632;78,1631;78,1630;77,1627;77,1624;76,1620;76,1613;77,1611;77,1608;78,1607;78,1606;82,1602;104,1602;103,1600;102,1596;98,1595;96,1594;89,1591" o:connectangles="0,0,0,0,0,0,0,0,0,0,0,0,0,0,0,0,0,0,0,0,0,0,0,0,0,0,0,0,0,0,0,0,0,0,0,0,0,0,0,0,0,0"/>
                  </v:shape>
                  <v:shape id="Freeform 221" o:spid="_x0000_s1245" style="position:absolute;left:8694;top:1539;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wqsYA&#10;AADdAAAADwAAAGRycy9kb3ducmV2LnhtbERPS2sCMRC+F/wPYQQvpWatVGRrFFuqFnsoPpAeh824&#10;u7iZLElc1/56UxB6m4/vOZNZayrRkPOlZQWDfgKCOLO65FzBfrd4GoPwAVljZZkUXMnDbNp5mGCq&#10;7YU31GxDLmII+xQVFCHUqZQ+K8ig79uaOHJH6wyGCF0utcNLDDeVfE6SkTRYcmwosKb3grLT9mwU&#10;fDWr4cvbZlU9Hr4/zHH587seuZ1SvW47fwURqA3/4rv7U8f5w/EA/r6JJ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FwqsYAAADdAAAADwAAAAAAAAAAAAAAAACYAgAAZHJz&#10;L2Rvd25yZXYueG1sUEsFBgAAAAAEAAQA9QAAAIsDAAAAAA==&#10;" path="m104,63r-18,l89,66r1,l90,67r1,1l91,69r1,3l92,88r-2,3l90,92r-2,2l105,94r1,-1l106,90r2,-8l108,72r-1,-3l106,66r-2,-3xe" stroked="f">
                    <v:path arrowok="t" o:connecttype="custom" o:connectlocs="104,1602;86,1602;89,1605;90,1605;90,1606;91,1607;91,1608;92,1611;92,1627;90,1630;90,1631;88,1633;105,1633;106,1632;106,1629;108,1621;108,1611;107,1608;106,1605;104,1602" o:connectangles="0,0,0,0,0,0,0,0,0,0,0,0,0,0,0,0,0,0,0,0"/>
                  </v:shape>
                  <v:shape id="Freeform 222" o:spid="_x0000_s1246" style="position:absolute;left:8694;top:1539;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u3cYA&#10;AADdAAAADwAAAGRycy9kb3ducmV2LnhtbERPS2sCMRC+F/wPYYReSs2qVGRrFC2tFnsoPpAeh824&#10;u7iZLElc1/56UxB6m4/vOZNZayrRkPOlZQX9XgKCOLO65FzBfvfxPAbhA7LGyjIpuJKH2bTzMMFU&#10;2wtvqNmGXMQQ9ikqKEKoUyl9VpBB37M1ceSO1hkMEbpcaoeXGG4qOUiSkTRYcmwosKa3grLT9mwU&#10;fDWr4ctis6qeDt/v5rj8+V2P3E6px247fwURqA3/4rv7U8f5w/EA/r6JJ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Pu3cYAAADdAAAADwAAAAAAAAAAAAAAAACYAgAAZHJz&#10;L2Rvd25yZXYueG1sUEsFBgAAAAAEAAQA9QAAAIsDAAAAAA==&#10;" path="m31,2l16,2,12,4,7,7,2,12r,2l,19,,39r1,4l2,45r3,3l6,50r2,2l12,54r2,1l31,55r3,-1l37,52r1,-2l43,45r1,-1l20,44,19,43r-1,l16,38r,-4l14,31r,-9l16,21r,-2l17,18r,-2l18,15r,-1l19,14r1,-1l43,13,42,10,41,7,37,6,35,4,31,2xe" stroked="f">
                    <v:path arrowok="t" o:connecttype="custom" o:connectlocs="31,1541;16,1541;12,1543;7,1546;2,1551;2,1553;0,1558;0,1578;1,1582;2,1584;5,1587;6,1589;8,1591;12,1593;14,1594;31,1594;34,1593;37,1591;38,1589;43,1584;44,1583;20,1583;19,1582;18,1582;16,1577;16,1573;14,1570;14,1561;16,1560;16,1558;17,1557;17,1555;18,1554;18,1553;19,1553;20,1552;43,1552;42,1549;41,1546;37,1545;35,1543;31,1541" o:connectangles="0,0,0,0,0,0,0,0,0,0,0,0,0,0,0,0,0,0,0,0,0,0,0,0,0,0,0,0,0,0,0,0,0,0,0,0,0,0,0,0,0,0"/>
                  </v:shape>
                  <v:shape id="Freeform 223" o:spid="_x0000_s1247" style="position:absolute;left:8694;top:1539;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LRscA&#10;AADdAAAADwAAAGRycy9kb3ducmV2LnhtbERPTUvDQBC9C/0PywhexGw0WErMtqhoK+1B0op4HLLT&#10;JDQ7G3bXNPXXu0LB2zze5xSL0XRiIOdbywpukxQEcWV1y7WCj93rzQyED8gaO8uk4EQeFvPJRYG5&#10;tkcuadiGWsQQ9jkqaELocyl91ZBBn9ieOHJ76wyGCF0ttcNjDDedvEvTqTTYcmxosKfnhqrD9tso&#10;2Ayr7P6pXHXXn+8vZr/8+llP3U6pq8vx8QFEoDH8i8/uNx3nZ7MM/r6JJ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PS0bHAAAA3QAAAA8AAAAAAAAAAAAAAAAAmAIAAGRy&#10;cy9kb3ducmV2LnhtbFBLBQYAAAAABAAEAPUAAACMAwAAAAA=&#10;" path="m43,13r-18,l26,14r2,l29,15r,1l30,18r,1l31,21r,17l29,40r,2l28,43r-2,l26,44r18,l44,43r2,-4l46,36r1,-4l47,21,46,19r,-5l43,13xe" stroked="f">
                    <v:path arrowok="t" o:connecttype="custom" o:connectlocs="43,1552;25,1552;26,1553;28,1553;29,1554;29,1555;30,1557;30,1558;31,1560;31,1577;29,1579;29,1581;28,1582;26,1582;26,1583;44,1583;44,1582;46,1578;46,1575;47,1571;47,1560;46,1558;46,1553;43,1552" o:connectangles="0,0,0,0,0,0,0,0,0,0,0,0,0,0,0,0,0,0,0,0,0,0,0,0"/>
                  </v:shape>
                  <v:shape id="Freeform 224" o:spid="_x0000_s1248" style="position:absolute;left:8694;top:1539;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TMscA&#10;AADdAAAADwAAAGRycy9kb3ducmV2LnhtbERPS2sCMRC+F/wPYQQvRbOtVmQ1SluslvYgPhCPw2bc&#10;XbqZLEm6rv31jVDobT6+58wWralEQ86XlhU8DBIQxJnVJecKDvu3/gSED8gaK8uk4EoeFvPO3QxT&#10;bS+8pWYXchFD2KeooAihTqX0WUEG/cDWxJE7W2cwROhyqR1eYrip5GOSjKXBkmNDgTW9FpR97b6N&#10;gs9mPXx62a6r++Nmac6r08/H2O2V6nXb5ymIQG34F/+533WcP5yM4PZNPE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0zLHAAAA3QAAAA8AAAAAAAAAAAAAAAAAmAIAAGRy&#10;cy9kb3ducmV2LnhtbFBLBQYAAAAABAAEAPUAAACMAwAAAAA=&#10;" path="m96,l85,r,1l96,1,96,xe" stroked="f">
                    <v:path arrowok="t" o:connecttype="custom" o:connectlocs="96,1539;85,1539;85,1540;96,1540;96,1539" o:connectangles="0,0,0,0,0"/>
                  </v:shape>
                  <v:shape id="Picture 225" o:spid="_x0000_s1249" type="#_x0000_t75" style="position:absolute;left:9086;top:1483;width:281;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crGXBAAAA3QAAAA8AAABkcnMvZG93bnJldi54bWxET01rAjEQvRf8D2EEbzWrYtlujSKK4K1o&#10;t/fpZppdTCbLJurqr28Eobd5vM9ZrHpnxYW60HhWMBlnIIgrrxs2Csqv3WsOIkRkjdYzKbhRgNVy&#10;8LLAQvsrH+hyjEakEA4FKqhjbAspQ1WTwzD2LXHifn3nMCbYGak7vKZwZ+U0y96kw4ZTQ40tbWqq&#10;TsezU/BzsvHzvSxtg4bP3wdzL+f7rVKjYb/+ABGpj//ip3uv0/xZPofHN+kE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crGXBAAAA3QAAAA8AAAAAAAAAAAAAAAAAnwIA&#10;AGRycy9kb3ducmV2LnhtbFBLBQYAAAAABAAEAPcAAACNAwAAAAA=&#10;">
                    <v:imagedata r:id="rId91" o:title=""/>
                  </v:shape>
                  <v:shape id="Picture 226" o:spid="_x0000_s1250" type="#_x0000_t75" style="position:absolute;left:9648;top:1452;width:281;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bx3CAAAA3QAAAA8AAABkcnMvZG93bnJldi54bWxET91qwjAUvhf2DuEIuxFNVZDSGaUTlF1s&#10;oNUHODRnabE5KUnU7u2XwcC78/H9nvV2sJ24kw+tYwXzWQaCuHa6ZaPgct5PcxAhImvsHJOCHwqw&#10;3byM1lho9+AT3atoRArhUKCCJsa+kDLUDVkMM9cTJ+7beYsxQW+k9vhI4baTiyxbSYstp4YGe9o1&#10;VF+rm1Vg6MvsDnP0ZXmcXN6XQ51r86nU63go30BEGuJT/O/+0Gn+Ml/B3zfpB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Xm8dwgAAAN0AAAAPAAAAAAAAAAAAAAAAAJ8C&#10;AABkcnMvZG93bnJldi54bWxQSwUGAAAAAAQABAD3AAAAjgMAAAAA&#10;">
                    <v:imagedata r:id="rId92" o:title=""/>
                  </v:shape>
                  <v:shape id="Picture 227" o:spid="_x0000_s1251" type="#_x0000_t75" style="position:absolute;left:10208;top:1393;width:281;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HxHDAAAA3QAAAA8AAABkcnMvZG93bnJldi54bWxET9uKwjAQfRf2H8Is7IvY1FVUaqOIKAg+&#10;iO5+wNBML9pMShNr/XsjLOzbHM510nVvatFR6yrLCsZRDII4s7riQsHvz360AOE8ssbaMil4koP1&#10;6mOQYqLtg8/UXXwhQgi7BBWU3jeJlC4ryaCLbEMcuNy2Bn2AbSF1i48Qbmr5HcczabDi0FBiQ9uS&#10;stvlbhTcc3s6VuNnPuPrcH4a0q7rpzulvj77zRKEp97/i//cBx3mTxZzeH8TTp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AfEcMAAADdAAAADwAAAAAAAAAAAAAAAACf&#10;AgAAZHJzL2Rvd25yZXYueG1sUEsFBgAAAAAEAAQA9wAAAI8DAAAAAA==&#10;">
                    <v:imagedata r:id="rId93" o:title=""/>
                  </v:shape>
                </v:group>
                <v:group id="Group 228" o:spid="_x0000_s1252" style="position:absolute;left:948;top:6728;width:197;height:743" coordorigin="1802,954" coordsize="3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229" o:spid="_x0000_s1253" style="position:absolute;left:1802;top:954;width:31;height:102;visibility:visible;mso-wrap-style:square;v-text-anchor:top" coordsize="3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LcQA&#10;AADdAAAADwAAAGRycy9kb3ducmV2LnhtbERPTUsDMRC9C/6HMII3m9RCqdumpVQFsSB2ldLjsJnu&#10;Lt1MQhK323/fCIK3ebzPWawG24meQmwdaxiPFAjiypmWaw3fX68PMxAxIRvsHJOGC0VYLW9vFlgY&#10;d+Yd9WWqRQ7hWKCGJiVfSBmrhizGkfPEmTu6YDFlGGppAp5zuO3ko1JTabHl3NCgp01D1an8sRqU&#10;OrxMNs/+c1eOvey7/fb9A4PW93fDeg4i0ZD+xX/uN5PnT2ZP8PtNP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8FC3EAAAA3QAAAA8AAAAAAAAAAAAAAAAAmAIAAGRycy9k&#10;b3ducmV2LnhtbFBLBQYAAAAABAAEAPUAAACJAwAAAAA=&#10;" path="m32,101r-21,l12,102r18,l32,101xe" stroked="f">
                    <v:path arrowok="t" o:connecttype="custom" o:connectlocs="32,1055;11,1055;12,1056;30,1056;32,1055" o:connectangles="0,0,0,0,0"/>
                  </v:shape>
                  <v:shape id="Freeform 230" o:spid="_x0000_s1254" style="position:absolute;left:1802;top:954;width:31;height:102;visibility:visible;mso-wrap-style:square;v-text-anchor:top" coordsize="3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8rbcYA&#10;AADdAAAADwAAAGRycy9kb3ducmV2LnhtbESPQUsDMRCF74L/IYzgzSa1ILo2LVIVREHstkiPw2a6&#10;u7iZhCRu13/vHARvM7w3732zXE9+UCOl3Ae2MJ8ZUMRNcD23Fva756tbULkgOxwCk4UfyrBenZ8t&#10;sXLhxFsa69IqCeFcoYWulFhpnZuOPOZZiMSiHUPyWGRNrXYJTxLuB31tzI322LM0dBhp01HzVX97&#10;C8Ycnhabx/ixredRj8Pn2+s7JmsvL6aHe1CFpvJv/rt+cYK/uB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8rbcYAAADdAAAADwAAAAAAAAAAAAAAAACYAgAAZHJz&#10;L2Rvd25yZXYueG1sUEsFBgAAAAAEAAQA9QAAAIsDAAAAAA==&#10;" path="m68,l2,r,3l,4,,15r2,1l2,17r1,1l47,18,10,97r,4l33,101r,-2l68,22r,-4l69,17,69,1r-1,l68,xe" stroked="f">
                    <v:path arrowok="t" o:connecttype="custom" o:connectlocs="68,954;2,954;2,957;0,958;0,969;2,970;2,971;3,972;47,972;10,1051;10,1055;33,1055;33,1053;68,976;68,972;69,971;69,955;68,955;68,954" o:connectangles="0,0,0,0,0,0,0,0,0,0,0,0,0,0,0,0,0,0,0"/>
                  </v:shape>
                </v:group>
                <v:group id="Group 231" o:spid="_x0000_s1255" style="position:absolute;left:1466;top:6728;width:451;height:772" coordorigin="1884,952" coordsize="7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232" o:spid="_x0000_s1256" style="position:absolute;left:1884;top:952;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NocQA&#10;AADdAAAADwAAAGRycy9kb3ducmV2LnhtbERPTWvCQBC9C/6HZQq9SN00FdHUNUihNAdBTOzB25Cd&#10;JqHZ2ZDdJum/dwsFb/N4n7NLJ9OKgXrXWFbwvIxAEJdWN1wpuBTvTxsQziNrbC2Tgl9ykO7nsx0m&#10;2o58piH3lQgh7BJUUHvfJVK6siaDbmk74sB92d6gD7CvpO5xDOGmlXEUraXBhkNDjR291VR+5z9G&#10;QXaV3eXzNC7kR35qCzdxeVyxUo8P0+EVhKfJ38X/7kyH+S/bGP6+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DaHEAAAA3QAAAA8AAAAAAAAAAAAAAAAAmAIAAGRycy9k&#10;b3ducmV2LnhtbFBLBQYAAAAABAAEAPUAAACJAwAAAAA=&#10;" path="m48,l38,,32,1,28,3,23,5,4,32,2,36,1,41r,8l,53r,8l1,66r,13l4,83r,2l8,95r3,3l13,99r3,3l19,103r3,1l26,105r15,l50,103r4,-1l59,98r6,-6l66,90r-35,l29,89,28,87,26,85,24,84r,-3l22,79r,-8l20,67r,-6l23,59r1,l26,57r2,l30,56r2,l34,55r34,l66,50,61,45r-41,l20,38r2,-3l23,30r1,-3l26,25r2,-2l32,18r4,-1l64,17r,-2l65,14r,-6l64,8r,-2l62,5r,-2l60,3,59,2r-4,l54,1r-4,l48,xe" stroked="f">
                    <v:path arrowok="t" o:connecttype="custom" o:connectlocs="38,952;28,955;4,984;1,993;0,1005;1,1018;4,1035;8,1047;13,1051;19,1055;26,1057;50,1055;59,1050;66,1042;29,1041;26,1037;24,1033;22,1023;20,1013;24,1011;28,1009;32,1008;68,1007;61,997;20,990;23,982;26,977;32,970;64,969;65,966;64,960;62,957;60,955;55,954;50,953" o:connectangles="0,0,0,0,0,0,0,0,0,0,0,0,0,0,0,0,0,0,0,0,0,0,0,0,0,0,0,0,0,0,0,0,0,0,0"/>
                  </v:shape>
                  <v:shape id="Freeform 233" o:spid="_x0000_s1257" style="position:absolute;left:1884;top:952;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oOsQA&#10;AADdAAAADwAAAGRycy9kb3ducmV2LnhtbERPTWvCQBC9C/6HZYReSrNpU0RTV5GCNIeCGNODtyE7&#10;TYLZ2ZBdTfrvu4LgbR7vc1ab0bTiSr1rLCt4jWIQxKXVDVcKiuPuZQHCeWSNrWVS8EcONuvpZIWp&#10;tgMf6Jr7SoQQdikqqL3vUildWZNBF9mOOHC/tjfoA+wrqXscQrhp5Vscz6XBhkNDjR191lSe84tR&#10;kJ1kV/zsh2f5le/boxu5/H5npZ5m4/YDhKfRP8R3d6bD/GSZwO2bc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qDrEAAAA3QAAAA8AAAAAAAAAAAAAAAAAmAIAAGRycy9k&#10;b3ducmV2LnhtbFBLBQYAAAAABAAEAPUAAACJAwAAAAA=&#10;" path="m68,55r-28,l41,56r2,1l44,57r3,2l47,60r1,1l49,63r,2l50,67r,10l48,81r,3l44,87r-2,2l41,90r25,l67,89,70,79r1,-4l71,65,68,55xe" stroked="f">
                    <v:path arrowok="t" o:connecttype="custom" o:connectlocs="68,1007;40,1007;41,1008;43,1009;44,1009;47,1011;47,1012;48,1013;49,1015;49,1017;50,1019;50,1029;48,1033;48,1036;44,1039;42,1041;41,1042;66,1042;67,1041;70,1031;71,1027;71,1017;68,1007" o:connectangles="0,0,0,0,0,0,0,0,0,0,0,0,0,0,0,0,0,0,0,0,0,0,0"/>
                  </v:shape>
                  <v:shape id="Freeform 234" o:spid="_x0000_s1258" style="position:absolute;left:1884;top:952;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wTsQA&#10;AADdAAAADwAAAGRycy9kb3ducmV2LnhtbERPTWvCQBC9F/wPyxS8iNnUBtHoKlIozaEgxnjwNmTH&#10;JDQ7G7Jbk/77bkHobR7vc7b70bTiTr1rLCt4iWIQxKXVDVcKivP7fAXCeWSNrWVS8EMO9rvJ0xZT&#10;bQc+0T33lQgh7FJUUHvfpVK6siaDLrIdceButjfoA+wrqXscQrhp5SKOl9Jgw6Ghxo7eaiq/8m+j&#10;ILvKrrgch5n8yI/t2Y1cfias1PR5PGxAeBr9v/jhznSY/7pO4O+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ME7EAAAA3QAAAA8AAAAAAAAAAAAAAAAAmAIAAGRycy9k&#10;b3ducmV2LnhtbFBLBQYAAAAABAAEAPUAAACJAwAAAAA=&#10;" path="m47,39r-7,l37,41r-6,l30,42r-2,l26,43r-2,l23,44r-1,l20,45r41,l59,43,54,42,47,39xe" stroked="f">
                    <v:path arrowok="t" o:connecttype="custom" o:connectlocs="47,991;40,991;37,993;31,993;30,994;28,994;26,995;24,995;23,996;22,996;20,997;61,997;59,995;54,994;47,991" o:connectangles="0,0,0,0,0,0,0,0,0,0,0,0,0,0,0"/>
                  </v:shape>
                  <v:shape id="Freeform 235" o:spid="_x0000_s1259" style="position:absolute;left:1884;top:952;width:71;height:106;visibility:visible;mso-wrap-style:square;v-text-anchor:top" coordsize="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V1cMA&#10;AADdAAAADwAAAGRycy9kb3ducmV2LnhtbERPS4vCMBC+C/sfwgheZE3Xx+J2jSKC6EEQqx72NjSz&#10;bbGZlCba+u+NIHibj+85s0VrSnGj2hWWFXwNIhDEqdUFZwpOx/XnFITzyBpLy6TgTg4W84/ODGNt&#10;Gz7QLfGZCCHsYlSQe1/FUro0J4NuYCviwP3b2qAPsM6krrEJ4aaUwyj6lgYLDg05VrTKKb0kV6Ng&#10;+yer03nf9OUm2ZdH13K6G7NSvW67/AXhqfVv8cu91WH+6Gc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aV1cMAAADdAAAADwAAAAAAAAAAAAAAAACYAgAAZHJzL2Rv&#10;d25yZXYueG1sUEsFBgAAAAAEAAQA9QAAAIgDAAAAAA==&#10;" path="m64,17r-11,l54,18r4,l59,19r3,l64,18r,-1xe" stroked="f">
                    <v:path arrowok="t" o:connecttype="custom" o:connectlocs="64,969;53,969;54,970;58,970;59,971;62,971;64,970;64,969" o:connectangles="0,0,0,0,0,0,0,0"/>
                  </v:shape>
                </v:group>
                <v:group id="Group 236" o:spid="_x0000_s1260" style="position:absolute;left:1984;top:6642;width:686;height:779" coordorigin="1964,952"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237" o:spid="_x0000_s1261" style="position:absolute;left:1964;top:952;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l8QA&#10;AADdAAAADwAAAGRycy9kb3ducmV2LnhtbERPTWvCQBC9C/0PyxR6kbppLa1GVxGhtBeFJpLzkB2T&#10;2OxsyG5M7K93C4K3ebzPWa4HU4szta6yrOBlEoEgzq2uuFBwSD+fZyCcR9ZYWyYFF3KwXj2Mlhhr&#10;2/MPnRNfiBDCLkYFpfdNLKXLSzLoJrYhDtzRtgZ9gG0hdYt9CDe1fI2id2mw4tBQYkPbkvLfpDMK&#10;Th6zo3vrOesOu2yfdOO/9IuUenocNgsQngZ/F9/c3zrMn84/4P+bc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vpfEAAAA3QAAAA8AAAAAAAAAAAAAAAAAmAIAAGRycy9k&#10;b3ducmV2LnhtbFBLBQYAAAAABAAEAPUAAACJAwAAAAA=&#10;" path="m20,105r-8,l14,107r4,l20,105xe" stroked="f">
                    <v:path arrowok="t" o:connecttype="custom" o:connectlocs="20,1057;12,1057;14,1059;18,1059;20,1057" o:connectangles="0,0,0,0,0"/>
                  </v:shape>
                  <v:shape id="Freeform 238" o:spid="_x0000_s1262" style="position:absolute;left:1964;top:952;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q5cYA&#10;AADdAAAADwAAAGRycy9kb3ducmV2LnhtbESPQWvCQBCF74X+h2UKXopuWotodJVSKPbSglFyHrJj&#10;EpudDdmNSf31nUOhtxnem/e+2exG16grdaH2bOBploAiLrytuTRwOr5Pl6BCRLbYeCYDPxRgt72/&#10;22Bq/cAHumaxVBLCIUUDVYxtqnUoKnIYZr4lFu3sO4dR1q7UtsNBwl2jn5NkoR3WLA0VtvRWUfGd&#10;9c7AJWJ+Di8D5/3pM//K+sfbcU/GTB7G1zWoSGP8N/9df1jBn68E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q5cYAAADdAAAADwAAAAAAAAAAAAAAAACYAgAAZHJz&#10;L2Rvd25yZXYueG1sUEsFBgAAAAAEAAQA9QAAAIsDAAAAAA==&#10;" path="m99,l84,r,1l83,1,82,2,9,102r,3l23,105r,-1l24,104r2,-1l98,3r1,l99,xe" stroked="f">
                    <v:path arrowok="t" o:connecttype="custom" o:connectlocs="99,952;84,952;84,953;83,953;82,954;9,1054;9,1057;23,1057;23,1056;24,1056;26,1055;98,955;99,955;99,952" o:connectangles="0,0,0,0,0,0,0,0,0,0,0,0,0,0"/>
                  </v:shape>
                  <v:shape id="Freeform 239" o:spid="_x0000_s1263" style="position:absolute;left:1964;top:952;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PfsMA&#10;AADdAAAADwAAAGRycy9kb3ducmV2LnhtbERPS2vCQBC+C/6HZQQvUjc+EE1dRQqlXioYJechOyZp&#10;s7MhuzFpf323IHibj+85231vKnGnxpWWFcymEQjizOqScwXXy/vLGoTzyBory6Tghxzsd8PBFmNt&#10;Oz7TPfG5CCHsYlRQeF/HUrqsIINuamviwN1sY9AH2ORSN9iFcFPJeRStpMGSQ0OBNb0VlH0nrVHw&#10;5TG9uWXHaXv9TE9JO/m9fJBS41F/eAXhqfdP8cN91GH+YrOB/2/C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SPfsMAAADdAAAADwAAAAAAAAAAAAAAAACYAgAAZHJzL2Rv&#10;d25yZXYueG1sUEsFBgAAAAAEAAQA9QAAAIgDAAAAAA==&#10;" path="m89,51r-8,l77,53r-2,1l71,55r-3,2l64,61r,4l62,67r,23l63,92r1,4l70,102r2,1l80,105r8,l93,104r2,-1l99,102r6,-6l106,93r-25,l78,91r,-1l77,87r,-1l76,84r,-11l77,71r,-2l78,67r,-1l81,63r25,l105,62r-1,-3l101,57,99,55,96,54,89,51xe" stroked="f">
                    <v:path arrowok="t" o:connecttype="custom" o:connectlocs="89,1003;81,1003;77,1005;75,1006;71,1007;68,1009;64,1013;64,1017;62,1019;62,1042;63,1044;64,1048;70,1054;72,1055;80,1057;88,1057;93,1056;95,1055;99,1054;105,1048;106,1045;81,1045;78,1043;78,1042;77,1039;77,1038;76,1036;76,1025;77,1023;77,1021;78,1019;78,1018;81,1015;106,1015;105,1014;104,1011;101,1009;99,1007;96,1006;89,1003" o:connectangles="0,0,0,0,0,0,0,0,0,0,0,0,0,0,0,0,0,0,0,0,0,0,0,0,0,0,0,0,0,0,0,0,0,0,0,0,0,0,0,0"/>
                  </v:shape>
                  <v:shape id="Freeform 240" o:spid="_x0000_s1264" style="position:absolute;left:1964;top:952;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AcUA&#10;AADdAAAADwAAAGRycy9kb3ducmV2LnhtbESPQWvCQBCF7wX/wzKCl1I3FSkldZUiSL1UMErOQ3ZM&#10;0mZnQ3ZjYn+9cxB6m+G9ee+b1WZ0jbpSF2rPBl7nCSjiwtuaSwPn0+7lHVSIyBYbz2TgRgE268nT&#10;ClPrBz7SNYulkhAOKRqoYmxTrUNRkcMw9y2xaBffOYyydqW2HQ4S7hq9SJI37bBmaaiwpW1FxW/W&#10;OwM/EfNLWA6c9+fv/JD1z3+nLzJmNh0/P0BFGuO/+XG9t4K/TIRfvpER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n4BxQAAAN0AAAAPAAAAAAAAAAAAAAAAAJgCAABkcnMv&#10;ZG93bnJldi54bWxQSwUGAAAAAAQABAD1AAAAigMAAAAA&#10;" path="m106,63r-18,l89,65r1,l90,66r2,1l92,69r1,2l93,85r-1,2l92,90r-2,l90,91r-2,2l106,93r,-1l107,90r,-5l108,81r,-7l107,71r,-6l106,63xe" stroked="f">
                    <v:path arrowok="t" o:connecttype="custom" o:connectlocs="106,1015;88,1015;89,1017;90,1017;90,1018;92,1019;92,1021;93,1023;93,1037;92,1039;92,1042;90,1042;90,1043;88,1045;106,1045;106,1044;107,1042;107,1037;108,1033;108,1026;107,1023;107,1017;106,1015" o:connectangles="0,0,0,0,0,0,0,0,0,0,0,0,0,0,0,0,0,0,0,0,0,0,0"/>
                  </v:shape>
                  <v:shape id="Freeform 241" o:spid="_x0000_s1265" style="position:absolute;left:1964;top:952;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bmsIA&#10;AADdAAAADwAAAGRycy9kb3ducmV2LnhtbERPTYvCMBC9C/sfwizsRTR1EZGuUWRh0YuCVXoemrHt&#10;2kxKk9rqrzeC4G0e73MWq95U4kqNKy0rmIwjEMSZ1SXnCk7Hv9EchPPIGivLpOBGDlbLj8ECY207&#10;PtA18bkIIexiVFB4X8dSuqwgg25sa+LAnW1j0AfY5FI32IVwU8nvKJpJgyWHhgJr+i0ouyStUfDv&#10;MT27acdpe9ql+6Qd3o8bUurrs1//gPDU+7f45d7qMH8aTeD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tuawgAAAN0AAAAPAAAAAAAAAAAAAAAAAJgCAABkcnMvZG93&#10;bnJldi54bWxQSwUGAAAAAAQABAD1AAAAhwMAAAAA&#10;" path="m28,1r-8,l16,2,14,3r-4,l3,11r,3l,17,,38r2,4l3,44r2,3l6,49r3,2l11,53r7,2l28,55r4,-1l34,53r4,-2l40,49r1,-2l44,44r,-1l20,43,17,41r,-2l16,37r,-1l15,33r,-10l16,20r,-2l17,17r,-2l21,12r23,l42,8,40,6,35,3,28,1xe" stroked="f">
                    <v:path arrowok="t" o:connecttype="custom" o:connectlocs="28,953;20,953;16,954;14,955;10,955;3,963;3,966;0,969;0,990;2,994;3,996;5,999;6,1001;9,1003;11,1005;18,1007;28,1007;32,1006;34,1005;38,1003;40,1001;41,999;44,996;44,995;20,995;17,993;17,991;16,989;16,988;15,985;15,975;16,972;16,970;17,969;17,967;21,964;44,964;42,960;40,958;35,955;28,953" o:connectangles="0,0,0,0,0,0,0,0,0,0,0,0,0,0,0,0,0,0,0,0,0,0,0,0,0,0,0,0,0,0,0,0,0,0,0,0,0,0,0,0,0"/>
                  </v:shape>
                  <v:shape id="Freeform 242" o:spid="_x0000_s1266" style="position:absolute;left:1964;top:952;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F7cMA&#10;AADdAAAADwAAAGRycy9kb3ducmV2LnhtbERPS2vCQBC+C/0PyxR6EbOpiEjqKlIo7aVCk5DzkJ08&#10;anY2ZDcm7a/vCgVv8/E9Z3+cTSeuNLjWsoLnKAZBXFrdcq0gz95WOxDOI2vsLJOCH3JwPDws9pho&#10;O/EXXVNfixDCLkEFjfd9IqUrGzLoItsTB66yg0Ef4FBLPeAUwk0n13G8lQZbDg0N9vTaUHlJR6Pg&#10;22NRuc3ExZh/Fud0XP5m76TU0+N8egHhafZ38b/7Q4f5m3gNt2/CC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BF7cMAAADdAAAADwAAAAAAAAAAAAAAAACYAgAAZHJzL2Rv&#10;d25yZXYueG1sUEsFBgAAAAAEAAQA9QAAAIgDAAAAAA==&#10;" path="m44,12r-18,l28,14r1,l29,15r1,2l30,18r2,2l32,35r-2,2l30,38r-1,1l29,41r-1,1l28,43r16,l45,42r1,-4l46,35r1,-4l47,24,46,20r,-6l44,12xe" stroked="f">
                    <v:path arrowok="t" o:connecttype="custom" o:connectlocs="44,964;26,964;28,966;29,966;29,967;30,969;30,970;32,972;32,987;30,989;30,990;29,991;29,993;28,994;28,995;44,995;45,994;46,990;46,987;47,983;47,976;46,972;46,966;44,964" o:connectangles="0,0,0,0,0,0,0,0,0,0,0,0,0,0,0,0,0,0,0,0,0,0,0,0"/>
                  </v:shape>
                  <v:shape id="Picture 243" o:spid="_x0000_s1267" type="#_x0000_t75" style="position:absolute;left:2359;top:857;width:279;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AuyHBAAAA3QAAAA8AAABkcnMvZG93bnJldi54bWxET99rwjAQfh/4P4QT9rYmbkOlGosbDNze&#10;VvX9aK5tsLmUJtX63y+Dwd7u4/t522JynbjSEKxnDYtMgSCuvLHcaDgdP57WIEJENth5Jg13ClDs&#10;Zg9bzI2/8Tddy9iIFMIhRw1tjH0uZahachgy3xMnrvaDw5jg0Egz4C2Fu04+K7WUDi2nhhZ7em+p&#10;upSj01BH9XlWzcKe7dtEq65ahrH+0vpxPu03ICJN8V/85z6YNP9VvcDvN+kEuf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AuyHBAAAA3QAAAA8AAAAAAAAAAAAAAAAAnwIA&#10;AGRycy9kb3ducmV2LnhtbFBLBQYAAAAABAAEAPcAAACNAwAAAAA=&#10;">
                    <v:imagedata r:id="rId94" o:title=""/>
                  </v:shape>
                  <v:shape id="Picture 244" o:spid="_x0000_s1268" type="#_x0000_t75" style="position:absolute;left:2909;top:799;width:280;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AVrCAAAA3QAAAA8AAABkcnMvZG93bnJldi54bWxET01rAjEQvQv+hzBCb5pVpMjWKFIURITW&#10;VTxPN9Pd4GYSN6mu/74pFLzN433OfNnZRtyoDcaxgvEoA0FcOm24UnA6boYzECEia2wck4IHBVgu&#10;+r055trd+UC3IlYihXDIUUEdo8+lDGVNFsPIeeLEfbvWYkywraRu8Z7CbSMnWfYqLRpODTV6eq+p&#10;vBQ/VsF+vSuuF79mL1e7r4l05vz5YZR6GXSrNxCRuvgU/7u3Os2fZlP4+ya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rgFawgAAAN0AAAAPAAAAAAAAAAAAAAAAAJ8C&#10;AABkcnMvZG93bnJldi54bWxQSwUGAAAAAAQABAD3AAAAjgMAAAAA&#10;">
                    <v:imagedata r:id="rId95" o:title=""/>
                  </v:shape>
                  <v:shape id="Picture 245" o:spid="_x0000_s1269" type="#_x0000_t75" style="position:absolute;left:3481;top:786;width:277;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vHFAAAA3QAAAA8AAABkcnMvZG93bnJldi54bWxET01rwkAQvQv+h2UEL1I3ikqJriLSYike&#10;rBaqtyE7JtHsbMhuTfLvu4LQ2zze5yxWjSnEnSqXW1YwGkYgiBOrc04VfB/fX15BOI+ssbBMClpy&#10;sFp2OwuMta35i+4Hn4oQwi5GBZn3ZSylSzIy6Ia2JA7cxVYGfYBVKnWFdQg3hRxH0UwazDk0ZFjS&#10;JqPkdvg1Cq4X3B8Hg3ZXv+3b2Wmb/HxOzlul+r1mPQfhqfH/4qf7Q4f5k2gKj2/CC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pEbxxQAAAN0AAAAPAAAAAAAAAAAAAAAA&#10;AJ8CAABkcnMvZG93bnJldi54bWxQSwUGAAAAAAQABAD3AAAAkQMAAAAA&#10;">
                    <v:imagedata r:id="rId96" o:title=""/>
                  </v:shape>
                  <v:shape id="Picture 246" o:spid="_x0000_s1270" type="#_x0000_t75" style="position:absolute;left:4028;top:772;width:280;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VDMHFAAAA3QAAAA8AAABkcnMvZG93bnJldi54bWxET9tqwkAQfS/0H5Yp9K1uKiFKdJXSYrFS&#10;BC8gvg3ZMQlmZ0N2zaVf3y0UfJvDuc582ZtKtNS40rKC11EEgjizuuRcwfGwepmCcB5ZY2WZFAzk&#10;YLl4fJhjqm3HO2r3PhchhF2KCgrv61RKlxVk0I1sTRy4i20M+gCbXOoGuxBuKjmOokQaLDk0FFjT&#10;e0HZdX8zCr7Ky/d2QhP5mZ83p+nmo41/hlap56f+bQbCU+/v4n/3Wof5cZTA3zfhB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VQzBxQAAAN0AAAAPAAAAAAAAAAAAAAAA&#10;AJ8CAABkcnMvZG93bnJldi54bWxQSwUGAAAAAAQABAD3AAAAkQMAAAAA&#10;">
                    <v:imagedata r:id="rId97" o:title=""/>
                  </v:shape>
                </v:group>
                <v:group id="Group 247" o:spid="_x0000_s1271" style="position:absolute;left:18719;top:5003;width:445;height:771" coordorigin="4607,713" coordsize="7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248" o:spid="_x0000_s1272" style="position:absolute;left:4607;top:713;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hwsUA&#10;AADdAAAADwAAAGRycy9kb3ducmV2LnhtbESP0UrDQBBF34X+wzIF3+xGESmx21IsRUWQtvEDxuyY&#10;Dc3OhuzYxL93HgTfZrh37j2z2kyxMxcacpvYwe2iAENcJ99y4+Cj2t8swWRB9tglJgc/lGGznl2t&#10;sPRp5CNdTtIYDeFcooMg0pfW5jpQxLxIPbFqX2mIKLoOjfUDjhoeO3tXFA82YsvaELCnp0D1+fQd&#10;HfjdVtqxWsrnqzyH8/uhejuMlXPX82n7CEZokn/z3/WLV/z7Qn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KHCxQAAAN0AAAAPAAAAAAAAAAAAAAAAAJgCAABkcnMv&#10;ZG93bnJldi54bWxQSwUGAAAAAAQABAD1AAAAigMAAAAA&#10;" path="m49,l37,,31,1,26,2,23,5,18,7r-3,3l12,12,9,17,7,20,5,28,2,31r,5l1,41,,44,,71r1,3l1,79r1,3l3,86r2,3l6,92r5,5l12,100r3,2l18,103r7,3l39,106r10,-3l54,101r7,-5l65,90r-34,l29,88r-3,l25,86,23,82r,-4l20,71r,-10l23,59r1,l25,58r2,l29,56r2,l32,55r35,l67,54,65,50,63,48,61,46r-41,l20,38,24,28r2,-5l30,20r2,-2l35,17r28,l63,5r-2,l61,4,59,2r-4,l53,1r-2,l49,xe" stroked="f">
                    <v:path arrowok="t" o:connecttype="custom" o:connectlocs="37,713;26,715;18,720;12,725;7,733;2,744;1,754;0,784;1,792;3,799;6,805;12,813;18,816;39,819;54,814;65,803;29,801;25,799;23,791;20,774;24,772;27,771;31,769;67,768;65,763;61,759;20,751;26,736;32,731;63,730;61,718;59,715;53,714;49,713" o:connectangles="0,0,0,0,0,0,0,0,0,0,0,0,0,0,0,0,0,0,0,0,0,0,0,0,0,0,0,0,0,0,0,0,0,0"/>
                  </v:shape>
                  <v:shape id="Freeform 249" o:spid="_x0000_s1273" style="position:absolute;left:4607;top:713;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EWcMA&#10;AADdAAAADwAAAGRycy9kb3ducmV2LnhtbERP22rCQBB9L/Qflin0rW5aRGzqKtIitgjFmn7AmB2z&#10;wexsyI4m/XtXKPg2h3Od2WLwjTpTF+vABp5HGSjiMtiaKwO/xeppCioKssUmMBn4owiL+f3dDHMb&#10;ev6h804qlUI45mjAibS51rF05DGOQkucuEPoPEqCXaVth30K941+ybKJ9lhzanDY0ruj8rg7eQP2&#10;Yyl1X0xl/yVrd/zeFpttXxjz+DAs30AJDXIT/7s/bZo/zl7h+k06Qc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EWcMAAADdAAAADwAAAAAAAAAAAAAAAACYAgAAZHJzL2Rv&#10;d25yZXYueG1sUEsFBgAAAAAEAAQA9QAAAIgDAAAAAA==&#10;" path="m67,55r-26,l43,56r2,3l47,59r2,5l49,79r-1,3l45,84r-1,2l43,88r-2,l39,90r26,l66,89r1,-5l69,79r,-18l67,55xe" stroked="f">
                    <v:path arrowok="t" o:connecttype="custom" o:connectlocs="67,768;41,768;43,769;45,772;47,772;49,777;49,792;48,795;45,797;44,799;43,801;41,801;39,803;65,803;66,802;67,797;69,792;69,774;67,768" o:connectangles="0,0,0,0,0,0,0,0,0,0,0,0,0,0,0,0,0,0,0"/>
                  </v:shape>
                  <v:shape id="Freeform 250" o:spid="_x0000_s1274" style="position:absolute;left:4607;top:713;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7GcUA&#10;AADdAAAADwAAAGRycy9kb3ducmV2LnhtbESP0UrDQBBF34X+wzIF3+ymIlJit6VYioogtfEDxuyY&#10;Dc3OhuzYxL93HgTfZrh37j2z3k6xMxcacpvYwXJRgCGuk2+5cfBRHW5WYLIge+wSk4MfyrDdzK7W&#10;WPo08jtdTtIYDeFcooMg0pfW5jpQxLxIPbFqX2mIKLoOjfUDjhoeO3tbFPc2YsvaELCnx0D1+fQd&#10;Hfj9TtqxWsnnizyF89uxej2OlXPX82n3AEZokn/z3/WzV/y7pfLr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sZxQAAAN0AAAAPAAAAAAAAAAAAAAAAAJgCAABkcnMv&#10;ZG93bnJldi54bWxQSwUGAAAAAAQABAD1AAAAigMAAAAA&#10;" path="m47,40r-10,l35,41r-4,l29,42r-3,l25,43r-1,l23,44r-3,2l61,46,57,43,47,40xe" stroked="f">
                    <v:path arrowok="t" o:connecttype="custom" o:connectlocs="47,753;37,753;35,754;31,754;29,755;26,755;25,756;24,756;23,757;20,759;61,759;57,756;47,753" o:connectangles="0,0,0,0,0,0,0,0,0,0,0,0,0"/>
                  </v:shape>
                  <v:shape id="Freeform 251" o:spid="_x0000_s1275" style="position:absolute;left:4607;top:713;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egsMA&#10;AADdAAAADwAAAGRycy9kb3ducmV2LnhtbERP22rCQBB9L/Qflin4VjcpRSR1FWkprQiiph8wzU6z&#10;wexsyE5N/HtXKPRtDuc6i9XoW3WmPjaBDeTTDBRxFWzDtYGv8v1xDioKssU2MBm4UITV8v5ugYUN&#10;Ax/ofJRapRCOBRpwIl2hdawceYzT0BEn7if0HiXBvta2xyGF+1Y/ZdlMe2w4NTjs6NVRdTr+egP2&#10;bS3NUM7leyMf7rTbl9v9UBozeRjXL6CERvkX/7k/bZr/nOdw+yad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uegsMAAADdAAAADwAAAAAAAAAAAAAAAACYAgAAZHJzL2Rv&#10;d25yZXYueG1sUEsFBgAAAAAEAAQA9QAAAIgDAAAAAA==&#10;" path="m62,18r-3,l59,19r3,l62,18xe" stroked="f">
                    <v:path arrowok="t" o:connecttype="custom" o:connectlocs="62,731;59,731;59,732;62,732;62,731" o:connectangles="0,0,0,0,0"/>
                  </v:shape>
                  <v:shape id="Freeform 252" o:spid="_x0000_s1276" style="position:absolute;left:4607;top:713;width:70;height:106;visibility:visible;mso-wrap-style:square;v-text-anchor:top" coordsize="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A9cIA&#10;AADdAAAADwAAAGRycy9kb3ducmV2LnhtbERP22rCQBB9L/Qflin4VjdKKZK6ilhKK4Wixg+YZsds&#10;MDsbslMT/94tCL7N4Vxnvhx8o87UxTqwgck4A0VcBltzZeBQfDzPQEVBttgEJgMXirBcPD7MMbeh&#10;5x2d91KpFMIxRwNOpM21jqUjj3EcWuLEHUPnURLsKm077FO4b/Q0y161x5pTg8OW1o7K0/7PG7Dv&#10;K6n7Yia/G/l0p59t8b3tC2NGT8PqDZTQIHfxzf1l0/yXyRT+v0kn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QD1wgAAAN0AAAAPAAAAAAAAAAAAAAAAAJgCAABkcnMvZG93&#10;bnJldi54bWxQSwUGAAAAAAQABAD1AAAAhwMAAAAA&#10;" path="m63,17r-10,l55,18r8,l63,17xe" stroked="f">
                    <v:path arrowok="t" o:connecttype="custom" o:connectlocs="63,730;53,730;55,731;63,731;63,730" o:connectangles="0,0,0,0,0"/>
                  </v:shape>
                </v:group>
                <v:group id="Group 253" o:spid="_x0000_s1277" style="position:absolute;left:19323;top:5003;width:381;height:750" coordorigin="4693,714" coordsize="6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254" o:spid="_x0000_s1278" style="position:absolute;left:4693;top:714;width:60;height:103;visibility:visible;mso-wrap-style:square;v-text-anchor:top" coordsize="6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6CMQA&#10;AADdAAAADwAAAGRycy9kb3ducmV2LnhtbERPzWrCQBC+C77DMoIXqRtLKEnqJrSF2kDxYNoHGLJj&#10;EszOhuxW49u7BcHbfHy/sy0m04szja6zrGCzjkAQ11Z33Cj4/fl8SkA4j6yxt0wKruSgyOezLWba&#10;XvhA58o3IoSwy1BB6/2QSenqlgy6tR2IA3e0o0Ef4NhIPeIlhJtePkfRizTYcWhocaCPlupT9WcU&#10;1MlXmabld8Tvp2Z1THf7PtZ7pZaL6e0VhKfJP8R3d6nD/HgTw/834QS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ugjEAAAA3QAAAA8AAAAAAAAAAAAAAAAAmAIAAGRycy9k&#10;b3ducmV2LnhtbFBLBQYAAAAABAAEAPUAAACJAwAAAAA=&#10;" path="m60,102r-57,l3,103r57,l60,102xe" stroked="f">
                    <v:path arrowok="t" o:connecttype="custom" o:connectlocs="60,816;3,816;3,817;60,817;60,816" o:connectangles="0,0,0,0,0"/>
                  </v:shape>
                  <v:shape id="Freeform 255" o:spid="_x0000_s1279" style="position:absolute;left:4693;top:714;width:60;height:103;visibility:visible;mso-wrap-style:square;v-text-anchor:top" coordsize="6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fk8MA&#10;AADdAAAADwAAAGRycy9kb3ducmV2LnhtbERP24rCMBB9X/Afwgi+iKaKiq1GUcG1ID54+YChGdti&#10;MylN1O7fm4WFfZvDuc5y3ZpKvKhxpWUFo2EEgjizuuRcwe26H8xBOI+ssbJMCn7IwXrV+Vpiou2b&#10;z/S6+FyEEHYJKii8rxMpXVaQQTe0NXHg7rYx6ANscqkbfIdwU8lxFM2kwZJDQ4E17QrKHpenUZDN&#10;D2kcp8eIt4+8f4+/T9VEn5TqddvNAoSn1v+L/9ypDvMnoyn8fhNO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0fk8MAAADdAAAADwAAAAAAAAAAAAAAAACYAgAAZHJzL2Rv&#10;d25yZXYueG1sUEsFBgAAAAAEAAQA9QAAAIgDAAAAAA==&#10;" path="m61,87l3,87,1,88r,5l,93r,3l1,97r,5l61,102r,-1l63,101r,-12l61,88r,-1xe" stroked="f">
                    <v:path arrowok="t" o:connecttype="custom" o:connectlocs="61,801;3,801;1,802;1,807;0,807;0,810;1,811;1,816;61,816;61,815;63,815;63,803;61,802;61,801" o:connectangles="0,0,0,0,0,0,0,0,0,0,0,0,0,0"/>
                  </v:shape>
                  <v:shape id="Freeform 256" o:spid="_x0000_s1280" style="position:absolute;left:4693;top:714;width:60;height:103;visibility:visible;mso-wrap-style:square;v-text-anchor:top" coordsize="6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5MIA&#10;AADdAAAADwAAAGRycy9kb3ducmV2LnhtbERPzYrCMBC+C75DGMGLrKkiYqtRVHAtiAd1H2BoxrbY&#10;TEoTtfv2RhC8zcf3O4tVayrxoMaVlhWMhhEI4szqknMFf5fdzwyE88gaK8uk4J8crJbdzgITbZ98&#10;osfZ5yKEsEtQQeF9nUjpsoIMuqGtiQN3tY1BH2CTS93gM4SbSo6jaCoNlhwaCqxpW1B2O9+Ngmy2&#10;T+M4PUS8ueWDa/x7rCb6qFS/167nIDy1/iv+uFMd5k9GU3h/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4HkwgAAAN0AAAAPAAAAAAAAAAAAAAAAAJgCAABkcnMvZG93&#10;bnJldi54bWxQSwUGAAAAAAQABAD1AAAAhwMAAAAA&#10;" path="m43,21r-20,l23,87r20,l43,21xe" stroked="f">
                    <v:path arrowok="t" o:connecttype="custom" o:connectlocs="43,735;23,735;23,801;43,801;43,735" o:connectangles="0,0,0,0,0"/>
                  </v:shape>
                  <v:shape id="Freeform 257" o:spid="_x0000_s1281" style="position:absolute;left:4693;top:714;width:60;height:103;visibility:visible;mso-wrap-style:square;v-text-anchor:top" coordsize="6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kf8MA&#10;AADdAAAADwAAAGRycy9kb3ducmV2LnhtbERP24rCMBB9X/Afwgi+iKaKqK1GUcG1ID54+YChGdti&#10;MylN1O7fm4WFfZvDuc5y3ZpKvKhxpWUFo2EEgjizuuRcwe26H8xBOI+ssbJMCn7IwXrV+Vpiou2b&#10;z/S6+FyEEHYJKii8rxMpXVaQQTe0NXHg7rYx6ANscqkbfIdwU8lxFE2lwZJDQ4E17QrKHpenUZDN&#10;D2kcp8eIt4+8f4+/T9VEn5TqddvNAoSn1v+L/9ypDvMnoxn8fhNO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Mkf8MAAADdAAAADwAAAAAAAAAAAAAAAACYAgAAZHJzL2Rv&#10;d25yZXYueG1sUEsFBgAAAAAEAAQA9QAAAIgDAAAAAA==&#10;" path="m43,1l25,1,4,16r-1,l1,17r,2l,19r,9l1,29r,2l4,31r,-1l6,30,23,21r20,l43,1xe" stroked="f">
                    <v:path arrowok="t" o:connecttype="custom" o:connectlocs="43,715;25,715;4,730;3,730;1,731;1,733;0,733;0,742;1,743;1,745;4,745;4,744;6,744;23,735;43,735;43,715" o:connectangles="0,0,0,0,0,0,0,0,0,0,0,0,0,0,0,0"/>
                  </v:shape>
                  <v:shape id="Freeform 258" o:spid="_x0000_s1282" style="position:absolute;left:4693;top:714;width:60;height:103;visibility:visible;mso-wrap-style:square;v-text-anchor:top" coordsize="6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wDcYA&#10;AADdAAAADwAAAGRycy9kb3ducmV2LnhtbESPQWvCQBCF7wX/wzJCL0U3FhETXcUWrAHxUOsPGLJj&#10;EszOhuyq6b93DoK3Gd6b975ZrnvXqBt1ofZsYDJOQBEX3tZcGjj9bUdzUCEiW2w8k4F/CrBeDd6W&#10;mFl/51+6HWOpJIRDhgaqGNtM61BU5DCMfUss2tl3DqOsXalth3cJd43+TJKZdlizNFTY0ndFxeV4&#10;dQaK+S5P03yf8Nel/DinP4dmag/GvA/7zQJUpD6+zM/r3Ar+dCK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ywDcYAAADdAAAADwAAAAAAAAAAAAAAAACYAgAAZHJz&#10;L2Rvd25yZXYueG1sUEsFBgAAAAAEAAQA9QAAAIsDAAAAAA==&#10;" path="m37,l29,,28,1r11,l37,xe" stroked="f">
                    <v:path arrowok="t" o:connecttype="custom" o:connectlocs="37,714;29,714;28,715;39,715;37,714" o:connectangles="0,0,0,0,0"/>
                  </v:shape>
                </v:group>
                <v:group id="Group 259" o:spid="_x0000_s1283" style="position:absolute;left:19754;top:5003;width:686;height:771" coordorigin="4768,713" coordsize="108,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260" o:spid="_x0000_s1284" style="position:absolute;left:4768;top:713;width:108;height:106;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UBMUA&#10;AADdAAAADwAAAGRycy9kb3ducmV2LnhtbESPzW7CQAyE70h9h5Ur9QYbUIRQyoKgVRHXBjj0ZmWd&#10;H5H1ptltCG9fH5C42ZrxzOf1dnStGqgPjWcD81kCirjwtuHKwPn0NV2BChHZYuuZDNwpwHbzMllj&#10;Zv2Nv2nIY6UkhEOGBuoYu0zrUNTkMMx8Ryxa6XuHUda+0rbHm4S7Vi+SZKkdNiwNNXb0UVNxzf+c&#10;AXe9/+6Ggy1XP/nx8FldUlfuU2PeXsfdO6hIY3yaH9dHK/jpQvjlGx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VQExQAAAN0AAAAPAAAAAAAAAAAAAAAAAJgCAABkcnMv&#10;ZG93bnJldi54bWxQSwUGAAAAAAQABAD1AAAAigMAAAAA&#10;" path="m98,l84,r,1l82,2r-1,l10,102r-1,l8,103r,1l9,106r15,l24,104r1,l25,103,98,5r,-3l99,1r-1,l98,xe" stroked="f">
                    <v:path arrowok="t" o:connecttype="custom" o:connectlocs="98,713;84,713;84,714;82,715;81,715;10,815;9,815;8,816;8,817;9,819;24,819;24,817;25,817;25,816;98,718;98,715;99,714;98,714;98,713" o:connectangles="0,0,0,0,0,0,0,0,0,0,0,0,0,0,0,0,0,0,0"/>
                  </v:shape>
                  <v:shape id="Freeform 261" o:spid="_x0000_s1285" style="position:absolute;left:4768;top:713;width:108;height:106;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xn8EA&#10;AADdAAAADwAAAGRycy9kb3ducmV2LnhtbERPS4vCMBC+C/6HMMLeNFWKSDWK7qJ4tasHb0MzfWAz&#10;qU2s9d9vBGFv8/E9Z7XpTS06al1lWcF0EoEgzqyuuFBw/t2PFyCcR9ZYWyYFL3KwWQ8HK0y0ffKJ&#10;utQXIoSwS1BB6X2TSOmykgy6iW2IA5fb1qAPsC2kbvEZwk0tZ1E0lwYrDg0lNvRdUnZLH0aBub3u&#10;2+6g88U1PR5+ikts8l2s1Neo3y5BeOr9v/jjPuowP55N4f1NO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B8Z/BAAAA3QAAAA8AAAAAAAAAAAAAAAAAmAIAAGRycy9kb3du&#10;cmV2LnhtbFBLBQYAAAAABAAEAPUAAACGAwAAAAA=&#10;" path="m90,52r-9,l78,53r-4,l69,58r-2,1l64,61r-1,4l63,67r-2,5l61,86r1,4l63,92r1,4l66,98r2,2l70,102r3,1l80,106r8,l96,103r2,-1l100,100r3,-2l104,96r1,-2l81,94,80,92r-1,l79,91,78,90r,-6l76,82r,-6l78,73r,-6l79,66r,-1l80,64r2,l84,62r22,l105,61r-1,-2l102,58,99,55,97,54,90,52xe" stroked="f">
                    <v:path arrowok="t" o:connecttype="custom" o:connectlocs="90,765;81,765;78,766;74,766;69,771;67,772;64,774;63,778;63,780;61,785;61,799;62,803;63,805;64,809;66,811;68,813;70,815;73,816;80,819;88,819;96,816;98,815;100,813;103,811;104,809;105,807;81,807;80,805;79,805;79,804;78,803;78,797;76,795;76,789;78,786;78,780;79,779;79,778;80,777;82,777;84,775;106,775;105,774;104,772;102,771;99,768;97,767;90,765" o:connectangles="0,0,0,0,0,0,0,0,0,0,0,0,0,0,0,0,0,0,0,0,0,0,0,0,0,0,0,0,0,0,0,0,0,0,0,0,0,0,0,0,0,0,0,0,0,0,0,0"/>
                  </v:shape>
                  <v:shape id="Freeform 262" o:spid="_x0000_s1286" style="position:absolute;left:4768;top:713;width:108;height:106;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v6MIA&#10;AADdAAAADwAAAGRycy9kb3ducmV2LnhtbERPS4vCMBC+L/gfwgh7W1NLWaQaxQcrXrfqwdvQTB/Y&#10;TGqTrfXfbwTB23x8z1msBtOInjpXW1YwnUQgiHOray4VnI4/XzMQziNrbCyTggc5WC1HHwtMtb3z&#10;L/WZL0UIYZeigsr7NpXS5RUZdBPbEgeusJ1BH2BXSt3hPYSbRsZR9C0N1hwaKmxpW1F+zf6MAnN9&#10;3Nb9XhezS3bY78pzYopNotTneFjPQXga/Fv8ch90mJ/EMT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2/owgAAAN0AAAAPAAAAAAAAAAAAAAAAAJgCAABkcnMvZG93&#10;bnJldi54bWxQSwUGAAAAAAQABAD1AAAAhwMAAAAA&#10;" path="m106,62r-20,l87,64r3,l90,66r1,l92,67r,22l91,90r-1,2l88,94r17,l106,89r2,-3l108,67r-2,-2l106,62xe" stroked="f">
                    <v:path arrowok="t" o:connecttype="custom" o:connectlocs="106,775;86,775;87,777;90,777;90,779;91,779;92,780;92,802;91,803;90,805;88,807;105,807;106,802;108,799;108,780;106,778;106,775" o:connectangles="0,0,0,0,0,0,0,0,0,0,0,0,0,0,0,0,0"/>
                  </v:shape>
                  <v:shape id="Freeform 263" o:spid="_x0000_s1287" style="position:absolute;left:4768;top:713;width:108;height:106;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c8IA&#10;AADdAAAADwAAAGRycy9kb3ducmV2LnhtbERPS4vCMBC+L/gfwgh7W1Pdskg1ig8Ur1Y9eBua6QOb&#10;SW1irf9+syDsbT6+58yXvalFR62rLCsYjyIQxJnVFRcKzqfd1xSE88gaa8uk4EUOlovBxxwTbZ98&#10;pC71hQgh7BJUUHrfJFK6rCSDbmQb4sDltjXoA2wLqVt8hnBTy0kU/UiDFYeGEhvalJTd0odRYG6v&#10;+6rb63x6TQ/7bXGJTb6Olfoc9qsZCE+9/xe/3Qcd5seTb/j7Jpw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8pzwgAAAN0AAAAPAAAAAAAAAAAAAAAAAJgCAABkcnMvZG93&#10;bnJldi54bWxQSwUGAAAAAAQABAD1AAAAhwMAAAAA&#10;" path="m28,1r-8,l16,2r-3,l10,5,8,6,6,8,4,11,2,14r,3l,20,,35,3,46r6,6l12,53r7,2l27,55r7,-2l37,52r6,-6l44,43r-24,l18,41,16,38r,-4l15,31r,-6l16,23r,-6l18,16r,-2l20,12r24,l44,11,43,8,40,6,36,4,28,1xe" stroked="f">
                    <v:path arrowok="t" o:connecttype="custom" o:connectlocs="28,714;20,714;16,715;13,715;10,718;8,719;6,721;4,724;2,727;2,730;0,733;0,748;3,759;9,765;12,766;19,768;27,768;34,766;37,765;43,759;44,756;20,756;18,754;16,751;16,747;15,744;15,738;16,736;16,730;18,729;18,727;20,725;44,725;44,724;43,721;40,719;36,717;28,714" o:connectangles="0,0,0,0,0,0,0,0,0,0,0,0,0,0,0,0,0,0,0,0,0,0,0,0,0,0,0,0,0,0,0,0,0,0,0,0,0,0"/>
                  </v:shape>
                  <v:shape id="Freeform 264" o:spid="_x0000_s1288" style="position:absolute;left:4768;top:713;width:108;height:106;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SB8MA&#10;AADdAAAADwAAAGRycy9kb3ducmV2LnhtbERPyWrDMBC9B/oPYgK9xXKCKMGxHJKWhlzrpofeBmu8&#10;EGvkWqrj/H1VKPQ2j7dOvp9tLyYafedYwzpJQRBXznTcaLi8v662IHxANtg7Jg138rAvHhY5Zsbd&#10;+I2mMjQihrDPUEMbwpBJ6auWLPrEDcSRq91oMUQ4NtKMeIvhtpebNH2SFjuODS0O9NxSdS2/rQZ7&#10;vX8dppOpt5/l+fTSfChbH5XWj8v5sAMRaA7/4j/32cT5aqP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ZSB8MAAADdAAAADwAAAAAAAAAAAAAAAACYAgAAZHJzL2Rv&#10;d25yZXYueG1sUEsFBgAAAAAEAAQA9QAAAIgDAAAAAA==&#10;" path="m44,12r-18,l27,13r1,l28,14r3,3l31,38r-3,3l28,42r-1,1l44,43r2,-8l46,17,45,14,44,12xe" stroked="f">
                    <v:path arrowok="t" o:connecttype="custom" o:connectlocs="44,725;26,725;27,726;28,726;28,727;31,730;31,751;28,754;28,755;27,756;44,756;46,748;46,730;45,727;44,725" o:connectangles="0,0,0,0,0,0,0,0,0,0,0,0,0,0,0"/>
                  </v:shape>
                </v:group>
                <v:group id="Group 265" o:spid="_x0000_s1289" style="position:absolute;left:22342;top:4830;width:426;height:750" coordorigin="5168,697" coordsize="6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266" o:spid="_x0000_s1290" style="position:absolute;left:5168;top:697;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7jMMA&#10;AADdAAAADwAAAGRycy9kb3ducmV2LnhtbERPTWvCQBC9C/6HZYTemo2haImuIoVqD4KaqvQ4ZKdJ&#10;MDsbslsT/70rFLzN433OfNmbWlypdZVlBeMoBkGcW11xoeD4/fn6DsJ5ZI21ZVJwIwfLxXAwx1Tb&#10;jg90zXwhQgi7FBWU3jeplC4vyaCLbEMcuF/bGvQBtoXULXYh3NQyieOJNFhxaCixoY+S8kv2ZxTQ&#10;prvsd/ufc6a3ejo+JeuVLBKlXkb9agbCU++f4n/3lw7z35IJ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7jMMAAADdAAAADwAAAAAAAAAAAAAAAACYAgAAZHJzL2Rv&#10;d25yZXYueG1sUEsFBgAAAAAEAAQA9QAAAIgDAAAAAA==&#10;" path="m5,82r-3,l,83,,96r2,l2,98r1,l3,99r1,l5,100r1,l9,101r2,l14,102r4,l21,104r12,l39,102r9,-2l53,98r3,-4l60,92r2,-4l62,87r-42,l16,86r-2,l11,84,10,83r-4,l5,82xe" stroked="f">
                    <v:path arrowok="t" o:connecttype="custom" o:connectlocs="5,779;2,779;0,780;0,793;2,793;2,795;3,795;3,796;4,796;5,797;6,797;9,798;11,798;14,799;18,799;21,801;33,801;39,799;48,797;53,795;56,791;60,789;62,785;62,784;20,784;16,783;14,783;11,781;10,780;6,780;5,779" o:connectangles="0,0,0,0,0,0,0,0,0,0,0,0,0,0,0,0,0,0,0,0,0,0,0,0,0,0,0,0,0,0,0"/>
                  </v:shape>
                  <v:shape id="Freeform 267" o:spid="_x0000_s1291" style="position:absolute;left:5168;top:697;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F8MA&#10;AADdAAAADwAAAGRycy9kb3ducmV2LnhtbERPTWvCQBC9C/0PyxS86cYgVaKriGDroaDGVjwO2TEJ&#10;ZmdDdjXpv+8Kgrd5vM+ZLztTiTs1rrSsYDSMQBBnVpecK/g5bgZTEM4ja6wsk4I/crBcvPXmmGjb&#10;8oHuqc9FCGGXoILC+zqR0mUFGXRDWxMH7mIbgz7AJpe6wTaEm0rGUfQhDZYcGgqsaV1Qdk1vRgF9&#10;tdf9bn8+pfpbT0a/8edK5rFS/fduNQPhqfMv8dO91WH+OJ7A45tw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ZeF8MAAADdAAAADwAAAAAAAAAAAAAAAACYAgAAZHJzL2Rv&#10;d25yZXYueG1sUEsFBgAAAAAEAAQA9QAAAIgDAAAAAA==&#10;" path="m60,l6,,5,2r,52l32,54r2,2l36,56r3,1l40,59r1,l44,62r,1l46,68r,6l45,75r-1,2l44,80r-4,3l35,86r-2,l32,87r30,l64,83r2,-3l68,74r,-10l66,59,64,52,62,48,58,47,56,44,52,42,47,41,44,40,39,39r-18,l21,18r38,l60,17r,-3l62,12r,-4l60,6,60,xe" stroked="f">
                    <v:path arrowok="t" o:connecttype="custom" o:connectlocs="60,697;6,697;5,699;5,751;32,751;34,753;36,753;39,754;40,756;41,756;44,759;44,760;46,765;46,771;45,772;44,774;44,777;40,780;35,783;33,783;32,784;62,784;64,780;66,777;68,771;68,761;66,756;64,749;62,745;58,744;56,741;52,739;47,738;44,737;39,736;21,736;21,715;59,715;60,714;60,711;62,709;62,705;60,703;60,697" o:connectangles="0,0,0,0,0,0,0,0,0,0,0,0,0,0,0,0,0,0,0,0,0,0,0,0,0,0,0,0,0,0,0,0,0,0,0,0,0,0,0,0,0,0,0,0"/>
                  </v:shape>
                </v:group>
                <v:group id="Group 268" o:spid="_x0000_s1292" style="position:absolute;left:22860;top:4830;width:425;height:750" coordorigin="5250,697" coordsize="6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269" o:spid="_x0000_s1293" style="position:absolute;left:5250;top:697;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v/sUA&#10;AADdAAAADwAAAGRycy9kb3ducmV2LnhtbERPS2vCQBC+F/oflin0VjeGYjV1DSLY9lBQ4wOPQ3aa&#10;hGRnQ3Zr4r/vCkJv8/E9Z54OphEX6lxlWcF4FIEgzq2uuFBw2K9fpiCcR9bYWCYFV3KQLh4f5pho&#10;2/OOLpkvRAhhl6CC0vs2kdLlJRl0I9sSB+7HdgZ9gF0hdYd9CDeNjKNoIg1WHBpKbGlVUl5nv0YB&#10;ffb1drM9nzL9rd/Gx/hjKYtYqeenYfkOwtPg/8V395cO81/jG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W/+xQAAAN0AAAAPAAAAAAAAAAAAAAAAAJgCAABkcnMv&#10;ZG93bnJldi54bWxQSwUGAAAAAAQABAD1AAAAigMAAAAA&#10;" path="m10,83l,83,,96r1,l1,98r1,l2,99r2,l5,100r1,l8,101r3,l12,102r6,l20,104r12,l38,102r10,-2l53,98r2,-4l59,92r2,-4l62,87r-44,l16,86r-3,l11,84,10,83xe" stroked="f">
                    <v:path arrowok="t" o:connecttype="custom" o:connectlocs="10,780;0,780;0,793;1,793;1,795;2,795;2,796;4,796;5,797;6,797;8,798;11,798;12,799;18,799;20,801;32,801;38,799;48,797;53,795;55,791;59,789;61,785;62,784;18,784;16,783;13,783;11,781;10,780" o:connectangles="0,0,0,0,0,0,0,0,0,0,0,0,0,0,0,0,0,0,0,0,0,0,0,0,0,0,0,0"/>
                  </v:shape>
                  <v:shape id="Freeform 270" o:spid="_x0000_s1294" style="position:absolute;left:5250;top:697;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QvsgA&#10;AADdAAAADwAAAGRycy9kb3ducmV2LnhtbESPS2vDQAyE74X8h0WF3up13NIWx+sQAn0cCk3cBzkK&#10;r2qbeLXGu43df18dCrlJzGjmU7GeXa9ONIbOs4FlkoIirr3tuDHw8f54/QAqRGSLvWcy8EsB1uXi&#10;osDc+on3dKpioySEQ44G2hiHXOtQt+QwJH4gFu3bjw6jrGOj7YiThLteZ2l6px12LA0tDrRtqT5W&#10;P84APU/H3dvu8FXZV3u//MyeNrrJjLm6nDcrUJHmeDb/X79Ywb+9EX75RkbQ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1lC+yAAAAN0AAAAPAAAAAAAAAAAAAAAAAJgCAABk&#10;cnMvZG93bnJldi54bWxQSwUGAAAAAAQABAD1AAAAjQMAAAAA&#10;" path="m60,2l5,2r,52l31,54r3,2l36,56r2,1l40,59r2,l43,62r,1l46,68r,6l44,75r-1,2l43,80r-3,3l37,84r-1,2l32,86r-1,1l62,87r2,-4l66,80r1,-6l67,64,66,59,64,52,61,48,58,47,55,44,52,42,47,41,43,40,38,39r-16,l22,18r37,l59,17r1,-1l60,14r1,-2l61,6,60,4r,-2xe" stroked="f">
                    <v:path arrowok="t" o:connecttype="custom" o:connectlocs="60,699;5,699;5,751;31,751;34,753;36,753;38,754;40,756;42,756;43,759;43,760;46,765;46,771;44,772;43,774;43,777;40,780;37,781;36,783;32,783;31,784;62,784;64,780;66,777;67,771;67,761;66,756;64,749;61,745;58,744;55,741;52,739;47,738;43,737;38,736;22,736;22,715;59,715;59,714;60,713;60,711;61,709;61,703;60,701;60,699" o:connectangles="0,0,0,0,0,0,0,0,0,0,0,0,0,0,0,0,0,0,0,0,0,0,0,0,0,0,0,0,0,0,0,0,0,0,0,0,0,0,0,0,0,0,0,0,0"/>
                  </v:shape>
                  <v:shape id="Freeform 271" o:spid="_x0000_s1295" style="position:absolute;left:5250;top:697;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1JcQA&#10;AADdAAAADwAAAGRycy9kb3ducmV2LnhtbERPS2vCQBC+C/0PyxS8mU1i0ZK6ihSqHgpq+qDHITtN&#10;gtnZkF1N+u+7guBtPr7nLFaDacSFOldbVpBEMQjiwuqaSwWfH2+TZxDOI2tsLJOCP3KwWj6MFphp&#10;2/ORLrkvRQhhl6GCyvs2k9IVFRl0kW2JA/drO4M+wK6UusM+hJtGpnE8kwZrDg0VtvRaUXHKz0YB&#10;bfvTYX/4+c71u54nX+lmLctUqfHjsH4B4Wnwd/HNvdNh/tM0ge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9SXEAAAA3QAAAA8AAAAAAAAAAAAAAAAAmAIAAGRycy9k&#10;b3ducmV2LnhtbFBLBQYAAAAABAAEAPUAAACJAwAAAAA=&#10;" path="m5,82r-4,l1,83r5,l5,82xe" stroked="f">
                    <v:path arrowok="t" o:connecttype="custom" o:connectlocs="5,779;1,779;1,780;6,780;5,779" o:connectangles="0,0,0,0,0"/>
                  </v:shape>
                  <v:shape id="Freeform 272" o:spid="_x0000_s1296" style="position:absolute;left:5250;top:697;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rUsUA&#10;AADdAAAADwAAAGRycy9kb3ducmV2LnhtbERPS2vCQBC+F/oflin0VjemUiV1DSLY9lBQ4wOPQ3aa&#10;hGRnQ3Zr4r/vCkJv8/E9Z54OphEX6lxlWcF4FIEgzq2uuFBw2K9fZiCcR9bYWCYFV3KQLh4f5pho&#10;2/OOLpkvRAhhl6CC0vs2kdLlJRl0I9sSB+7HdgZ9gF0hdYd9CDeNjKPoTRqsODSU2NKqpLzOfo0C&#10;+uzr7WZ7PmX6W0/Hx/hjKYtYqeenYfkOwtPg/8V395cO8yevM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GtSxQAAAN0AAAAPAAAAAAAAAAAAAAAAAJgCAABkcnMv&#10;ZG93bnJldi54bWxQSwUGAAAAAAQABAD1AAAAigMAAAAA&#10;" path="m59,l6,r,2l59,2,59,xe" stroked="f">
                    <v:path arrowok="t" o:connecttype="custom" o:connectlocs="59,697;6,697;6,699;59,699;59,697" o:connectangles="0,0,0,0,0"/>
                  </v:shape>
                </v:group>
                <v:group id="Group 273" o:spid="_x0000_s1297" style="position:absolute;left:23377;top:4830;width:687;height:779" coordorigin="5329,694"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274" o:spid="_x0000_s1298" style="position:absolute;left:5329;top:69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yv8QA&#10;AADdAAAADwAAAGRycy9kb3ducmV2LnhtbERPTWvCQBC9C/0Pywi9SN20DVJiNlIKpb1YMErOQ3ZM&#10;otnZkN2Y1F/fLQje5vE+J91MphUX6l1jWcHzMgJBXFrdcKXgsP98egPhPLLG1jIp+CUHm+xhlmKi&#10;7cg7uuS+EiGEXYIKau+7REpX1mTQLW1HHLij7Q36APtK6h7HEG5a+RJFK2mw4dBQY0cfNZXnfDAK&#10;Th6Lo4tHLobDtvjJh8V1/0VKPc6n9zUIT5O/i2/ubx3mx68x/H8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Jsr/EAAAA3QAAAA8AAAAAAAAAAAAAAAAAmAIAAGRycy9k&#10;b3ducmV2LnhtbFBLBQYAAAAABAAEAPUAAACJAwAAAAA=&#10;" path="m99,1l84,1,83,2r-1,l82,3,9,103r,4l23,107r,-2l25,105r,-1l97,5r2,l99,1xe" stroked="f">
                    <v:path arrowok="t" o:connecttype="custom" o:connectlocs="99,695;84,695;83,696;82,696;82,697;9,797;9,801;23,801;23,799;25,799;25,798;97,699;99,699;99,695" o:connectangles="0,0,0,0,0,0,0,0,0,0,0,0,0,0"/>
                  </v:shape>
                  <v:shape id="Freeform 275" o:spid="_x0000_s1299" style="position:absolute;left:5329;top:69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XJMMA&#10;AADdAAAADwAAAGRycy9kb3ducmV2LnhtbERPS2vCQBC+F/wPywi9FN3UFxJdRQrSXiwYJechOybR&#10;7GzIbkzqr3cLhd7m43vOetubStypcaVlBe/jCARxZnXJuYLzaT9agnAeWWNlmRT8kIPtZvCyxljb&#10;jo90T3wuQgi7GBUU3texlC4ryKAb25o4cBfbGPQBNrnUDXYh3FRyEkULabDk0FBgTR8FZbekNQqu&#10;HtOLm3WctudD+p20b4/TJyn1Oux3KxCeev8v/nN/6TB/Np3D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UXJMMAAADdAAAADwAAAAAAAAAAAAAAAACYAgAAZHJzL2Rv&#10;d25yZXYueG1sUEsFBgAAAAAEAAQA9QAAAIgDAAAAAA==&#10;" path="m96,54r-23,l71,56r-4,1l66,60r-2,2l64,66r-3,2l61,91r2,2l64,97r2,1l67,101r3,2l73,104r3,1l93,105r2,-1l99,103r1,-2l105,96r,-1l81,95,79,93r,-1l78,92r,-1l77,89r,-3l76,85r,-11l77,72r,-1l78,68r,-1l79,66r,-1l82,65r1,-2l105,63r,-1l102,57,99,56,96,54xe" stroked="f">
                    <v:path arrowok="t" o:connecttype="custom" o:connectlocs="96,748;73,748;71,750;67,751;66,754;64,756;64,760;61,762;61,785;63,787;64,791;66,792;67,795;70,797;73,798;76,799;93,799;95,798;99,797;100,795;105,790;105,789;81,789;79,787;79,786;78,786;78,785;77,783;77,780;76,779;76,768;77,766;77,765;78,762;78,761;79,760;79,759;82,759;83,757;105,757;105,756;102,751;99,750;96,748" o:connectangles="0,0,0,0,0,0,0,0,0,0,0,0,0,0,0,0,0,0,0,0,0,0,0,0,0,0,0,0,0,0,0,0,0,0,0,0,0,0,0,0,0,0,0,0"/>
                  </v:shape>
                  <v:shape id="Freeform 276" o:spid="_x0000_s1300" style="position:absolute;left:5329;top:69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JU8MA&#10;AADdAAAADwAAAGRycy9kb3ducmV2LnhtbERPTWvCQBC9F/wPywheim5qRSS6ihTEXiwYJechOybR&#10;7GzIbkzqr+8WBG/zeJ+z2vSmEndqXGlZwcckAkGcWV1yruB82o0XIJxH1lhZJgW/5GCzHrytMNa2&#10;4yPdE5+LEMIuRgWF93UspcsKMugmtiYO3MU2Bn2ATS51g10IN5WcRtFcGiw5NBRY01dB2S1pjYKr&#10;x/TiZh2n7fmQ/iTt++O0J6VGw367BOGp9y/x0/2tw/zZ5xz+vw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JU8MAAADdAAAADwAAAAAAAAAAAAAAAACYAgAAZHJzL2Rv&#10;d25yZXYueG1sUEsFBgAAAAAEAAQA9QAAAIgDAAAAAA==&#10;" path="m105,63r-20,l87,65r2,l90,66r,1l91,68r,3l93,72r,14l91,89r,1l90,91r,1l88,95r17,l106,93r1,-3l107,86r1,-3l108,75r-1,-3l107,66r-2,-3xe" stroked="f">
                    <v:path arrowok="t" o:connecttype="custom" o:connectlocs="105,757;85,757;87,759;89,759;90,760;90,761;91,762;91,765;93,766;93,780;91,783;91,784;90,785;90,786;88,789;105,789;106,787;107,784;107,780;108,777;108,769;107,766;107,760;105,757" o:connectangles="0,0,0,0,0,0,0,0,0,0,0,0,0,0,0,0,0,0,0,0,0,0,0,0"/>
                  </v:shape>
                  <v:shape id="Freeform 277" o:spid="_x0000_s1301" style="position:absolute;left:5329;top:69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syMMA&#10;AADdAAAADwAAAGRycy9kb3ducmV2LnhtbERPTWvCQBC9F/wPywi9FN1URSW6ihSkvVgwSs5Ddkyi&#10;2dmQ3ZjUX+8WCr3N433OetubStypcaVlBe/jCARxZnXJuYLzaT9agnAeWWNlmRT8kIPtZvCyxljb&#10;jo90T3wuQgi7GBUU3texlC4ryKAb25o4cBfbGPQBNrnUDXYh3FRyEkVzabDk0FBgTR8FZbekNQqu&#10;HtOLm3WctudD+p20b4/TJyn1Oux3KxCeev8v/nN/6TB/Nl3A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syMMAAADdAAAADwAAAAAAAAAAAAAAAACYAgAAZHJzL2Rv&#10;d25yZXYueG1sUEsFBgAAAAAEAAQA9QAAAIgDAAAAAA==&#10;" path="m35,3l13,3,10,5,6,7,5,9,3,12r,3l,18,,39r1,4l3,45r2,3l6,50r3,1l12,54r3,1l31,55r3,-1l37,51r3,-1l41,48r2,-3l44,44r-25,l19,43,18,42r-1,l17,39,16,38r,-2l15,35r,-11l16,21r,-2l17,17r2,-3l19,13r25,l43,12,41,7,37,5,35,3xe" stroked="f">
                    <v:path arrowok="t" o:connecttype="custom" o:connectlocs="35,697;13,697;10,699;6,701;5,703;3,706;3,709;0,712;0,733;1,737;3,739;5,742;6,744;9,745;12,748;15,749;31,749;34,748;37,745;40,744;41,742;43,739;44,738;19,738;19,737;18,736;17,736;17,733;16,732;16,730;15,729;15,718;16,715;16,713;17,711;19,708;19,707;44,707;43,706;41,701;37,699;35,697" o:connectangles="0,0,0,0,0,0,0,0,0,0,0,0,0,0,0,0,0,0,0,0,0,0,0,0,0,0,0,0,0,0,0,0,0,0,0,0,0,0,0,0,0,0"/>
                  </v:shape>
                  <v:shape id="Freeform 278" o:spid="_x0000_s1302" style="position:absolute;left:5329;top:69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4usYA&#10;AADdAAAADwAAAGRycy9kb3ducmV2LnhtbESPQWvCQBCF74X+h2WEXkrdWEVK6ipFKO1FoVFyHrJj&#10;kpqdDdmNSf31zkHobYb35r1vVpvRNepCXag9G5hNE1DEhbc1lwaOh8+XN1AhIltsPJOBPwqwWT8+&#10;rDC1fuAfumSxVBLCIUUDVYxtqnUoKnIYpr4lFu3kO4dR1q7UtsNBwl2jX5NkqR3WLA0VtrStqDhn&#10;vTPwGzE/hcXAeX/c5fusf74evsiYp8n48Q4q0hj/zffrbyv4i7ngyjcygl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S4usYAAADdAAAADwAAAAAAAAAAAAAAAACYAgAAZHJz&#10;L2Rvd25yZXYueG1sUEsFBgAAAAAEAAQA9QAAAIsDAAAAAA==&#10;" path="m89,53r-8,l77,54r16,l89,53xe" stroked="f">
                    <v:path arrowok="t" o:connecttype="custom" o:connectlocs="89,747;81,747;77,748;93,748;89,747" o:connectangles="0,0,0,0,0"/>
                  </v:shape>
                  <v:shape id="Freeform 279" o:spid="_x0000_s1303" style="position:absolute;left:5329;top:69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dIcMA&#10;AADdAAAADwAAAGRycy9kb3ducmV2LnhtbERPTWvCQBC9F/wPywi9FN1URTS6ihSkvVgwSs5Ddkyi&#10;2dmQ3ZjUX+8WCr3N433OetubStypcaVlBe/jCARxZnXJuYLzaT9agHAeWWNlmRT8kIPtZvCyxljb&#10;jo90T3wuQgi7GBUU3texlC4ryKAb25o4cBfbGPQBNrnUDXYh3FRyEkVzabDk0FBgTR8FZbekNQqu&#10;HtOLm3WctudD+p20b4/TJyn1Oux3KxCeev8v/nN/6TB/Nl3C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gdIcMAAADdAAAADwAAAAAAAAAAAAAAAACYAgAAZHJzL2Rv&#10;d25yZXYueG1sUEsFBgAAAAAEAAQA9QAAAIgDAAAAAA==&#10;" path="m44,13r-17,l29,15r,2l30,18r,1l31,21r,15l30,37r,2l29,41r,1l27,44r17,l45,43r1,-4l46,36r1,-4l47,25,46,21r,-6l44,13xe" stroked="f">
                    <v:path arrowok="t" o:connecttype="custom" o:connectlocs="44,707;27,707;29,709;29,711;30,712;30,713;31,715;31,730;30,731;30,733;29,735;29,736;27,738;44,738;45,737;46,733;46,730;47,726;47,719;46,715;46,709;44,707" o:connectangles="0,0,0,0,0,0,0,0,0,0,0,0,0,0,0,0,0,0,0,0,0,0"/>
                  </v:shape>
                  <v:shape id="Freeform 280" o:spid="_x0000_s1304" style="position:absolute;left:5329;top:69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HwcYA&#10;AADdAAAADwAAAGRycy9kb3ducmV2LnhtbESPQWvCQBCF74X+h2UKvZS6aQlSUleRQmkvCkbJeciO&#10;SWp2NmQ3JvXXOwfB2wzvzXvfLFaTa9WZ+tB4NvA2S0ARl942XBk47L9fP0CFiGyx9UwG/inAavn4&#10;sMDM+pF3dM5jpSSEQ4YG6hi7TOtQ1uQwzHxHLNrR9w6jrH2lbY+jhLtWvyfJXDtsWBpq7OirpvKU&#10;D87AX8TiGNKRi+GwKbb58HLZ/5Axz0/T+hNUpCnezbfrXyv4aSr8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HwcYAAADdAAAADwAAAAAAAAAAAAAAAACYAgAAZHJz&#10;L2Rvd25yZXYueG1sUEsFBgAAAAAEAAQA9QAAAIsDAAAAAA==&#10;" path="m28,2r-9,l16,3r15,l28,2xe" stroked="f">
                    <v:path arrowok="t" o:connecttype="custom" o:connectlocs="28,696;19,696;16,697;31,697;28,696" o:connectangles="0,0,0,0,0"/>
                  </v:shape>
                  <v:shape id="Freeform 281" o:spid="_x0000_s1305" style="position:absolute;left:5329;top:694;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iWsMA&#10;AADdAAAADwAAAGRycy9kb3ducmV2LnhtbERPS2vCQBC+C/6HZQQvUjdKkJJmlSJIe7HQKDkP2cmj&#10;zc6G7MbE/vpuoeBtPr7npIfJtOJGvWssK9isIxDEhdUNVwqul9PTMwjnkTW2lknBnRwc9vNZiom2&#10;I3/SLfOVCCHsElRQe98lUrqiJoNubTviwJW2N+gD7CupexxDuGnlNop20mDDoaHGjo41Fd/ZYBR8&#10;ecxLF4+cD9dz/pENq5/LGym1XEyvLyA8Tf4h/ne/6zA/jjf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iWsMAAADdAAAADwAAAAAAAAAAAAAAAACYAgAAZHJzL2Rv&#10;d25yZXYueG1sUEsFBgAAAAAEAAQA9QAAAIgDAAAAAA==&#10;" path="m94,l89,,88,1r6,l94,xe" stroked="f">
                    <v:path arrowok="t" o:connecttype="custom" o:connectlocs="94,694;89,694;88,695;94,695;94,694" o:connectangles="0,0,0,0,0"/>
                  </v:shape>
                </v:group>
                <v:group id="Group 282" o:spid="_x0000_s1306" style="position:absolute;left:25879;top:862;width:426;height:750" coordorigin="5729,145" coordsize="6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283" o:spid="_x0000_s1307" style="position:absolute;left:5729;top:145;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9tMQA&#10;AADdAAAADwAAAGRycy9kb3ducmV2LnhtbERPTWvCQBC9C/6HZQRvdWOUtkRXEUHrQahNq3gcsmMS&#10;zM6G7NbEf+8WCt7m8T5nvuxMJW7UuNKygvEoAkGcWV1yruDne/PyDsJ5ZI2VZVJwJwfLRb83x0Tb&#10;lr/olvpchBB2CSoovK8TKV1WkEE3sjVx4C62MegDbHKpG2xDuKlkHEWv0mDJoaHAmtYFZdf01yig&#10;j/Z6+DycT6ne67fxMd6uZB4rNRx0qxkIT51/iv/dOx3mT6cT+Ps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vbTEAAAA3QAAAA8AAAAAAAAAAAAAAAAAmAIAAGRycy9k&#10;b3ducmV2LnhtbFBLBQYAAAAABAAEAPUAAACJAwAAAAA=&#10;" path="m5,82r-3,l2,83r-1,l1,86,,87r,7l1,95r,3l2,98r,1l3,99r3,1l6,101r2,l11,102r2,l15,104r23,l43,101r6,-1l56,95r6,-6l63,88r-42,l18,87r-4,l9,84r-1,l6,83,5,82xe" stroked="f">
                    <v:path arrowok="t" o:connecttype="custom" o:connectlocs="5,227;2,227;2,228;1,228;1,231;0,232;0,239;1,240;1,243;2,243;2,244;3,244;6,245;6,246;8,246;11,247;13,247;15,249;38,249;43,246;49,245;56,240;62,234;63,233;21,233;18,232;14,232;9,229;8,229;6,228;5,227" o:connectangles="0,0,0,0,0,0,0,0,0,0,0,0,0,0,0,0,0,0,0,0,0,0,0,0,0,0,0,0,0,0,0"/>
                  </v:shape>
                  <v:shape id="Freeform 284" o:spid="_x0000_s1308" style="position:absolute;left:5729;top:145;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wMQA&#10;AADdAAAADwAAAGRycy9kb3ducmV2LnhtbERPS2vCQBC+F/wPywje6sYQWkldRQQfB0GNbfE4ZMck&#10;mJ0N2dWk/94tFHqbj+85s0VvavGg1lWWFUzGEQji3OqKCwWf5/XrFITzyBpry6Tghxws5oOXGaba&#10;dnyiR+YLEULYpaig9L5JpXR5SQbd2DbEgbva1qAPsC2kbrEL4aaWcRS9SYMVh4YSG1qVlN+yu1FA&#10;2+52PBwv35ne6/fJV7xZyiJWajTslx8gPPX+X/zn3ukwP0kS+P0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JcDEAAAA3QAAAA8AAAAAAAAAAAAAAAAAmAIAAGRycy9k&#10;b3ducmV2LnhtbFBLBQYAAAAABAAEAPUAAACJAwAAAAA=&#10;" path="m64,56r-33,l33,57r3,l41,59r1,1l43,63r1,1l44,66r1,3l45,74r-1,3l44,78r-2,3l42,82r-3,1l36,87r-5,l29,88r34,l65,84r2,-9l67,60,65,57,64,56xe" stroked="f">
                    <v:path arrowok="t" o:connecttype="custom" o:connectlocs="64,201;31,201;33,202;36,202;41,204;42,205;43,208;44,209;44,211;45,214;45,219;44,222;44,223;42,226;42,227;39,228;36,232;31,232;29,233;63,233;65,229;67,220;67,205;65,202;64,201" o:connectangles="0,0,0,0,0,0,0,0,0,0,0,0,0,0,0,0,0,0,0,0,0,0,0,0,0"/>
                  </v:shape>
                  <v:shape id="Freeform 285" o:spid="_x0000_s1309" style="position:absolute;left:5729;top:145;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AW8QA&#10;AADdAAAADwAAAGRycy9kb3ducmV2LnhtbERPS2vCQBC+F/wPywje6sagVaKriKDtoVAbH3gcsmMS&#10;zM6G7Griv+8WCr3Nx/ecxaozlXhQ40rLCkbDCARxZnXJuYLjYfs6A+E8ssbKMil4koPVsveywETb&#10;lr/pkfpchBB2CSoovK8TKV1WkEE3tDVx4K62MegDbHKpG2xDuKlkHEVv0mDJoaHAmjYFZbf0bhTQ&#10;e3vbf+0v51R/6unoFO/WMo+VGvS79RyEp87/i//cHzrMH48n8PtNO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gFvEAAAA3QAAAA8AAAAAAAAAAAAAAAAAmAIAAGRycy9k&#10;b3ducmV2LnhtbFBLBQYAAAAABAAEAPUAAACJAwAAAAA=&#10;" path="m59,l8,,6,2,5,3r,51l6,54r,2l7,57r6,l15,56r49,l61,50,59,47,51,42r-4,l43,40r-22,l21,18r38,l60,17r,-1l61,15,61,3r-1,l60,2r-1,l59,xe" stroked="f">
                    <v:path arrowok="t" o:connecttype="custom" o:connectlocs="59,145;8,145;6,147;5,148;5,199;6,199;6,201;7,202;13,202;15,201;64,201;61,195;59,192;51,187;47,187;43,185;21,185;21,163;59,163;60,162;60,161;61,160;61,148;60,148;60,147;59,147;59,145" o:connectangles="0,0,0,0,0,0,0,0,0,0,0,0,0,0,0,0,0,0,0,0,0,0,0,0,0,0,0"/>
                  </v:shape>
                </v:group>
                <v:group id="Group 286" o:spid="_x0000_s1310" style="position:absolute;left:26396;top:862;width:394;height:743" coordorigin="5815,145" coordsize="6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287" o:spid="_x0000_s1311" style="position:absolute;left:5815;top:14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W88QA&#10;AADdAAAADwAAAGRycy9kb3ducmV2LnhtbERPTWvCQBC9C/6HZQpepG600pbUVUQUevDSpJQeh+w0&#10;G5KdDburif/eLRR6m8f7nM1utJ24kg+NYwXLRQaCuHK64VrBZ3l6fAURIrLGzjEpuFGA3XY62WCu&#10;3cAfdC1iLVIIhxwVmBj7XMpQGbIYFq4nTtyP8xZjgr6W2uOQwm0nV1n2LC02nBoM9nQwVLXFxSp4&#10;OmvvytX8a+Dv9mbOh2Nhhlap2cO4fwMRaYz/4j/3u07z1+sX+P0mn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1vPEAAAA3QAAAA8AAAAAAAAAAAAAAAAAmAIAAGRycy9k&#10;b3ducmV2LnhtbFBLBQYAAAAABAAEAPUAAACJAwAAAAA=&#10;" path="m61,87l1,87r,2l,90r,9l1,99r,2l3,102r57,l63,100r,-12l61,87xe" stroked="f">
                    <v:path arrowok="t" o:connecttype="custom" o:connectlocs="61,232;1,232;1,234;0,235;0,244;1,244;1,246;3,247;60,247;63,245;63,233;61,232" o:connectangles="0,0,0,0,0,0,0,0,0,0,0,0"/>
                  </v:shape>
                  <v:shape id="Freeform 288" o:spid="_x0000_s1312" style="position:absolute;left:5815;top:14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CgcYA&#10;AADdAAAADwAAAGRycy9kb3ducmV2LnhtbESPQWvDMAyF74P9B6PBLqN12pVRsrqllA126GXpKD2K&#10;WItDYjnYXpP+++kw2E3iPb33abObfK+uFFMb2MBiXoAiroNtuTHwdXqfrUGljGyxD0wGbpRgt72/&#10;22Bpw8ifdK1yoySEU4kGXM5DqXWqHXlM8zAQi/Ydoscsa2y0jThKuO/1sihetMeWpcHhQAdHdVf9&#10;eAPPRxvDafl0HvnS3dzx8Fa5sTPm8WHav4LKNOV/89/1hxX81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5CgcYAAADdAAAADwAAAAAAAAAAAAAAAACYAgAAZHJz&#10;L2Rvd25yZXYueG1sUEsFBgAAAAAEAAQA9QAAAIsDAAAAAA==&#10;" path="m43,20r-21,l22,87r21,l43,20xe" stroked="f">
                    <v:path arrowok="t" o:connecttype="custom" o:connectlocs="43,165;22,165;22,232;43,232;43,165" o:connectangles="0,0,0,0,0"/>
                  </v:shape>
                  <v:shape id="Freeform 289" o:spid="_x0000_s1313" style="position:absolute;left:5815;top:14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nGsQA&#10;AADdAAAADwAAAGRycy9kb3ducmV2LnhtbERPTWvCQBC9C/6HZQpepG60UtrUVUQUevDSpJQeh+w0&#10;G5KdDburif/eLRR6m8f7nM1utJ24kg+NYwXLRQaCuHK64VrBZ3l6fAERIrLGzjEpuFGA3XY62WCu&#10;3cAfdC1iLVIIhxwVmBj7XMpQGbIYFq4nTtyP8xZjgr6W2uOQwm0nV1n2LC02nBoM9nQwVLXFxSp4&#10;OmvvytX8a+Dv9mbOh2Nhhlap2cO4fwMRaYz/4j/3u07z1+tX+P0mn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5xrEAAAA3QAAAA8AAAAAAAAAAAAAAAAAmAIAAGRycy9k&#10;b3ducmV2LnhtbFBLBQYAAAAABAAEAPUAAACJAwAAAAA=&#10;" path="m42,l25,r,2l3,16r-2,l1,17,,17,,28r1,1l1,30r3,l5,29r1,l22,20r21,l43,2r-1,l42,xe" stroked="f">
                    <v:path arrowok="t" o:connecttype="custom" o:connectlocs="42,145;25,145;25,147;3,161;1,161;1,162;0,162;0,173;1,174;1,175;4,175;5,174;6,174;22,165;43,165;43,147;42,147;42,145" o:connectangles="0,0,0,0,0,0,0,0,0,0,0,0,0,0,0,0,0,0"/>
                  </v:shape>
                </v:group>
                <v:group id="Group 290" o:spid="_x0000_s1314" style="position:absolute;left:26914;top:862;width:686;height:779" coordorigin="5890,143"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291" o:spid="_x0000_s1315" style="position:absolute;left:5890;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0h8MA&#10;AADdAAAADwAAAGRycy9kb3ducmV2LnhtbERPTWvCQBC9C/6HZQQvUjeKFUldRYTSXio0kZyH7Jik&#10;zc6G7Mak/fWuIHibx/uc7X4wtbhS6yrLChbzCARxbnXFhYJz+v6yAeE8ssbaMin4Iwf73Xi0xVjb&#10;nr/pmvhChBB2MSoovW9iKV1ekkE3tw1x4C62NegDbAupW+xDuKnlMorW0mDFoaHEho4l5b9JZxT8&#10;eMwubtVz1p2/slPSzf7TD1JqOhkObyA8Df4pfrg/dZi/el3A/Ztwgt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H0h8MAAADdAAAADwAAAAAAAAAAAAAAAACYAgAAZHJzL2Rv&#10;d25yZXYueG1sUEsFBgAAAAAEAAQA9QAAAIgDAAAAAA==&#10;" path="m22,106r-13,l9,107r12,l22,106xe" stroked="f">
                    <v:path arrowok="t" o:connecttype="custom" o:connectlocs="22,249;9,249;9,250;21,250;22,249" o:connectangles="0,0,0,0,0"/>
                  </v:shape>
                  <v:shape id="Freeform 292" o:spid="_x0000_s1316" style="position:absolute;left:5890;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q8MMA&#10;AADdAAAADwAAAGRycy9kb3ducmV2LnhtbERPTWvCQBC9C/6HZQQvohvFlhJdRQSxlxaaSM5Ddkyi&#10;2dmQ3Zi0v75bKHibx/uc7X4wtXhQ6yrLCpaLCARxbnXFhYJLepq/gXAeWWNtmRR8k4P9bjzaYqxt&#10;z1/0SHwhQgi7GBWU3jexlC4vyaBb2IY4cFfbGvQBtoXULfYh3NRyFUWv0mDFoaHEho4l5fekMwpu&#10;HrOrW/ecdZeP7DPpZj/pmZSaTobDBoSnwT/F/+53HeavX1b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Nq8MMAAADdAAAADwAAAAAAAAAAAAAAAACYAgAAZHJzL2Rv&#10;d25yZXYueG1sUEsFBgAAAAAEAAQA9QAAAIgDAAAAAA==&#10;" path="m98,1l82,1r,1l81,4,9,102r-1,1l8,106r16,l24,104r1,-1l97,5,98,4r,-3xe" stroked="f">
                    <v:path arrowok="t" o:connecttype="custom" o:connectlocs="98,144;82,144;82,145;81,147;9,245;8,246;8,249;24,249;24,247;25,246;97,148;98,147;98,144" o:connectangles="0,0,0,0,0,0,0,0,0,0,0,0,0"/>
                  </v:shape>
                  <v:shape id="Freeform 293" o:spid="_x0000_s1317" style="position:absolute;left:5890;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a8MA&#10;AADdAAAADwAAAGRycy9kb3ducmV2LnhtbERPS2vCQBC+F/wPywi9FN3UFxJdRQrSXiwYJechOybR&#10;7GzIbkzqr3cLhd7m43vOetubStypcaVlBe/jCARxZnXJuYLzaT9agnAeWWNlmRT8kIPtZvCyxljb&#10;jo90T3wuQgi7GBUU3texlC4ryKAb25o4cBfbGPQBNrnUDXYh3FRyEkULabDk0FBgTR8FZbekNQqu&#10;HtOLm3WctudD+p20b4/TJyn1Oux3KxCeev8v/nN/6TB/Np/C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Pa8MAAADdAAAADwAAAAAAAAAAAAAAAACYAgAAZHJzL2Rv&#10;d25yZXYueG1sUEsFBgAAAAAEAAQA9QAAAIgDAAAAAA==&#10;" path="m88,52r-8,l76,53r-2,1l70,55r-2,3l67,60r-5,5l62,68r-1,4l61,86r1,4l62,92r2,4l67,101r2,1l73,103r2,3l91,106r3,-3l97,102r3,-1l102,98r2,-2l104,95r-22,l81,94r-1,l79,92r,-1l76,89r,-19l78,68r1,-2l80,65r1,l81,64r25,l105,62r-2,-2l102,58,99,56,96,54,93,53,88,52xe" stroked="f">
                    <v:path arrowok="t" o:connecttype="custom" o:connectlocs="88,195;80,195;76,196;74,197;70,198;68,201;67,203;62,208;62,211;61,215;61,229;62,233;62,235;64,239;67,244;69,245;73,246;75,249;91,249;94,246;97,245;100,244;102,241;104,239;104,238;82,238;81,237;80,237;79,235;79,234;76,232;76,213;78,211;79,209;80,208;81,208;81,207;106,207;105,205;103,203;102,201;99,199;96,197;93,196;88,195" o:connectangles="0,0,0,0,0,0,0,0,0,0,0,0,0,0,0,0,0,0,0,0,0,0,0,0,0,0,0,0,0,0,0,0,0,0,0,0,0,0,0,0,0,0,0,0,0"/>
                  </v:shape>
                  <v:shape id="Freeform 294" o:spid="_x0000_s1318" style="position:absolute;left:5890;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XH8QA&#10;AADdAAAADwAAAGRycy9kb3ducmV2LnhtbERPTWvCQBC9C/0Pywi9SN20RCkxGymF0l4sGCXnITsm&#10;0exsyG5M6q/vFgre5vE+J91OphVX6l1jWcHzMgJBXFrdcKXgePh4egXhPLLG1jIp+CEH2+xhlmKi&#10;7ch7uua+EiGEXYIKau+7REpX1mTQLW1HHLiT7Q36APtK6h7HEG5a+RJFa2mw4dBQY0fvNZWXfDAK&#10;zh6Lk4tHLobjrvjOh8Xt8ElKPc6ntw0IT5O/i//dXzrMj1cx/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Vx/EAAAA3QAAAA8AAAAAAAAAAAAAAAAAmAIAAGRycy9k&#10;b3ducmV2LnhtbFBLBQYAAAAABAAEAPUAAACJAwAAAAA=&#10;" path="m106,64r-19,l87,65r1,l90,66r1,l91,70r1,2l92,86r-1,2l91,91r-1,1l88,92r,2l87,95r17,l105,92r1,-2l108,86r,-14l106,68r,-3l106,64xe" stroked="f">
                    <v:path arrowok="t" o:connecttype="custom" o:connectlocs="106,207;87,207;87,208;88,208;90,209;91,209;91,213;92,215;92,229;91,231;91,234;90,235;88,235;88,237;87,238;104,238;105,235;106,233;108,229;108,215;106,211;106,208;106,207" o:connectangles="0,0,0,0,0,0,0,0,0,0,0,0,0,0,0,0,0,0,0,0,0,0,0"/>
                  </v:shape>
                  <v:shape id="Freeform 295" o:spid="_x0000_s1319" style="position:absolute;left:5890;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yhMMA&#10;AADdAAAADwAAAGRycy9kb3ducmV2LnhtbERPTWvCQBC9C/0PyxS8iG4sKhJdpRSkXiw0Ss5Ddkyi&#10;2dmQ3Zjor3cLBW/zeJ+z3vamEjdqXGlZwXQSgSDOrC45V3A67sZLEM4ja6wsk4I7Odhu3gZrjLXt&#10;+Jduic9FCGEXo4LC+zqW0mUFGXQTWxMH7mwbgz7AJpe6wS6Em0p+RNFCGiw5NBRY01dB2TVpjYKL&#10;x/TsZh2n7emQ/iTt6HH8JqWG7/3nCoSn3r/E/+69DvNn8zn8fRNO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ryhMMAAADdAAAADwAAAAAAAAAAAAAAAACYAgAAZHJzL2Rv&#10;d25yZXYueG1sUEsFBgAAAAAEAAQA9QAAAIgDAAAAAA==&#10;" path="m28,1r-9,l15,2,13,4,9,5,7,7,6,10,3,11,,22,,36r1,4l2,42r1,4l6,50r2,2l12,53r2,1l18,55r9,l30,54r3,-1l36,52r3,-2l40,48r3,-2l43,44r-22,l20,43r-1,l18,42r,-1l15,38r,-19l16,18r3,-5l45,13,44,12,42,10,40,7,38,5,34,4,32,2,28,1xe" stroked="f">
                    <v:path arrowok="t" o:connecttype="custom" o:connectlocs="28,144;19,144;15,145;13,147;9,148;7,150;6,153;3,154;0,165;0,179;1,183;2,185;3,189;6,193;8,195;12,196;14,197;18,198;27,198;30,197;33,196;36,195;39,193;40,191;43,189;43,187;21,187;20,186;19,186;18,185;18,184;15,181;15,162;16,161;19,156;45,156;44,155;42,153;40,150;38,148;34,147;32,145;28,144" o:connectangles="0,0,0,0,0,0,0,0,0,0,0,0,0,0,0,0,0,0,0,0,0,0,0,0,0,0,0,0,0,0,0,0,0,0,0,0,0,0,0,0,0,0,0"/>
                  </v:shape>
                  <v:shape id="Freeform 296" o:spid="_x0000_s1320" style="position:absolute;left:5890;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s88QA&#10;AADdAAAADwAAAGRycy9kb3ducmV2LnhtbERPTWvCQBC9C/0Pywi9SN1YNJSYjRShtJcWjJLzkB2T&#10;aHY2ZDcm7a/vFgre5vE+J91NphU36l1jWcFqGYEgLq1uuFJwOr49vYBwHllja5kUfJODXfYwSzHR&#10;duQD3XJfiRDCLkEFtfddIqUrazLolrYjDtzZ9gZ9gH0ldY9jCDetfI6iWBpsODTU2NG+pvKaD0bB&#10;xWNxduuRi+H0WXzlw+Ln+E5KPc6n1y0IT5O/i//dHzrMX29i+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PPEAAAA3QAAAA8AAAAAAAAAAAAAAAAAmAIAAGRycy9k&#10;b3ducmV2LnhtbFBLBQYAAAAABAAEAPUAAACJAwAAAAA=&#10;" path="m45,13r-17,l28,16r2,l30,19r1,3l31,36r-1,1l30,40r-2,2l26,44r17,l44,42r1,-2l46,36r,-14l45,18r,-4l45,13xe" stroked="f">
                    <v:path arrowok="t" o:connecttype="custom" o:connectlocs="45,156;28,156;28,159;30,159;30,162;31,165;31,179;30,180;30,183;28,185;26,187;43,187;44,185;45,183;46,179;46,165;45,161;45,157;45,156" o:connectangles="0,0,0,0,0,0,0,0,0,0,0,0,0,0,0,0,0,0,0"/>
                  </v:shape>
                  <v:shape id="Freeform 297" o:spid="_x0000_s1321" style="position:absolute;left:5890;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JaMMA&#10;AADdAAAADwAAAGRycy9kb3ducmV2LnhtbERPS2vCQBC+C/6HZYReSt0oPkrqKiJIe6lglJyH7Jik&#10;ZmdDdmNSf71bKHibj+85q01vKnGjxpWWFUzGEQjizOqScwXn0/7tHYTzyBory6Tglxxs1sPBCmNt&#10;Oz7SLfG5CCHsYlRQeF/HUrqsIINubGviwF1sY9AH2ORSN9iFcFPJaRQtpMGSQ0OBNe0Kyq5JaxT8&#10;eEwvbtZx2p6/00PSvt5Pn6TUy6jffoDw1Pun+N/9pcP82XwJ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JaMMAAADdAAAADwAAAAAAAAAAAAAAAACYAgAAZHJzL2Rv&#10;d25yZXYueG1sUEsFBgAAAAAEAAQA9QAAAIgDAAAAAA==&#10;" path="m97,l85,r,1l97,1,97,xe" stroked="f">
                    <v:path arrowok="t" o:connecttype="custom" o:connectlocs="97,143;85,143;85,144;97,144;97,143" o:connectangles="0,0,0,0,0"/>
                  </v:shape>
                </v:group>
                <v:group id="Group 298" o:spid="_x0000_s1322" style="position:absolute;left:29416;top:862;width:406;height:750" coordorigin="6286,145" coordsize="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299" o:spid="_x0000_s1323" style="position:absolute;left:6286;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Sv8MA&#10;AADdAAAADwAAAGRycy9kb3ducmV2LnhtbERPTWvCQBC9C/6HZYTezEZbpY2uIoKlqD1oi+chOyYh&#10;2dmQ3Wjsr3eFgrd5vM+ZLztTiQs1rrCsYBTFIIhTqwvOFPz+bIbvIJxH1lhZJgU3crBc9HtzTLS9&#10;8oEuR5+JEMIuQQW593UipUtzMugiWxMH7mwbgz7AJpO6wWsIN5Ucx/FUGiw4NORY0zqntDy2RkHV&#10;Fu3qdvr7HqOPaVvu9p/l616pl0G3moHw1Pmn+N/9pcP8t8kH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iSv8MAAADdAAAADwAAAAAAAAAAAAAAAACYAgAAZHJzL2Rv&#10;d25yZXYueG1sUEsFBgAAAAAEAAQA9QAAAIgDAAAAAA==&#10;" path="m57,102r-9,l49,104r7,l57,102xe" stroked="f">
                    <v:path arrowok="t" o:connecttype="custom" o:connectlocs="57,247;48,247;49,249;56,249;57,247" o:connectangles="0,0,0,0,0"/>
                  </v:shape>
                  <v:shape id="Freeform 300" o:spid="_x0000_s1324" style="position:absolute;left:6286;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xn8UA&#10;AADdAAAADwAAAGRycy9kb3ducmV2LnhtbESPQWvCQBCF74L/YRmhN93UFpHoKiIo0upBWzwP2WkS&#10;kp0N2Y3G/vrOoeBthvfmvW+W697V6kZtKD0beJ0koIgzb0vODXx/7cZzUCEiW6w9k4EHBVivhoMl&#10;ptbf+Uy3S8yVhHBI0UARY5NqHbKCHIaJb4hF+/Gtwyhrm2vb4l3CXa2nSTLTDkuWhgIb2haUVZfO&#10;Gai7sts8rr+nKcaEPqrP4756OxrzMuo3C1CR+vg0/18frOC/z4Rf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vGfxQAAAN0AAAAPAAAAAAAAAAAAAAAAAJgCAABkcnMv&#10;ZG93bnJldi54bWxQSwUGAAAAAAQABAD1AAAAigMAAAAA&#10;" path="m61,101r-17,l45,102r16,l61,101xe" stroked="f">
                    <v:path arrowok="t" o:connecttype="custom" o:connectlocs="61,246;44,246;45,247;61,247;61,246" o:connectangles="0,0,0,0,0"/>
                  </v:shape>
                  <v:shape id="Freeform 301" o:spid="_x0000_s1325" style="position:absolute;left:6286;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UBMQA&#10;AADdAAAADwAAAGRycy9kb3ducmV2LnhtbERPTWvCQBC9F/oflil4azZqkZJmFSkoovbQtPQ8ZKdJ&#10;SHY2ZDcm8dd3BaG3ebzPSTejacSFOldZVjCPYhDEudUVFwq+v3bPryCcR9bYWCYFEznYrB8fUky0&#10;HfiTLpkvRAhhl6CC0vs2kdLlJRl0kW2JA/drO4M+wK6QusMhhJtGLuJ4JQ1WHBpKbOm9pLzOeqOg&#10;6at+O/1cPxboYzrWp/O+Xp6Vmj2N2zcQnkb/L767DzrMf1nN4fZ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VATEAAAA3QAAAA8AAAAAAAAAAAAAAAAAmAIAAGRycy9k&#10;b3ducmV2LnhtbFBLBQYAAAAABAAEAPUAAACJAwAAAAA=&#10;" path="m63,81r-20,l43,101r20,l63,81xe" stroked="f">
                    <v:path arrowok="t" o:connecttype="custom" o:connectlocs="63,226;43,226;43,246;63,246;63,226" o:connectangles="0,0,0,0,0"/>
                  </v:shape>
                  <v:shape id="Freeform 302" o:spid="_x0000_s1326" style="position:absolute;left:6286;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Kc8MA&#10;AADdAAAADwAAAGRycy9kb3ducmV2LnhtbERPS2vCQBC+F/wPyxR6q5vGIhJdRYQWadODWnoesmMS&#10;kp0N2c2rv74rCL3Nx/eczW40teipdaVlBS/zCARxZnXJuYLvy9vzCoTzyBpry6RgIge77exhg4m2&#10;A5+oP/tchBB2CSoovG8SKV1WkEE3tw1x4K62NegDbHOpWxxCuKllHEVLabDk0FBgQ4eCsurcGQV1&#10;V3b76ef3K0Yf0Uf1mb5Xi1Spp8dxvwbhafT/4rv7qMP812UMt2/C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Kc8MAAADdAAAADwAAAAAAAAAAAAAAAACYAgAAZHJzL2Rv&#10;d25yZXYueG1sUEsFBgAAAAAEAAQA9QAAAIgDAAAAAA==&#10;" path="m63,3l33,3,2,58r,2l1,60r,4l,65,,77r1,1l1,81r73,l74,78r1,-2l75,70,74,69r,-4l73,64r-57,l43,17r20,l63,3xe" stroked="f">
                    <v:path arrowok="t" o:connecttype="custom" o:connectlocs="63,148;33,148;2,203;2,205;1,205;1,209;0,210;0,222;1,223;1,226;74,226;74,223;75,221;75,215;74,214;74,210;73,209;16,209;43,162;63,162;63,148" o:connectangles="0,0,0,0,0,0,0,0,0,0,0,0,0,0,0,0,0,0,0,0,0"/>
                  </v:shape>
                  <v:shape id="Freeform 303" o:spid="_x0000_s1327" style="position:absolute;left:6286;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v6MMA&#10;AADdAAAADwAAAGRycy9kb3ducmV2LnhtbERPS4vCMBC+L/gfwgjeNF1dRLpGEUERHwer7HloZtvS&#10;ZlKaVKu/fiMIe5uP7znzZWcqcaPGFZYVfI4iEMSp1QVnCq6XzXAGwnlkjZVlUvAgB8tF72OOsbZ3&#10;PtMt8ZkIIexiVJB7X8dSujQng25ka+LA/drGoA+wyaRu8B7CTSXHUTSVBgsODTnWtM4pLZPWKKja&#10;ol09fp6nMfqI9uXhuC0nR6UG/W71DcJT5//Fb/dOh/lf0wm8vg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xv6MMAAADdAAAADwAAAAAAAAAAAAAAAACYAgAAZHJzL2Rv&#10;d25yZXYueG1sUEsFBgAAAAAEAAQA9QAAAIgDAAAAAA==&#10;" path="m63,17r-20,l43,64r20,l63,17xe" stroked="f">
                    <v:path arrowok="t" o:connecttype="custom" o:connectlocs="63,162;43,162;43,209;63,209;63,162" o:connectangles="0,0,0,0,0"/>
                  </v:shape>
                  <v:shape id="Freeform 304" o:spid="_x0000_s1328" style="position:absolute;left:6286;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3nMIA&#10;AADdAAAADwAAAGRycy9kb3ducmV2LnhtbERPS4vCMBC+C/6HMIK3NfWBLNUoIijiuodV8Tw0Y1va&#10;TEqTavXXbwTB23x8z5kvW1OKG9Uut6xgOIhAECdW55wqOJ82X98gnEfWWFomBQ9ysFx0O3OMtb3z&#10;H92OPhUhhF2MCjLvq1hKl2Rk0A1sRRy4q60N+gDrVOoa7yHclHIURVNpMOfQkGFF64yS4tgYBWWT&#10;N6vH5fk7Qh/Rvvg5bIvxQal+r13NQHhq/Uf8du90mD+ZTuD1TTh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fecwgAAAN0AAAAPAAAAAAAAAAAAAAAAAJgCAABkcnMvZG93&#10;bnJldi54bWxQSwUGAAAAAAQABAD1AAAAhwMAAAAA&#10;" path="m62,2l34,2r,1l62,3r,-1xe" stroked="f">
                    <v:path arrowok="t" o:connecttype="custom" o:connectlocs="62,147;34,147;34,148;62,148;62,147" o:connectangles="0,0,0,0,0"/>
                  </v:shape>
                  <v:shape id="Freeform 305" o:spid="_x0000_s1329" style="position:absolute;left:6286;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SB8IA&#10;AADdAAAADwAAAGRycy9kb3ducmV2LnhtbERPS4vCMBC+C/6HMIK3NfWJdI0igrKselCXPQ/NbFva&#10;TEqTavXXG2HB23x8z1msWlOKK9Uut6xgOIhAECdW55wq+LlsP+YgnEfWWFomBXdysFp2OwuMtb3x&#10;ia5nn4oQwi5GBZn3VSylSzIy6Aa2Ig7cn60N+gDrVOoabyHclHIURTNpMOfQkGFFm4yS4twYBWWT&#10;N+v77+M4Qh/Rd7E/7IrxQal+r11/gvDU+rf43/2lw/zJbAqv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VIHwgAAAN0AAAAPAAAAAAAAAAAAAAAAAJgCAABkcnMvZG93&#10;bnJldi54bWxQSwUGAAAAAAQABAD1AAAAhwMAAAAA&#10;" path="m57,l39,,37,2r21,l57,xe" stroked="f">
                    <v:path arrowok="t" o:connecttype="custom" o:connectlocs="57,145;39,145;37,147;58,147;57,145" o:connectangles="0,0,0,0,0"/>
                  </v:shape>
                </v:group>
                <v:group id="Group 306" o:spid="_x0000_s1330" style="position:absolute;left:29933;top:862;width:445;height:757" coordorigin="6370,144" coordsize="7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307" o:spid="_x0000_s1331" style="position:absolute;left:6370;top:144;width:70;height:104;visibility:visible;mso-wrap-style:square;v-text-anchor:top" coordsize="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sUA&#10;AADdAAAADwAAAGRycy9kb3ducmV2LnhtbERP22rCQBB9L/gPywi+FN20Fi/RVUpBGigoXlB8G7Jj&#10;EszOhuxWo1/vFoS+zeFcZzpvTCkuVLvCsoK3XgSCOLW64EzBbrvojkA4j6yxtEwKbuRgPmu9TDHW&#10;9sprumx8JkIIuxgV5N5XsZQuzcmg69mKOHAnWxv0AdaZ1DVeQ7gp5XsUDaTBgkNDjhV95ZSeN79G&#10;QZIs+xWmx/Fqtz+cvu/06n40KdVpN58TEJ4a/y9+uhMd5n8MhvD3TTh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z/+xQAAAN0AAAAPAAAAAAAAAAAAAAAAAJgCAABkcnMv&#10;ZG93bnJldi54bWxQSwUGAAAAAAQABAD1AAAAigMAAAAA&#10;" path="m16,88l3,88r,9l4,99r,1l6,101r,1l9,102r1,1l12,103r2,2l37,105r5,-3l46,101r5,-2l60,90r,-1l18,89,16,88xe" stroked="f">
                    <v:path arrowok="t" o:connecttype="custom" o:connectlocs="16,232;3,232;3,241;4,243;4,244;6,245;6,246;9,246;10,247;12,247;14,249;37,249;42,246;46,245;51,243;60,234;60,233;18,233;16,232" o:connectangles="0,0,0,0,0,0,0,0,0,0,0,0,0,0,0,0,0,0,0"/>
                  </v:shape>
                  <v:shape id="Freeform 308" o:spid="_x0000_s1332" style="position:absolute;left:6370;top:144;width:70;height:104;visibility:visible;mso-wrap-style:square;v-text-anchor:top" coordsize="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rjMcA&#10;AADdAAAADwAAAGRycy9kb3ducmV2LnhtbESPQWvCQBCF74X+h2WEXkrdWEXa6CpSKA0ISq1UvA3Z&#10;MQnNzobsVqO/3jkI3mZ4b977ZjrvXK2O1IbKs4FBPwFFnHtbcWFg+/P58gYqRGSLtWcycKYA89nj&#10;wxRT60/8TcdNLJSEcEjRQBljk2od8pIchr5viEU7+NZhlLUttG3xJOGu1q9JMtYOK5aGEhv6KCn/&#10;2/w7A1m2GjaY79/X29/d4etCz2FpyZinXreYgIrUxbv5dp1ZwR+NBVe+kRH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Iq4zHAAAA3QAAAA8AAAAAAAAAAAAAAAAAmAIAAGRy&#10;cy9kb3ducmV2LnhtbFBLBQYAAAAABAAEAPUAAACMAwAAAAA=&#10;" path="m69,60r-19,l49,64r,7l46,75r,3l44,81r-1,2l39,85r-2,2l30,89r30,l62,85r2,-7l67,73r1,-3l69,65r,-5xe" stroked="f">
                    <v:path arrowok="t" o:connecttype="custom" o:connectlocs="69,204;50,204;49,208;49,215;46,219;46,222;44,225;43,227;39,229;37,231;30,233;60,233;62,229;64,222;67,217;68,214;69,209;69,204" o:connectangles="0,0,0,0,0,0,0,0,0,0,0,0,0,0,0,0,0,0"/>
                  </v:shape>
                  <v:shape id="Freeform 309" o:spid="_x0000_s1333" style="position:absolute;left:6370;top:144;width:70;height:104;visibility:visible;mso-wrap-style:square;v-text-anchor:top" coordsize="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OF8UA&#10;AADdAAAADwAAAGRycy9kb3ducmV2LnhtbERPTWvCQBC9C/0PyxR6kWajFalpVhFBGigoTUXpbciO&#10;STA7G7JbTfvru4LgbR7vc9JFbxpxps7VlhWMohgEcWF1zaWC3df6+RWE88gaG8uk4JccLOYPgxQT&#10;bS/8SefclyKEsEtQQeV9m0jpiooMusi2xIE72s6gD7Arpe7wEsJNI8dxPJUGaw4NFba0qqg45T9G&#10;QZZtXlosvmfb3f5wfP+jofvQpNTTY798A+Gp93fxzZ3pMH8yncH1m3CC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A4XxQAAAN0AAAAPAAAAAAAAAAAAAAAAAJgCAABkcnMv&#10;ZG93bnJldi54bWxQSwUGAAAAAAQABAD1AAAAigMAAAAA&#10;" path="m8,85r-4,l4,88r9,l12,87r-2,l8,85xe" stroked="f">
                    <v:path arrowok="t" o:connecttype="custom" o:connectlocs="8,229;4,229;4,232;13,232;12,231;10,231;8,229" o:connectangles="0,0,0,0,0,0,0"/>
                  </v:shape>
                  <v:shape id="Freeform 310" o:spid="_x0000_s1334" style="position:absolute;left:6370;top:144;width:70;height:104;visibility:visible;mso-wrap-style:square;v-text-anchor:top" coordsize="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xV8gA&#10;AADdAAAADwAAAGRycy9kb3ducmV2LnhtbESPW2vCQBCF3wv+h2UKvpS68UIvqauIIAaEllpp6duQ&#10;HZNgdjZkV43+eueh0LcZzplzvpnOO1erE7Wh8mxgOEhAEefeVlwY2H2tHl9AhYhssfZMBi4UYD7r&#10;3U0xtf7Mn3TaxkJJCIcUDZQxNqnWIS/JYRj4hli0vW8dRlnbQtsWzxLuaj1KkiftsGJpKLGhZUn5&#10;YXt0BrLsfdxg/vv6sfv+2a+v9BA2lozp33eLN1CRuvhv/rvOrOBPnoVfvpER9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JzFXyAAAAN0AAAAPAAAAAAAAAAAAAAAAAJgCAABk&#10;cnMvZG93bnJldi54bWxQSwUGAAAAAAQABAD1AAAAjQMAAAAA&#10;" path="m44,l24,,20,3,15,4,12,6,6,12,3,17,2,21,,24,,43r1,4l2,52r2,3l6,58r2,2l12,63r7,2l37,65r3,-1l44,64r2,-3l50,60r19,l69,51r-38,l28,49r-1,l25,48,22,46r,-1l21,43,20,41r,-14l21,24r1,-1l24,21r,-2l28,17r2,l32,16r32,l63,13,61,10,58,9,57,6,54,4,51,3,44,xe" stroked="f">
                    <v:path arrowok="t" o:connecttype="custom" o:connectlocs="44,144;24,144;20,147;15,148;12,150;6,156;3,161;2,165;0,168;0,187;1,191;2,196;4,199;6,202;8,204;12,207;19,209;37,209;40,208;44,208;46,205;50,204;69,204;69,195;31,195;28,193;27,193;25,192;22,190;22,189;21,187;20,185;20,171;21,168;22,167;24,165;24,163;28,161;30,161;32,160;64,160;63,157;61,154;58,153;57,150;54,148;51,147;44,144" o:connectangles="0,0,0,0,0,0,0,0,0,0,0,0,0,0,0,0,0,0,0,0,0,0,0,0,0,0,0,0,0,0,0,0,0,0,0,0,0,0,0,0,0,0,0,0,0,0,0,0"/>
                  </v:shape>
                  <v:shape id="Freeform 311" o:spid="_x0000_s1335" style="position:absolute;left:6370;top:144;width:70;height:104;visibility:visible;mso-wrap-style:square;v-text-anchor:top" coordsize="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UzMUA&#10;AADdAAAADwAAAGRycy9kb3ducmV2LnhtbERP22rCQBB9L/gPywi+SLPxQmujq5SCGCgoVWnp25Cd&#10;XDA7G7Krpv36riD0bQ7nOotVZ2pxodZVlhWMohgEcWZ1xYWC42H9OAPhPLLG2jIp+CEHq2XvYYGJ&#10;tlf+oMveFyKEsEtQQel9k0jpspIMusg2xIHLbWvQB9gWUrd4DeGmluM4fpIGKw4NJTb0VlJ22p+N&#10;gjTdThrMvl92x8+vfPNLQ/euSalBv3udg/DU+X/x3Z3qMH/6PIL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5TMxQAAAN0AAAAPAAAAAAAAAAAAAAAAAJgCAABkcnMv&#10;ZG93bnJldi54bWxQSwUGAAAAAAQABAD1AAAAigMAAAAA&#10;" path="m64,16r-27,l38,17r2,l43,18r1,1l48,27r1,3l49,45r-3,2l44,47r-2,2l39,49r-2,2l69,51r,-21l66,19,64,17r,-1xe" stroked="f">
                    <v:path arrowok="t" o:connecttype="custom" o:connectlocs="64,160;37,160;38,161;40,161;43,162;44,163;48,171;49,174;49,189;46,191;44,191;42,193;39,193;37,195;69,195;69,174;66,163;64,161;64,160" o:connectangles="0,0,0,0,0,0,0,0,0,0,0,0,0,0,0,0,0,0,0"/>
                  </v:shape>
                </v:group>
                <v:group id="Group 312" o:spid="_x0000_s1336" style="position:absolute;left:30451;top:862;width:693;height:779" coordorigin="6450,143" coordsize="10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313" o:spid="_x0000_s1337" style="position:absolute;left:6450;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8isUA&#10;AADdAAAADwAAAGRycy9kb3ducmV2LnhtbERPS2sCMRC+F/ofwhR6q1lbUVmNIkIfh1J01YO3YTNu&#10;FjeTJUndbX99UxC8zcf3nPmyt424kA+1YwXDQQaCuHS65krBfvf6NAURIrLGxjEp+KEAy8X93Rxz&#10;7Tre0qWIlUghHHJUYGJscylDachiGLiWOHEn5y3GBH0ltccuhdtGPmfZWFqsOTUYbGltqDwX31bB&#10;uJuMuq/Nwfjw/nv83BTDt/OhUerxoV/NQETq4018dX/oNH80eYH/b9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yKxQAAAN0AAAAPAAAAAAAAAAAAAAAAAJgCAABkcnMv&#10;ZG93bnJldi54bWxQSwUGAAAAAAQABAD1AAAAigMAAAAA&#10;" path="m97,l86,,85,1r-1,l83,2r,2l10,102r,4l11,107r11,l23,106r2,l25,103,98,5r,-4l97,xe" stroked="f">
                    <v:path arrowok="t" o:connecttype="custom" o:connectlocs="97,143;86,143;85,144;84,144;83,145;83,147;10,245;10,249;11,250;22,250;23,249;25,249;25,246;98,148;98,144;97,143" o:connectangles="0,0,0,0,0,0,0,0,0,0,0,0,0,0,0,0"/>
                  </v:shape>
                  <v:shape id="Freeform 314" o:spid="_x0000_s1338" style="position:absolute;left:6450;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k/sUA&#10;AADdAAAADwAAAGRycy9kb3ducmV2LnhtbERPTWsCMRC9F/ofwhS81ayyaFmNUgpVD0Xsth68DZvp&#10;ZnEzWZLobvvrG6HQ2zze5yzXg23FlXxoHCuYjDMQxJXTDdcKPj9eH59AhIissXVMCr4pwHp1f7fE&#10;Qrue3+laxlqkEA4FKjAxdoWUoTJkMYxdR5y4L+ctxgR9LbXHPoXbVk6zbCYtNpwaDHb0Yqg6lxer&#10;YNbP835/OBoftj+nt0M52ZyPrVKjh+F5ASLSEP/Ff+6dTvPzeQ63b9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qT+xQAAAN0AAAAPAAAAAAAAAAAAAAAAAJgCAABkcnMv&#10;ZG93bnJldi54bWxQSwUGAAAAAAQABAD1AAAAigMAAAAA&#10;" path="m90,52r-10,l77,53r-3,1l71,55r-3,3l67,60r-2,2l64,65r-2,3l62,72r-1,2l61,83r1,3l62,90r2,2l65,96r1,2l68,101r5,2l77,106r15,l95,103r3,-1l101,101r2,-3l104,96r1,-1l83,95,82,94r-2,l80,92,78,90r,-4l77,85r,-12l78,72r,-6l79,66r1,-1l82,65r1,-1l106,64r,-2l103,60r-1,-2l100,56,97,54,90,52xe" stroked="f">
                    <v:path arrowok="t" o:connecttype="custom" o:connectlocs="90,195;80,195;77,196;74,197;71,198;68,201;67,203;65,205;64,208;62,211;62,215;61,217;61,226;62,229;62,233;64,235;65,239;66,241;68,244;73,246;77,249;92,249;95,246;98,245;101,244;103,241;104,239;105,238;83,238;82,237;80,237;80,235;78,233;78,229;77,228;77,216;78,215;78,209;79,209;80,208;82,208;83,207;106,207;106,205;103,203;102,201;100,199;97,197;90,195" o:connectangles="0,0,0,0,0,0,0,0,0,0,0,0,0,0,0,0,0,0,0,0,0,0,0,0,0,0,0,0,0,0,0,0,0,0,0,0,0,0,0,0,0,0,0,0,0,0,0,0,0"/>
                  </v:shape>
                  <v:shape id="Freeform 315" o:spid="_x0000_s1339" style="position:absolute;left:6450;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BZcYA&#10;AADdAAAADwAAAGRycy9kb3ducmV2LnhtbERPS2sCMRC+C/0PYQq9adbio2yNUgptPUixWz14GzbT&#10;zeJmsiSpu/rrG0HobT6+5yxWvW3EiXyoHSsYjzIQxKXTNVcKdt9vwycQISJrbByTgjMFWC3vBgvM&#10;tev4i05FrEQK4ZCjAhNjm0sZSkMWw8i1xIn7cd5iTNBXUnvsUrht5GOWzaTFmlODwZZeDZXH4tcq&#10;mHXzSfe53RsfPi6HzbYYvx/3jVIP9/3LM4hIffwX39xrneZP5lO4fp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YBZcYAAADdAAAADwAAAAAAAAAAAAAAAACYAgAAZHJz&#10;L2Rvd25yZXYueG1sUEsFBgAAAAAEAAQA9QAAAIsDAAAAAA==&#10;" path="m106,64r-18,l89,65r1,l91,66r,2l92,70r,20l91,91r,1l90,92r-2,3l105,95r2,-3l107,90r2,-7l109,74r-1,-2l107,68r,-3l106,64xe" stroked="f">
                    <v:path arrowok="t" o:connecttype="custom" o:connectlocs="106,207;88,207;89,208;90,208;91,209;91,211;92,213;92,233;91,234;91,235;90,235;88,238;105,238;107,235;107,233;109,226;109,217;108,215;107,211;107,208;106,207" o:connectangles="0,0,0,0,0,0,0,0,0,0,0,0,0,0,0,0,0,0,0,0,0"/>
                  </v:shape>
                  <v:shape id="Freeform 316" o:spid="_x0000_s1340" style="position:absolute;left:6450;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fEsUA&#10;AADdAAAADwAAAGRycy9kb3ducmV2LnhtbERPTWsCMRC9F/ofwhR6q1lF1rIaRQq1PZRiVz14Gzbj&#10;ZnEzWZLU3frrTaHQ2zze5yxWg23FhXxoHCsYjzIQxJXTDdcK9rvXp2cQISJrbB2Tgh8KsFre3y2w&#10;0K7nL7qUsRYphEOBCkyMXSFlqAxZDCPXESfu5LzFmKCvpfbYp3DbykmW5dJiw6nBYEcvhqpz+W0V&#10;5P1s2n9uD8aHt+vxY1uON+dDq9Tjw7Ceg4g0xH/xn/tdp/nTWQ6/36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J8SxQAAAN0AAAAPAAAAAAAAAAAAAAAAAJgCAABkcnMv&#10;ZG93bnJldi54bWxQSwUGAAAAAAQABAD1AAAAigMAAAAA&#10;" path="m29,1l19,1,16,2,13,4,10,5,7,7,6,10,4,11,1,18r,4l,24r,8l1,36r,4l2,42r2,4l5,48r2,2l12,53r7,2l28,55r3,-1l34,53r3,-1l40,50r4,-4l45,44r-23,l20,43r-1,l19,42,18,41r,-1l17,38r,-2l16,34r,-11l17,22r,-3l18,18r,-2l19,13r26,l44,12,42,10,41,7,38,5,36,4,29,1xe" stroked="f">
                    <v:path arrowok="t" o:connecttype="custom" o:connectlocs="29,144;19,144;16,145;13,147;10,148;7,150;6,153;4,154;1,161;1,165;0,167;0,175;1,179;1,183;2,185;4,189;5,191;7,193;12,196;19,198;28,198;31,197;34,196;37,195;40,193;44,189;45,187;22,187;20,186;19,186;19,185;18,184;18,183;17,181;17,179;16,177;16,166;17,165;17,162;18,161;18,159;19,156;45,156;44,155;42,153;41,150;38,148;36,147;29,144" o:connectangles="0,0,0,0,0,0,0,0,0,0,0,0,0,0,0,0,0,0,0,0,0,0,0,0,0,0,0,0,0,0,0,0,0,0,0,0,0,0,0,0,0,0,0,0,0,0,0,0,0"/>
                  </v:shape>
                  <v:shape id="Freeform 317" o:spid="_x0000_s1341" style="position:absolute;left:6450;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6icUA&#10;AADdAAAADwAAAGRycy9kb3ducmV2LnhtbERPTWsCMRC9F/ofwhR6q1lF3LIaRQq1PZRiVz14Gzbj&#10;ZnEzWZLU3frrTaHQ2zze5yxWg23FhXxoHCsYjzIQxJXTDdcK9rvXp2cQISJrbB2Tgh8KsFre3y2w&#10;0K7nL7qUsRYphEOBCkyMXSFlqAxZDCPXESfu5LzFmKCvpfbYp3DbykmWzaTFhlODwY5eDFXn8tsq&#10;mPX5tP/cHowPb9fjx7Ycb86HVqnHh2E9BxFpiP/iP/e7TvOneQ6/36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DqJxQAAAN0AAAAPAAAAAAAAAAAAAAAAAJgCAABkcnMv&#10;ZG93bnJldi54bWxQSwUGAAAAAAQABAD1AAAAigMAAAAA&#10;" path="m45,13r-16,l30,16r,2l31,19r,21l30,40r,2l29,42r-3,2l45,44r1,-2l46,40r1,-4l48,31r,-7l47,22,46,18r,-4l45,13xe" stroked="f">
                    <v:path arrowok="t" o:connecttype="custom" o:connectlocs="45,156;29,156;30,159;30,161;31,162;31,183;30,183;30,185;29,185;26,187;45,187;46,185;46,183;47,179;48,174;48,167;47,165;46,161;46,157;45,156" o:connectangles="0,0,0,0,0,0,0,0,0,0,0,0,0,0,0,0,0,0,0,0"/>
                  </v:shape>
                  <v:shape id="Picture 318" o:spid="_x0000_s1342" type="#_x0000_t75" style="position:absolute;left:6845;top:138;width:279;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bfj7FAAAA3QAAAA8AAABkcnMvZG93bnJldi54bWxEj9FKw0AQRd8F/2EZoS/FbixiQ+y2SEAI&#10;KILbfsCQHbPB7GzIrk36986D4NsM9869Z/bHJQzqQlPqIxt42BSgiNvoeu4MnE+v9yWolJEdDpHJ&#10;wJUSHA+3N3usXJz5ky42d0pCOFVowOc8Vlqn1lPAtIkjsWhfcQqYZZ067SacJTwMelsUTzpgz9Lg&#10;caTaU/ttf4IBXMe3cl3P79bbZuucrT+asjZmdbe8PIPKtOR/89914wT/cSe48o2M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234+xQAAAN0AAAAPAAAAAAAAAAAAAAAA&#10;AJ8CAABkcnMvZG93bnJldi54bWxQSwUGAAAAAAQABAD3AAAAkQMAAAAA&#10;">
                    <v:imagedata r:id="rId98" o:title=""/>
                  </v:shape>
                  <v:shape id="Picture 319" o:spid="_x0000_s1343" type="#_x0000_t75" style="position:absolute;left:7406;top:138;width:279;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bbnDAAAA3QAAAA8AAABkcnMvZG93bnJldi54bWxET0uLwjAQvgv+hzDC3jRdWXxUoxRxcUEv&#10;64rgbWhmm2IzKU3U+u+NIHibj+8582VrK3GlxpeOFXwOEhDEudMlFwoOf9/9CQgfkDVWjknBnTws&#10;F93OHFPtbvxL130oRAxhn6ICE0KdSulzQxb9wNXEkft3jcUQYVNI3eAthttKDpNkJC2WHBsM1rQy&#10;lJ/3F6sga++H4ea4zTbr/DxaGTkJ9Wmn1EevzWYgArXhLX65f3Sc/zWewvObeIJ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xtucMAAADdAAAADwAAAAAAAAAAAAAAAACf&#10;AgAAZHJzL2Rvd25yZXYueG1sUEsFBgAAAAAEAAQA9wAAAI8DAAAAAA==&#10;">
                    <v:imagedata r:id="rId99" o:title=""/>
                  </v:shape>
                  <v:shape id="Picture 320" o:spid="_x0000_s1344" type="#_x0000_t75" style="position:absolute;left:7967;top:138;width:279;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C1OTFAAAA3QAAAA8AAABkcnMvZG93bnJldi54bWxEj0FrwzAMhe+D/gejwS6jdZqVUtK6pYRt&#10;bMe1213EWhIay8Z20+zfT4fBbhLv6b1Pu8PkBjVSTL1nA8tFAYq48bbn1sDn+WW+AZUyssXBMxn4&#10;oQSH/exuh5X1N/6g8ZRbJSGcKjTQ5RwqrVPTkcO08IFYtG8fHWZZY6ttxJuEu0GXRbHWDnuWhg4D&#10;1R01l9PVGXgKK10+X15jcF/H8rFI9fi+rI15uJ+OW1CZpvxv/rt+s4K/2gi/fCMj6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QtTkxQAAAN0AAAAPAAAAAAAAAAAAAAAA&#10;AJ8CAABkcnMvZG93bnJldi54bWxQSwUGAAAAAAQABAD3AAAAkQMAAAAA&#10;">
                    <v:imagedata r:id="rId100" o:title=""/>
                  </v:shape>
                </v:group>
                <v:group id="Group 321" o:spid="_x0000_s1345" style="position:absolute;left:43735;top:862;width:420;height:750" coordorigin="8533,144" coordsize="6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322" o:spid="_x0000_s1346" style="position:absolute;left:8533;top:144;width:66;height:103;visibility:visible;mso-wrap-style:square;v-text-anchor:top" coordsize="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a8EA&#10;AADdAAAADwAAAGRycy9kb3ducmV2LnhtbERPTYvCMBC9C/6HMII3TZVdkWoUEXQFT7p70NvYjG2x&#10;mZQk2vrvzYLgbR7vc+bL1lTiQc6XlhWMhgkI4szqknMFf7+bwRSED8gaK8uk4EkelotuZ46ptg0f&#10;6HEMuYgh7FNUUIRQp1L6rCCDfmhr4shdrTMYInS51A6bGG4qOU6SiTRYcmwosKZ1QdnteDcKtj/n&#10;0/5bNqfb0+P5es8vtdk6pfq9djUDEagNH/HbvdNx/td0DP/fx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YUmvBAAAA3QAAAA8AAAAAAAAAAAAAAAAAmAIAAGRycy9kb3du&#10;cmV2LnhtbFBLBQYAAAAABAAEAPUAAACGAwAAAAA=&#10;" path="m66,102r-63,l3,103r63,l66,102xe" stroked="f">
                    <v:path arrowok="t" o:connecttype="custom" o:connectlocs="66,246;3,246;3,247;66,247;66,246" o:connectangles="0,0,0,0,0"/>
                  </v:shape>
                  <v:shape id="Freeform 323" o:spid="_x0000_s1347" style="position:absolute;left:8533;top:144;width:66;height:103;visibility:visible;mso-wrap-style:square;v-text-anchor:top" coordsize="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38MQA&#10;AADdAAAADwAAAGRycy9kb3ducmV2LnhtbERPS2vCQBC+F/wPywje6sY+RKKbIIVqoadaD3obs2MS&#10;kp0NuxsT/323UOhtPr7nbPLRtOJGzteWFSzmCQjiwuqaSwXH7/fHFQgfkDW2lknBnTzk2eRhg6m2&#10;A3/R7RBKEUPYp6igCqFLpfRFRQb93HbEkbtaZzBE6EqpHQ4x3LTyKUmW0mDNsaHCjt4qKppDbxTs&#10;9ufT56scTs3d4/nal5fO7JxSs+m4XYMINIZ/8Z/7Q8f5L6tn+P0mni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9/DEAAAA3QAAAA8AAAAAAAAAAAAAAAAAmAIAAGRycy9k&#10;b3ducmV2LnhtbFBLBQYAAAAABAAEAPUAAACJAwAAAAA=&#10;" path="m63,18r-33,l31,19r3,2l35,21r1,2l37,23r,1l39,27r,12l36,43r-1,4l33,49r-2,3l27,59r-4,4l5,82r-1,l3,83r,1l,87r,14l1,102r66,l67,88r-1,l66,87r-42,l47,64,54,54r4,-3l59,47r2,-4l63,39r,-3l64,33r,-14l63,18xe" stroked="f">
                    <v:path arrowok="t" o:connecttype="custom" o:connectlocs="63,162;30,162;31,163;34,165;35,165;36,167;37,167;37,168;39,171;39,183;36,187;35,191;33,193;31,196;27,203;23,207;5,226;4,226;3,227;3,228;0,231;0,245;1,246;67,246;67,232;66,232;66,231;24,231;47,208;54,198;58,195;59,191;61,187;63,183;63,180;64,177;64,163;63,162" o:connectangles="0,0,0,0,0,0,0,0,0,0,0,0,0,0,0,0,0,0,0,0,0,0,0,0,0,0,0,0,0,0,0,0,0,0,0,0,0,0"/>
                  </v:shape>
                  <v:shape id="Freeform 324" o:spid="_x0000_s1348" style="position:absolute;left:8533;top:144;width:66;height:103;visibility:visible;mso-wrap-style:square;v-text-anchor:top" coordsize="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vhMIA&#10;AADdAAAADwAAAGRycy9kb3ducmV2LnhtbERPS4vCMBC+C/6HMII3TRVXpBpFBB/gad096G1sxrbY&#10;TEoSbf33ZmHB23x8z1msWlOJJzlfWlYwGiYgiDOrS84V/P5sBzMQPiBrrCyTghd5WC27nQWm2jb8&#10;Tc9TyEUMYZ+igiKEOpXSZwUZ9ENbE0fuZp3BEKHLpXbYxHBTyXGSTKXBkmNDgTVtCsrup4dRsNtf&#10;zscv2ZzvL4+X2yO/1mbnlOr32vUcRKA2fMT/7oOO8yezCfx9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EwgAAAN0AAAAPAAAAAAAAAAAAAAAAAJgCAABkcnMvZG93&#10;bnJldi54bWxQSwUGAAAAAAQABAD1AAAAhwMAAAAA&#10;" path="m49,3l15,3,11,4,10,5,7,6,6,6,3,10r,2l1,12r,9l3,23r,2l4,27r1,l7,24r2,l10,23r2,l13,21r3,l21,18r42,l61,16,60,12,59,10,55,7,53,5,49,3xe" stroked="f">
                    <v:path arrowok="t" o:connecttype="custom" o:connectlocs="49,147;15,147;11,148;10,149;7,150;6,150;3,154;3,156;1,156;1,165;3,167;3,169;4,171;5,171;7,168;9,168;10,167;12,167;13,165;16,165;21,162;63,162;61,160;60,156;59,154;55,151;53,149;49,147" o:connectangles="0,0,0,0,0,0,0,0,0,0,0,0,0,0,0,0,0,0,0,0,0,0,0,0,0,0,0,0"/>
                  </v:shape>
                  <v:shape id="Freeform 325" o:spid="_x0000_s1349" style="position:absolute;left:8533;top:144;width:66;height:103;visibility:visible;mso-wrap-style:square;v-text-anchor:top" coordsize="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KH8IA&#10;AADdAAAADwAAAGRycy9kb3ducmV2LnhtbERPS4vCMBC+L/gfwgje1lTRRapRRPABe/Jx0NvYjG2x&#10;mZQk2vrvzYKwt/n4njNbtKYST3K+tKxg0E9AEGdWl5wrOB3X3xMQPiBrrCyTghd5WMw7XzNMtW14&#10;T89DyEUMYZ+igiKEOpXSZwUZ9H1bE0fuZp3BEKHLpXbYxHBTyWGS/EiDJceGAmtaFZTdDw+jYLO9&#10;nH/HsjnfXx4vt0d+rc3GKdXrtsspiEBt+Bd/3Dsd548mY/j7Jp4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cofwgAAAN0AAAAPAAAAAAAAAAAAAAAAAJgCAABkcnMvZG93&#10;bnJldi54bWxQSwUGAAAAAAQABAD1AAAAhwMAAAAA&#10;" path="m42,l23,,19,1,17,3r29,l42,xe" stroked="f">
                    <v:path arrowok="t" o:connecttype="custom" o:connectlocs="42,144;23,144;19,145;17,147;46,147;42,144" o:connectangles="0,0,0,0,0,0"/>
                  </v:shape>
                </v:group>
                <v:group id="Group 326" o:spid="_x0000_s1350" style="position:absolute;left:44253;top:862;width:407;height:743" coordorigin="8618,145" coordsize="6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327" o:spid="_x0000_s1351" style="position:absolute;left:8618;top:145;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XwsUA&#10;AADdAAAADwAAAGRycy9kb3ducmV2LnhtbERPTWvCQBC9C/6HZQq96aZWqqbZiLQIgrW1sfQ8ZKdJ&#10;NDsbsqvGf+8KQm/zeJ+TzDtTixO1rrKs4GkYgSDOra64UPCzWw6mIJxH1lhbJgUXcjBP+70EY23P&#10;/E2nzBcihLCLUUHpfRNL6fKSDLqhbYgD92dbgz7AtpC6xXMIN7UcRdGLNFhxaCixobeS8kN2NAom&#10;+X67+VyOs71cz+Tv8/v28PWxUOrxoVu8gvDU+X/x3b3SYf54Oo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dfCxQAAAN0AAAAPAAAAAAAAAAAAAAAAAJgCAABkcnMv&#10;ZG93bnJldi54bWxQSwUGAAAAAAQABAD1AAAAigMAAAAA&#10;" path="m62,87l3,87,2,88r,2l,92r,6l2,99r,1l3,101r,1l62,102r,-1l63,101r,-2l64,99r,-9l63,89r,-1l62,87xe" stroked="f">
                    <v:path arrowok="t" o:connecttype="custom" o:connectlocs="62,232;3,232;2,233;2,235;0,237;0,243;2,244;2,245;3,246;3,247;62,247;62,246;63,246;63,244;64,244;64,235;63,234;63,233;62,232" o:connectangles="0,0,0,0,0,0,0,0,0,0,0,0,0,0,0,0,0,0,0"/>
                  </v:shape>
                  <v:shape id="Freeform 328" o:spid="_x0000_s1352" style="position:absolute;left:8618;top:145;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sMgA&#10;AADdAAAADwAAAGRycy9kb3ducmV2LnhtbESPT2vCQBDF7wW/wzJCb7qpSmtTVxFFEOwfm5aeh+w0&#10;iWZnQ3ar8ds7B6G3Gd6b934zW3SuVidqQ+XZwMMwAUWce1txYeD7azOYggoR2WLtmQxcKMBi3rub&#10;YWr9mT/plMVCSQiHFA2UMTap1iEvyWEY+oZYtF/fOoyytoW2LZ4l3NV6lCSP2mHF0lBiQ6uS8mP2&#10;5ww85Yf92/tmkh307ln/jNf748fr0pj7frd8ARWpi//m2/XWCv5kKrj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4kOwyAAAAN0AAAAPAAAAAAAAAAAAAAAAAJgCAABk&#10;cnMvZG93bnJldi54bWxQSwUGAAAAAAQABAD1AAAAjQMAAAAA&#10;" path="m44,20r-21,l23,87r21,l44,20xe" stroked="f">
                    <v:path arrowok="t" o:connecttype="custom" o:connectlocs="44,165;23,165;23,232;44,232;44,165" o:connectangles="0,0,0,0,0"/>
                  </v:shape>
                  <v:shape id="Freeform 329" o:spid="_x0000_s1353" style="position:absolute;left:8618;top:145;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mK8QA&#10;AADdAAAADwAAAGRycy9kb3ducmV2LnhtbERP22rCQBB9L/gPywh9qxsvVI2uIopQsK0axechOybR&#10;7GzIbjX+fbdQ8G0O5zrTeWNKcaPaFZYVdDsRCOLU6oIzBcfD+m0EwnlkjaVlUvAgB/NZ62WKsbZ3&#10;3tMt8ZkIIexiVJB7X8VSujQng65jK+LAnW1t0AdYZ1LXeA/hppS9KHqXBgsODTlWtMwpvSY/RsEw&#10;vey+vteD5CI3Y3nqr3bX7edCqdd2s5iA8NT4p/jf/aHD/MFoDH/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5ivEAAAA3QAAAA8AAAAAAAAAAAAAAAAAmAIAAGRycy9k&#10;b3ducmV2LnhtbFBLBQYAAAAABAAEAPUAAACJAwAAAAA=&#10;" path="m5,29r-2,l3,30r2,l5,29xe" stroked="f">
                    <v:path arrowok="t" o:connecttype="custom" o:connectlocs="5,174;3,174;3,175;5,175;5,174" o:connectangles="0,0,0,0,0"/>
                  </v:shape>
                  <v:shape id="Freeform 330" o:spid="_x0000_s1354" style="position:absolute;left:8618;top:145;width:64;height:102;visibility:visible;mso-wrap-style:square;v-text-anchor:top" coordsize="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3Za8gA&#10;AADdAAAADwAAAGRycy9kb3ducmV2LnhtbESPT0vDQBDF74V+h2UK3szGWtTGbEqpFAT/1Sieh+yY&#10;pM3Ohuzaxm/vHITeZnhv3vtNvhpdp440hNazgaskBUVcedtybeDzY3t5BypEZIudZzLwSwFWxXSS&#10;Y2b9id/pWMZaSQiHDA00MfaZ1qFqyGFIfE8s2rcfHEZZh1rbAU8S7jo9T9Mb7bBlaWiwp01D1aH8&#10;cQZuq/3u5XW7KPf6aam/rh92h7fntTEXs3F9DyrSGM/m/+tHK/iLpfDLNzKC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dlryAAAAN0AAAAPAAAAAAAAAAAAAAAAAJgCAABk&#10;cnMvZG93bnJldi54bWxQSwUGAAAAAAQABAD1AAAAjQMAAAAA&#10;" path="m44,l26,r,2l4,16r-1,l,18,,28r2,l2,29r6,l23,20r21,l44,xe" stroked="f">
                    <v:path arrowok="t" o:connecttype="custom" o:connectlocs="44,145;26,145;26,147;4,161;3,161;0,163;0,173;2,173;2,174;8,174;23,165;44,165;44,145" o:connectangles="0,0,0,0,0,0,0,0,0,0,0,0,0"/>
                  </v:shape>
                </v:group>
                <v:group id="Group 331" o:spid="_x0000_s1355" style="position:absolute;left:44771;top:862;width:686;height:779" coordorigin="8694,143"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332" o:spid="_x0000_s1356" style="position:absolute;left:869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QasMA&#10;AADdAAAADwAAAGRycy9kb3ducmV2LnhtbERPTWvCQBC9C/6HZQQvohtFShtdRQSxlxaaSM5Ddkyi&#10;2dmQ3Zi0v75bKHibx/uc7X4wtXhQ6yrLCpaLCARxbnXFhYJLepq/gnAeWWNtmRR8k4P9bjzaYqxt&#10;z1/0SHwhQgi7GBWU3jexlC4vyaBb2IY4cFfbGvQBtoXULfYh3NRyFUUv0mDFoaHEho4l5fekMwpu&#10;HrOrW/ecdZeP7DPpZj/pmZSaTobDBoSnwT/F/+53Heav31b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rQasMAAADdAAAADwAAAAAAAAAAAAAAAACYAgAAZHJzL2Rv&#10;d25yZXYueG1sUEsFBgAAAAAEAAQA9QAAAIgDAAAAAA==&#10;" path="m98,1l83,1r,1l82,2r,2l8,102r,4l10,107r12,l23,106r1,l25,104r,-1l97,5,98,4r,-3xe" stroked="f">
                    <v:path arrowok="t" o:connecttype="custom" o:connectlocs="98,144;83,144;83,145;82,145;82,147;8,245;8,249;10,250;22,250;23,249;24,249;25,247;25,246;97,148;98,147;98,144" o:connectangles="0,0,0,0,0,0,0,0,0,0,0,0,0,0,0,0"/>
                  </v:shape>
                  <v:shape id="Freeform 333" o:spid="_x0000_s1357" style="position:absolute;left:869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18cMA&#10;AADdAAAADwAAAGRycy9kb3ducmV2LnhtbERPTWvCQBC9F/wPywi9FN1URTS6ihSkvVgwSs5Ddkyi&#10;2dmQ3ZjUX+8WCr3N433OetubStypcaVlBe/jCARxZnXJuYLzaT9agHAeWWNlmRT8kIPtZvCyxljb&#10;jo90T3wuQgi7GBUU3texlC4ryKAb25o4cBfbGPQBNrnUDXYh3FRyEkVzabDk0FBgTR8FZbekNQqu&#10;HtOLm3WctudD+p20b4/TJyn1Oux3KxCeev8v/nN/6TB/tpzC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18cMAAADdAAAADwAAAAAAAAAAAAAAAACYAgAAZHJzL2Rv&#10;d25yZXYueG1sUEsFBgAAAAAEAAQA9QAAAIgDAAAAAA==&#10;" path="m89,52r-9,l73,54r-2,1l64,62r,3l61,68r,22l62,92r2,4l66,98r1,3l70,102r3,1l76,106r16,l95,103r3,-1l104,96r1,-1l82,95,80,94r-1,l79,92,78,91r,-1l77,89r,-4l76,82r,-9l77,72r,-2l78,68r,-2l79,66r,-1l80,65r2,-1l105,64r-3,-6l98,56,96,54,89,52xe" stroked="f">
                    <v:path arrowok="t" o:connecttype="custom" o:connectlocs="89,195;80,195;73,197;71,198;64,205;64,208;61,211;61,233;62,235;64,239;66,241;67,244;70,245;73,246;76,249;92,249;95,246;98,245;104,239;105,238;82,238;80,237;79,237;79,235;78,234;78,233;77,232;77,228;76,225;76,216;77,215;77,213;78,211;78,209;79,209;79,208;80,208;82,207;105,207;102,201;98,199;96,197;89,195" o:connectangles="0,0,0,0,0,0,0,0,0,0,0,0,0,0,0,0,0,0,0,0,0,0,0,0,0,0,0,0,0,0,0,0,0,0,0,0,0,0,0,0,0,0,0"/>
                  </v:shape>
                  <v:shape id="Freeform 334" o:spid="_x0000_s1358" style="position:absolute;left:869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cQA&#10;AADdAAAADwAAAGRycy9kb3ducmV2LnhtbERPTWvCQBC9C/0Pywi9SN20BLExGymF0l4sGCXnITsm&#10;0exsyG5M6q/vFgre5vE+J91OphVX6l1jWcHzMgJBXFrdcKXgePh4WoNwHllja5kU/JCDbfYwSzHR&#10;duQ9XXNfiRDCLkEFtfddIqUrazLolrYjDtzJ9gZ9gH0ldY9jCDetfImilTTYcGiosaP3mspLPhgF&#10;Z4/FycUjF8NxV3znw+J2+CSlHufT2waEp8nfxf/uLx3mx68x/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7YXEAAAA3QAAAA8AAAAAAAAAAAAAAAAAmAIAAGRycy9k&#10;b3ducmV2LnhtbFBLBQYAAAAABAAEAPUAAACJAwAAAAA=&#10;" path="m105,64r-19,l88,65r1,l90,66r1,2l91,70r1,2l92,88r-1,2l90,91r,1l89,92r-1,2l88,95r17,l106,92r,-2l108,83r,-11l106,65r-1,-1xe" stroked="f">
                    <v:path arrowok="t" o:connecttype="custom" o:connectlocs="105,207;86,207;88,208;89,208;90,209;91,211;91,213;92,215;92,231;91,233;90,234;90,235;89,235;88,237;88,238;105,238;106,235;106,233;108,226;108,215;106,208;105,207" o:connectangles="0,0,0,0,0,0,0,0,0,0,0,0,0,0,0,0,0,0,0,0,0,0"/>
                  </v:shape>
                  <v:shape id="Freeform 335" o:spid="_x0000_s1359" style="position:absolute;left:869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IHsMA&#10;AADdAAAADwAAAGRycy9kb3ducmV2LnhtbERPTWvCQBC9C/6HZYReSt0oKjZ1FRGkvVQwSs5DdkxS&#10;s7MhuzGpv94tFLzN433OatObStyocaVlBZNxBII4s7rkXMH5tH9bgnAeWWNlmRT8koPNejhYYaxt&#10;x0e6JT4XIYRdjAoK7+tYSpcVZNCNbU0cuIttDPoAm1zqBrsQbio5jaKFNFhyaCiwpl1B2TVpjYIf&#10;j+nFzTpO2/N3ekja1/vpk5R6GfXbDxCeev8U/7u/dJg/e5/D3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IHsMAAADdAAAADwAAAAAAAAAAAAAAAACYAgAAZHJzL2Rv&#10;d25yZXYueG1sUEsFBgAAAAAEAAQA9QAAAIgDAAAAAA==&#10;" path="m28,1r-9,l12,4,10,5,5,10,2,11r,3l,18,,40r1,2l2,46r3,2l6,50r2,2l12,53r2,1l18,55r8,l31,54r3,-1l37,52r6,-6l44,44r-24,l19,43r-1,l18,42,17,41r,-1l16,38r,-4l14,31r,-8l16,22r,-3l17,18r,-2l18,16r,-3l44,13,43,12,41,7,37,5,35,4,28,1xe" stroked="f">
                    <v:path arrowok="t" o:connecttype="custom" o:connectlocs="28,144;19,144;12,147;10,148;5,153;2,154;2,157;0,161;0,183;1,185;2,189;5,191;6,193;8,195;12,196;14,197;18,198;26,198;31,197;34,196;37,195;43,189;44,187;20,187;19,186;18,186;18,185;17,184;17,183;16,181;16,177;14,174;14,166;16,165;16,162;17,161;17,159;18,159;18,156;44,156;43,155;41,150;37,148;35,147;28,144" o:connectangles="0,0,0,0,0,0,0,0,0,0,0,0,0,0,0,0,0,0,0,0,0,0,0,0,0,0,0,0,0,0,0,0,0,0,0,0,0,0,0,0,0,0,0,0,0"/>
                  </v:shape>
                  <v:shape id="Freeform 336" o:spid="_x0000_s1360" style="position:absolute;left:869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WacMA&#10;AADdAAAADwAAAGRycy9kb3ducmV2LnhtbERPTWvCQBC9C/0PyxS8iG4sIhpdpRSkXiw0Ss5Ddkyi&#10;2dmQ3Zjor3cLBW/zeJ+z3vamEjdqXGlZwXQSgSDOrC45V3A67sYLEM4ja6wsk4I7Odhu3gZrjLXt&#10;+Jduic9FCGEXo4LC+zqW0mUFGXQTWxMH7mwbgz7AJpe6wS6Em0p+RNFcGiw5NBRY01dB2TVpjYKL&#10;x/TsZh2n7emQ/iTt6HH8JqWG7/3nCoSn3r/E/+69DvNnyzn8fRNO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WacMAAADdAAAADwAAAAAAAAAAAAAAAACYAgAAZHJzL2Rv&#10;d25yZXYueG1sUEsFBgAAAAAEAAQA9QAAAIgDAAAAAA==&#10;" path="m44,13r-16,l30,18r,1l31,22r,15l30,40r-1,l29,42r-1,l26,43r,1l44,44r,-2l46,40r,-4l47,31r,-9l46,18r,-4l44,13xe" stroked="f">
                    <v:path arrowok="t" o:connecttype="custom" o:connectlocs="44,156;28,156;30,161;30,162;31,165;31,180;30,183;29,183;29,185;28,185;26,186;26,187;44,187;44,185;46,183;46,179;47,174;47,165;46,161;46,157;44,156" o:connectangles="0,0,0,0,0,0,0,0,0,0,0,0,0,0,0,0,0,0,0,0,0"/>
                  </v:shape>
                  <v:shape id="Freeform 337" o:spid="_x0000_s1361" style="position:absolute;left:869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z8sMA&#10;AADdAAAADwAAAGRycy9kb3ducmV2LnhtbERPTWvCQBC9C/6HZYReSt0oojZ1FRGkvVQwSs5DdkxS&#10;s7MhuzGpv94tFLzN433OatObStyocaVlBZNxBII4s7rkXMH5tH9bgnAeWWNlmRT8koPNejhYYaxt&#10;x0e6JT4XIYRdjAoK7+tYSpcVZNCNbU0cuIttDPoAm1zqBrsQbio5jaK5NFhyaCiwpl1B2TVpjYIf&#10;j+nFzTpO2/N3ekja1/vpk5R6GfXbDxCeev8U/7u/dJg/e1/A3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z8sMAAADdAAAADwAAAAAAAAAAAAAAAACYAgAAZHJzL2Rv&#10;d25yZXYueG1sUEsFBgAAAAAEAAQA9QAAAIgDAAAAAA==&#10;" path="m96,l85,r,1l97,1,96,xe" stroked="f">
                    <v:path arrowok="t" o:connecttype="custom" o:connectlocs="96,143;85,143;85,144;97,144;96,143" o:connectangles="0,0,0,0,0"/>
                  </v:shape>
                </v:group>
                <v:group id="Group 338" o:spid="_x0000_s1362" style="position:absolute;left:47272;top:862;width:394;height:743" coordorigin="9098,145" coordsize="6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339" o:spid="_x0000_s1363" style="position:absolute;left:9098;top:14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LXcMA&#10;AADdAAAADwAAAGRycy9kb3ducmV2LnhtbERPTWsCMRC9F/ofwhR6KZpVS6mrUUQsePDStRSPw2bc&#10;LLuZLEl0139vhEJv83ifs1wPthVX8qF2rGAyzkAQl07XXCn4OX6NPkGEiKyxdUwKbhRgvXp+WmKu&#10;Xc/fdC1iJVIIhxwVmBi7XMpQGrIYxq4jTtzZeYsxQV9J7bFP4baV0yz7kBZrTg0GO9oaKpviYhXM&#10;Dtq74/Ttt+dTczOH7a4wfaPU68uwWYCINMR/8Z97r9P89/kcHt+k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LLXcMAAADdAAAADwAAAAAAAAAAAAAAAACYAgAAZHJzL2Rv&#10;d25yZXYueG1sUEsFBgAAAAAEAAQA9QAAAIgDAAAAAA==&#10;" path="m62,87l2,87r,2l,90r,9l2,99r,2l3,102r57,l63,100r,-11l62,88r,-1xe" stroked="f">
                    <v:path arrowok="t" o:connecttype="custom" o:connectlocs="62,232;2,232;2,234;0,235;0,244;2,244;2,246;3,247;60,247;63,245;63,234;62,233;62,232" o:connectangles="0,0,0,0,0,0,0,0,0,0,0,0,0"/>
                  </v:shape>
                  <v:shape id="Freeform 340" o:spid="_x0000_s1364" style="position:absolute;left:9098;top:14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42sYA&#10;AADdAAAADwAAAGRycy9kb3ducmV2LnhtbESPQWvDMAyF74P+B6PBLqN11rEy0rqllA126GVpKTuK&#10;WItDYjnYXpP+++kw2E3iPb33abObfK+uFFMb2MDTogBFXAfbcmPgfHqfv4JKGdliH5gM3CjBbju7&#10;22Bpw8ifdK1yoySEU4kGXM5DqXWqHXlMizAQi/Ydoscsa2y0jThKuO/1sihW2mPL0uBwoIOjuqt+&#10;vIHno43htHy8jPzV3dzx8Fa5sTPm4X7ar0FlmvK/+e/6wwr+SyH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P42sYAAADdAAAADwAAAAAAAAAAAAAAAACYAgAAZHJz&#10;L2Rvd25yZXYueG1sUEsFBgAAAAAEAAQA9QAAAIsDAAAAAA==&#10;" path="m42,20r-20,l22,87r20,l42,20xe" stroked="f">
                    <v:path arrowok="t" o:connecttype="custom" o:connectlocs="42,165;22,165;22,232;42,232;42,165" o:connectangles="0,0,0,0,0"/>
                  </v:shape>
                  <v:shape id="Freeform 341" o:spid="_x0000_s1365" style="position:absolute;left:9098;top:14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dQcMA&#10;AADdAAAADwAAAGRycy9kb3ducmV2LnhtbERPTWsCMRC9C/0PYQpeRLNaFFmNUqRCD166ingcNtPN&#10;spvJkqTu+u+bQsHbPN7nbPeDbcWdfKgdK5jPMhDEpdM1Vwou5+N0DSJEZI2tY1LwoAD73ctoi7l2&#10;PX/RvYiVSCEcclRgYuxyKUNpyGKYuY44cd/OW4wJ+kpqj30Kt61cZNlKWqw5NRjs6GCobIofq+Dt&#10;pL07LybXnm/Nw5wOH4XpG6XGr8P7BkSkIT7F/+5PneYvszn8fZNO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9dQcMAAADdAAAADwAAAAAAAAAAAAAAAACYAgAAZHJzL2Rv&#10;d25yZXYueG1sUEsFBgAAAAAEAAQA9QAAAIgDAAAAAA==&#10;" path="m42,l26,r,2l24,2,3,16r-1,l2,17,,17,,28r2,1l2,30r2,l5,29r1,l22,20r20,l42,xe" stroked="f">
                    <v:path arrowok="t" o:connecttype="custom" o:connectlocs="42,145;26,145;26,147;24,147;3,161;2,161;2,162;0,162;0,173;2,174;2,175;4,175;5,174;6,174;22,165;42,165;42,145" o:connectangles="0,0,0,0,0,0,0,0,0,0,0,0,0,0,0,0,0"/>
                  </v:shape>
                </v:group>
                <v:group id="Group 342" o:spid="_x0000_s1366" style="position:absolute;left:47790;top:862;width:159;height:750" coordorigin="9175,145" coordsize="2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343" o:spid="_x0000_s1367" style="position:absolute;left:9175;top:145;width:25;height:103;visibility:visible;mso-wrap-style:square;v-text-anchor:top" coordsize="2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ygcIA&#10;AADdAAAADwAAAGRycy9kb3ducmV2LnhtbERPS2rDMBDdF3IHMYHsGjlNW4ITJSQFg8F0UTcHGKyJ&#10;bSKNjCV/cvuqUOhuHu87h9NsjRip961jBZt1AoK4crrlWsH1O3vegfABWaNxTAoe5OF0XDwdMNVu&#10;4i8ay1CLGMI+RQVNCF0qpa8asujXriOO3M31FkOEfS11j1MMt0a+JMm7tNhybGiwo4+Gqns5WAXz&#10;cNma+hPHocwL47rMvxbGK7Vazuc9iEBz+Bf/uXMd578lW/j9Jp4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zKBwgAAAN0AAAAPAAAAAAAAAAAAAAAAAJgCAABkcnMvZG93&#10;bnJldi54bWxQSwUGAAAAAAQABAD1AAAAhwMAAAAA&#10;" path="m25,102r-12,l16,104r8,l25,102xe" stroked="f">
                    <v:path arrowok="t" o:connecttype="custom" o:connectlocs="25,247;13,247;16,249;24,249;25,247" o:connectangles="0,0,0,0,0"/>
                  </v:shape>
                  <v:shape id="Freeform 344" o:spid="_x0000_s1368" style="position:absolute;left:9175;top:145;width:25;height:103;visibility:visible;mso-wrap-style:square;v-text-anchor:top" coordsize="2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q9cIA&#10;AADdAAAADwAAAGRycy9kb3ducmV2LnhtbERPzWqDQBC+F/oOyxRyi2sbU4rNJiQFQZAcYvsAgztV&#10;6e6suKuxb98NBHqbj+93dofFGjHT6HvHCp6TFARx43TPrYKvz2L9BsIHZI3GMSn4JQ+H/ePDDnPt&#10;rnyhuQ6tiCHsc1TQhTDkUvqmI4s+cQNx5L7daDFEOLZSj3iN4dbIlzR9lRZ7jg0dDvTRUfNTT1bB&#10;Mp02pj3jPNVlZdxQ+KwyXqnV03J8BxFoCf/iu7vUcf42zeD2TTxB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qr1wgAAAN0AAAAPAAAAAAAAAAAAAAAAAJgCAABkcnMvZG93&#10;bnJldi54bWxQSwUGAAAAAAQABAD1AAAAhwMAAAAA&#10;" path="m65,l3,,,3,,16r1,1l1,18r45,l10,98r,1l9,99r1,1l10,101r1,1l30,102r,-1l31,101r2,-1l33,99,66,22r,-1l67,20r,-5l69,14r,-9l67,5r,-3l65,2,65,xe" stroked="f">
                    <v:path arrowok="t" o:connecttype="custom" o:connectlocs="65,145;3,145;0,148;0,161;1,162;1,163;46,163;10,243;10,244;9,244;10,245;10,246;11,247;30,247;30,246;31,246;33,245;33,244;66,167;66,166;67,165;67,160;69,159;69,150;67,150;67,147;65,147;65,145" o:connectangles="0,0,0,0,0,0,0,0,0,0,0,0,0,0,0,0,0,0,0,0,0,0,0,0,0,0,0,0"/>
                  </v:shape>
                </v:group>
                <v:group id="Group 345" o:spid="_x0000_s1369" style="position:absolute;left:48307;top:862;width:687;height:779" coordorigin="9254,143"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346" o:spid="_x0000_s1370" style="position:absolute;left:925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Mc8QA&#10;AADdAAAADwAAAGRycy9kb3ducmV2LnhtbERPTWvCQBC9C/0PyxS8SN1Y2iBpNlIKUi8tNErOQ3ZM&#10;otnZkN2YtL++Kwje5vE+J91MphUX6l1jWcFqGYEgLq1uuFJw2G+f1iCcR9bYWiYFv+Rgkz3MUky0&#10;HfmHLrmvRAhhl6CC2vsukdKVNRl0S9sRB+5oe4M+wL6SuscxhJtWPkdRLA02HBpq7OijpvKcD0bB&#10;yWNxdC8jF8Phq/jOh8Xf/pOUmj9O728gPE3+Lr65dzrMf41iuH4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THPEAAAA3QAAAA8AAAAAAAAAAAAAAAAAmAIAAGRycy9k&#10;b3ducmV2LnhtbFBLBQYAAAAABAAEAPUAAACJAwAAAAA=&#10;" path="m23,106r-13,l10,107r12,l23,106xe" stroked="f">
                    <v:path arrowok="t" o:connecttype="custom" o:connectlocs="23,249;10,249;10,250;22,250;23,249" o:connectangles="0,0,0,0,0"/>
                  </v:shape>
                  <v:shape id="Freeform 347" o:spid="_x0000_s1371" style="position:absolute;left:925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p6MQA&#10;AADdAAAADwAAAGRycy9kb3ducmV2LnhtbERPTWvCQBC9C/6HZYReim4stUrMRqRQ2kuFRsl5yI5J&#10;NDsbshuT9td3CwVv83ifk+xG04gbda62rGC5iEAQF1bXXCo4Hd/mGxDOI2tsLJOCb3KwS6eTBGNt&#10;B/6iW+ZLEULYxaig8r6NpXRFRQbdwrbEgTvbzqAPsCul7nAI4aaRT1H0Ig3WHBoqbOm1ouKa9UbB&#10;xWN+ds8D5/3pMz9k/ePP8Z2UepiN+y0IT6O/i//dHzrMX0Vr+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6ejEAAAA3QAAAA8AAAAAAAAAAAAAAAAAmAIAAGRycy9k&#10;b3ducmV2LnhtbFBLBQYAAAAABAAEAPUAAACJAwAAAAA=&#10;" path="m99,1l83,1r,1l82,4,10,102r-1,1l9,106r15,l24,104r2,-1l98,5,99,4r,-3xe" stroked="f">
                    <v:path arrowok="t" o:connecttype="custom" o:connectlocs="99,144;83,144;83,145;82,147;10,245;9,246;9,249;24,249;24,247;26,246;98,148;99,147;99,144" o:connectangles="0,0,0,0,0,0,0,0,0,0,0,0,0"/>
                  </v:shape>
                  <v:shape id="Freeform 348" o:spid="_x0000_s1372" style="position:absolute;left:925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9msYA&#10;AADdAAAADwAAAGRycy9kb3ducmV2LnhtbESPQWvCQBCF7wX/wzJCL6VuKm0pqauIUOylQqPkPGTH&#10;JG12NmQ3JvrrnYPgbYb35r1vFqvRNepEXag9G3iZJaCIC29rLg0c9l/PH6BCRLbYeCYDZwqwWk4e&#10;FphaP/AvnbJYKgnhkKKBKsY21ToUFTkMM98Si3b0ncMoa1dq2+Eg4a7R8yR51w5rloYKW9pUVPxn&#10;vTPwFzE/hteB8/7wk++y/umy35Ixj9Nx/Qkq0hjv5tv1txX8t0R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l9msYAAADdAAAADwAAAAAAAAAAAAAAAACYAgAAZHJz&#10;L2Rvd25yZXYueG1sUEsFBgAAAAAEAAQA9QAAAIsDAAAAAA==&#10;" path="m89,52r-8,l77,53r-2,1l71,55r-2,3l68,60r-5,5l63,68r-1,4l62,86r1,4l63,92r2,4l68,101r2,1l74,103r2,3l93,106r2,-3l98,102r3,-1l102,98r3,-2l105,95r-22,l82,94r-1,l80,92r,-1l77,89r,-19l78,68r2,-2l81,65r1,l82,64r25,l106,62r-2,-2l102,58r-2,-2l96,54,94,53,89,52xe" stroked="f">
                    <v:path arrowok="t" o:connecttype="custom" o:connectlocs="89,195;81,195;77,196;75,197;71,198;69,201;68,203;63,208;63,211;62,215;62,229;63,233;63,235;65,239;68,244;70,245;74,246;76,249;93,249;95,246;98,245;101,244;102,241;105,239;105,238;83,238;82,237;81,237;80,235;80,234;77,232;77,213;78,211;80,209;81,208;82,208;82,207;107,207;106,205;104,203;102,201;100,199;96,197;94,196;89,195" o:connectangles="0,0,0,0,0,0,0,0,0,0,0,0,0,0,0,0,0,0,0,0,0,0,0,0,0,0,0,0,0,0,0,0,0,0,0,0,0,0,0,0,0,0,0,0,0"/>
                  </v:shape>
                  <v:shape id="Freeform 349" o:spid="_x0000_s1373" style="position:absolute;left:925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YAcQA&#10;AADdAAAADwAAAGRycy9kb3ducmV2LnhtbERPTWvCQBC9C/6HZYReim4stWjMRqRQ2kuFRsl5yI5J&#10;NDsbshuT9td3CwVv83ifk+xG04gbda62rGC5iEAQF1bXXCo4Hd/maxDOI2tsLJOCb3KwS6eTBGNt&#10;B/6iW+ZLEULYxaig8r6NpXRFRQbdwrbEgTvbzqAPsCul7nAI4aaRT1H0Ig3WHBoqbOm1ouKa9UbB&#10;xWN+ds8D5/3pMz9k/ePP8Z2UepiN+y0IT6O/i//dHzrMX0Ub+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2AHEAAAA3QAAAA8AAAAAAAAAAAAAAAAAmAIAAGRycy9k&#10;b3ducmV2LnhtbFBLBQYAAAAABAAEAPUAAACJAwAAAAA=&#10;" path="m107,64r-19,l88,65r1,l90,66r2,l92,70r1,2l93,86r-1,2l92,91r-2,1l89,92r,2l88,95r17,l106,92r1,-2l108,86r,-14l107,68r,-3l107,64xe" stroked="f">
                    <v:path arrowok="t" o:connecttype="custom" o:connectlocs="107,207;88,207;88,208;89,208;90,209;92,209;92,213;93,215;93,229;92,231;92,234;90,235;89,235;89,237;88,238;105,238;106,235;107,233;108,229;108,215;107,211;107,208;107,207" o:connectangles="0,0,0,0,0,0,0,0,0,0,0,0,0,0,0,0,0,0,0,0,0,0,0"/>
                  </v:shape>
                  <v:shape id="Freeform 350" o:spid="_x0000_s1374" style="position:absolute;left:925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QcYA&#10;AADdAAAADwAAAGRycy9kb3ducmV2LnhtbESPQWvCQBCF74X+h2WEXkrdWKyU1FVKobQXhUbJeciO&#10;SWp2NmQ3JvrrnYPgbYb35r1vluvRNepEXag9G5hNE1DEhbc1lwb2u++Xd1AhIltsPJOBMwVYrx4f&#10;lphaP/AfnbJYKgnhkKKBKsY21ToUFTkMU98Si3bwncMoa1dq2+Eg4a7Rr0my0A5rloYKW/qqqDhm&#10;vTPwHzE/hPnAeb/f5Nusf77sfsiYp8n4+QEq0hjv5tv1rxX8t5nwyz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nQcYAAADdAAAADwAAAAAAAAAAAAAAAACYAgAAZHJz&#10;L2Rvd25yZXYueG1sUEsFBgAAAAAEAAQA9QAAAIsDAAAAAA==&#10;" path="m28,1r-8,l16,2,14,4,10,5,8,7,6,10,4,11,2,14r,4l,22,,36r2,4l2,42r2,4l6,50r3,2l12,53r3,1l18,55r10,l35,53r1,-1l40,50r1,-2l44,46r,-2l22,44,21,43r-1,l18,42r,-1l16,38r,-19l17,18r3,-5l45,13r,-1l42,10,41,7,39,5,35,4,33,2,28,1xe" stroked="f">
                    <v:path arrowok="t" o:connecttype="custom" o:connectlocs="28,144;20,144;16,145;14,147;10,148;8,150;6,153;4,154;2,157;2,161;0,165;0,179;2,183;2,185;4,189;6,193;9,195;12,196;15,197;18,198;28,198;35,196;36,195;40,193;41,191;44,189;44,187;22,187;21,186;20,186;18,185;18,184;16,181;16,162;17,161;20,156;45,156;45,155;42,153;41,150;39,148;35,147;33,145;28,144" o:connectangles="0,0,0,0,0,0,0,0,0,0,0,0,0,0,0,0,0,0,0,0,0,0,0,0,0,0,0,0,0,0,0,0,0,0,0,0,0,0,0,0,0,0,0,0"/>
                  </v:shape>
                  <v:shape id="Freeform 351" o:spid="_x0000_s1375" style="position:absolute;left:925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C2sMA&#10;AADdAAAADwAAAGRycy9kb3ducmV2LnhtbERPTWvCQBC9C/0PyxS8SN2kqJTUVYog9aJglJyH7Jik&#10;zc6G7Mak/fWuIHibx/uc5XowtbhS6yrLCuJpBII4t7riQsH5tH37AOE8ssbaMin4Iwfr1ctoiYm2&#10;PR/pmvpChBB2CSoovW8SKV1ekkE3tQ1x4C62NegDbAupW+xDuKnlexQtpMGKQ0OJDW1Kyn/Tzij4&#10;8Zhd3KznrDvvs0PaTf5P36TU+HX4+gThafBP8cO902H+PI7h/k04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C2sMAAADdAAAADwAAAAAAAAAAAAAAAACYAgAAZHJzL2Rv&#10;d25yZXYueG1sUEsFBgAAAAAEAAQA9QAAAIgDAAAAAA==&#10;" path="m45,13r-17,l29,16r1,l30,19r2,3l32,36r-2,1l30,40r-1,2l28,42r,1l27,44r17,l45,42r1,-2l47,36r,-14l46,18r,-4l45,13xe" stroked="f">
                    <v:path arrowok="t" o:connecttype="custom" o:connectlocs="45,156;28,156;29,159;30,159;30,162;32,165;32,179;30,180;30,183;29,185;28,185;28,186;27,187;44,187;45,185;46,183;47,179;47,165;46,161;46,157;45,156" o:connectangles="0,0,0,0,0,0,0,0,0,0,0,0,0,0,0,0,0,0,0,0,0"/>
                  </v:shape>
                  <v:shape id="Freeform 352" o:spid="_x0000_s1376" style="position:absolute;left:9254;top:143;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crcMA&#10;AADdAAAADwAAAGRycy9kb3ducmV2LnhtbERPTWvCQBC9F/oflin0UnSj2FKiq5SC2ItCE8l5yI5J&#10;NDsbshsT/fWuIHibx/ucxWowtThT6yrLCibjCARxbnXFhYJ9uh59g3AeWWNtmRRcyMFq+fqywFjb&#10;nv/pnPhChBB2MSoovW9iKV1ekkE3tg1x4A62NegDbAupW+xDuKnlNIq+pMGKQ0OJDf2WlJ+Szig4&#10;eswObtZz1u232S7pPq7phpR6fxt+5iA8Df4pfrj/dJj/OZnC/Ztw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jcrcMAAADdAAAADwAAAAAAAAAAAAAAAACYAgAAZHJzL2Rv&#10;d25yZXYueG1sUEsFBgAAAAAEAAQA9QAAAIgDAAAAAA==&#10;" path="m98,l86,r,1l98,1,98,xe" stroked="f">
                    <v:path arrowok="t" o:connecttype="custom" o:connectlocs="98,143;86,143;86,144;98,144;98,143" o:connectangles="0,0,0,0,0"/>
                  </v:shape>
                </v:group>
                <v:group id="Group 353" o:spid="_x0000_s1377" style="position:absolute;left:50895;top:862;width:394;height:743" coordorigin="9659,145" coordsize="6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354" o:spid="_x0000_s1378" style="position:absolute;left:9659;top:14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oBMMA&#10;AADdAAAADwAAAGRycy9kb3ducmV2LnhtbERPTWsCMRC9F/wPYYReSs2qrZTVKCIWevDStUiPw2a6&#10;WXYzWZLorv++EQRv83ifs9oMthUX8qF2rGA6yUAQl07XXCn4OX6+foAIEVlj65gUXCnAZj16WmGu&#10;Xc/fdCliJVIIhxwVmBi7XMpQGrIYJq4jTtyf8xZjgr6S2mOfwm0rZ1m2kBZrTg0GO9oZKpvibBXM&#10;D9q74+zl1PNvczWH3b4wfaPU83jYLkFEGuJDfHd/6TT/ffoGt2/S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oBMMAAADdAAAADwAAAAAAAAAAAAAAAACYAgAAZHJzL2Rv&#10;d25yZXYueG1sUEsFBgAAAAAEAAQA9QAAAIgDAAAAAA==&#10;" path="m61,87l1,87r,2l,89,,99r1,1l1,101r1,l2,102r59,l61,101r1,-1l62,89,61,88r,-1xe" stroked="f">
                    <v:path arrowok="t" o:connecttype="custom" o:connectlocs="61,232;1,232;1,234;0,234;0,244;1,245;1,246;2,246;2,247;61,247;61,246;62,245;62,234;61,233;61,232" o:connectangles="0,0,0,0,0,0,0,0,0,0,0,0,0,0,0"/>
                  </v:shape>
                  <v:shape id="Freeform 355" o:spid="_x0000_s1379" style="position:absolute;left:9659;top:14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Nn8MA&#10;AADdAAAADwAAAGRycy9kb3ducmV2LnhtbERPTWsCMRC9C/0PYQq9iGZVFFmNUqSFHrx0FfE4bMbN&#10;spvJkqTu+u9NodDbPN7nbPeDbcWdfKgdK5hNMxDEpdM1VwrOp8/JGkSIyBpbx6TgQQH2u5fRFnPt&#10;ev6mexErkUI45KjAxNjlUobSkMUwdR1x4m7OW4wJ+kpqj30Kt62cZ9lKWqw5NRjs6GCobIofq2Bx&#10;1N6d5uNLz9fmYY6Hj8L0jVJvr8P7BkSkIf6L/9xfOs1fzpbw+006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3Nn8MAAADdAAAADwAAAAAAAAAAAAAAAACYAgAAZHJzL2Rv&#10;d25yZXYueG1sUEsFBgAAAAAEAAQA9QAAAIgDAAAAAA==&#10;" path="m43,20r-20,l23,87r20,l43,20xe" stroked="f">
                    <v:path arrowok="t" o:connecttype="custom" o:connectlocs="43,165;23,165;23,232;43,232;43,165" o:connectangles="0,0,0,0,0"/>
                  </v:shape>
                  <v:shape id="Freeform 356" o:spid="_x0000_s1380" style="position:absolute;left:9659;top:145;width:62;height:102;visibility:visible;mso-wrap-style:square;v-text-anchor:top" coordsize="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T6MMA&#10;AADdAAAADwAAAGRycy9kb3ducmV2LnhtbERPTWsCMRC9C/0PYQQvolktlbIapYiCBy9dS+lx2Iyb&#10;ZTeTJYnu+u9NodDbPN7nbHaDbcWdfKgdK1jMMxDEpdM1Vwq+LsfZO4gQkTW2jknBgwLsti+jDeba&#10;9fxJ9yJWIoVwyFGBibHLpQylIYth7jrixF2dtxgT9JXUHvsUblu5zLKVtFhzajDY0d5Q2RQ3q+D1&#10;rL27LKffPf80D3PeHwrTN0pNxsPHGkSkIf6L/9wnnea/LVbw+006QW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9T6MMAAADdAAAADwAAAAAAAAAAAAAAAACYAgAAZHJzL2Rv&#10;d25yZXYueG1sUEsFBgAAAAAEAAQA9QAAAIgDAAAAAA==&#10;" path="m42,l25,r,2l2,16r-1,l1,17,,17,,28r2,2l5,30r,-1l6,29,23,20r20,l43,2,42,xe" stroked="f">
                    <v:path arrowok="t" o:connecttype="custom" o:connectlocs="42,145;25,145;25,147;2,161;1,161;1,162;0,162;0,173;2,175;5,175;5,174;6,174;23,165;43,165;43,147;42,145" o:connectangles="0,0,0,0,0,0,0,0,0,0,0,0,0,0,0,0"/>
                  </v:shape>
                </v:group>
                <v:group id="Group 357" o:spid="_x0000_s1381" style="position:absolute;left:51327;top:862;width:406;height:750" coordorigin="9732,145" coordsize="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358" o:spid="_x0000_s1382" style="position:absolute;left:9732;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ecUA&#10;AADdAAAADwAAAGRycy9kb3ducmV2LnhtbESPQWvCQBCF7wX/wzKCt7pRaSnRVURQxNpDVTwP2TEJ&#10;yc6G7EZjf33nUOhthvfmvW8Wq97V6k5tKD0bmIwTUMSZtyXnBi7n7esHqBCRLdaeycCTAqyWg5cF&#10;ptY/+Jvup5grCeGQooEixibVOmQFOQxj3xCLdvOtwyhrm2vb4kPCXa2nSfKuHZYsDQU2tCkoq06d&#10;M1B3Zbd+Xn++phgTOlSfx101OxozGvbrOahIffw3/13vreC/TQR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4F5xQAAAN0AAAAPAAAAAAAAAAAAAAAAAJgCAABkcnMv&#10;ZG93bnJldi54bWxQSwUGAAAAAAQABAD1AAAAigMAAAAA&#10;" path="m58,102r-10,l49,104r7,l58,102xe" stroked="f">
                    <v:path arrowok="t" o:connecttype="custom" o:connectlocs="58,247;48,247;49,249;56,249;58,247" o:connectangles="0,0,0,0,0"/>
                  </v:shape>
                  <v:shape id="Freeform 359" o:spid="_x0000_s1383" style="position:absolute;left:9732;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k4sQA&#10;AADdAAAADwAAAGRycy9kb3ducmV2LnhtbERPS2vCQBC+F/oflhF6040pLTW6Sii0iNpDrXgesmMS&#10;kp0N2c3D/nq3IPQ2H99zVpvR1KKn1pWWFcxnEQjizOqScwWnn4/pGwjnkTXWlknBlRxs1o8PK0y0&#10;Hfib+qPPRQhhl6CCwvsmkdJlBRl0M9sQB+5iW4M+wDaXusUhhJtaxlH0Kg2WHBoKbOi9oKw6dkZB&#10;3ZVdej3/fsXoI9pV+8Nn9XxQ6mkypksQnkb/L767tzrMf5kv4O+bc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JOLEAAAA3QAAAA8AAAAAAAAAAAAAAAAAmAIAAGRycy9k&#10;b3ducmV2LnhtbFBLBQYAAAAABAAEAPUAAACJAwAAAAA=&#10;" path="m61,101r-17,l46,102r15,l61,101xe" stroked="f">
                    <v:path arrowok="t" o:connecttype="custom" o:connectlocs="61,246;44,246;46,247;61,247;61,246" o:connectangles="0,0,0,0,0"/>
                  </v:shape>
                  <v:shape id="Freeform 360" o:spid="_x0000_s1384" style="position:absolute;left:9732;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HwsYA&#10;AADdAAAADwAAAGRycy9kb3ducmV2LnhtbESPT2vCQBDF74V+h2UKvdVNI4pEV5FCi7R68A+eh+yY&#10;hGRnQ3ajsZ/eORR6m+G9ee83i9XgGnWlLlSeDbyPElDEubcVFwZOx8+3GagQkS02nsnAnQKsls9P&#10;C8ysv/GerodYKAnhkKGBMsY20zrkJTkMI98Si3bxncMoa1do2+FNwl2j0ySZaocVS0OJLX2UlNeH&#10;3hlo+qpf38+/uxRjQt/1z/arHm+NeX0Z1nNQkYb4b/673ljBn6T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VHwsYAAADdAAAADwAAAAAAAAAAAAAAAACYAgAAZHJz&#10;L2Rvd25yZXYueG1sUEsFBgAAAAAEAAQA9QAAAIsDAAAAAA==&#10;" path="m64,81r-21,l43,101r21,l64,81xe" stroked="f">
                    <v:path arrowok="t" o:connecttype="custom" o:connectlocs="64,226;43,226;43,246;64,246;64,226" o:connectangles="0,0,0,0,0"/>
                  </v:shape>
                  <v:shape id="Freeform 361" o:spid="_x0000_s1385" style="position:absolute;left:9732;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iWcMA&#10;AADdAAAADwAAAGRycy9kb3ducmV2LnhtbERPS2vCQBC+C/0PyxR6001SlBJdRQotpepBW3oesmMS&#10;kp0N2c2rv75bELzNx/eczW40teipdaVlBfEiAkGcWV1yruD7623+AsJ5ZI21ZVIwkYPd9mG2wVTb&#10;gc/UX3wuQgi7FBUU3jeplC4ryKBb2IY4cFfbGvQBtrnULQ4h3NQyiaKVNFhyaCiwodeCsurSGQV1&#10;V3b76ef3lKCP6LM6HN+r56NST4/jfg3C0+jv4pv7Q4f5yySG/2/C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iWcMAAADdAAAADwAAAAAAAAAAAAAAAACYAgAAZHJzL2Rv&#10;d25yZXYueG1sUEsFBgAAAAAEAAQA9QAAAIgDAAAAAA==&#10;" path="m62,2l35,2r,1l34,3,2,58r,2l1,60r,2l,63,,78r1,2l1,81r72,l74,78r2,l76,69,74,66,73,65r,-1l17,64,43,17r21,l64,3,62,2xe" stroked="f">
                    <v:path arrowok="t" o:connecttype="custom" o:connectlocs="62,147;35,147;35,148;34,148;2,203;2,205;1,205;1,207;0,208;0,223;1,225;1,226;73,226;74,223;76,223;76,214;74,211;73,210;73,209;17,209;43,162;64,162;64,148;62,147" o:connectangles="0,0,0,0,0,0,0,0,0,0,0,0,0,0,0,0,0,0,0,0,0,0,0,0"/>
                  </v:shape>
                  <v:shape id="Freeform 362" o:spid="_x0000_s1386" style="position:absolute;left:9732;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8LsMA&#10;AADdAAAADwAAAGRycy9kb3ducmV2LnhtbERPS2vCQBC+C/0PyxS86aYRRVJXEcFSanrQlp6H7DQJ&#10;yc6G7ObVX98tFLzNx/ec3WE0teipdaVlBU/LCARxZnXJuYLPj/NiC8J5ZI21ZVIwkYPD/mG2w0Tb&#10;ga/U33wuQgi7BBUU3jeJlC4ryKBb2oY4cN+2NegDbHOpWxxCuKllHEUbabDk0FBgQ6eCsurWGQV1&#10;V3bH6evnPUYf0Vt1SV+qVarU/HE8PoPwNPq7+N/9qsP8dRz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t8LsMAAADdAAAADwAAAAAAAAAAAAAAAACYAgAAZHJzL2Rv&#10;d25yZXYueG1sUEsFBgAAAAAEAAQA9QAAAIgDAAAAAA==&#10;" path="m64,17r-21,l43,64r21,l64,17xe" stroked="f">
                    <v:path arrowok="t" o:connecttype="custom" o:connectlocs="64,162;43,162;43,209;64,209;64,162" o:connectangles="0,0,0,0,0"/>
                  </v:shape>
                  <v:shape id="Freeform 363" o:spid="_x0000_s1387" style="position:absolute;left:9732;top:145;width:64;height:103;visibility:visible;mso-wrap-style:square;v-text-anchor:top" coordsize="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ZtcIA&#10;AADdAAAADwAAAGRycy9kb3ducmV2LnhtbERPS4vCMBC+C/sfwgh709SKslSjyIKy+DjoiuehGdvS&#10;ZlKaVKu/frMgeJuP7znzZWcqcaPGFZYVjIYRCOLU6oIzBeff9eALhPPIGivLpOBBDpaLj94cE23v&#10;fKTbyWcihLBLUEHufZ1I6dKcDLqhrYkDd7WNQR9gk0nd4D2Em0rGUTSVBgsODTnW9J1TWp5ao6Bq&#10;i3b1uDwPMfqItuVuvynHe6U++91qBsJT59/il/tHh/mTeAz/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9m1wgAAAN0AAAAPAAAAAAAAAAAAAAAAAJgCAABkcnMvZG93&#10;bnJldi54bWxQSwUGAAAAAAQABAD1AAAAhwMAAAAA&#10;" path="m58,l40,,38,2r21,l58,xe" stroked="f">
                    <v:path arrowok="t" o:connecttype="custom" o:connectlocs="58,145;40,145;38,147;59,147;58,145" o:connectangles="0,0,0,0,0"/>
                  </v:shape>
                </v:group>
                <v:group id="Group 364" o:spid="_x0000_s1388" style="position:absolute;left:51844;top:862;width:693;height:779" coordorigin="9815,143" coordsize="10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365" o:spid="_x0000_s1389" style="position:absolute;left:981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5cUA&#10;AADdAAAADwAAAGRycy9kb3ducmV2LnhtbERPTWsCMRC9F/ofwhS81ayiVlajlIK2h1Lsqgdvw2bc&#10;LG4mS5K62/76piD0No/3Oct1bxtxJR9qxwpGwwwEcel0zZWCw37zOAcRIrLGxjEp+KYA69X93RJz&#10;7Tr+pGsRK5FCOOSowMTY5lKG0pDFMHQtceLOzluMCfpKao9dCreNHGfZTFqsOTUYbOnFUHkpvqyC&#10;Wfc06T52R+PD68/pfVeMtpdjo9TgoX9egIjUx3/xzf2m0/zpeAp/36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CHlxQAAAN0AAAAPAAAAAAAAAAAAAAAAAJgCAABkcnMv&#10;ZG93bnJldi54bWxQSwUGAAAAAAQABAD1AAAAigMAAAAA&#10;" path="m97,l86,,85,1r-1,l83,2r,2l9,102r,4l11,107r12,l24,106r1,l25,103,98,5r,-4l97,xe" stroked="f">
                    <v:path arrowok="t" o:connecttype="custom" o:connectlocs="97,143;86,143;85,144;84,144;83,145;83,147;9,245;9,249;11,250;23,250;24,249;25,249;25,246;98,148;98,144;97,143" o:connectangles="0,0,0,0,0,0,0,0,0,0,0,0,0,0,0,0"/>
                  </v:shape>
                  <v:shape id="Freeform 366" o:spid="_x0000_s1390" style="position:absolute;left:981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ksYA&#10;AADdAAAADwAAAGRycy9kb3ducmV2LnhtbERPS2sCMRC+F/ofwhS81axSt7IapRT6OEixWz14GzbT&#10;zeJmsiTRXf31TaHQ23x8z1muB9uKM/nQOFYwGWcgiCunG64V7L5e7ucgQkTW2DomBRcKsF7d3iyx&#10;0K7nTzqXsRYphEOBCkyMXSFlqAxZDGPXESfu23mLMUFfS+2xT+G2ldMsy6XFhlODwY6eDVXH8mQV&#10;5P3jQ/+x3Rsf3q6HzbacvB73rVKju+FpASLSEP/Ff+53nebPpjn8fpNO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a/ksYAAADdAAAADwAAAAAAAAAAAAAAAACYAgAAZHJz&#10;L2Rvd25yZXYueG1sUEsFBgAAAAAEAAQA9QAAAIsDAAAAAA==&#10;" path="m90,52r-10,l77,53r-3,1l71,55r-3,3l67,60r-2,2l63,65r-1,3l62,72r-1,2l61,83r1,3l62,90r1,2l63,96r5,5l73,103r4,3l92,106r3,-3l98,102r3,-1l103,98r1,-2l105,95r-22,l81,94r-1,l80,92,78,90r,-4l77,85r,-12l78,72r,-4l79,66r1,-1l81,65r2,-1l106,64r-2,-4l102,58,99,56,97,54,90,52xe" stroked="f">
                    <v:path arrowok="t" o:connecttype="custom" o:connectlocs="90,195;80,195;77,196;74,197;71,198;68,201;67,203;65,205;63,208;62,211;62,215;61,217;61,226;62,229;62,233;63,235;63,239;68,244;73,246;77,249;92,249;95,246;98,245;101,244;103,241;104,239;105,238;83,238;81,237;80,237;80,235;78,233;78,229;77,228;77,216;78,215;78,211;79,209;80,208;81,208;83,207;106,207;104,203;102,201;99,199;97,197;90,195" o:connectangles="0,0,0,0,0,0,0,0,0,0,0,0,0,0,0,0,0,0,0,0,0,0,0,0,0,0,0,0,0,0,0,0,0,0,0,0,0,0,0,0,0,0,0,0,0,0,0"/>
                  </v:shape>
                  <v:shape id="Freeform 367" o:spid="_x0000_s1391" style="position:absolute;left:981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aCcUA&#10;AADdAAAADwAAAGRycy9kb3ducmV2LnhtbERPTWsCMRC9F/ofwhR6q1ml1bI1SimoPUixWz14GzbT&#10;zeJmsiTRXf31jSD0No/3OdN5bxtxIh9qxwqGgwwEcel0zZWC7c/i6RVEiMgaG8ek4EwB5rP7uynm&#10;2nX8TaciViKFcMhRgYmxzaUMpSGLYeBa4sT9Om8xJugrqT12Kdw2cpRlY2mx5tRgsKUPQ+WhOFoF&#10;427y3H1tdsaH1WW/3hTD5WHXKPX40L+/gYjUx3/xzf2p0/yX0QSu36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hoJxQAAAN0AAAAPAAAAAAAAAAAAAAAAAJgCAABkcnMv&#10;ZG93bnJldi54bWxQSwUGAAAAAAQABAD1AAAAigMAAAAA&#10;" path="m106,64r-19,l89,65r1,l90,66r1,l91,68r1,2l92,90r-5,5l105,95r2,-3l107,90r2,-7l109,74r-1,-2l107,68r,-3l106,64xe" stroked="f">
                    <v:path arrowok="t" o:connecttype="custom" o:connectlocs="106,207;87,207;89,208;90,208;90,209;91,209;91,211;92,213;92,233;87,238;105,238;107,235;107,233;109,226;109,217;108,215;107,211;107,208;106,207" o:connectangles="0,0,0,0,0,0,0,0,0,0,0,0,0,0,0,0,0,0,0"/>
                  </v:shape>
                  <v:shape id="Freeform 368" o:spid="_x0000_s1392" style="position:absolute;left:981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Oe8gA&#10;AADdAAAADwAAAGRycy9kb3ducmV2LnhtbESPT0/DMAzF70h8h8hI3Fi6CTZUlk3TJP4cENoKO3Cz&#10;GtNUa5wqCWvh0+MD0m623vN7Py/Xo+/UiWJqAxuYTgpQxHWwLTcGPt4fb+5BpYxssQtMBn4owXp1&#10;ebHE0oaB93SqcqMkhFOJBlzOfal1qh15TJPQE4v2FaLHLGtstI04SLjv9Kwo5tpjy9LgsKeto/pY&#10;fXsD82FxO7ztDi6m59/P1101fToeOmOur8bNA6hMYz6b/69frODfzQRX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9Y57yAAAAN0AAAAPAAAAAAAAAAAAAAAAAJgCAABk&#10;cnMvZG93bnJldi54bWxQSwUGAAAAAAQABAD1AAAAjQMAAAAA&#10;" path="m29,1l19,1,15,2,13,4,9,5,7,7,6,10,3,11,1,18r,4l,24r,8l1,36r,4l2,42r1,4l5,48r2,2l12,53r7,2l27,55r4,-1l33,53r4,-1l39,50r3,-2l43,46r1,-2l21,44,20,43r-1,l19,42,17,40r,-4l15,34r,-11l17,22r,-4l19,13r26,l43,10,38,5,36,4,29,1xe" stroked="f">
                    <v:path arrowok="t" o:connecttype="custom" o:connectlocs="29,144;19,144;15,145;13,147;9,148;7,150;6,153;3,154;1,161;1,165;0,167;0,175;1,179;1,183;2,185;3,189;5,191;7,193;12,196;19,198;27,198;31,197;33,196;37,195;39,193;42,191;43,189;44,187;21,187;20,186;19,186;19,185;17,183;17,179;15,177;15,166;17,165;17,161;19,156;45,156;43,153;38,148;36,147;29,144" o:connectangles="0,0,0,0,0,0,0,0,0,0,0,0,0,0,0,0,0,0,0,0,0,0,0,0,0,0,0,0,0,0,0,0,0,0,0,0,0,0,0,0,0,0,0,0"/>
                  </v:shape>
                  <v:shape id="Freeform 369" o:spid="_x0000_s1393" style="position:absolute;left:981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r4MYA&#10;AADdAAAADwAAAGRycy9kb3ducmV2LnhtbERPS0sDMRC+C/6HMII3m22pfaxNiwhVD1LabXvobdiM&#10;m6WbyZLE7uqvN4LQ23x8z1msetuIC/lQO1YwHGQgiEuna64UHPbrhxmIEJE1No5JwTcFWC1vbxaY&#10;a9fxji5FrEQK4ZCjAhNjm0sZSkMWw8C1xIn7dN5iTNBXUnvsUrht5CjLJtJizanBYEsvhspz8WUV&#10;TLrpuNtsj8aHt5/Tx7YYvp6PjVL3d/3zE4hIfbyK/93vOs1/HM3h75t0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kr4MYAAADdAAAADwAAAAAAAAAAAAAAAACYAgAAZHJz&#10;L2Rvd25yZXYueG1sUEsFBgAAAAAEAAQA9QAAAIsDAAAAAA==&#10;" path="m45,13r-16,l30,16r,2l31,19r,21l30,40r,2l29,42r-3,2l44,44r1,-2l45,40r2,-4l48,31r,-7l47,22,45,18r,-4l45,13xe" stroked="f">
                    <v:path arrowok="t" o:connecttype="custom" o:connectlocs="45,156;29,156;30,159;30,161;31,162;31,183;30,183;30,185;29,185;26,187;44,187;45,185;45,183;47,179;48,174;48,167;47,165;45,161;45,157;45,156" o:connectangles="0,0,0,0,0,0,0,0,0,0,0,0,0,0,0,0,0,0,0,0"/>
                  </v:shape>
                </v:group>
                <v:group id="Group 370" o:spid="_x0000_s1394" style="position:absolute;left:54432;top:862;width:388;height:743" coordorigin="10219,145" coordsize="6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371" o:spid="_x0000_s1395" style="position:absolute;left:10219;top:145;width:61;height:102;visibility:visible;mso-wrap-style:square;v-text-anchor:top" coordsize="6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d2MIA&#10;AADdAAAADwAAAGRycy9kb3ducmV2LnhtbERPTWvCQBC9F/wPyxS8FN1EqUiaVaRU22ON0vOQnWRD&#10;s7Mhu5rYX98tFLzN431Ovh1tK67U+8axgnSegCAunW64VnA+7WdrED4ga2wdk4IbedhuJg85ZtoN&#10;fKRrEWoRQ9hnqMCE0GVS+tKQRT93HXHkKtdbDBH2tdQ9DjHctnKRJCtpseHYYLCjV0Pld3GxCj5/&#10;0g5X1VuxNmYwT8Pynb4OrNT0cdy9gAg0hrv43/2h4/znZQp/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3YwgAAAN0AAAAPAAAAAAAAAAAAAAAAAJgCAABkcnMvZG93&#10;bnJldi54bWxQSwUGAAAAAAQABAD1AAAAhwMAAAAA&#10;" path="m61,101r-58,l3,102r58,l61,101xe" stroked="f">
                    <v:path arrowok="t" o:connecttype="custom" o:connectlocs="61,246;3,246;3,247;61,247;61,246" o:connectangles="0,0,0,0,0"/>
                  </v:shape>
                  <v:shape id="Freeform 372" o:spid="_x0000_s1396" style="position:absolute;left:10219;top:145;width:61;height:102;visibility:visible;mso-wrap-style:square;v-text-anchor:top" coordsize="6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Dr8EA&#10;AADdAAAADwAAAGRycy9kb3ducmV2LnhtbERPTYvCMBC9L/gfwgheFk1VVqQaRURdj7tVPA/N2BSb&#10;SWmirfvrzcLC3ubxPme57mwlHtT40rGC8SgBQZw7XXKh4HzaD+cgfEDWWDkmBU/ysF713paYatfy&#10;Nz2yUIgYwj5FBSaEOpXS54Ys+pGriSN3dY3FEGFTSN1gG8NtJSdJMpMWS44NBmvaGspv2d0q+PoZ&#10;1zi77rK5Ma15b6efdDmwUoN+t1mACNSFf/Gf+6jj/I/pBH6/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jg6/BAAAA3QAAAA8AAAAAAAAAAAAAAAAAmAIAAGRycy9kb3du&#10;cmV2LnhtbFBLBQYAAAAABAAEAPUAAACGAwAAAAA=&#10;" path="m63,87l1,87r,14l63,101r,-14xe" stroked="f">
                    <v:path arrowok="t" o:connecttype="custom" o:connectlocs="63,232;1,232;1,246;63,246;63,232" o:connectangles="0,0,0,0,0"/>
                  </v:shape>
                  <v:shape id="Freeform 373" o:spid="_x0000_s1397" style="position:absolute;left:10219;top:145;width:61;height:102;visibility:visible;mso-wrap-style:square;v-text-anchor:top" coordsize="6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mNMIA&#10;AADdAAAADwAAAGRycy9kb3ducmV2LnhtbERPTWvCQBC9C/0PyxS8SN1oUCR1lSJWPdq09Dxkx2xo&#10;djZktyb6611B8DaP9znLdW9rcabWV44VTMYJCOLC6YpLBT/fn28LED4ga6wdk4ILeVivXgZLzLTr&#10;+IvOeShFDGGfoQITQpNJ6QtDFv3YNcSRO7nWYoiwLaVusYvhtpbTJJlLixXHBoMNbQwVf/m/VXC8&#10;Thqcn7b5wpjOjLp0T787Vmr42n+8gwjUh6f44T7oOH+WpnD/Jp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yY0wgAAAN0AAAAPAAAAAAAAAAAAAAAAAJgCAABkcnMvZG93&#10;bnJldi54bWxQSwUGAAAAAAQABAD1AAAAhwMAAAAA&#10;" path="m43,20r-20,l23,87r20,l43,20xe" stroked="f">
                    <v:path arrowok="t" o:connecttype="custom" o:connectlocs="43,165;23,165;23,232;43,232;43,165" o:connectangles="0,0,0,0,0"/>
                  </v:shape>
                  <v:shape id="Freeform 374" o:spid="_x0000_s1398" style="position:absolute;left:10219;top:145;width:61;height:102;visibility:visible;mso-wrap-style:square;v-text-anchor:top" coordsize="6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QMMA&#10;AADdAAAADwAAAGRycy9kb3ducmV2LnhtbERPS2vCQBC+C/0PyxR6kbqxWgnRVYr04VHT4nnITrKh&#10;2dmQXU3qr3cLgrf5+J6z2gy2EWfqfO1YwXSSgCAunK65UvDz/fGcgvABWWPjmBT8kYfN+mG0wky7&#10;ng90zkMlYgj7DBWYENpMSl8YsugnriWOXOk6iyHCrpK6wz6G20a+JMlCWqw5NhhsaWuo+M1PVsH+&#10;Mm1xUb7nqTG9GfezLzp+slJPj8PbEkSgIdzFN/dOx/mvszn8fx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a+QMMAAADdAAAADwAAAAAAAAAAAAAAAACYAgAAZHJzL2Rv&#10;d25yZXYueG1sUEsFBgAAAAAEAAQA9QAAAIgDAAAAAA==&#10;" path="m42,l27,,25,2,4,16r-3,l1,21,,22r,4l1,27r,2l3,30r1,l6,29,23,20r20,l43,2r-1,l42,xe" stroked="f">
                    <v:path arrowok="t" o:connecttype="custom" o:connectlocs="42,145;27,145;25,147;4,161;1,161;1,166;0,167;0,171;1,172;1,174;3,175;4,175;6,174;23,165;43,165;43,147;42,147;42,145" o:connectangles="0,0,0,0,0,0,0,0,0,0,0,0,0,0,0,0,0,0"/>
                  </v:shape>
                </v:group>
                <v:group id="Group 375" o:spid="_x0000_s1399" style="position:absolute;left:54864;top:862;width:463;height:757" coordorigin="10294,144" coordsize="73,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376" o:spid="_x0000_s1400" style="position:absolute;left:10294;top:144;width:73;height:104;visibility:visible;mso-wrap-style:square;v-text-anchor:top" coordsize="7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iD8UA&#10;AADdAAAADwAAAGRycy9kb3ducmV2LnhtbERPTWsCMRC9F/wPYYReSs22UimrUcQi7UEP7lrocdyM&#10;m8XNZElS3frrm0LB2zze58wWvW3FmXxoHCt4GmUgiCunG64V7Mv14yuIEJE1to5JwQ8FWMwHdzPM&#10;tbvwjs5FrEUK4ZCjAhNjl0sZKkMWw8h1xIk7Om8xJuhrqT1eUrht5XOWTaTFhlODwY5WhqpT8W0V&#10;bN6k/3o32+21KMtibPjzEB/WSt0P++UURKQ+3sT/7g+d5r+MJ/D3TT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WIPxQAAAN0AAAAPAAAAAAAAAAAAAAAAAJgCAABkcnMv&#10;ZG93bnJldi54bWxQSwUGAAAAAAQABAD1AAAAigMAAAAA&#10;" path="m45,l31,,25,1,4,24,2,30,,45,,61r1,8l2,75r1,7l4,87r4,4l10,96r4,4l19,102r3,3l49,105r5,-3l57,99r4,-3l64,90r1,-1l33,89,31,88,30,87,27,85,26,84,25,82,22,75r,-5l21,65r,-24l22,36r,-8l25,25r,-2l27,21r1,-3l31,17r36,l63,9,60,6,50,1,45,xe" stroked="f">
                    <v:path arrowok="t" o:connecttype="custom" o:connectlocs="45,144;31,144;25,145;4,168;2,174;0,189;0,205;1,213;2,219;3,226;4,231;8,235;10,240;14,244;19,246;22,249;49,249;54,246;57,243;61,240;64,234;65,233;33,233;31,232;30,231;27,229;26,228;25,226;22,219;22,214;21,209;21,185;22,180;22,172;25,169;25,167;27,165;28,162;31,161;67,161;63,153;60,150;50,145;45,144" o:connectangles="0,0,0,0,0,0,0,0,0,0,0,0,0,0,0,0,0,0,0,0,0,0,0,0,0,0,0,0,0,0,0,0,0,0,0,0,0,0,0,0,0,0,0,0"/>
                  </v:shape>
                  <v:shape id="Freeform 377" o:spid="_x0000_s1401" style="position:absolute;left:10294;top:144;width:73;height:104;visibility:visible;mso-wrap-style:square;v-text-anchor:top" coordsize="7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lMUA&#10;AADdAAAADwAAAGRycy9kb3ducmV2LnhtbERPTWsCMRC9C/6HMIVeSs1a0ZatUaRF2oMe3G2hx+lm&#10;ulncTJYk1a2/3ggFb/N4nzNf9rYVB/KhcaxgPMpAEFdON1wr+CjX908gQkTW2DomBX8UYLkYDuaY&#10;a3fkHR2KWIsUwiFHBSbGLpcyVIYshpHriBP347zFmKCvpfZ4TOG2lQ9ZNpMWG04NBjt6MVTti1+r&#10;YPMq/deb2W5PRVkWE8Of3/FurdTtTb96BhGpj1fxv/tdp/nTySNcvkkn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eUxQAAAN0AAAAPAAAAAAAAAAAAAAAAAJgCAABkcnMv&#10;ZG93bnJldi54bWxQSwUGAAAAAAQABAD1AAAAigMAAAAA&#10;" path="m67,17r-24,l45,18r,1l48,22r1,2l49,25r2,5l51,41r1,4l52,61r-1,3l51,73r-1,3l50,78r-1,1l46,84r-3,4l40,88r-1,1l65,89r4,-8l72,73r,-6l73,61r,-24l72,30,70,24,68,18,67,17xe" stroked="f">
                    <v:path arrowok="t" o:connecttype="custom" o:connectlocs="67,161;43,161;45,162;45,163;48,166;49,168;49,169;51,174;51,185;52,189;52,205;51,208;51,217;50,220;50,222;49,223;46,228;43,232;40,232;39,233;65,233;69,225;72,217;72,211;73,205;73,181;72,174;70,168;68,162;67,161" o:connectangles="0,0,0,0,0,0,0,0,0,0,0,0,0,0,0,0,0,0,0,0,0,0,0,0,0,0,0,0,0,0"/>
                  </v:shape>
                </v:group>
                <v:group id="Group 378" o:spid="_x0000_s1402" style="position:absolute;left:55381;top:862;width:693;height:779" coordorigin="10375,143" coordsize="10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379" o:spid="_x0000_s1403" style="position:absolute;left:1037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PcYA&#10;AADdAAAADwAAAGRycy9kb3ducmV2LnhtbERPS0sDMRC+C/6HMII3N1vtQ9emRQRtD0Xq1h68DZtx&#10;s3QzWZLY3frrG0HwNh/fc+bLwbbiSD40jhWMshwEceV0w7WCj93LzT2IEJE1to5JwYkCLBeXF3Ms&#10;tOv5nY5lrEUK4VCgAhNjV0gZKkMWQ+Y64sR9OW8xJuhrqT32Kdy28jbPp9Jiw6nBYEfPhqpD+W0V&#10;TPvZuH/b7o0Pq5/PzbYcvR72rVLXV8PTI4hIQ/wX/7nXOs2f3D3A7zfpB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9PcYAAADdAAAADwAAAAAAAAAAAAAAAACYAgAAZHJz&#10;L2Rvd25yZXYueG1sUEsFBgAAAAAEAAQA9QAAAIsDAAAAAA==&#10;" path="m23,106r-12,l11,107r12,l23,106xe" stroked="f">
                    <v:path arrowok="t" o:connecttype="custom" o:connectlocs="23,249;11,249;11,250;23,250;23,249" o:connectangles="0,0,0,0,0"/>
                  </v:shape>
                  <v:shape id="Freeform 380" o:spid="_x0000_s1404" style="position:absolute;left:1037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n3cgA&#10;AADdAAAADwAAAGRycy9kb3ducmV2LnhtbESPT0/DMAzF70h8h8hI3Fg6NDZUlk3TJP4cENoKO3Cz&#10;GtNUa5wqCWvh0+MD0m623vN7Py/Xo+/UiWJqAxuYTgpQxHWwLTcGPt4fb+5BpYxssQtMBn4owXp1&#10;ebHE0oaB93SqcqMkhFOJBlzOfal1qh15TJPQE4v2FaLHLGtstI04SLjv9G1RzLXHlqXBYU9bR/Wx&#10;+vYG5sNiNrztDi6m59/P1101fToeOmOur8bNA6hMYz6b/69frODfzYRf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XGfdyAAAAN0AAAAPAAAAAAAAAAAAAAAAAJgCAABk&#10;cnMvZG93bnJldi54bWxQSwUGAAAAAAQABAD1AAAAjQMAAAAA&#10;" path="m100,1l84,1r,1l83,2r,2l11,102r-1,1l10,106r15,l25,104r2,-1l99,5r,-1l100,4r,-3xe" stroked="f">
                    <v:path arrowok="t" o:connecttype="custom" o:connectlocs="100,144;84,144;84,145;83,145;83,147;11,245;10,246;10,249;25,249;25,247;27,246;99,148;99,147;100,147;100,144" o:connectangles="0,0,0,0,0,0,0,0,0,0,0,0,0,0,0"/>
                  </v:shape>
                  <v:shape id="Freeform 381" o:spid="_x0000_s1405" style="position:absolute;left:1037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CRsYA&#10;AADdAAAADwAAAGRycy9kb3ducmV2LnhtbERPS2sCMRC+F/ofwhR60+wWtbIapRT6OIjYrR68DZvp&#10;ZnEzWZLUXf31TaHQ23x8z1muB9uKM/nQOFaQjzMQxJXTDdcK9p8vozmIEJE1to5JwYUCrFe3N0ss&#10;tOv5g85lrEUK4VCgAhNjV0gZKkMWw9h1xIn7ct5iTNDXUnvsU7ht5UOWzaTFhlODwY6eDVWn8tsq&#10;mPWPk367Oxgf3q7Hza7MX0+HVqn7u+FpASLSEP/Ff+53neZPJzn8fpNO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DCRsYAAADdAAAADwAAAAAAAAAAAAAAAACYAgAAZHJz&#10;L2Rvd25yZXYueG1sUEsFBgAAAAAEAAQA9QAAAIsDAAAAAA==&#10;" path="m90,52r-8,l75,54r-3,1l67,60r-1,2l64,65r,3l63,72r-2,2l61,83r3,7l64,92r1,4l67,98r2,3l73,103r4,3l93,106r3,-3l101,101r5,-5l106,95r-23,l79,91r,-1l78,89r,-21l79,66r2,-1l82,65r1,-1l107,64r,-2l102,58r-2,-2l97,54,90,52xe" stroked="f">
                    <v:path arrowok="t" o:connecttype="custom" o:connectlocs="90,195;82,195;75,197;72,198;67,203;66,205;64,208;64,211;63,215;61,217;61,226;64,233;64,235;65,239;67,241;69,244;73,246;77,249;93,249;96,246;101,244;106,239;106,238;83,238;79,234;79,233;78,232;78,211;79,209;81,208;82,208;83,207;107,207;107,205;102,201;100,199;97,197;90,195" o:connectangles="0,0,0,0,0,0,0,0,0,0,0,0,0,0,0,0,0,0,0,0,0,0,0,0,0,0,0,0,0,0,0,0,0,0,0,0,0,0"/>
                  </v:shape>
                  <v:shape id="Freeform 382" o:spid="_x0000_s1406" style="position:absolute;left:1037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cMcUA&#10;AADdAAAADwAAAGRycy9kb3ducmV2LnhtbERPTWsCMRC9F/ofwhR606xiraxGKQVtD0Xsqgdvw2bc&#10;LG4mS5K62/76piD0No/3OYtVbxtxJR9qxwpGwwwEcel0zZWCw349mIEIEVlj45gUfFOA1fL+boG5&#10;dh1/0rWIlUghHHJUYGJscylDachiGLqWOHFn5y3GBH0ltccuhdtGjrNsKi3WnBoMtvRqqLwUX1bB&#10;tHuedNvd0fjw9nP62BWjzeXYKPX40L/MQUTq47/45n7Xaf7TZAx/36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lwxxQAAAN0AAAAPAAAAAAAAAAAAAAAAAJgCAABkcnMv&#10;ZG93bnJldi54bWxQSwUGAAAAAAQABAD1AAAAigMAAAAA&#10;" path="m107,64r-19,l89,65r1,l91,66r2,2l93,72r1,1l94,84r-1,2l93,91r-2,1l90,92r,2l88,95r18,l107,92r1,-2l108,86r1,-3l109,74r-1,-2l108,68r-1,-3l107,64xe" stroked="f">
                    <v:path arrowok="t" o:connecttype="custom" o:connectlocs="107,207;88,207;89,208;90,208;91,209;93,211;93,215;94,216;94,227;93,229;93,234;91,235;90,235;90,237;88,238;106,238;107,235;108,233;108,229;109,226;109,217;108,215;108,211;107,208;107,207" o:connectangles="0,0,0,0,0,0,0,0,0,0,0,0,0,0,0,0,0,0,0,0,0,0,0,0,0"/>
                  </v:shape>
                  <v:shape id="Freeform 383" o:spid="_x0000_s1407" style="position:absolute;left:1037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5qsYA&#10;AADdAAAADwAAAGRycy9kb3ducmV2LnhtbERPTU8CMRC9m/gfmjHhJl0EgawUYkhQD4bAAgduk+24&#10;3bCdbtrKrv56a2LibV7e5yxWvW3ElXyoHSsYDTMQxKXTNVcKjofN/RxEiMgaG8ek4IsCrJa3NwvM&#10;tet4T9ciViKFcMhRgYmxzaUMpSGLYeha4sR9OG8xJugrqT12Kdw28iHLptJizanBYEtrQ+Wl+LQK&#10;pt1s0m13J+PD6/f5fVeMXi6nRqnBXf/8BCJSH//Ff+43neY/Tsbw+00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75qsYAAADdAAAADwAAAAAAAAAAAAAAAACYAgAAZHJz&#10;L2Rvd25yZXYueG1sUEsFBgAAAAAEAAQA9QAAAIsDAAAAAA==&#10;" path="m29,1r-8,l13,4,11,5,5,11,3,14r,4l1,22,,24r,8l3,40r,2l4,46r2,2l7,50r3,2l13,53r3,1l19,55r9,l35,53r5,-3l45,46r,-2l22,44,19,42r,-1l17,38r,-20l18,16r1,l19,13r27,l46,12,41,7,40,5,29,1xe" stroked="f">
                    <v:path arrowok="t" o:connecttype="custom" o:connectlocs="29,144;21,144;13,147;11,148;5,154;3,157;3,161;1,165;0,167;0,175;3,183;3,185;4,189;6,191;7,193;10,195;13,196;16,197;19,198;28,198;35,196;40,193;45,189;45,187;22,187;19,185;19,184;17,181;17,161;18,159;19,159;19,156;46,156;46,155;41,150;40,148;29,144" o:connectangles="0,0,0,0,0,0,0,0,0,0,0,0,0,0,0,0,0,0,0,0,0,0,0,0,0,0,0,0,0,0,0,0,0,0,0,0,0"/>
                  </v:shape>
                  <v:shape id="Freeform 384" o:spid="_x0000_s1408" style="position:absolute;left:1037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h3sYA&#10;AADdAAAADwAAAGRycy9kb3ducmV2LnhtbERPS2sCMRC+F/ofwhR606xltbIapRT6OIjYrR68DZvp&#10;ZnEzWZLUXf31TaHQ23x8z1muB9uKM/nQOFYwGWcgiCunG64V7D9fRnMQISJrbB2TggsFWK9ub5ZY&#10;aNfzB53LWIsUwqFABSbGrpAyVIYshrHriBP35bzFmKCvpfbYp3Dbyocsm0mLDacGgx09G6pO5bdV&#10;MOsf8367Oxgf3q7Hza6cvJ4OrVL3d8PTAkSkIf6L/9zvOs2f5jn8fpNO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dh3sYAAADdAAAADwAAAAAAAAAAAAAAAACYAgAAZHJz&#10;L2Rvd25yZXYueG1sUEsFBgAAAAAEAAQA9QAAAIsDAAAAAA==&#10;" path="m46,13r-17,l31,18r,4l33,23r,11l31,36r,4l30,42r-1,l29,43r-2,1l45,44r1,-2l47,40r,-4l48,31r,-7l47,22r,-4l46,14r,-1xe" stroked="f">
                    <v:path arrowok="t" o:connecttype="custom" o:connectlocs="46,156;29,156;31,161;31,165;33,166;33,177;31,179;31,183;30,185;29,185;29,186;27,187;45,187;46,185;47,183;47,179;48,174;48,167;47,165;47,161;46,157;46,156" o:connectangles="0,0,0,0,0,0,0,0,0,0,0,0,0,0,0,0,0,0,0,0,0,0"/>
                  </v:shape>
                  <v:shape id="Freeform 385" o:spid="_x0000_s1409" style="position:absolute;left:10375;top:143;width:109;height:107;visibility:visible;mso-wrap-style:square;v-text-anchor:top" coordsize="10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ERcUA&#10;AADdAAAADwAAAGRycy9kb3ducmV2LnhtbERPTWsCMRC9F/ofwhS8adaiVlajlEJtD0Xsqgdvw2bc&#10;LG4mS5K62/76piD0No/3Oct1bxtxJR9qxwrGowwEcel0zZWCw/51OAcRIrLGxjEp+KYA69X93RJz&#10;7Tr+pGsRK5FCOOSowMTY5lKG0pDFMHItceLOzluMCfpKao9dCreNfMyymbRYc2ow2NKLofJSfFkF&#10;s+5p0m13R+PD28/pY1eMN5djo9TgoX9egIjUx3/xzf2u0/zpZAp/36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8RFxQAAAN0AAAAPAAAAAAAAAAAAAAAAAJgCAABkcnMv&#10;ZG93bnJldi54bWxQSwUGAAAAAAQABAD1AAAAigMAAAAA&#10;" path="m99,l87,r,1l99,1,99,xe" stroked="f">
                    <v:path arrowok="t" o:connecttype="custom" o:connectlocs="99,143;87,143;87,144;99,144;99,143" o:connectangles="0,0,0,0,0"/>
                  </v:shape>
                  <v:shape id="Picture 386" o:spid="_x0000_s1410" type="#_x0000_t75" style="position:absolute;left:1898;top:2675;width:113;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ABrEAAAA3QAAAA8AAABkcnMvZG93bnJldi54bWxET01rwkAQvQv+h2UKvYS6sdUgqauIUNCe&#10;NAq9DtlpNjQ7G7PbJP333ULB2zze56y3o21ET52vHSuYz1IQxKXTNVcKrpe3pxUIH5A1No5JwQ95&#10;2G6mkzXm2g18pr4IlYgh7HNUYEJocyl9aciin7mWOHKfrrMYIuwqqTscYrht5HOaZtJizbHBYEt7&#10;Q+VX8W0VJOPpYG5JObwnL6v6du3bY/FxVOrxYdy9ggg0hrv4333Qcf5ykcHfN/EE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uABrEAAAA3QAAAA8AAAAAAAAAAAAAAAAA&#10;nwIAAGRycy9kb3ducmV2LnhtbFBLBQYAAAAABAAEAPcAAACQAwAAAAA=&#10;">
                    <v:imagedata r:id="rId101" o:title=""/>
                  </v:shape>
                  <v:shape id="Picture 387" o:spid="_x0000_s1411" type="#_x0000_t75" style="position:absolute;left:2461;top:2675;width:91;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NvbEAAAA3QAAAA8AAABkcnMvZG93bnJldi54bWxET0trAjEQvgv+hzBCbzWrWK1bo2ihj4NC&#10;fdHrsBl3FzeTJYnu+u9NoeBtPr7nzBatqcSVnC8tKxj0ExDEmdUl5woO+4/nVxA+IGusLJOCG3lY&#10;zLudGabaNryl6y7kIoawT1FBEUKdSumzggz6vq2JI3eyzmCI0OVSO2xiuKnkMEnG0mDJsaHAmt4L&#10;ys67i1HQ4GjtpqvNT3n4HX/Kr8t2vzyulHrqtcs3EIHa8BD/u791nP8ymsDf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gNvbEAAAA3QAAAA8AAAAAAAAAAAAAAAAA&#10;nwIAAGRycy9kb3ducmV2LnhtbFBLBQYAAAAABAAEAPcAAACQAwAAAAA=&#10;">
                    <v:imagedata r:id="rId102" o:title=""/>
                  </v:shape>
                  <v:shape id="Picture 388" o:spid="_x0000_s1412" type="#_x0000_t75" style="position:absolute;left:3023;top:2675;width:90;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RnHGAAAA3QAAAA8AAABkcnMvZG93bnJldi54bWxEj0FrwkAQhe8F/8Mygre6UWyR6CoSECoo&#10;tOrF25Adk2B2Nma3MfbXdw6F3t4wb755b7nuXa06akPl2cBknIAizr2tuDBwPm1f56BCRLZYeyYD&#10;TwqwXg1elpha/+Av6o6xUALhkKKBMsYm1TrkJTkMY98Qy+7qW4dRxrbQtsWHwF2tp0nyrh1WLB9K&#10;bCgrKb8dv51Q9hd9iZNuevjp7tlmu9t9ZofGmNGw3yxARerjv/nv+sNK/LeZxJU2Ik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5GccYAAADdAAAADwAAAAAAAAAAAAAA&#10;AACfAgAAZHJzL2Rvd25yZXYueG1sUEsFBgAAAAAEAAQA9wAAAJIDAAAAAA==&#10;">
                    <v:imagedata r:id="rId103" o:title=""/>
                  </v:shape>
                  <v:shape id="Picture 389" o:spid="_x0000_s1413" type="#_x0000_t75" style="position:absolute;left:3582;top:2675;width:11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8A7DAAAA3QAAAA8AAABkcnMvZG93bnJldi54bWxET01rwkAQvQv9D8sUvIhu1Co2dRURhN6s&#10;UQRvQ3aahGZnl+waU3+9Wyh4m8f7nOW6M7VoqfGVZQXjUQKCOLe64kLB6bgbLkD4gKyxtkwKfsnD&#10;evXSW2Kq7Y0P1GahEDGEfYoKyhBcKqXPSzLoR9YRR+7bNgZDhE0hdYO3GG5qOUmSuTRYcWwo0dG2&#10;pPwnuxoFvJ9ccPDVzpL6Lp0/X9lts6lS/ddu8wEiUBee4n/3p47zZ2/v8PdNPE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bwDsMAAADdAAAADwAAAAAAAAAAAAAAAACf&#10;AgAAZHJzL2Rvd25yZXYueG1sUEsFBgAAAAAEAAQA9wAAAI8DAAAAAA==&#10;">
                    <v:imagedata r:id="rId104" o:title=""/>
                  </v:shape>
                  <v:shape id="Picture 390" o:spid="_x0000_s1414" type="#_x0000_t75" style="position:absolute;left:4141;top:2675;width:113;height: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LDXHGAAAA3QAAAA8AAABkcnMvZG93bnJldi54bWxEj09rAjEQxe8Fv0MYwVvNKljK1ij+oaCn&#10;0rV4nibTzeJmsmxSXfvpO4dCbzO8N+/9ZrkeQquu1KcmsoHZtABFbKNruDbwcXp9fAaVMrLDNjIZ&#10;uFOC9Wr0sMTSxRu/07XKtZIQTiUa8Dl3pdbJegqYprEjFu0r9gGzrH2tXY83CQ+tnhfFkw7YsDR4&#10;7GjnyV6q72DgbN8O2/P8YttNd6yO+93+0+OPMZPxsHkBlWnI/+a/64MT/MVC+OUbG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sNccYAAADdAAAADwAAAAAAAAAAAAAA&#10;AACfAgAAZHJzL2Rvd25yZXYueG1sUEsFBgAAAAAEAAQA9wAAAJIDAAAAAA==&#10;">
                    <v:imagedata r:id="rId105" o:title=""/>
                  </v:shape>
                  <v:shape id="Picture 391" o:spid="_x0000_s1415" type="#_x0000_t75" style="position:absolute;left:4701;top:2675;width:11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PbF7CAAAA3QAAAA8AAABkcnMvZG93bnJldi54bWxET0uLwjAQvgv7H8Is7E3TLr6oRtldWBA8&#10;aQU9Ds3Y1m0mJcna+u+NIHibj+85y3VvGnEl52vLCtJRAoK4sLrmUsEh/x3OQfiArLGxTApu5GG9&#10;ehssMdO24x1d96EUMYR9hgqqENpMSl9UZNCPbEscubN1BkOErpTaYRfDTSM/k2QqDdYcGyps6aei&#10;4m//bxScXPp9OR6azud1KvPtbCyP07FSH+/91wJEoD68xE/3Rsf5k0kKj2/iC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2xewgAAAN0AAAAPAAAAAAAAAAAAAAAAAJ8C&#10;AABkcnMvZG93bnJldi54bWxQSwUGAAAAAAQABAD3AAAAjgMAAAAA&#10;">
                    <v:imagedata r:id="rId106" o:title=""/>
                  </v:shape>
                  <v:shape id="Picture 392" o:spid="_x0000_s1416" type="#_x0000_t75" style="position:absolute;left:5263;top:2675;width:93;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s0DFAAAA3QAAAA8AAABkcnMvZG93bnJldi54bWxET01rwkAQvRf6H5Yp9FY3lSaV6EaKElTq&#10;pbYHvQ3ZMQnJzobsqsm/dwuF3ubxPmexHEwrrtS72rKC10kEgriwuuZSwc93/jID4TyyxtYyKRjJ&#10;wTJ7fFhgqu2Nv+h68KUIIexSVFB536VSuqIig25iO+LAnW1v0AfYl1L3eAvhppXTKEqkwZpDQ4Ud&#10;rSoqmsPFKLjM3nBzHMc8j5Nds//0p+R93Sn1/DR8zEF4Gvy/+M+91WF+HE/h95twgs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LNAxQAAAN0AAAAPAAAAAAAAAAAAAAAA&#10;AJ8CAABkcnMvZG93bnJldi54bWxQSwUGAAAAAAQABAD3AAAAkQMAAAAA&#10;">
                    <v:imagedata r:id="rId107" o:title=""/>
                  </v:shape>
                  <v:shape id="Picture 393" o:spid="_x0000_s1417" type="#_x0000_t75" style="position:absolute;left:5823;top:2682;width:113;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sf9vDAAAA3QAAAA8AAABkcnMvZG93bnJldi54bWxET8uqwjAQ3Qv+QxjB3TX1iiLVKCIIIiL4&#10;WOhubMa22kxKk6vVrzfCBXdzOM8ZT2tTiDtVLresoNuJQBAnVuecKjjsFz9DEM4jaywsk4InOZhO&#10;mo0xxto+eEv3nU9FCGEXo4LM+zKW0iUZGXQdWxIH7mIrgz7AKpW6wkcIN4X8jaKBNJhzaMiwpHlG&#10;yW33ZxSsr5v1/PS6LLfHKHmeS/SH80or1W7VsxEIT7X/iv/dSx3m9/s9+HwTTpCT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x/28MAAADdAAAADwAAAAAAAAAAAAAAAACf&#10;AgAAZHJzL2Rvd25yZXYueG1sUEsFBgAAAAAEAAQA9wAAAI8DAAAAAA==&#10;">
                    <v:imagedata r:id="rId108" o:title=""/>
                  </v:shape>
                  <v:shape id="Picture 394" o:spid="_x0000_s1418" type="#_x0000_t75" style="position:absolute;left:6384;top:2675;width:94;height: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suXEAAAA3QAAAA8AAABkcnMvZG93bnJldi54bWxET01rwkAQvRf8D8sI3upG0bZEV1FB26KX&#10;2B48DtkxG8zOhuyapP313UKht3m8z1mue1uJlhpfOlYwGScgiHOnSy4UfH7sH19A+ICssXJMCr7I&#10;w3o1eFhiql3HGbXnUIgYwj5FBSaEOpXS54Ys+rGriSN3dY3FEGFTSN1gF8NtJadJ8iQtlhwbDNa0&#10;M5Tfzner4JIX7vlg2vduO91+H0mfsvbVKzUa9psFiEB9+Bf/ud90nD+fz+D3m3iC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osuXEAAAA3QAAAA8AAAAAAAAAAAAAAAAA&#10;nwIAAGRycy9kb3ducmV2LnhtbFBLBQYAAAAABAAEAPcAAACQAwAAAAA=&#10;">
                    <v:imagedata r:id="rId109" o:title=""/>
                  </v:shape>
                  <v:shape id="Picture 395" o:spid="_x0000_s1419" type="#_x0000_t75" style="position:absolute;left:6951;top:2675;width:107;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HPGAAAA3QAAAA8AAABkcnMvZG93bnJldi54bWxET01rwkAQvRf8D8sIvdWNQqxEV1GxWkop&#10;Ggttb9PsNAnJzobsqum/7xYEb/N4nzNbdKYWZ2pdaVnBcBCBIM6sLjlX8H58epiAcB5ZY22ZFPyS&#10;g8W8dzfDRNsLH+ic+lyEEHYJKii8bxIpXVaQQTewDXHgfmxr0AfY5lK3eAnhppajKBpLgyWHhgIb&#10;WheUVenJKNh/bF8/375XXy+7bm8fU6xO1Xaj1H2/W05BeOr8TXx1P+swP45j+P8mnC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T8c8YAAADdAAAADwAAAAAAAAAAAAAA&#10;AACfAgAAZHJzL2Rvd25yZXYueG1sUEsFBgAAAAAEAAQA9wAAAJIDAAAAAA==&#10;">
                    <v:imagedata r:id="rId110" o:title=""/>
                  </v:shape>
                </v:group>
                <v:group id="Group 396" o:spid="_x0000_s1420" style="position:absolute;left:37266;top:20962;width:483;height:116" coordorigin="7517,2905" coordsize="7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397" o:spid="_x0000_s1421" style="position:absolute;left:7517;top:2905;width:76;height:16;visibility:visible;mso-wrap-style:square;v-text-anchor:top" coordsize="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BfcMA&#10;AADdAAAADwAAAGRycy9kb3ducmV2LnhtbERP20oDMRB9F/yHMELfbFZlbdk2LaJIKxakF+jrdDPd&#10;LG4mIUnb7d8bQfBtDuc603lvO3GmEFvHCh6GBQji2umWGwW77fv9GERMyBo7x6TgShHms9ubKVba&#10;XXhN501qRA7hWKECk5KvpIy1IYtx6Dxx5o4uWEwZhkbqgJccbjv5WBTP0mLLucGgp1dD9ffmZBW8&#10;PX1t9+SNtp+nRUmj1cGPP4JSg7v+ZQIiUZ/+xX/upc7zy3IEv9/kE+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bBfcMAAADdAAAADwAAAAAAAAAAAAAAAACYAgAAZHJzL2Rv&#10;d25yZXYueG1sUEsFBgAAAAAEAAQA9QAAAIgDAAAAAA==&#10;" path="m75,14l1,14r,1l2,16r72,l74,15r1,l75,14xe" fillcolor="black" stroked="f">
                    <v:path arrowok="t" o:connecttype="custom" o:connectlocs="75,2919;1,2919;1,2920;2,2921;74,2921;74,2920;75,2920;75,2919" o:connectangles="0,0,0,0,0,0,0,0"/>
                  </v:shape>
                  <v:shape id="Freeform 398" o:spid="_x0000_s1422" style="position:absolute;left:7517;top:2905;width:76;height:16;visibility:visible;mso-wrap-style:square;v-text-anchor:top" coordsize="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8UA&#10;AADdAAAADwAAAGRycy9kb3ducmV2LnhtbESPQUsDMRCF70L/QxjBm82qrC1r0yKKqFgotoLXcTNu&#10;lm4mIUnb9d87B8HbDO/Ne98sVqMf1JFS7gMbuJpWoIjbYHvuDHzsni7noHJBtjgEJgM/lGG1nJwt&#10;sLHhxO903JZOSQjnBg24UmKjdW4deczTEIlF+w7JY5E1ddomPEm4H/R1Vd1qjz1Lg8NID47a/fbg&#10;DTzebHafFJ31b4fnmmbrrzh/TcZcnI/3d6AKjeXf/Hf9YgW/rg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PxQAAAN0AAAAPAAAAAAAAAAAAAAAAAJgCAABkcnMv&#10;ZG93bnJldi54bWxQSwUGAAAAAAQABAD1AAAAigMAAAAA&#10;" path="m75,l1,r,2l,3,,14r77,l77,3,75,2,75,xe" fillcolor="black" stroked="f">
                    <v:path arrowok="t" o:connecttype="custom" o:connectlocs="75,2905;1,2905;1,2907;0,2908;0,2919;77,2919;77,2908;75,2907;75,2905" o:connectangles="0,0,0,0,0,0,0,0,0"/>
                  </v:shape>
                </v:group>
                <v:group id="Group 399" o:spid="_x0000_s1423" style="position:absolute;left:37266;top:20617;width:159;height:269" coordorigin="7523,2859" coordsize="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400" o:spid="_x0000_s1424" style="position:absolute;left:7523;top:2859;width:25;height: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27cUA&#10;AADdAAAADwAAAGRycy9kb3ducmV2LnhtbESPS28CMQyE75X4D5GReitZkArtloAQ0ko9Uh4Hbu7G&#10;+2g3zpKksPz7+lCpN1sznvm8XA+uU1cKsfVsYDrJQBGX3rZcGzgeiqcXUDEhW+w8k4E7RVivRg9L&#10;zK2/8Qdd96lWEsIxRwNNSn2udSwbchgnvicWrfLBYZI11NoGvEm46/Qsy+baYcvS0GBP24bK7/2P&#10;M1BtYnjdfRbn86Jy7OnrdOlDYczjeNi8gUo0pH/z3/W7Ffznu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btxQAAAN0AAAAPAAAAAAAAAAAAAAAAAJgCAABkcnMv&#10;ZG93bnJldi54bWxQSwUGAAAAAAQABAD1AAAAigMAAAAA&#10;" path="m24,36r-9,l15,37r9,l24,36xe" fillcolor="black" stroked="f">
                    <v:path arrowok="t" o:connecttype="custom" o:connectlocs="24,2895;15,2895;15,2896;24,2896;24,2895" o:connectangles="0,0,0,0,0"/>
                  </v:shape>
                  <v:shape id="Freeform 401" o:spid="_x0000_s1425" style="position:absolute;left:7523;top:2859;width:25;height: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TdsMA&#10;AADdAAAADwAAAGRycy9kb3ducmV2LnhtbERPS2vCQBC+C/0PyxS81U0K2jZ1I1IIeFSrh9ym2clD&#10;s7Pp7lbjv+8WCt7m43vOcjWaXlzI+c6ygnSWgCCurO64UXD4LJ5eQfiArLG3TApu5GGVP0yWmGl7&#10;5R1d9qERMYR9hgraEIZMSl+1ZNDP7EAcudo6gyFC10jt8BrDTS+fk2QhDXYcG1oc6KOl6rz/MQrq&#10;tXdv26+iLF9qw5ZOx+/BFUpNH8f1O4hAY7iL/90bHefPFyn8fRN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UTdsMAAADdAAAADwAAAAAAAAAAAAAAAACYAgAAZHJzL2Rv&#10;d25yZXYueG1sUEsFBgAAAAAEAAQA9QAAAIgDAAAAAA==&#10;" path="m25,28r-12,l13,34r1,l14,36r11,l25,28xe" fillcolor="black" stroked="f">
                    <v:path arrowok="t" o:connecttype="custom" o:connectlocs="25,2887;13,2887;13,2893;14,2893;14,2895;25,2895;25,2887" o:connectangles="0,0,0,0,0,0,0"/>
                  </v:shape>
                  <v:shape id="Freeform 402" o:spid="_x0000_s1426" style="position:absolute;left:7523;top:2859;width:25;height: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NAcMA&#10;AADdAAAADwAAAGRycy9kb3ducmV2LnhtbERPS2vCQBC+C/0Pywi91Y1CrUY3QQqBHqttD7mN2clD&#10;s7Pp7lbjv+8WCt7m43vONh9NLy7kfGdZwXyWgCCurO64UfD5UTytQPiArLG3TApu5CHPHiZbTLW9&#10;8p4uh9CIGMI+RQVtCEMqpa9aMuhndiCOXG2dwRCha6R2eI3hppeLJFlKgx3HhhYHem2pOh9+jIJ6&#10;5936/ViU5Utt2NLp63twhVKP03G3ARFoDHfxv/tNx/nPywX8fRN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NAcMAAADdAAAADwAAAAAAAAAAAAAAAACYAgAAZHJzL2Rv&#10;d25yZXYueG1sUEsFBgAAAAAEAAQA9QAAAIgDAAAAAA==&#10;" path="m68,l57,r,4l59,4r,5l55,13,1,13r,1l,14,,26r1,1l1,28r55,l57,27r4,-1l63,26r3,-2l68,22r3,-4l71,3,69,2r,-1l68,1,68,xe" fillcolor="black" stroked="f">
                    <v:path arrowok="t" o:connecttype="custom" o:connectlocs="68,2859;57,2859;57,2863;59,2863;59,2868;55,2872;1,2872;1,2873;0,2873;0,2885;1,2886;1,2887;56,2887;57,2886;61,2885;63,2885;66,2883;68,2881;71,2877;71,2862;69,2861;69,2860;68,2860;68,2859" o:connectangles="0,0,0,0,0,0,0,0,0,0,0,0,0,0,0,0,0,0,0,0,0,0,0,0"/>
                  </v:shape>
                  <v:shape id="Freeform 403" o:spid="_x0000_s1427" style="position:absolute;left:7523;top:2859;width:25;height: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omsMA&#10;AADdAAAADwAAAGRycy9kb3ducmV2LnhtbERPS2sCMRC+F/wPYYTealaLtq6bFREWerS2PXibbmYf&#10;upmsSarrvzeFQm/z8T0nWw+mExdyvrWsYDpJQBCXVrdcK/j8KJ5eQfiArLGzTApu5GGdjx4yTLW9&#10;8jtd9qEWMYR9igqaEPpUSl82ZNBPbE8cuco6gyFCV0vt8BrDTSdnSbKQBluODQ32tG2oPO1/jIJq&#10;491y910cDi+VYUvHr3PvCqUex8NmBSLQEP7Ff+43HefPF8/w+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somsMAAADdAAAADwAAAAAAAAAAAAAAAACYAgAAZHJzL2Rv&#10;d25yZXYueG1sUEsFBgAAAAAEAAQA9QAAAIgDAAAAAA==&#10;" path="m25,l14,r,1l13,1r,12l25,13,25,xe" fillcolor="black" stroked="f">
                    <v:path arrowok="t" o:connecttype="custom" o:connectlocs="25,2859;14,2859;14,2860;13,2860;13,2872;25,2872;25,2859" o:connectangles="0,0,0,0,0,0,0"/>
                  </v:shape>
                </v:group>
                <v:group id="Group 404" o:spid="_x0000_s1428" style="position:absolute;left:37352;top:20185;width:381;height:342" coordorigin="7535,2803" coordsize="6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405" o:spid="_x0000_s1429" style="position:absolute;left:7535;top:2803;width:60;height:47;visibility:visible;mso-wrap-style:square;v-text-anchor:top" coordsize="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q+cQA&#10;AADdAAAADwAAAGRycy9kb3ducmV2LnhtbERP30vDMBB+F/wfwgm+yJYqtG7dsiGDwdAnO8E93pqz&#10;rSaXmmRd/e+NMPDtPr6ft1yP1oiBfOgcK7ifZiCIa6c7bhS87beTGYgQkTUax6TghwKsV9dXSyy1&#10;O/MrDVVsRArhUKKCNsa+lDLULVkMU9cTJ+7DeYsxQd9I7fGcwq2RD1lWSIsdp4YWe9q0VH9VJ6vg&#10;pfPF+8EczedwR/n+scK5/H5W6vZmfFqAiDTGf/HFvdNpfl7k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avnEAAAA3QAAAA8AAAAAAAAAAAAAAAAAmAIAAGRycy9k&#10;b3ducmV2LnhtbFBLBQYAAAAABAAEAPUAAACJAwAAAAA=&#10;" path="m33,15r-9,l24,24r1,4l25,32r1,3l27,38r2,3l30,44r7,3l48,47r2,-1l51,46r5,-5l59,36r,-2l59,33r-21,l38,32r-2,l36,29,35,28,33,26r,-11xe" fillcolor="black" stroked="f">
                    <v:path arrowok="t" o:connecttype="custom" o:connectlocs="33,2818;24,2818;24,2827;25,2831;25,2835;26,2838;27,2841;29,2844;30,2847;37,2850;48,2850;50,2849;51,2849;56,2844;59,2839;59,2837;59,2836;38,2836;38,2835;36,2835;36,2832;35,2831;33,2829;33,2818" o:connectangles="0,0,0,0,0,0,0,0,0,0,0,0,0,0,0,0,0,0,0,0,0,0,0,0"/>
                  </v:shape>
                  <v:shape id="Freeform 406" o:spid="_x0000_s1430" style="position:absolute;left:7535;top:2803;width:60;height:47;visibility:visible;mso-wrap-style:square;v-text-anchor:top" coordsize="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0jsQA&#10;AADdAAAADwAAAGRycy9kb3ducmV2LnhtbERP32vCMBB+H+x/CDfYy5ipA7vZGWUMBmM+WQV9vDVn&#10;W5dcapLV7r83grC3+/h+3mwxWCN68qF1rGA8ykAQV063XCvYrD8eX0CEiKzROCYFfxRgMb+9mWGh&#10;3YlX1JexFimEQ4EKmhi7QspQNWQxjFxHnLi98xZjgr6W2uMphVsjn7IslxZbTg0NdvTeUPVT/loF&#10;y9bn2535Nof+gSbr5xKn8vil1P3d8PYKItIQ/8VX96dO8yd5Dpdv0gl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9I7EAAAA3QAAAA8AAAAAAAAAAAAAAAAAmAIAAGRycy9k&#10;b3ducmV2LnhtbFBLBQYAAAAABAAEAPUAAACJAwAAAAA=&#10;" path="m15,44r-8,l7,45r8,l15,44xe" fillcolor="black" stroked="f">
                    <v:path arrowok="t" o:connecttype="custom" o:connectlocs="15,2847;7,2847;7,2848;15,2848;15,2847" o:connectangles="0,0,0,0,0"/>
                  </v:shape>
                  <v:shape id="Freeform 407" o:spid="_x0000_s1431" style="position:absolute;left:7535;top:2803;width:60;height:47;visibility:visible;mso-wrap-style:square;v-text-anchor:top" coordsize="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FcQA&#10;AADdAAAADwAAAGRycy9kb3ducmV2LnhtbERP32vCMBB+H+x/CDfwZWg6weqqUcZgMOaTVXCPZ3Nr&#10;uyWXLslq998bYbC3+/h+3mozWCN68qF1rOBhkoEgrpxuuVZw2L+MFyBCRNZoHJOCXwqwWd/erLDQ&#10;7sw76stYixTCoUAFTYxdIWWoGrIYJq4jTtyH8xZjgr6W2uM5hVsjp1mWS4stp4YGO3puqPoqf6yC&#10;bevz47s5mc/+nmb7eYmP8vtNqdHd8LQEEWmI/+I/96tO82f5HK7fpB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URXEAAAA3QAAAA8AAAAAAAAAAAAAAAAAmAIAAGRycy9k&#10;b3ducmV2LnhtbFBLBQYAAAAABAAEAPUAAACJAwAAAAA=&#10;" path="m57,l12,,9,3,7,3,3,6,2,9,1,12r,3l,20r,6l1,27r,7l2,35r1,3l3,40r2,l5,44r12,l17,41,15,40r,-2l13,35r,-2l12,32r,-12l13,18r,-1l15,16r,-1l54,15,51,12r6,l57,11r2,l59,2,57,xe" fillcolor="black" stroked="f">
                    <v:path arrowok="t" o:connecttype="custom" o:connectlocs="57,2803;12,2803;9,2806;7,2806;3,2809;2,2812;1,2815;1,2818;0,2823;0,2829;1,2830;1,2837;2,2838;3,2841;3,2843;5,2843;5,2847;17,2847;17,2844;15,2843;15,2841;13,2838;13,2836;12,2835;12,2823;13,2821;13,2820;15,2819;15,2818;54,2818;51,2815;57,2815;57,2814;59,2814;59,2805;57,2803" o:connectangles="0,0,0,0,0,0,0,0,0,0,0,0,0,0,0,0,0,0,0,0,0,0,0,0,0,0,0,0,0,0,0,0,0,0,0,0"/>
                  </v:shape>
                  <v:shape id="Freeform 408" o:spid="_x0000_s1432" style="position:absolute;left:7535;top:2803;width:60;height:47;visibility:visible;mso-wrap-style:square;v-text-anchor:top" coordsize="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FZ8YA&#10;AADdAAAADwAAAGRycy9kb3ducmV2LnhtbESPQUvDQBCF70L/wzIFL9JuFBpr7LYUQRA9mQp6HLNj&#10;Ers7G3fXNP575yB4m+G9ee+bzW7yTo0UUx/YwOWyAEXcBNtza+DlcL9Yg0oZ2aILTAZ+KMFuOzvb&#10;YGXDiZ9prHOrJIRThQa6nIdK69R05DEtw0As2keIHrOssdU24knCvdNXRVFqjz1LQ4cD3XXUHOtv&#10;b+Cpj+Xrm3t3n+MFrQ7XNd7or0djzufT/hZUpin/m/+uH6zgr0r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FZ8YAAADdAAAADwAAAAAAAAAAAAAAAACYAgAAZHJz&#10;L2Rvd25yZXYueG1sUEsFBgAAAAAEAAQA9QAAAIsDAAAAAA==&#10;" path="m54,15r-11,l44,16r1,2l48,20r,1l49,23r,5l48,29r-1,3l45,33r14,l60,32r,-6l59,22,56,17,54,15xe" fillcolor="black" stroked="f">
                    <v:path arrowok="t" o:connecttype="custom" o:connectlocs="54,2818;43,2818;44,2819;45,2821;48,2823;48,2824;49,2826;49,2831;48,2832;47,2835;45,2836;59,2836;60,2835;60,2829;59,2825;56,2820;54,2818" o:connectangles="0,0,0,0,0,0,0,0,0,0,0,0,0,0,0,0,0"/>
                  </v:shape>
                </v:group>
                <v:group id="Group 409" o:spid="_x0000_s1433" style="position:absolute;left:37179;top:20013;width:522;height:102" coordorigin="7512,2773" coordsize="8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410" o:spid="_x0000_s1434" style="position:absolute;left:7512;top:2773;width:82;height:14;visibility:visible;mso-wrap-style:square;v-text-anchor:top" coordsize="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dK8cA&#10;AADdAAAADwAAAGRycy9kb3ducmV2LnhtbESPQW/CMAyF70j7D5EncYN0oLGpEBAaYuKAQGM77Og1&#10;pq1InKoJ0O3X4wPSbrbe83ufZ4vOO3WhNtaBDTwNM1DERbA1lwa+PteDV1AxIVt0gcnAL0VYzB96&#10;M8xtuPIHXQ6pVBLCMUcDVUpNrnUsKvIYh6EhFu0YWo9J1rbUtsWrhHunR1k20R5rloYKG3qrqDgd&#10;zt7A2Pn95Oe0+27eV+ON2y4d/+3XxvQfu+UUVKIu/Zvv1xsr+M8vwi/fyAh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XXSvHAAAA3QAAAA8AAAAAAAAAAAAAAAAAmAIAAGRy&#10;cy9kb3ducmV2LnhtbFBLBQYAAAAABAAEAPUAAACMAwAAAAA=&#10;" path="m80,l,,,15r80,l80,14r2,-2l82,2r-2,l80,xe" fillcolor="black" stroked="f">
                    <v:path arrowok="t" o:connecttype="custom" o:connectlocs="80,2773;0,2773;0,2788;80,2788;80,2787;82,2785;82,2775;80,2775;80,2773" o:connectangles="0,0,0,0,0,0,0,0,0"/>
                  </v:shape>
                </v:group>
                <v:group id="Group 411" o:spid="_x0000_s1435" style="position:absolute;left:37179;top:19754;width:502;height:116" coordorigin="7513,2743" coordsize="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412" o:spid="_x0000_s1436" style="position:absolute;left:7513;top:2743;width:79;height:16;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XN8AA&#10;AADdAAAADwAAAGRycy9kb3ducmV2LnhtbERPTYvCMBC9C/6HMII3TRW0pWsUFZU9rtXL3oZmti3b&#10;TEoStf57s7DgbR7vc1ab3rTiTs43lhXMpgkI4tLqhisF18txkoHwAVlja5kUPMnDZj0crDDX9sFn&#10;uhehEjGEfY4K6hC6XEpf1mTQT21HHLkf6wyGCF0ltcNHDDetnCfJUhpsODbU2NG+pvK3uBkFy11S&#10;hVNzO2SlTYuvHaf9NzqlxqN++wEiUB/e4n/3p47zF+k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eXN8AAAADdAAAADwAAAAAAAAAAAAAAAACYAgAAZHJzL2Rvd25y&#10;ZXYueG1sUEsFBgAAAAAEAAQA9QAAAIUDAAAAAA==&#10;" path="m79,14r-55,l24,15r55,l79,14xe" fillcolor="black" stroked="f">
                    <v:path arrowok="t" o:connecttype="custom" o:connectlocs="79,2757;24,2757;24,2758;79,2758;79,2757" o:connectangles="0,0,0,0,0"/>
                  </v:shape>
                  <v:shape id="Freeform 413" o:spid="_x0000_s1437" style="position:absolute;left:7513;top:2743;width:79;height:16;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yrMEA&#10;AADdAAAADwAAAGRycy9kb3ducmV2LnhtbERPTYvCMBC9C/6HMII3TVW0Uo2iy+7i0e168TY0Y1ts&#10;JiWJ2v33G0HwNo/3OettZxpxJ+drywom4wQEcWF1zaWC0+/XaAnCB2SNjWVS8Ecetpt+b42Ztg/+&#10;oXseShFD2GeooAqhzaT0RUUG/di2xJG7WGcwROhKqR0+Yrhp5DRJFtJgzbGhwpY+Kiqu+c0oWOyT&#10;MnzXt89lYdP8uOe0O6NTajjodisQgbrwFr/cBx3nz9MZPL+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rMqzBAAAA3QAAAA8AAAAAAAAAAAAAAAAAmAIAAGRycy9kb3du&#10;cmV2LnhtbFBLBQYAAAAABAAEAPUAAACGAwAAAAA=&#10;" path="m78,l25,,23,3r,11l81,14,81,3,78,xe" fillcolor="black" stroked="f">
                    <v:path arrowok="t" o:connecttype="custom" o:connectlocs="78,2743;25,2743;23,2746;23,2757;81,2757;81,2746;78,2743" o:connectangles="0,0,0,0,0,0,0"/>
                  </v:shape>
                  <v:shape id="Freeform 414" o:spid="_x0000_s1438" style="position:absolute;left:7513;top:2743;width:79;height:16;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q2MEA&#10;AADdAAAADwAAAGRycy9kb3ducmV2LnhtbERPTYvCMBC9C/6HMII3TRW1Uo2iy+7i0e168TY0Y1ts&#10;JiWJ2v33G0HwNo/3OettZxpxJ+drywom4wQEcWF1zaWC0+/XaAnCB2SNjWVS8Ecetpt+b42Ztg/+&#10;oXseShFD2GeooAqhzaT0RUUG/di2xJG7WGcwROhKqR0+Yrhp5DRJFtJgzbGhwpY+Kiqu+c0oWOyT&#10;MnzXt89lYdP8uOe0O6NTajjodisQgbrwFr/cBx3nz9MZPL+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qtjBAAAA3QAAAA8AAAAAAAAAAAAAAAAAmAIAAGRycy9kb3du&#10;cmV2LnhtbFBLBQYAAAAABAAEAPUAAACGAwAAAAA=&#10;" path="m13,-1l3,-1r,3l,2,,14r3,1l3,16r10,l15,15r,-1l16,11r,-7l13,-1xe" fillcolor="black" stroked="f">
                    <v:path arrowok="t" o:connecttype="custom" o:connectlocs="13,2742;3,2742;3,2745;0,2745;0,2757;3,2758;3,2759;13,2759;15,2758;15,2757;16,2754;16,2747;13,2742" o:connectangles="0,0,0,0,0,0,0,0,0,0,0,0,0"/>
                  </v:shape>
                </v:group>
                <v:group id="Group 415" o:spid="_x0000_s1439" style="position:absolute;left:37352;top:19323;width:381;height:378" coordorigin="7535,2680" coordsize="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416" o:spid="_x0000_s1440" style="position:absolute;left:7535;top:2680;width:60;height:5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oOsIA&#10;AADdAAAADwAAAGRycy9kb3ducmV2LnhtbERPTWvCQBC9C/0Pywi96cZCo01dpbQU9CSNvfQ2ZMds&#10;MDsTsluT/ntXEHqbx/uc9Xb0rbpQHxphA4t5Boq4EttwbeD7+DlbgQoR2WIrTAb+KMB28zBZY2Fl&#10;4C+6lLFWKYRDgQZcjF2hdagceQxz6YgTd5LeY0ywr7XtcUjhvtVPWZZrjw2nBocdvTuqzuWvN/Cj&#10;3bLKy2F1GKL/2LcvcpKzGPM4Hd9eQUUa47/47t7ZNP95mcPtm3SC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g6wgAAAN0AAAAPAAAAAAAAAAAAAAAAAJgCAABkcnMvZG93&#10;bnJldi54bWxQSwUGAAAAAAQABAD1AAAAhwMAAAAA&#10;" path="m39,50r-18,l25,51r11,l39,50xe" fillcolor="black" stroked="f">
                    <v:path arrowok="t" o:connecttype="custom" o:connectlocs="39,2730;21,2730;25,2731;36,2731;39,2730" o:connectangles="0,0,0,0,0"/>
                  </v:shape>
                  <v:shape id="Freeform 417" o:spid="_x0000_s1441" style="position:absolute;left:7535;top:2680;width:60;height:5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NocIA&#10;AADdAAAADwAAAGRycy9kb3ducmV2LnhtbERPTWvCQBC9C/0Pywi96cZCjU1dpbQU9CSNvfQ2ZMds&#10;MDsTsluT/ntXEHqbx/uc9Xb0rbpQHxphA4t5Boq4EttwbeD7+DlbgQoR2WIrTAb+KMB28zBZY2Fl&#10;4C+6lLFWKYRDgQZcjF2hdagceQxz6YgTd5LeY0ywr7XtcUjhvtVPWbbUHhtODQ47endUnctfb+BH&#10;u7xalsPqMET/sW9f5CRnMeZxOr69goo0xn/x3b2zaf5znsPtm3SC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02hwgAAAN0AAAAPAAAAAAAAAAAAAAAAAJgCAABkcnMvZG93&#10;bnJldi54bWxQSwUGAAAAAAQABAD1AAAAhwMAAAAA&#10;" path="m30,l23,,19,1r-4,l13,2,9,3,7,6,5,7,3,11,2,13,,20r,9l3,39r8,8l14,48r4,2l43,50r4,-2l50,47r1,-3l56,39r1,-3l18,36,15,35,13,32,12,30r,-1l11,27r,-6l12,19r2,-2l19,14r14,l33,2,32,1,30,xe" fillcolor="black" stroked="f">
                    <v:path arrowok="t" o:connecttype="custom" o:connectlocs="30,2680;23,2680;19,2681;15,2681;13,2682;9,2683;7,2686;5,2687;3,2691;2,2693;0,2700;0,2709;3,2719;11,2727;14,2728;18,2730;43,2730;47,2728;50,2727;51,2724;56,2719;57,2716;18,2716;15,2715;13,2712;12,2710;12,2709;11,2707;11,2701;12,2699;14,2697;19,2694;33,2694;33,2682;32,2681;30,2680" o:connectangles="0,0,0,0,0,0,0,0,0,0,0,0,0,0,0,0,0,0,0,0,0,0,0,0,0,0,0,0,0,0,0,0,0,0,0,0"/>
                  </v:shape>
                  <v:shape id="Freeform 418" o:spid="_x0000_s1442" style="position:absolute;left:7535;top:2680;width:60;height:5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Z08UA&#10;AADdAAAADwAAAGRycy9kb3ducmV2LnhtbESPQUvDQBCF74L/YRnBm91UsK1pt6W0FPQkRi/ehuw0&#10;G5qdCdm1if/eOQjeZnhv3vtms5tiZ640pFbYwXxWgCGuxbfcOPj8OD2swKSM7LETJgc/lGC3vb3Z&#10;YOll5He6VrkxGsKpRAch5760NtWBIqaZ9MSqnWWImHUdGusHHDU8dvaxKBY2YsvaELCnQ6D6Un1H&#10;B182LOtFNa7exhyPr92znOUizt3fTfs1mExT/jf/Xb94xX9aKq5+oy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NnTxQAAAN0AAAAPAAAAAAAAAAAAAAAAAJgCAABkcnMv&#10;ZG93bnJldi54bWxQSwUGAAAAAAQABAD1AAAAigMAAAAA&#10;" path="m33,14r-9,l24,36r9,l33,14xe" fillcolor="black" stroked="f">
                    <v:path arrowok="t" o:connecttype="custom" o:connectlocs="33,2694;24,2694;24,2716;33,2716;33,2694" o:connectangles="0,0,0,0,0"/>
                  </v:shape>
                  <v:shape id="Freeform 419" o:spid="_x0000_s1443" style="position:absolute;left:7535;top:2680;width:60;height:5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8SMIA&#10;AADdAAAADwAAAGRycy9kb3ducmV2LnhtbERPS2vCQBC+F/wPyxS81U0LvlJXkYpgT9K0l96G7JgN&#10;ZmdCdjXx37sFobf5+J6z2gy+UVfqQi1s4HWSgSIuxdZcGfj53r8sQIWIbLERJgM3CrBZj55WmFvp&#10;+YuuRaxUCuGQowEXY5trHUpHHsNEWuLEnaTzGBPsKm077FO4b/Rbls20x5pTg8OWPhyV5+LiDfxq&#10;Ny9nRb849tHvPpulnOQsxoyfh+07qEhD/Bc/3Aeb5k/nS/j7Jp2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HxIwgAAAN0AAAAPAAAAAAAAAAAAAAAAAJgCAABkcnMvZG93&#10;bnJldi54bWxQSwUGAAAAAAQABAD1AAAAhwMAAAAA&#10;" path="m55,3l44,3r,3l45,7r,4l48,13r,14l47,29r,1l45,32r-1,1l43,33r-1,3l57,36r2,-4l60,27r,-6l59,19r,-7l57,11r,-3l56,7r,-2l55,3xe" fillcolor="black" stroked="f">
                    <v:path arrowok="t" o:connecttype="custom" o:connectlocs="55,2683;44,2683;44,2686;45,2687;45,2691;48,2693;48,2707;47,2709;47,2710;45,2712;44,2713;43,2713;42,2716;57,2716;59,2712;60,2707;60,2701;59,2699;59,2692;57,2691;57,2688;56,2687;56,2685;55,2683" o:connectangles="0,0,0,0,0,0,0,0,0,0,0,0,0,0,0,0,0,0,0,0,0,0,0,0"/>
                  </v:shape>
                  <v:shape id="Freeform 420" o:spid="_x0000_s1444" style="position:absolute;left:7535;top:2680;width:60;height:5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l8sQA&#10;AADdAAAADwAAAGRycy9kb3ducmV2LnhtbESPQUvDQBCF70L/wzKCN7tRsMbYbSmKoCcx7aW3ITvN&#10;hmZnQnZt4r93DoK3Gd6b975Zb+fYmwuNqRN2cLcswBA34jtuHRz2b7clmJSRPfbC5OCHEmw3i6s1&#10;Vl4m/qJLnVujIZwqdBByHiprUxMoYlrKQKzaScaIWdextX7EScNjb++LYmUjdqwNAQd6CdSc6+/o&#10;4GjDY7Oqp/JzyvH1o3+Sk5zFuZvrefcMJtOc/81/1+9e8R9K5dd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pfLEAAAA3QAAAA8AAAAAAAAAAAAAAAAAmAIAAGRycy9k&#10;b3ducmV2LnhtbFBLBQYAAAAABAAEAPUAAACJAwAAAAA=&#10;" path="m51,2r-3,l47,3r4,l51,2xe" fillcolor="black" stroked="f">
                    <v:path arrowok="t" o:connecttype="custom" o:connectlocs="51,2682;48,2682;47,2683;51,2683;51,2682" o:connectangles="0,0,0,0,0"/>
                  </v:shape>
                  <v:shape id="Picture 421" o:spid="_x0000_s1445" type="#_x0000_t75" style="position:absolute;left:8072;top:2675;width:88;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Ct3FAAAA3QAAAA8AAABkcnMvZG93bnJldi54bWxEj0FrAjEQhe8F/0MYobea1aLIahQRBdtb&#10;1xb0NmzGzeJmEjZZ3f77piB4m+G9ed+b5bq3jbhRG2rHCsajDARx6XTNlYLv4/5tDiJEZI2NY1Lw&#10;SwHWq8HLEnPt7vxFtyJWIoVwyFGBidHnUobSkMUwcp44aRfXWoxpbSupW7yncNvISZbNpMWaE8Gg&#10;p62h8lp0NkH87vTpO/nx3vx0ZlpMDudZPCn1Ouw3CxCR+vg0P64POtWfzsfw/00aQa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fgrdxQAAAN0AAAAPAAAAAAAAAAAAAAAA&#10;AJ8CAABkcnMvZG93bnJldi54bWxQSwUGAAAAAAQABAD3AAAAkQMAAAAA&#10;">
                    <v:imagedata r:id="rId111" o:title=""/>
                  </v:shape>
                  <v:shape id="Picture 422" o:spid="_x0000_s1446" type="#_x0000_t75" style="position:absolute;left:8628;top:2675;width:11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Y7zFAAAA3QAAAA8AAABkcnMvZG93bnJldi54bWxET01rwkAQvQv9D8sUvIhuDCgaXSVYCx5K&#10;pal4HrLTJDU7m2a3Me2v7xYEb/N4n7Pe9qYWHbWusqxgOolAEOdWV1woOL0/jxcgnEfWWFsmBT/k&#10;YLt5GKwx0fbKb9RlvhAhhF2CCkrvm0RKl5dk0E1sQxy4D9sa9AG2hdQtXkO4qWUcRXNpsOLQUGJD&#10;u5LyS/ZtFKRpt//6/ayWBe9ezq/H6Sl+Gl2UGj726QqEp97fxTf3QYf5s0UM/9+E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2O8xQAAAN0AAAAPAAAAAAAAAAAAAAAA&#10;AJ8CAABkcnMvZG93bnJldi54bWxQSwUGAAAAAAQABAD3AAAAkQMAAAAA&#10;">
                    <v:imagedata r:id="rId112" o:title=""/>
                  </v:shape>
                  <v:shape id="Picture 423" o:spid="_x0000_s1447" type="#_x0000_t75" style="position:absolute;left:9116;top:2675;width:234;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kl7DAAAA3QAAAA8AAABkcnMvZG93bnJldi54bWxET01rwkAQvRf8D8sUvDWbWlokuooWBcnN&#10;1EtuY3bMBrOzaXZr0v76rlDobR7vc5br0bbiRr1vHCt4TlIQxJXTDdcKTh/7pzkIH5A1to5JwTd5&#10;WK8mD0vMtBv4SLci1CKGsM9QgQmhy6T0lSGLPnEdceQurrcYIuxrqXscYrht5SxN36TFhmODwY7e&#10;DVXX4ssqONdnt8s/ZVua/U+Xp9vS8rVUavo4bhYgAo3hX/znPug4/3X+Avdv4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qSXsMAAADdAAAADwAAAAAAAAAAAAAAAACf&#10;AgAAZHJzL2Rvd25yZXYueG1sUEsFBgAAAAAEAAQA9wAAAI8DAAAAAA==&#10;">
                    <v:imagedata r:id="rId113" o:title=""/>
                  </v:shape>
                  <v:shape id="Picture 424" o:spid="_x0000_s1448" type="#_x0000_t75" style="position:absolute;left:9677;top:2675;width:234;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hXEAAAA3QAAAA8AAABkcnMvZG93bnJldi54bWxET01rwkAQvRf8D8sI3upGaUuIrqLSgngQ&#10;TEXxNmTHJJidDdmtWfvru4VCb/N4nzNfBtOIO3WutqxgMk5AEBdW11wqOH5+PKcgnEfW2FgmBQ9y&#10;sFwMnuaYadvzge65L0UMYZehgsr7NpPSFRUZdGPbEkfuajuDPsKulLrDPoabRk6T5E0arDk2VNjS&#10;pqLiln8ZBWd/eV/tQvheF/um3+vT5pCntVKjYVjNQHgK/l/8597qOP81fYHfb+IJ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ThXEAAAA3QAAAA8AAAAAAAAAAAAAAAAA&#10;nwIAAGRycy9kb3ducmV2LnhtbFBLBQYAAAAABAAEAPcAAACQAwAAAAA=&#10;">
                    <v:imagedata r:id="rId114" o:title=""/>
                  </v:shape>
                  <v:shape id="Picture 425" o:spid="_x0000_s1449" type="#_x0000_t75" style="position:absolute;left:10310;top:2678;width:113;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ylzHCAAAA3QAAAA8AAABkcnMvZG93bnJldi54bWxET01rg0AQvQf6H5Yp9JasLSSKzSaUloo9&#10;GkN7nboTlbiz4m7U/vtuIJDbPN7nbPez6cRIg2stK3heRSCIK6tbrhUcy89lAsJ5ZI2dZVLwRw72&#10;u4fFFlNtJy5oPPhahBB2KSpovO9TKV3VkEG3sj1x4E52MOgDHGqpB5xCuOnkSxRtpMGWQ0ODPb03&#10;VJ0PF6OgcMlP+UtZktVfH/m3n2IsLrFST4/z2ysIT7O/i2/uXIf562QN12/CCX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spcxwgAAAN0AAAAPAAAAAAAAAAAAAAAAAJ8C&#10;AABkcnMvZG93bnJldi54bWxQSwUGAAAAAAQABAD3AAAAjgMAAAAA&#10;">
                    <v:imagedata r:id="rId115" o:title=""/>
                  </v:shape>
                </v:group>
              </v:group>
            </w:pict>
          </mc:Fallback>
        </mc:AlternateContent>
      </w:r>
      <w:r w:rsidRPr="002F2EFC">
        <w:rPr>
          <w:noProof/>
          <w:sz w:val="22"/>
          <w:szCs w:val="22"/>
          <w:lang w:eastAsia="fr-FR"/>
        </w:rPr>
        <mc:AlternateContent>
          <mc:Choice Requires="wpc">
            <w:drawing>
              <wp:anchor distT="0" distB="0" distL="114300" distR="114300" simplePos="0" relativeHeight="251662336" behindDoc="0" locked="0" layoutInCell="1" allowOverlap="1" wp14:anchorId="177397C5" wp14:editId="489231CA">
                <wp:simplePos x="0" y="0"/>
                <wp:positionH relativeFrom="column">
                  <wp:posOffset>-218380</wp:posOffset>
                </wp:positionH>
                <wp:positionV relativeFrom="paragraph">
                  <wp:posOffset>153463</wp:posOffset>
                </wp:positionV>
                <wp:extent cx="269875" cy="2098675"/>
                <wp:effectExtent l="0" t="0" r="0" b="0"/>
                <wp:wrapNone/>
                <wp:docPr id="1672" name="Zone de dessin 1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71" name="Picture 5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7418" cy="2096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Zone de dessin 1672" o:spid="_x0000_s1026" editas="canvas" style="position:absolute;margin-left:-17.2pt;margin-top:12.1pt;width:21.25pt;height:165.25pt;z-index:251662336" coordsize="2698,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">
                <v:shape id="_x0000_s1027" type="#_x0000_t75" style="position:absolute;width:2698;height:20986;visibility:visible;mso-wrap-style:square">
                  <v:fill o:detectmouseclick="t"/>
                  <v:path o:connecttype="none"/>
                </v:shape>
                <v:shape id="Picture 504" o:spid="_x0000_s1028" type="#_x0000_t75" style="position:absolute;width:2674;height:20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LQ/zGAAAA3QAAAA8AAABkcnMvZG93bnJldi54bWxET99rwjAQfhf8H8IJe5up29CtM8rYEBTd&#10;Rp1ur0dztsXmUpos1v/eDAa+3cf386bzztQiUOsqywpGwwQEcW51xYWC3dfi9hGE88gaa8uk4EwO&#10;5rN+b4qptifOKGx9IWIIuxQVlN43qZQuL8mgG9qGOHIH2xr0EbaF1C2eYrip5V2SjKXBimNDiQ29&#10;lpQft79GQZI9Paw2H2/7fQjfn5Ow+3nP1vdK3Qy6l2cQnjp/Ff+7lzrOH09G8PdNPEHO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tD/MYAAADdAAAADwAAAAAAAAAAAAAA&#10;AACfAgAAZHJzL2Rvd25yZXYueG1sUEsFBgAAAAAEAAQA9wAAAJIDAAAAAA==&#10;">
                  <v:imagedata r:id="rId117" o:title=""/>
                </v:shape>
              </v:group>
            </w:pict>
          </mc:Fallback>
        </mc:AlternateContent>
      </w:r>
    </w:p>
    <w:p w:rsidR="00FD574E" w:rsidRPr="002F2EFC" w:rsidRDefault="00FD574E" w:rsidP="00FD574E">
      <w:pPr>
        <w:pStyle w:val="ANTexte"/>
        <w:keepNext/>
        <w:ind w:left="-284" w:firstLine="0"/>
        <w:rPr>
          <w:sz w:val="22"/>
          <w:szCs w:val="22"/>
        </w:rPr>
      </w:pPr>
    </w:p>
    <w:p w:rsidR="00FD574E" w:rsidRPr="002F2EFC" w:rsidRDefault="00FD574E" w:rsidP="00FD574E">
      <w:pPr>
        <w:pStyle w:val="ANTexte"/>
        <w:keepNext/>
        <w:ind w:right="-113" w:firstLine="0"/>
        <w:jc w:val="center"/>
        <w:rPr>
          <w:rFonts w:asciiTheme="minorHAnsi" w:hAnsiTheme="minorHAnsi" w:cs="Arial"/>
          <w:color w:val="548DD4" w:themeColor="text2" w:themeTint="99"/>
          <w:sz w:val="16"/>
          <w:szCs w:val="16"/>
        </w:rPr>
      </w:pPr>
    </w:p>
    <w:p w:rsidR="00FD574E" w:rsidRPr="002F2EFC" w:rsidRDefault="00FD574E" w:rsidP="00FD574E">
      <w:pPr>
        <w:pStyle w:val="ANTexte"/>
        <w:keepNext/>
        <w:ind w:right="-113" w:firstLine="0"/>
        <w:jc w:val="center"/>
        <w:rPr>
          <w:rFonts w:asciiTheme="minorHAnsi" w:hAnsiTheme="minorHAnsi" w:cs="Arial"/>
          <w:color w:val="548DD4" w:themeColor="text2" w:themeTint="99"/>
          <w:sz w:val="16"/>
          <w:szCs w:val="16"/>
        </w:rPr>
      </w:pPr>
    </w:p>
    <w:p w:rsidR="00FD574E" w:rsidRPr="002F2EFC" w:rsidRDefault="00FD574E" w:rsidP="00FD574E">
      <w:pPr>
        <w:pStyle w:val="ANTexte"/>
        <w:keepNext/>
        <w:ind w:right="-113" w:firstLine="0"/>
        <w:jc w:val="center"/>
        <w:rPr>
          <w:rFonts w:asciiTheme="minorHAnsi" w:hAnsiTheme="minorHAnsi" w:cs="Arial"/>
          <w:color w:val="548DD4" w:themeColor="text2" w:themeTint="99"/>
          <w:sz w:val="16"/>
          <w:szCs w:val="16"/>
        </w:rPr>
      </w:pPr>
    </w:p>
    <w:p w:rsidR="00FD574E" w:rsidRPr="002F2EFC" w:rsidRDefault="00FD574E" w:rsidP="00FD574E">
      <w:pPr>
        <w:pStyle w:val="ANTexte"/>
        <w:keepNext/>
        <w:ind w:right="-113" w:firstLine="0"/>
        <w:jc w:val="center"/>
        <w:rPr>
          <w:rFonts w:asciiTheme="minorHAnsi" w:hAnsiTheme="minorHAnsi" w:cs="Arial"/>
          <w:color w:val="548DD4" w:themeColor="text2" w:themeTint="99"/>
          <w:sz w:val="16"/>
          <w:szCs w:val="16"/>
        </w:rPr>
      </w:pPr>
    </w:p>
    <w:p w:rsidR="00FD574E" w:rsidRPr="002F2EFC" w:rsidRDefault="00FD574E" w:rsidP="00FD574E">
      <w:pPr>
        <w:pStyle w:val="ANTexte"/>
        <w:keepNext/>
        <w:ind w:right="-113" w:firstLine="0"/>
        <w:jc w:val="center"/>
        <w:rPr>
          <w:rFonts w:asciiTheme="minorHAnsi" w:hAnsiTheme="minorHAnsi" w:cs="Arial"/>
          <w:color w:val="548DD4" w:themeColor="text2" w:themeTint="99"/>
          <w:sz w:val="16"/>
          <w:szCs w:val="16"/>
        </w:rPr>
      </w:pPr>
    </w:p>
    <w:p w:rsidR="00FD574E" w:rsidRPr="002F2EFC" w:rsidRDefault="00FD574E" w:rsidP="00FD574E">
      <w:pPr>
        <w:pStyle w:val="ANTexte"/>
        <w:keepNext/>
        <w:ind w:right="-113" w:firstLine="0"/>
        <w:jc w:val="center"/>
        <w:rPr>
          <w:rFonts w:asciiTheme="minorHAnsi" w:hAnsiTheme="minorHAnsi" w:cs="Arial"/>
          <w:color w:val="548DD4" w:themeColor="text2" w:themeTint="99"/>
          <w:sz w:val="16"/>
          <w:szCs w:val="16"/>
        </w:rPr>
      </w:pPr>
    </w:p>
    <w:p w:rsidR="00FD574E" w:rsidRPr="002F2EFC" w:rsidRDefault="00FD574E" w:rsidP="00FD574E">
      <w:pPr>
        <w:pStyle w:val="ANTexte"/>
        <w:keepNext/>
        <w:ind w:right="-113" w:firstLine="0"/>
        <w:jc w:val="center"/>
        <w:rPr>
          <w:rFonts w:asciiTheme="minorHAnsi" w:hAnsiTheme="minorHAnsi" w:cs="Arial"/>
          <w:color w:val="548DD4" w:themeColor="text2" w:themeTint="99"/>
          <w:sz w:val="16"/>
          <w:szCs w:val="16"/>
        </w:rPr>
      </w:pPr>
    </w:p>
    <w:p w:rsidR="00FD574E" w:rsidRPr="002F2EFC" w:rsidRDefault="00FD574E" w:rsidP="00FD574E">
      <w:pPr>
        <w:pStyle w:val="ANTexte"/>
        <w:keepNext/>
        <w:ind w:right="-113" w:firstLine="0"/>
        <w:jc w:val="center"/>
        <w:rPr>
          <w:rFonts w:asciiTheme="minorHAnsi" w:hAnsiTheme="minorHAnsi" w:cs="Arial"/>
          <w:sz w:val="16"/>
          <w:szCs w:val="16"/>
        </w:rPr>
      </w:pPr>
      <w:r w:rsidRPr="002F2EFC">
        <w:rPr>
          <w:rFonts w:asciiTheme="minorHAnsi" w:hAnsiTheme="minorHAnsi" w:cs="Arial"/>
          <w:color w:val="548DD4" w:themeColor="text2" w:themeTint="99"/>
          <w:sz w:val="16"/>
          <w:szCs w:val="16"/>
        </w:rPr>
        <w:sym w:font="Wingdings" w:char="F06E"/>
      </w:r>
      <w:r w:rsidRPr="002F2EFC">
        <w:rPr>
          <w:rFonts w:asciiTheme="minorHAnsi" w:hAnsiTheme="minorHAnsi" w:cs="Arial"/>
          <w:color w:val="548DD4" w:themeColor="text2" w:themeTint="99"/>
          <w:sz w:val="16"/>
          <w:szCs w:val="16"/>
        </w:rPr>
        <w:t> </w:t>
      </w:r>
      <w:r w:rsidRPr="002F2EFC">
        <w:rPr>
          <w:rFonts w:asciiTheme="minorHAnsi" w:hAnsiTheme="minorHAnsi" w:cs="Arial"/>
          <w:sz w:val="16"/>
          <w:szCs w:val="16"/>
        </w:rPr>
        <w:t>Salaire brut soumis aux cotisations    </w:t>
      </w:r>
      <w:r w:rsidRPr="002F2EFC">
        <w:rPr>
          <w:rFonts w:asciiTheme="minorHAnsi" w:hAnsiTheme="minorHAnsi" w:cs="Arial"/>
          <w:color w:val="943634" w:themeColor="accent2" w:themeShade="BF"/>
          <w:sz w:val="16"/>
          <w:szCs w:val="16"/>
        </w:rPr>
        <w:sym w:font="Wingdings" w:char="F06E"/>
      </w:r>
      <w:r w:rsidRPr="002F2EFC">
        <w:rPr>
          <w:rFonts w:asciiTheme="minorHAnsi" w:hAnsiTheme="minorHAnsi" w:cs="Arial"/>
          <w:color w:val="943634" w:themeColor="accent2" w:themeShade="BF"/>
          <w:sz w:val="16"/>
          <w:szCs w:val="16"/>
        </w:rPr>
        <w:t> </w:t>
      </w:r>
      <w:r w:rsidRPr="002F2EFC">
        <w:rPr>
          <w:rFonts w:asciiTheme="minorHAnsi" w:hAnsiTheme="minorHAnsi" w:cs="Arial"/>
          <w:sz w:val="16"/>
          <w:szCs w:val="16"/>
        </w:rPr>
        <w:t>Indemnités de déplacement et autres éléments non soumis aux cotisations</w:t>
      </w:r>
    </w:p>
    <w:p w:rsidR="00FD574E" w:rsidRPr="002F2EFC" w:rsidRDefault="00FD574E" w:rsidP="00D96771">
      <w:pPr>
        <w:pStyle w:val="TABSource"/>
        <w:keepNext/>
      </w:pPr>
    </w:p>
    <w:p w:rsidR="00AC3C68" w:rsidRPr="002F2EFC" w:rsidRDefault="00C174C4" w:rsidP="00D96771">
      <w:pPr>
        <w:pStyle w:val="TABSource"/>
        <w:keepNext/>
      </w:pPr>
      <w:r w:rsidRPr="002F2EFC">
        <w:t>Source : Comparatif des conditions d</w:t>
      </w:r>
      <w:r w:rsidR="00073AC8" w:rsidRPr="002F2EFC">
        <w:t>’</w:t>
      </w:r>
      <w:r w:rsidRPr="002F2EFC">
        <w:t>emploi et de rémunération des conducteurs routiers internationaux en Europe</w:t>
      </w:r>
      <w:r w:rsidR="00073AC8" w:rsidRPr="002F2EFC">
        <w:t>,</w:t>
      </w:r>
      <w:r w:rsidRPr="002F2EFC">
        <w:t xml:space="preserve"> </w:t>
      </w:r>
      <w:r w:rsidR="004A2331" w:rsidRPr="002F2EFC">
        <w:t>Étude</w:t>
      </w:r>
      <w:r w:rsidRPr="002F2EFC">
        <w:t xml:space="preserve"> Comité National Routier Europe</w:t>
      </w:r>
      <w:r w:rsidR="00073AC8" w:rsidRPr="002F2EFC">
        <w:t>,</w:t>
      </w:r>
      <w:r w:rsidRPr="002F2EFC">
        <w:t xml:space="preserve"> 16</w:t>
      </w:r>
      <w:r w:rsidR="00D61EDF">
        <w:t> </w:t>
      </w:r>
      <w:r w:rsidRPr="002F2EFC">
        <w:t xml:space="preserve">novembre 2016 </w:t>
      </w:r>
    </w:p>
    <w:p w:rsidR="00AC3C68" w:rsidRPr="002F2EFC" w:rsidRDefault="005B2609" w:rsidP="00D96771">
      <w:pPr>
        <w:pStyle w:val="ANTexte"/>
        <w:keepNext/>
      </w:pPr>
      <w:r w:rsidRPr="002F2EFC">
        <w:t>En données annualisées</w:t>
      </w:r>
      <w:r w:rsidR="00073AC8" w:rsidRPr="002F2EFC">
        <w:t>,</w:t>
      </w:r>
      <w:r w:rsidRPr="002F2EFC">
        <w:t xml:space="preserve"> le coût de revient complet d</w:t>
      </w:r>
      <w:r w:rsidR="00073AC8" w:rsidRPr="002F2EFC">
        <w:t>’</w:t>
      </w:r>
      <w:r w:rsidRPr="002F2EFC">
        <w:t>un conducteur routier international pour une entreprise varie</w:t>
      </w:r>
      <w:r w:rsidR="00876E10" w:rsidRPr="002F2EFC">
        <w:t xml:space="preserve"> </w:t>
      </w:r>
      <w:r w:rsidR="00DB400B" w:rsidRPr="002F2EFC">
        <w:t xml:space="preserve">ainsi </w:t>
      </w:r>
      <w:r w:rsidRPr="002F2EFC">
        <w:t>entre 55</w:t>
      </w:r>
      <w:r w:rsidR="00D61EDF">
        <w:t> 810 </w:t>
      </w:r>
      <w:r w:rsidRPr="002F2EFC">
        <w:t>€/an en Belgique et 15 859</w:t>
      </w:r>
      <w:r w:rsidR="00D61EDF">
        <w:t> </w:t>
      </w:r>
      <w:r w:rsidRPr="002F2EFC">
        <w:t>€/an en Bulgarie</w:t>
      </w:r>
      <w:r w:rsidR="00073AC8" w:rsidRPr="002F2EFC">
        <w:t>,</w:t>
      </w:r>
      <w:r w:rsidRPr="002F2EFC">
        <w:t xml:space="preserve"> </w:t>
      </w:r>
      <w:r w:rsidR="00DB400B" w:rsidRPr="002F2EFC">
        <w:t>avec un coût d</w:t>
      </w:r>
      <w:r w:rsidR="00073AC8" w:rsidRPr="002F2EFC">
        <w:t>’</w:t>
      </w:r>
      <w:r w:rsidR="00DB400B" w:rsidRPr="002F2EFC">
        <w:t>environ</w:t>
      </w:r>
      <w:r w:rsidRPr="002F2EFC">
        <w:t xml:space="preserve"> 45</w:t>
      </w:r>
      <w:r w:rsidR="00D61EDF">
        <w:t> 000 </w:t>
      </w:r>
      <w:r w:rsidRPr="002F2EFC">
        <w:t>€/an dans l</w:t>
      </w:r>
      <w:r w:rsidR="00073AC8" w:rsidRPr="002F2EFC">
        <w:t>’</w:t>
      </w:r>
      <w:r w:rsidR="00CF47EC" w:rsidRPr="002F2EFC">
        <w:t>o</w:t>
      </w:r>
      <w:r w:rsidRPr="002F2EFC">
        <w:t>uest de l</w:t>
      </w:r>
      <w:r w:rsidR="00073AC8" w:rsidRPr="002F2EFC">
        <w:t>’</w:t>
      </w:r>
      <w:r w:rsidRPr="002F2EFC">
        <w:t>Europe et 20</w:t>
      </w:r>
      <w:r w:rsidR="00D61EDF">
        <w:t> 000 </w:t>
      </w:r>
      <w:r w:rsidRPr="002F2EFC">
        <w:t xml:space="preserve">€/an </w:t>
      </w:r>
      <w:r w:rsidR="00DB400B" w:rsidRPr="002F2EFC">
        <w:t>à l</w:t>
      </w:r>
      <w:r w:rsidR="00073AC8" w:rsidRPr="002F2EFC">
        <w:t>’</w:t>
      </w:r>
      <w:r w:rsidR="00DB400B" w:rsidRPr="002F2EFC">
        <w:t>est</w:t>
      </w:r>
      <w:r w:rsidR="00073AC8" w:rsidRPr="002F2EFC">
        <w:t>,</w:t>
      </w:r>
      <w:r w:rsidRPr="002F2EFC">
        <w:t xml:space="preserve"> le Portugal</w:t>
      </w:r>
      <w:r w:rsidR="00073AC8" w:rsidRPr="002F2EFC">
        <w:t>,</w:t>
      </w:r>
      <w:r w:rsidRPr="002F2EFC">
        <w:t xml:space="preserve"> voire certains Länder de l</w:t>
      </w:r>
      <w:r w:rsidR="00073AC8" w:rsidRPr="002F2EFC">
        <w:t>’</w:t>
      </w:r>
      <w:r w:rsidRPr="002F2EFC">
        <w:t>Est de l</w:t>
      </w:r>
      <w:r w:rsidR="00073AC8" w:rsidRPr="002F2EFC">
        <w:t>’</w:t>
      </w:r>
      <w:r w:rsidRPr="002F2EFC">
        <w:t>Allemagne</w:t>
      </w:r>
      <w:r w:rsidR="00073AC8" w:rsidRPr="002F2EFC">
        <w:t>,</w:t>
      </w:r>
      <w:r w:rsidRPr="002F2EFC">
        <w:t xml:space="preserve"> se rapprochant </w:t>
      </w:r>
      <w:r w:rsidR="00DB400B" w:rsidRPr="002F2EFC">
        <w:t xml:space="preserve">quant à eux </w:t>
      </w:r>
      <w:r w:rsidRPr="002F2EFC">
        <w:t>des standards des pays de l</w:t>
      </w:r>
      <w:r w:rsidR="00073AC8" w:rsidRPr="002F2EFC">
        <w:t>’</w:t>
      </w:r>
      <w:r w:rsidRPr="002F2EFC">
        <w:t>Est.</w:t>
      </w:r>
    </w:p>
    <w:p w:rsidR="006A63B5" w:rsidRPr="002F2EFC" w:rsidRDefault="006A63B5" w:rsidP="006A63B5">
      <w:pPr>
        <w:pStyle w:val="ANTexte"/>
      </w:pPr>
      <w:r w:rsidRPr="002F2EFC">
        <w:t>En réponse à cette extrême diversité de la réglementation et de la gestion sociale appliquée dans les TRM européens</w:t>
      </w:r>
      <w:r w:rsidR="00073AC8" w:rsidRPr="002F2EFC">
        <w:t>,</w:t>
      </w:r>
      <w:r w:rsidRPr="002F2EFC">
        <w:t xml:space="preserve"> </w:t>
      </w:r>
      <w:r w:rsidRPr="003A030E">
        <w:rPr>
          <w:b/>
        </w:rPr>
        <w:t>l</w:t>
      </w:r>
      <w:r w:rsidR="00073AC8" w:rsidRPr="003A030E">
        <w:rPr>
          <w:b/>
        </w:rPr>
        <w:t>’</w:t>
      </w:r>
      <w:r w:rsidRPr="003A030E">
        <w:rPr>
          <w:b/>
        </w:rPr>
        <w:t>Allemagne puis la France ont décidé de réagir</w:t>
      </w:r>
      <w:r w:rsidR="00073AC8" w:rsidRPr="003A030E">
        <w:rPr>
          <w:b/>
        </w:rPr>
        <w:t>,</w:t>
      </w:r>
      <w:r w:rsidRPr="003A030E">
        <w:rPr>
          <w:b/>
        </w:rPr>
        <w:t xml:space="preserve"> par le biais </w:t>
      </w:r>
      <w:r w:rsidR="00DB400B" w:rsidRPr="003A030E">
        <w:rPr>
          <w:b/>
        </w:rPr>
        <w:t>de la</w:t>
      </w:r>
      <w:r w:rsidRPr="003A030E">
        <w:rPr>
          <w:b/>
        </w:rPr>
        <w:t xml:space="preserve"> législation </w:t>
      </w:r>
      <w:r w:rsidR="00BE0F80" w:rsidRPr="003A030E">
        <w:rPr>
          <w:b/>
        </w:rPr>
        <w:t>en matière de salaire minimum</w:t>
      </w:r>
      <w:r w:rsidR="00BE0F80" w:rsidRPr="002F2EFC">
        <w:t xml:space="preserve"> dans le secteur routier</w:t>
      </w:r>
      <w:r w:rsidRPr="002F2EFC">
        <w:t>. Mais ces deux pays font l</w:t>
      </w:r>
      <w:r w:rsidR="00073AC8" w:rsidRPr="002F2EFC">
        <w:t>’</w:t>
      </w:r>
      <w:r w:rsidRPr="002F2EFC">
        <w:t>objet de procédures d</w:t>
      </w:r>
      <w:r w:rsidR="00073AC8" w:rsidRPr="002F2EFC">
        <w:t>’</w:t>
      </w:r>
      <w:r w:rsidRPr="002F2EFC">
        <w:t>infraction ouvertes par la Commission européenne</w:t>
      </w:r>
      <w:r w:rsidR="00073AC8" w:rsidRPr="002F2EFC">
        <w:t>,</w:t>
      </w:r>
      <w:r w:rsidRPr="002F2EFC">
        <w:t xml:space="preserve"> qui considère que « </w:t>
      </w:r>
      <w:r w:rsidRPr="002F2EFC">
        <w:rPr>
          <w:i/>
        </w:rPr>
        <w:t>l</w:t>
      </w:r>
      <w:r w:rsidR="00073AC8" w:rsidRPr="002F2EFC">
        <w:rPr>
          <w:i/>
        </w:rPr>
        <w:t>’</w:t>
      </w:r>
      <w:r w:rsidRPr="002F2EFC">
        <w:rPr>
          <w:i/>
        </w:rPr>
        <w:t xml:space="preserve">application de ces législations systématique à toutes les opérations de transport qui touchent leurs </w:t>
      </w:r>
      <w:r w:rsidRPr="002F2EFC">
        <w:rPr>
          <w:i/>
        </w:rPr>
        <w:lastRenderedPageBreak/>
        <w:t>territoires respectifs re</w:t>
      </w:r>
      <w:r w:rsidR="00D61EDF">
        <w:rPr>
          <w:i/>
        </w:rPr>
        <w:t>s</w:t>
      </w:r>
      <w:r w:rsidRPr="002F2EFC">
        <w:rPr>
          <w:i/>
        </w:rPr>
        <w:t>treint de manière disproportionnée la libre prestation des services et la libre circulation des marchandises</w:t>
      </w:r>
      <w:r w:rsidRPr="002F2EFC">
        <w:t> » </w:t>
      </w:r>
      <w:r w:rsidRPr="002F2EFC">
        <w:rPr>
          <w:vertAlign w:val="superscript"/>
        </w:rPr>
        <w:t>(</w:t>
      </w:r>
      <w:r w:rsidRPr="002F2EFC">
        <w:rPr>
          <w:rStyle w:val="Appelnotedebasdep"/>
        </w:rPr>
        <w:footnoteReference w:id="6"/>
      </w:r>
      <w:r w:rsidRPr="002F2EFC">
        <w:rPr>
          <w:vertAlign w:val="superscript"/>
        </w:rPr>
        <w:t>)</w:t>
      </w:r>
      <w:r w:rsidRPr="002F2EFC">
        <w:t>.</w:t>
      </w:r>
    </w:p>
    <w:p w:rsidR="007E1673" w:rsidRPr="002F2EFC" w:rsidRDefault="00897317" w:rsidP="00B62A52">
      <w:pPr>
        <w:pStyle w:val="ANTexte"/>
      </w:pPr>
      <w:r w:rsidRPr="003A030E">
        <w:rPr>
          <w:b/>
        </w:rPr>
        <w:t>Depuis le 1</w:t>
      </w:r>
      <w:r w:rsidRPr="003A030E">
        <w:rPr>
          <w:b/>
          <w:vertAlign w:val="superscript"/>
        </w:rPr>
        <w:t>er</w:t>
      </w:r>
      <w:r w:rsidR="00D61EDF">
        <w:rPr>
          <w:b/>
          <w:vertAlign w:val="superscript"/>
        </w:rPr>
        <w:t> </w:t>
      </w:r>
      <w:r w:rsidRPr="003A030E">
        <w:rPr>
          <w:b/>
        </w:rPr>
        <w:t>janvier 2015</w:t>
      </w:r>
      <w:r w:rsidR="00073AC8" w:rsidRPr="003A030E">
        <w:rPr>
          <w:b/>
        </w:rPr>
        <w:t>,</w:t>
      </w:r>
      <w:r w:rsidRPr="003A030E">
        <w:rPr>
          <w:b/>
        </w:rPr>
        <w:t xml:space="preserve"> l</w:t>
      </w:r>
      <w:r w:rsidR="00073AC8" w:rsidRPr="003A030E">
        <w:rPr>
          <w:b/>
        </w:rPr>
        <w:t>’</w:t>
      </w:r>
      <w:r w:rsidRPr="003A030E">
        <w:rPr>
          <w:b/>
        </w:rPr>
        <w:t xml:space="preserve">Allemagne </w:t>
      </w:r>
      <w:r w:rsidR="003A030E" w:rsidRPr="003A030E">
        <w:rPr>
          <w:b/>
        </w:rPr>
        <w:t>a</w:t>
      </w:r>
      <w:r w:rsidR="006B425C" w:rsidRPr="003A030E">
        <w:rPr>
          <w:b/>
        </w:rPr>
        <w:t xml:space="preserve"> mis </w:t>
      </w:r>
      <w:r w:rsidR="00164CD6" w:rsidRPr="003A030E">
        <w:rPr>
          <w:b/>
        </w:rPr>
        <w:t xml:space="preserve">en place </w:t>
      </w:r>
      <w:r w:rsidRPr="003A030E">
        <w:rPr>
          <w:b/>
        </w:rPr>
        <w:t>un salaire mini</w:t>
      </w:r>
      <w:r w:rsidR="00D61EDF">
        <w:rPr>
          <w:b/>
        </w:rPr>
        <w:t>m</w:t>
      </w:r>
      <w:r w:rsidRPr="003A030E">
        <w:rPr>
          <w:b/>
        </w:rPr>
        <w:t>um horaire </w:t>
      </w:r>
      <w:r w:rsidRPr="003A030E">
        <w:rPr>
          <w:b/>
          <w:vertAlign w:val="superscript"/>
        </w:rPr>
        <w:t>(</w:t>
      </w:r>
      <w:r w:rsidRPr="003A030E">
        <w:rPr>
          <w:rStyle w:val="Appelnotedebasdep"/>
          <w:b/>
        </w:rPr>
        <w:footnoteReference w:id="7"/>
      </w:r>
      <w:r w:rsidRPr="003A030E">
        <w:rPr>
          <w:b/>
          <w:vertAlign w:val="superscript"/>
        </w:rPr>
        <w:t>)</w:t>
      </w:r>
      <w:r w:rsidR="006A63B5" w:rsidRPr="003A030E">
        <w:rPr>
          <w:b/>
        </w:rPr>
        <w:t xml:space="preserve"> </w:t>
      </w:r>
      <w:r w:rsidR="006B425C" w:rsidRPr="003A030E">
        <w:rPr>
          <w:b/>
        </w:rPr>
        <w:t>qui s</w:t>
      </w:r>
      <w:r w:rsidR="00073AC8" w:rsidRPr="003A030E">
        <w:rPr>
          <w:b/>
        </w:rPr>
        <w:t>’</w:t>
      </w:r>
      <w:r w:rsidR="006B425C" w:rsidRPr="003A030E">
        <w:rPr>
          <w:b/>
        </w:rPr>
        <w:t>applique aussi aux conducteurs de camion étranger en transit dans ce pays</w:t>
      </w:r>
      <w:r w:rsidR="006B425C" w:rsidRPr="002F2EFC">
        <w:t xml:space="preserve"> (mais pas à ceux dont le point de départ et la destination finale se trouve</w:t>
      </w:r>
      <w:r w:rsidR="00D61EDF">
        <w:t>nt</w:t>
      </w:r>
      <w:r w:rsidR="006B425C" w:rsidRPr="002F2EFC">
        <w:t xml:space="preserve"> sur le territoire allemand). Confronté au dépôt d</w:t>
      </w:r>
      <w:r w:rsidR="00073AC8" w:rsidRPr="002F2EFC">
        <w:t>’</w:t>
      </w:r>
      <w:r w:rsidR="006B425C" w:rsidRPr="002F2EFC">
        <w:t>un recours constitutionnel en mars</w:t>
      </w:r>
      <w:r w:rsidR="00994669">
        <w:t> </w:t>
      </w:r>
      <w:r w:rsidR="006B425C" w:rsidRPr="002F2EFC">
        <w:t>2015 par des entreprises de transport autrichiennes</w:t>
      </w:r>
      <w:r w:rsidR="00073AC8" w:rsidRPr="002F2EFC">
        <w:t>,</w:t>
      </w:r>
      <w:r w:rsidR="006B425C" w:rsidRPr="002F2EFC">
        <w:t xml:space="preserve"> polonaises et hongroises ainsi qu</w:t>
      </w:r>
      <w:r w:rsidR="00073AC8" w:rsidRPr="002F2EFC">
        <w:t>’</w:t>
      </w:r>
      <w:r w:rsidR="006B425C" w:rsidRPr="002F2EFC">
        <w:t xml:space="preserve">au lancement par la Commission </w:t>
      </w:r>
      <w:r w:rsidR="003A030E">
        <w:t xml:space="preserve">européenne </w:t>
      </w:r>
      <w:r w:rsidR="006B425C" w:rsidRPr="002F2EFC">
        <w:t>d</w:t>
      </w:r>
      <w:r w:rsidR="00073AC8" w:rsidRPr="002F2EFC">
        <w:t>’</w:t>
      </w:r>
      <w:r w:rsidR="006B425C" w:rsidRPr="002F2EFC">
        <w:t>une procédure pour déterminer la compatibilité d</w:t>
      </w:r>
      <w:r w:rsidR="00073AC8" w:rsidRPr="002F2EFC">
        <w:t>’</w:t>
      </w:r>
      <w:r w:rsidR="006B425C" w:rsidRPr="002F2EFC">
        <w:t>une telle application du salaire minimum allemand</w:t>
      </w:r>
      <w:r w:rsidR="00073AC8" w:rsidRPr="002F2EFC">
        <w:t>,</w:t>
      </w:r>
      <w:r w:rsidR="006B425C" w:rsidRPr="002F2EFC">
        <w:t xml:space="preserve"> </w:t>
      </w:r>
      <w:r w:rsidR="006B425C" w:rsidRPr="003A030E">
        <w:rPr>
          <w:b/>
        </w:rPr>
        <w:t>le gouvernement allemand en a temporairement suspendu l</w:t>
      </w:r>
      <w:r w:rsidR="00073AC8" w:rsidRPr="003A030E">
        <w:rPr>
          <w:b/>
        </w:rPr>
        <w:t>’</w:t>
      </w:r>
      <w:r w:rsidR="006B425C" w:rsidRPr="003A030E">
        <w:rPr>
          <w:b/>
        </w:rPr>
        <w:t>application.</w:t>
      </w:r>
      <w:r w:rsidR="006B425C" w:rsidRPr="002F2EFC">
        <w:t xml:space="preserve"> La Commission européenne a finalement engagé une procédure d</w:t>
      </w:r>
      <w:r w:rsidR="00073AC8" w:rsidRPr="002F2EFC">
        <w:t>’</w:t>
      </w:r>
      <w:r w:rsidR="006B425C" w:rsidRPr="002F2EFC">
        <w:t>infraction en mai</w:t>
      </w:r>
      <w:r w:rsidR="00D61EDF">
        <w:t> </w:t>
      </w:r>
      <w:r w:rsidR="007E1673" w:rsidRPr="002F2EFC">
        <w:t>2015</w:t>
      </w:r>
      <w:r w:rsidR="006B425C" w:rsidRPr="002F2EFC">
        <w:t xml:space="preserve"> contre l</w:t>
      </w:r>
      <w:r w:rsidR="00073AC8" w:rsidRPr="002F2EFC">
        <w:t>’</w:t>
      </w:r>
      <w:r w:rsidR="006B425C" w:rsidRPr="002F2EFC">
        <w:t>Allemagne</w:t>
      </w:r>
      <w:r w:rsidR="007E1673" w:rsidRPr="002F2EFC">
        <w:t xml:space="preserve"> à ce sujet</w:t>
      </w:r>
      <w:r w:rsidR="00073AC8" w:rsidRPr="002F2EFC">
        <w:t>,</w:t>
      </w:r>
      <w:r w:rsidR="007E1673" w:rsidRPr="002F2EFC">
        <w:t xml:space="preserve"> par l</w:t>
      </w:r>
      <w:r w:rsidR="00073AC8" w:rsidRPr="002F2EFC">
        <w:t>’</w:t>
      </w:r>
      <w:r w:rsidR="007E1673" w:rsidRPr="002F2EFC">
        <w:t>envoi d</w:t>
      </w:r>
      <w:r w:rsidR="00073AC8" w:rsidRPr="002F2EFC">
        <w:t>’</w:t>
      </w:r>
      <w:r w:rsidR="007E1673" w:rsidRPr="002F2EFC">
        <w:t>une lettre de mise en demeure</w:t>
      </w:r>
      <w:r w:rsidR="00073AC8" w:rsidRPr="002F2EFC">
        <w:t>,</w:t>
      </w:r>
      <w:r w:rsidR="007E1673" w:rsidRPr="002F2EFC">
        <w:t xml:space="preserve"> </w:t>
      </w:r>
      <w:r w:rsidR="006A63B5" w:rsidRPr="002F2EFC">
        <w:t>complétée par une mise en demeure complémentaire le 16</w:t>
      </w:r>
      <w:r w:rsidR="00D61EDF">
        <w:t> </w:t>
      </w:r>
      <w:r w:rsidR="004635E2" w:rsidRPr="002F2EFC">
        <w:t>juin</w:t>
      </w:r>
      <w:r w:rsidR="007E1673" w:rsidRPr="002F2EFC">
        <w:t xml:space="preserve"> </w:t>
      </w:r>
      <w:r w:rsidR="00181763" w:rsidRPr="002F2EFC">
        <w:t>dernier</w:t>
      </w:r>
      <w:r w:rsidR="00073AC8" w:rsidRPr="002F2EFC">
        <w:t>,</w:t>
      </w:r>
      <w:r w:rsidR="006A63B5" w:rsidRPr="002F2EFC">
        <w:t xml:space="preserve"> la réponse des autorités allemandes à la première lettre et les discussions ultérieures n</w:t>
      </w:r>
      <w:r w:rsidR="00073AC8" w:rsidRPr="002F2EFC">
        <w:t>’</w:t>
      </w:r>
      <w:r w:rsidR="006A63B5" w:rsidRPr="002F2EFC">
        <w:t>ayant pas permis de dissiper les principales préoccupations de la Commission</w:t>
      </w:r>
      <w:r w:rsidR="00073AC8" w:rsidRPr="002F2EFC">
        <w:t>,</w:t>
      </w:r>
      <w:r w:rsidR="00181763" w:rsidRPr="002F2EFC">
        <w:t xml:space="preserve"> selon cette dernière</w:t>
      </w:r>
      <w:r w:rsidR="006A63B5" w:rsidRPr="002F2EFC">
        <w:t>.</w:t>
      </w:r>
    </w:p>
    <w:p w:rsidR="00791F15" w:rsidRPr="002F2EFC" w:rsidRDefault="00791F15" w:rsidP="00B62A52">
      <w:pPr>
        <w:pStyle w:val="ANTexte"/>
      </w:pPr>
      <w:r w:rsidRPr="002F2EFC">
        <w:t xml:space="preserve">Portées </w:t>
      </w:r>
      <w:r w:rsidR="0018242A" w:rsidRPr="002F2EFC">
        <w:t xml:space="preserve">par </w:t>
      </w:r>
      <w:r w:rsidRPr="002F2EFC">
        <w:t>la loi n°</w:t>
      </w:r>
      <w:r w:rsidR="00D61EDF">
        <w:t> </w:t>
      </w:r>
      <w:r w:rsidRPr="002F2EFC">
        <w:t>2015-990 du 6</w:t>
      </w:r>
      <w:r w:rsidR="00D61EDF">
        <w:t> </w:t>
      </w:r>
      <w:r w:rsidRPr="002F2EFC">
        <w:t>août 2015 pour la croissance</w:t>
      </w:r>
      <w:r w:rsidR="00073AC8" w:rsidRPr="002F2EFC">
        <w:t>,</w:t>
      </w:r>
      <w:r w:rsidRPr="002F2EFC">
        <w:t xml:space="preserve"> l</w:t>
      </w:r>
      <w:r w:rsidR="00073AC8" w:rsidRPr="002F2EFC">
        <w:t>’</w:t>
      </w:r>
      <w:r w:rsidRPr="002F2EFC">
        <w:t>activité et l</w:t>
      </w:r>
      <w:r w:rsidR="00073AC8" w:rsidRPr="002F2EFC">
        <w:t>’</w:t>
      </w:r>
      <w:r w:rsidRPr="002F2EFC">
        <w:t>égalité des chances économiques</w:t>
      </w:r>
      <w:r w:rsidR="0018242A" w:rsidRPr="002F2EFC">
        <w:t xml:space="preserve"> – qui adapte au secteur des transports les dispositions issues de la loi du 10</w:t>
      </w:r>
      <w:r w:rsidR="00D61EDF">
        <w:t> </w:t>
      </w:r>
      <w:r w:rsidR="0018242A" w:rsidRPr="002F2EFC">
        <w:t>juillet 2014 visant à lutter contre la concurrence sociale déloyale portant sur la déclaration de détachement et sur les obligations de vigilance et de responsabilité pesant sur le donneur d</w:t>
      </w:r>
      <w:r w:rsidR="00073AC8" w:rsidRPr="002F2EFC">
        <w:t>’</w:t>
      </w:r>
      <w:r w:rsidR="0018242A" w:rsidRPr="002F2EFC">
        <w:t>ordre</w:t>
      </w:r>
      <w:r w:rsidR="00206C14" w:rsidRPr="002F2EFC">
        <w:t> </w:t>
      </w:r>
      <w:r w:rsidR="00206C14" w:rsidRPr="002F2EFC">
        <w:rPr>
          <w:vertAlign w:val="superscript"/>
        </w:rPr>
        <w:t>(</w:t>
      </w:r>
      <w:r w:rsidR="00206C14" w:rsidRPr="002F2EFC">
        <w:rPr>
          <w:rStyle w:val="Appelnotedebasdep"/>
        </w:rPr>
        <w:footnoteReference w:id="8"/>
      </w:r>
      <w:r w:rsidR="00206C14" w:rsidRPr="002F2EFC">
        <w:rPr>
          <w:vertAlign w:val="superscript"/>
        </w:rPr>
        <w:t>)</w:t>
      </w:r>
      <w:r w:rsidR="00206C14" w:rsidRPr="002F2EFC">
        <w:t xml:space="preserve"> </w:t>
      </w:r>
      <w:r w:rsidR="0018242A" w:rsidRPr="002F2EFC">
        <w:t>–</w:t>
      </w:r>
      <w:r w:rsidR="004824A7" w:rsidRPr="002F2EFC">
        <w:t xml:space="preserve"> et son décret d</w:t>
      </w:r>
      <w:r w:rsidR="00073AC8" w:rsidRPr="002F2EFC">
        <w:t>’</w:t>
      </w:r>
      <w:r w:rsidR="004824A7" w:rsidRPr="002F2EFC">
        <w:t>application du 7</w:t>
      </w:r>
      <w:r w:rsidR="00D61EDF">
        <w:t> </w:t>
      </w:r>
      <w:r w:rsidR="004824A7" w:rsidRPr="002F2EFC">
        <w:t>avril 2016</w:t>
      </w:r>
      <w:r w:rsidR="00073AC8" w:rsidRPr="002F2EFC">
        <w:t>,</w:t>
      </w:r>
      <w:r w:rsidRPr="002F2EFC">
        <w:t xml:space="preserve"> </w:t>
      </w:r>
      <w:r w:rsidRPr="003A030E">
        <w:rPr>
          <w:b/>
        </w:rPr>
        <w:t xml:space="preserve">de nouvelles règles </w:t>
      </w:r>
      <w:r w:rsidR="0018242A" w:rsidRPr="003A030E">
        <w:rPr>
          <w:b/>
        </w:rPr>
        <w:t xml:space="preserve">sont entrées en vigueur </w:t>
      </w:r>
      <w:r w:rsidR="00164CD6" w:rsidRPr="003A030E">
        <w:rPr>
          <w:b/>
        </w:rPr>
        <w:t xml:space="preserve">en France </w:t>
      </w:r>
      <w:r w:rsidR="0018242A" w:rsidRPr="003A030E">
        <w:rPr>
          <w:b/>
        </w:rPr>
        <w:t>depuis le 1</w:t>
      </w:r>
      <w:r w:rsidR="0018242A" w:rsidRPr="003A030E">
        <w:rPr>
          <w:b/>
          <w:vertAlign w:val="superscript"/>
        </w:rPr>
        <w:t>er</w:t>
      </w:r>
      <w:r w:rsidR="00D61EDF">
        <w:rPr>
          <w:b/>
          <w:vertAlign w:val="superscript"/>
        </w:rPr>
        <w:t> </w:t>
      </w:r>
      <w:r w:rsidR="0018242A" w:rsidRPr="003A030E">
        <w:rPr>
          <w:b/>
        </w:rPr>
        <w:t>juillet 2016</w:t>
      </w:r>
      <w:r w:rsidR="007A153E" w:rsidRPr="002F2EFC">
        <w:t>. L</w:t>
      </w:r>
      <w:r w:rsidR="0018242A" w:rsidRPr="002F2EFC">
        <w:t xml:space="preserve">es formalités de </w:t>
      </w:r>
      <w:r w:rsidR="007A153E" w:rsidRPr="002F2EFC">
        <w:t>déclaration préalable apparaissa</w:t>
      </w:r>
      <w:r w:rsidR="0018242A" w:rsidRPr="002F2EFC">
        <w:t>nt peu adaptées dans le secteur du transport</w:t>
      </w:r>
      <w:r w:rsidR="00073AC8" w:rsidRPr="002F2EFC">
        <w:t>,</w:t>
      </w:r>
      <w:r w:rsidR="0018242A" w:rsidRPr="002F2EFC">
        <w:t xml:space="preserve"> car les travailleurs sont détachés dans des conditions particulières compte tenu de la courte durée de leurs prestations et de la fréquence de celles-ci</w:t>
      </w:r>
      <w:r w:rsidR="007A153E" w:rsidRPr="002F2EFC">
        <w:t xml:space="preserve"> (</w:t>
      </w:r>
      <w:r w:rsidR="007A153E" w:rsidRPr="002F2EFC">
        <w:rPr>
          <w:i/>
        </w:rPr>
        <w:t>voir infra</w:t>
      </w:r>
      <w:r w:rsidR="007A153E" w:rsidRPr="002F2EFC">
        <w:t>)</w:t>
      </w:r>
      <w:r w:rsidR="00073AC8" w:rsidRPr="002F2EFC">
        <w:t>,</w:t>
      </w:r>
      <w:r w:rsidR="007A153E" w:rsidRPr="002F2EFC">
        <w:t xml:space="preserve"> les conducteurs routiers étrangers </w:t>
      </w:r>
      <w:r w:rsidR="00164CD6" w:rsidRPr="002F2EFC">
        <w:t>doivent</w:t>
      </w:r>
      <w:r w:rsidR="007A153E" w:rsidRPr="002F2EFC">
        <w:t xml:space="preserve"> dorénavant pouvoir présenter leur contrat de travail et </w:t>
      </w:r>
      <w:r w:rsidR="0018242A" w:rsidRPr="002F2EFC">
        <w:t>une attestation en cas de détachement pour l</w:t>
      </w:r>
      <w:r w:rsidR="00073AC8" w:rsidRPr="002F2EFC">
        <w:t>’</w:t>
      </w:r>
      <w:r w:rsidR="0018242A" w:rsidRPr="002F2EFC">
        <w:t>exécution d</w:t>
      </w:r>
      <w:r w:rsidR="00073AC8" w:rsidRPr="002F2EFC">
        <w:t>’</w:t>
      </w:r>
      <w:r w:rsidR="0018242A" w:rsidRPr="002F2EFC">
        <w:t xml:space="preserve">un contrat de transport transnational. </w:t>
      </w:r>
      <w:r w:rsidR="00164CD6" w:rsidRPr="002F2EFC">
        <w:t>Cette attestation informe</w:t>
      </w:r>
      <w:r w:rsidR="0018242A" w:rsidRPr="002F2EFC">
        <w:t xml:space="preserve"> le conducteur routier de ses droits </w:t>
      </w:r>
      <w:r w:rsidR="00164CD6" w:rsidRPr="002F2EFC">
        <w:t>–</w:t>
      </w:r>
      <w:r w:rsidR="0018242A" w:rsidRPr="002F2EFC">
        <w:t xml:space="preserve"> notamment le montant minimal du salaire en France </w:t>
      </w:r>
      <w:r w:rsidR="007A153E" w:rsidRPr="002F2EFC">
        <w:t>qui lui devient applicable pour la partie de son activité sur le territoire français</w:t>
      </w:r>
      <w:r w:rsidR="00073AC8" w:rsidRPr="002F2EFC">
        <w:t>,</w:t>
      </w:r>
      <w:r w:rsidR="007A153E" w:rsidRPr="002F2EFC">
        <w:t xml:space="preserve"> qu</w:t>
      </w:r>
      <w:r w:rsidR="00073AC8" w:rsidRPr="002F2EFC">
        <w:t>’</w:t>
      </w:r>
      <w:r w:rsidR="007A153E" w:rsidRPr="002F2EFC">
        <w:t xml:space="preserve">il ait pour destination ou pour </w:t>
      </w:r>
      <w:r w:rsidR="00206C14" w:rsidRPr="002F2EFC">
        <w:t>provenance</w:t>
      </w:r>
      <w:r w:rsidR="007A153E" w:rsidRPr="002F2EFC">
        <w:t xml:space="preserve"> notre territoire ou qu</w:t>
      </w:r>
      <w:r w:rsidR="00073AC8" w:rsidRPr="002F2EFC">
        <w:t>’</w:t>
      </w:r>
      <w:r w:rsidR="007A153E" w:rsidRPr="002F2EFC">
        <w:t>il s</w:t>
      </w:r>
      <w:r w:rsidR="00073AC8" w:rsidRPr="002F2EFC">
        <w:t>’</w:t>
      </w:r>
      <w:r w:rsidR="007A153E" w:rsidRPr="002F2EFC">
        <w:t>agisse d</w:t>
      </w:r>
      <w:r w:rsidR="00073AC8" w:rsidRPr="002F2EFC">
        <w:t>’</w:t>
      </w:r>
      <w:r w:rsidR="007A153E" w:rsidRPr="002F2EFC">
        <w:t xml:space="preserve">une opération de cabotage </w:t>
      </w:r>
      <w:r w:rsidR="00164CD6" w:rsidRPr="002F2EFC">
        <w:t>– et facilite donc</w:t>
      </w:r>
      <w:r w:rsidR="0018242A" w:rsidRPr="002F2EFC">
        <w:t xml:space="preserve"> le travail des agents de contrôle.</w:t>
      </w:r>
      <w:r w:rsidR="00206C14" w:rsidRPr="002F2EFC">
        <w:t xml:space="preserve"> </w:t>
      </w:r>
      <w:r w:rsidR="004824A7" w:rsidRPr="002F2EFC">
        <w:t>Les entreprises établies hors de France doivent disposer d</w:t>
      </w:r>
      <w:r w:rsidR="00073AC8" w:rsidRPr="002F2EFC">
        <w:t>’</w:t>
      </w:r>
      <w:r w:rsidR="004824A7" w:rsidRPr="002F2EFC">
        <w:t>un représentant sur le territoire français</w:t>
      </w:r>
      <w:r w:rsidR="00073AC8" w:rsidRPr="002F2EFC">
        <w:t>,</w:t>
      </w:r>
      <w:r w:rsidR="004824A7" w:rsidRPr="002F2EFC">
        <w:t xml:space="preserve"> chargé de conserver les documents relatifs à la période de travail et les bulletins de paie du travailleur détaché à des fins de contrôle</w:t>
      </w:r>
      <w:r w:rsidR="00073AC8" w:rsidRPr="002F2EFC">
        <w:t>,</w:t>
      </w:r>
      <w:r w:rsidR="004824A7" w:rsidRPr="002F2EFC">
        <w:t xml:space="preserve"> pendant une période de 18 mois après la dernière période de détachement. </w:t>
      </w:r>
      <w:r w:rsidR="00206C14" w:rsidRPr="002F2EFC">
        <w:t>De surcro</w:t>
      </w:r>
      <w:r w:rsidR="00164CD6" w:rsidRPr="002F2EFC">
        <w:t>î</w:t>
      </w:r>
      <w:r w:rsidR="00206C14" w:rsidRPr="002F2EFC">
        <w:t>t</w:t>
      </w:r>
      <w:r w:rsidR="00073AC8" w:rsidRPr="002F2EFC">
        <w:t>,</w:t>
      </w:r>
      <w:r w:rsidR="00206C14" w:rsidRPr="002F2EFC">
        <w:t xml:space="preserve"> les conditions de travail des routiers étrangers </w:t>
      </w:r>
      <w:r w:rsidR="00164CD6" w:rsidRPr="002F2EFC">
        <w:t>doivent</w:t>
      </w:r>
      <w:r w:rsidR="00187A3D" w:rsidRPr="002F2EFC">
        <w:t xml:space="preserve"> respecter – sous peine de suspension de l</w:t>
      </w:r>
      <w:r w:rsidR="00073AC8" w:rsidRPr="002F2EFC">
        <w:t>’</w:t>
      </w:r>
      <w:r w:rsidR="00187A3D" w:rsidRPr="002F2EFC">
        <w:t>activité d</w:t>
      </w:r>
      <w:r w:rsidR="00073AC8" w:rsidRPr="002F2EFC">
        <w:t>’</w:t>
      </w:r>
      <w:r w:rsidR="00187A3D" w:rsidRPr="002F2EFC">
        <w:t xml:space="preserve">un </w:t>
      </w:r>
      <w:r w:rsidR="00187A3D" w:rsidRPr="002F2EFC">
        <w:lastRenderedPageBreak/>
        <w:t>prestataire de services établi hors de France – les dispositions relatives aux obligations de repos quotidien et de repos hebdomadaire.</w:t>
      </w:r>
    </w:p>
    <w:p w:rsidR="007E1673" w:rsidRPr="002F2EFC" w:rsidRDefault="004635E2" w:rsidP="004635E2">
      <w:pPr>
        <w:pStyle w:val="ANTexte"/>
      </w:pPr>
      <w:r w:rsidRPr="002F2EFC">
        <w:t xml:space="preserve">Comme elle y avait été </w:t>
      </w:r>
      <w:r w:rsidR="00C02AF2" w:rsidRPr="002F2EFC">
        <w:t>engagée</w:t>
      </w:r>
      <w:r w:rsidRPr="002F2EFC">
        <w:t xml:space="preserve"> par la Pologne</w:t>
      </w:r>
      <w:r w:rsidR="00073AC8" w:rsidRPr="002F2EFC">
        <w:t>,</w:t>
      </w:r>
      <w:r w:rsidRPr="002F2EFC">
        <w:t xml:space="preserve"> soutenue par dix autres </w:t>
      </w:r>
      <w:r w:rsidR="00BB3510" w:rsidRPr="002F2EFC">
        <w:t>États</w:t>
      </w:r>
      <w:r w:rsidRPr="002F2EFC">
        <w:t xml:space="preserve"> européens</w:t>
      </w:r>
      <w:r w:rsidR="00073AC8" w:rsidRPr="002F2EFC">
        <w:t>,</w:t>
      </w:r>
      <w:r w:rsidRPr="002F2EFC">
        <w:t xml:space="preserve"> l</w:t>
      </w:r>
      <w:r w:rsidR="007E1673" w:rsidRPr="002F2EFC">
        <w:t>a Commission européenne a adressé à la France</w:t>
      </w:r>
      <w:r w:rsidR="00073AC8" w:rsidRPr="002F2EFC">
        <w:t>,</w:t>
      </w:r>
      <w:r w:rsidR="007E1673" w:rsidRPr="002F2EFC">
        <w:t xml:space="preserve"> le 16</w:t>
      </w:r>
      <w:r w:rsidR="00D61EDF">
        <w:t> </w:t>
      </w:r>
      <w:r w:rsidR="007E1673" w:rsidRPr="002F2EFC">
        <w:t>juin dernier</w:t>
      </w:r>
      <w:r w:rsidR="00073AC8" w:rsidRPr="002F2EFC">
        <w:t>,</w:t>
      </w:r>
      <w:r w:rsidR="007E1673" w:rsidRPr="002F2EFC">
        <w:t xml:space="preserve"> une lettre de mise en demeure</w:t>
      </w:r>
      <w:r w:rsidR="00073AC8" w:rsidRPr="002F2EFC">
        <w:t>,</w:t>
      </w:r>
      <w:r w:rsidR="007E1673" w:rsidRPr="002F2EFC">
        <w:t xml:space="preserve"> première étape de la procédure d</w:t>
      </w:r>
      <w:r w:rsidR="00073AC8" w:rsidRPr="002F2EFC">
        <w:t>’</w:t>
      </w:r>
      <w:r w:rsidR="007E1673" w:rsidRPr="002F2EFC">
        <w:t>infraction</w:t>
      </w:r>
      <w:r w:rsidR="00073AC8" w:rsidRPr="002F2EFC">
        <w:t>,</w:t>
      </w:r>
      <w:r w:rsidR="007E1673" w:rsidRPr="002F2EFC">
        <w:t xml:space="preserve"> sur </w:t>
      </w:r>
      <w:r w:rsidR="00164CD6" w:rsidRPr="002F2EFC">
        <w:t>la</w:t>
      </w:r>
      <w:r w:rsidR="007E1673" w:rsidRPr="002F2EFC">
        <w:t xml:space="preserve"> question de l</w:t>
      </w:r>
      <w:r w:rsidR="00073AC8" w:rsidRPr="002F2EFC">
        <w:t>’</w:t>
      </w:r>
      <w:r w:rsidR="007E1673" w:rsidRPr="002F2EFC">
        <w:t>application du salaire minimum.</w:t>
      </w:r>
    </w:p>
    <w:p w:rsidR="00A82D34" w:rsidRPr="002F2EFC" w:rsidRDefault="00A82D34" w:rsidP="00A82D34">
      <w:pPr>
        <w:pStyle w:val="ANTexte"/>
      </w:pPr>
      <w:r w:rsidRPr="002F2EFC">
        <w:t>● </w:t>
      </w:r>
      <w:r w:rsidR="00406FCF" w:rsidRPr="002F2EFC">
        <w:rPr>
          <w:b/>
          <w:i/>
        </w:rPr>
        <w:t>Les insuffisances de la r</w:t>
      </w:r>
      <w:r w:rsidR="00994669">
        <w:rPr>
          <w:b/>
          <w:i/>
        </w:rPr>
        <w:t>é</w:t>
      </w:r>
      <w:r w:rsidR="00406FCF" w:rsidRPr="002F2EFC">
        <w:rPr>
          <w:b/>
          <w:i/>
        </w:rPr>
        <w:t>glementation sociale</w:t>
      </w:r>
      <w:r w:rsidRPr="002F2EFC">
        <w:rPr>
          <w:b/>
          <w:i/>
        </w:rPr>
        <w:t xml:space="preserve"> </w:t>
      </w:r>
      <w:r w:rsidR="001F15F8" w:rsidRPr="002F2EFC">
        <w:rPr>
          <w:b/>
          <w:i/>
        </w:rPr>
        <w:t>s</w:t>
      </w:r>
      <w:r w:rsidR="00164CD6" w:rsidRPr="002F2EFC">
        <w:rPr>
          <w:b/>
          <w:i/>
        </w:rPr>
        <w:t>ont</w:t>
      </w:r>
      <w:r w:rsidR="001A3133" w:rsidRPr="002F2EFC">
        <w:rPr>
          <w:b/>
          <w:i/>
        </w:rPr>
        <w:t xml:space="preserve"> pourtant </w:t>
      </w:r>
      <w:r w:rsidR="001F15F8" w:rsidRPr="002F2EFC">
        <w:rPr>
          <w:b/>
          <w:i/>
        </w:rPr>
        <w:t>connues de longue date</w:t>
      </w:r>
      <w:r w:rsidR="00073AC8" w:rsidRPr="002F2EFC">
        <w:rPr>
          <w:b/>
          <w:i/>
        </w:rPr>
        <w:t>,</w:t>
      </w:r>
      <w:r w:rsidR="001F15F8" w:rsidRPr="002F2EFC">
        <w:rPr>
          <w:b/>
          <w:i/>
        </w:rPr>
        <w:t xml:space="preserve"> et ont </w:t>
      </w:r>
      <w:r w:rsidR="001A3133" w:rsidRPr="002F2EFC">
        <w:rPr>
          <w:b/>
          <w:i/>
        </w:rPr>
        <w:t xml:space="preserve">été </w:t>
      </w:r>
      <w:r w:rsidRPr="002F2EFC">
        <w:rPr>
          <w:b/>
          <w:i/>
        </w:rPr>
        <w:t>confirmée</w:t>
      </w:r>
      <w:r w:rsidR="00406FCF" w:rsidRPr="002F2EFC">
        <w:rPr>
          <w:b/>
          <w:i/>
        </w:rPr>
        <w:t>s</w:t>
      </w:r>
      <w:r w:rsidRPr="002F2EFC">
        <w:rPr>
          <w:b/>
          <w:i/>
        </w:rPr>
        <w:t xml:space="preserve"> fin 2015 par un rapport commandé par la Commission européenne</w:t>
      </w:r>
      <w:r w:rsidR="001A3133" w:rsidRPr="002F2EFC">
        <w:rPr>
          <w:b/>
        </w:rPr>
        <w:t xml:space="preserve"> </w:t>
      </w:r>
      <w:r w:rsidR="001A3133" w:rsidRPr="002F2EFC">
        <w:rPr>
          <w:b/>
          <w:i/>
        </w:rPr>
        <w:t>elle-même</w:t>
      </w:r>
      <w:r w:rsidR="001A3133" w:rsidRPr="002F2EFC">
        <w:rPr>
          <w:i/>
        </w:rPr>
        <w:t>.</w:t>
      </w:r>
      <w:r w:rsidRPr="002F2EFC">
        <w:t xml:space="preserve"> </w:t>
      </w:r>
    </w:p>
    <w:p w:rsidR="00164CD6" w:rsidRPr="002F2EFC" w:rsidRDefault="00A82D34" w:rsidP="00A82D34">
      <w:pPr>
        <w:pStyle w:val="ANTexte"/>
      </w:pPr>
      <w:r w:rsidRPr="002F2EFC">
        <w:t>L</w:t>
      </w:r>
      <w:r w:rsidR="00073AC8" w:rsidRPr="002F2EFC">
        <w:t>’</w:t>
      </w:r>
      <w:r w:rsidRPr="002F2EFC">
        <w:t xml:space="preserve">étude du cabinet Ricardo </w:t>
      </w:r>
      <w:proofErr w:type="spellStart"/>
      <w:r w:rsidRPr="002F2EFC">
        <w:t>Energy</w:t>
      </w:r>
      <w:proofErr w:type="spellEnd"/>
      <w:r w:rsidRPr="002F2EFC">
        <w:t xml:space="preserve"> &amp; </w:t>
      </w:r>
      <w:proofErr w:type="spellStart"/>
      <w:r w:rsidRPr="002F2EFC">
        <w:t>Environment</w:t>
      </w:r>
      <w:proofErr w:type="spellEnd"/>
      <w:r w:rsidRPr="002F2EFC">
        <w:t xml:space="preserve"> pour la direction générale de la mobilité publiée en décembre</w:t>
      </w:r>
      <w:r w:rsidR="00994669">
        <w:t> </w:t>
      </w:r>
      <w:r w:rsidRPr="002F2EFC">
        <w:t>2015 </w:t>
      </w:r>
      <w:r w:rsidRPr="002F2EFC">
        <w:rPr>
          <w:vertAlign w:val="superscript"/>
        </w:rPr>
        <w:t>(</w:t>
      </w:r>
      <w:r w:rsidRPr="002F2EFC">
        <w:rPr>
          <w:rStyle w:val="Appelnotedebasdep"/>
        </w:rPr>
        <w:footnoteReference w:id="9"/>
      </w:r>
      <w:r w:rsidRPr="002F2EFC">
        <w:rPr>
          <w:vertAlign w:val="superscript"/>
        </w:rPr>
        <w:t>)</w:t>
      </w:r>
      <w:r w:rsidR="00164CD6" w:rsidRPr="002F2EFC">
        <w:t xml:space="preserve"> </w:t>
      </w:r>
      <w:r w:rsidRPr="002F2EFC">
        <w:t>met en évidence que les règles en vigueur depuis 2009 n</w:t>
      </w:r>
      <w:r w:rsidR="00073AC8" w:rsidRPr="002F2EFC">
        <w:t>’</w:t>
      </w:r>
      <w:r w:rsidRPr="002F2EFC">
        <w:t>ont pas « </w:t>
      </w:r>
      <w:r w:rsidRPr="002F2EFC">
        <w:rPr>
          <w:i/>
        </w:rPr>
        <w:t>promu significativement des avancées sociales et en matière de sûreté</w:t>
      </w:r>
      <w:r w:rsidRPr="002F2EFC">
        <w:t> »</w:t>
      </w:r>
      <w:r w:rsidR="00073AC8" w:rsidRPr="002F2EFC">
        <w:t>,</w:t>
      </w:r>
      <w:r w:rsidRPr="002F2EFC">
        <w:t xml:space="preserve"> ni « </w:t>
      </w:r>
      <w:r w:rsidRPr="002F2EFC">
        <w:rPr>
          <w:i/>
        </w:rPr>
        <w:t>assuré des conditions du marché plus équitables entre les travailleurs installés et les travailleurs étrangers</w:t>
      </w:r>
      <w:r w:rsidRPr="002F2EFC">
        <w:t> »</w:t>
      </w:r>
      <w:r w:rsidR="00073AC8" w:rsidRPr="002F2EFC">
        <w:t>,</w:t>
      </w:r>
      <w:r w:rsidRPr="002F2EFC">
        <w:t xml:space="preserve"> compte tenu des failles qui déséquilibrent le marché : les sociétés « bo</w:t>
      </w:r>
      <w:r w:rsidR="00303113">
        <w:t>î</w:t>
      </w:r>
      <w:r w:rsidRPr="002F2EFC">
        <w:t>tes aux lettres »</w:t>
      </w:r>
      <w:r w:rsidR="00073AC8" w:rsidRPr="002F2EFC">
        <w:t>,</w:t>
      </w:r>
      <w:r w:rsidRPr="002F2EFC">
        <w:t xml:space="preserve"> les différentes interprétations nationales des règles</w:t>
      </w:r>
      <w:r w:rsidR="00C174C4" w:rsidRPr="002F2EFC">
        <w:t xml:space="preserve"> communautaires</w:t>
      </w:r>
      <w:r w:rsidR="00073AC8" w:rsidRPr="002F2EFC">
        <w:t>,</w:t>
      </w:r>
      <w:r w:rsidRPr="002F2EFC">
        <w:t xml:space="preserve"> un suivi des contrôles inégal en fonction des </w:t>
      </w:r>
      <w:r w:rsidR="00BB3510" w:rsidRPr="002F2EFC">
        <w:t>États</w:t>
      </w:r>
      <w:r w:rsidR="00073AC8" w:rsidRPr="002F2EFC">
        <w:t>,</w:t>
      </w:r>
      <w:r w:rsidRPr="002F2EFC">
        <w:t xml:space="preserve"> ce qui entra</w:t>
      </w:r>
      <w:r w:rsidR="00D61EDF">
        <w:t>î</w:t>
      </w:r>
      <w:r w:rsidRPr="002F2EFC">
        <w:t>ne notamment des pratiques de cabotage illégal</w:t>
      </w:r>
      <w:r w:rsidR="00073AC8" w:rsidRPr="002F2EFC">
        <w:t>,</w:t>
      </w:r>
      <w:r w:rsidRPr="002F2EFC">
        <w:t xml:space="preserve"> dit « permanent » ou « systématique ». Quant à la directive sur le détachement des travailleurs</w:t>
      </w:r>
      <w:r w:rsidR="00073AC8" w:rsidRPr="002F2EFC">
        <w:t>,</w:t>
      </w:r>
      <w:r w:rsidRPr="002F2EFC">
        <w:t xml:space="preserve"> si elle s</w:t>
      </w:r>
      <w:r w:rsidR="00073AC8" w:rsidRPr="002F2EFC">
        <w:t>’</w:t>
      </w:r>
      <w:r w:rsidRPr="002F2EFC">
        <w:t xml:space="preserve">applique aux transporteurs effectuant du cabotage dans un </w:t>
      </w:r>
      <w:r w:rsidR="00BB3510" w:rsidRPr="002F2EFC">
        <w:t>État</w:t>
      </w:r>
      <w:r w:rsidRPr="002F2EFC">
        <w:t xml:space="preserve"> étranger</w:t>
      </w:r>
      <w:r w:rsidR="00073AC8" w:rsidRPr="002F2EFC">
        <w:t>,</w:t>
      </w:r>
      <w:r w:rsidRPr="002F2EFC">
        <w:t xml:space="preserve"> la vérification des conditions de travail de ce dernier s</w:t>
      </w:r>
      <w:r w:rsidR="00073AC8" w:rsidRPr="002F2EFC">
        <w:t>’</w:t>
      </w:r>
      <w:r w:rsidRPr="002F2EFC">
        <w:t xml:space="preserve">avère en réalité quasi-impossible. </w:t>
      </w:r>
    </w:p>
    <w:p w:rsidR="00C174C4" w:rsidRPr="002F2EFC" w:rsidRDefault="00C174C4" w:rsidP="00181763">
      <w:pPr>
        <w:pStyle w:val="ANTexte"/>
      </w:pPr>
      <w:r w:rsidRPr="002F2EFC">
        <w:t xml:space="preserve">Les études </w:t>
      </w:r>
      <w:r w:rsidR="00181763" w:rsidRPr="002F2EFC">
        <w:t xml:space="preserve">du Comité National Routier démontrent </w:t>
      </w:r>
      <w:r w:rsidR="00D40698" w:rsidRPr="002F2EFC">
        <w:t xml:space="preserve">régulièrement </w:t>
      </w:r>
      <w:r w:rsidR="00181763" w:rsidRPr="002F2EFC">
        <w:t xml:space="preserve">les décalages et les singularités dans les lectures retenues par les autorités </w:t>
      </w:r>
      <w:r w:rsidR="008A1F78">
        <w:t xml:space="preserve">nationales </w:t>
      </w:r>
      <w:r w:rsidR="00181763" w:rsidRPr="002F2EFC">
        <w:t>ou par les entreprises des modalités de calcul de la rémunération ainsi que des notions de temps de travail et de temps de conduite</w:t>
      </w:r>
      <w:r w:rsidR="00073AC8" w:rsidRPr="002F2EFC">
        <w:t>,</w:t>
      </w:r>
      <w:r w:rsidR="00181763" w:rsidRPr="002F2EFC">
        <w:t xml:space="preserve"> </w:t>
      </w:r>
      <w:r w:rsidR="008A1F78">
        <w:t>en dépit d’</w:t>
      </w:r>
      <w:r w:rsidR="00181763" w:rsidRPr="002F2EFC">
        <w:t xml:space="preserve">une réglementation communautaire vaste et </w:t>
      </w:r>
      <w:r w:rsidR="005B2AED" w:rsidRPr="002F2EFC">
        <w:t>ancienne</w:t>
      </w:r>
      <w:r w:rsidR="008A1F78">
        <w:t xml:space="preserve"> visant à l’harmonisation</w:t>
      </w:r>
      <w:r w:rsidR="00181763" w:rsidRPr="002F2EFC">
        <w:t xml:space="preserve">. </w:t>
      </w:r>
    </w:p>
    <w:p w:rsidR="008A1F78" w:rsidRDefault="005B2AED" w:rsidP="005B2AED">
      <w:pPr>
        <w:pStyle w:val="ANTexte"/>
      </w:pPr>
      <w:r w:rsidRPr="002F2EFC">
        <w:t>L</w:t>
      </w:r>
      <w:r w:rsidR="00073AC8" w:rsidRPr="002F2EFC">
        <w:t>’</w:t>
      </w:r>
      <w:r w:rsidRPr="002F2EFC">
        <w:t xml:space="preserve">article 10 du règlement 561/2006 </w:t>
      </w:r>
      <w:r w:rsidR="003A030E">
        <w:t xml:space="preserve">en est un bon exemple. Il </w:t>
      </w:r>
      <w:r w:rsidRPr="002F2EFC">
        <w:t>précise qu</w:t>
      </w:r>
      <w:r w:rsidR="00073AC8" w:rsidRPr="002F2EFC">
        <w:t>’</w:t>
      </w:r>
      <w:r w:rsidR="003A030E">
        <w:t>« </w:t>
      </w:r>
      <w:r w:rsidRPr="002F2EFC">
        <w:rPr>
          <w:i/>
        </w:rPr>
        <w:t>il est interdit aux entreprises de transport de rémunérer les conducteurs qu</w:t>
      </w:r>
      <w:r w:rsidR="00073AC8" w:rsidRPr="002F2EFC">
        <w:rPr>
          <w:i/>
        </w:rPr>
        <w:t>’</w:t>
      </w:r>
      <w:r w:rsidRPr="002F2EFC">
        <w:rPr>
          <w:i/>
        </w:rPr>
        <w:t>elles emploient ou qui sont mis à leur disposition en fonction de la distance parcourue et/ou du volume des marchandises transportées</w:t>
      </w:r>
      <w:r w:rsidR="00073AC8" w:rsidRPr="002F2EFC">
        <w:rPr>
          <w:i/>
        </w:rPr>
        <w:t>,</w:t>
      </w:r>
      <w:r w:rsidRPr="002F2EFC">
        <w:rPr>
          <w:i/>
        </w:rPr>
        <w:t xml:space="preserve"> même par l</w:t>
      </w:r>
      <w:r w:rsidR="00073AC8" w:rsidRPr="002F2EFC">
        <w:rPr>
          <w:i/>
        </w:rPr>
        <w:t>’</w:t>
      </w:r>
      <w:r w:rsidRPr="002F2EFC">
        <w:rPr>
          <w:i/>
        </w:rPr>
        <w:t>octroi de primes ou de majorations de salaire si une telle rémunération est de nature à compromettre la sécurité routière et/ou à encourager les infractions au présent règlement.</w:t>
      </w:r>
      <w:r w:rsidR="00D61EDF">
        <w:rPr>
          <w:i/>
        </w:rPr>
        <w:t> </w:t>
      </w:r>
      <w:r w:rsidRPr="002F2EFC">
        <w:t xml:space="preserve">» Or deux lectures </w:t>
      </w:r>
      <w:r w:rsidR="008A1F78">
        <w:t>peuvent en être faites</w:t>
      </w:r>
      <w:r w:rsidR="00073AC8" w:rsidRPr="002F2EFC">
        <w:t>,</w:t>
      </w:r>
      <w:r w:rsidRPr="002F2EFC">
        <w:t xml:space="preserve"> l</w:t>
      </w:r>
      <w:r w:rsidR="00073AC8" w:rsidRPr="002F2EFC">
        <w:t>’</w:t>
      </w:r>
      <w:r w:rsidRPr="002F2EFC">
        <w:t>une stricte</w:t>
      </w:r>
      <w:r w:rsidR="00073AC8" w:rsidRPr="002F2EFC">
        <w:t>,</w:t>
      </w:r>
      <w:r w:rsidRPr="002F2EFC">
        <w:t xml:space="preserve"> qui interdit cette pratique</w:t>
      </w:r>
      <w:r w:rsidR="00073AC8" w:rsidRPr="002F2EFC">
        <w:t>,</w:t>
      </w:r>
      <w:r w:rsidRPr="002F2EFC">
        <w:t xml:space="preserve"> l</w:t>
      </w:r>
      <w:r w:rsidR="00073AC8" w:rsidRPr="002F2EFC">
        <w:t>’</w:t>
      </w:r>
      <w:r w:rsidRPr="002F2EFC">
        <w:t>autre</w:t>
      </w:r>
      <w:r w:rsidR="00073AC8" w:rsidRPr="002F2EFC">
        <w:t>,</w:t>
      </w:r>
      <w:r w:rsidRPr="002F2EFC">
        <w:t xml:space="preserve"> plus libérale qui l</w:t>
      </w:r>
      <w:r w:rsidR="00073AC8" w:rsidRPr="002F2EFC">
        <w:t>’</w:t>
      </w:r>
      <w:r w:rsidRPr="002F2EFC">
        <w:t>autorise tant qu</w:t>
      </w:r>
      <w:r w:rsidR="00073AC8" w:rsidRPr="002F2EFC">
        <w:t>’</w:t>
      </w:r>
      <w:r w:rsidRPr="002F2EFC">
        <w:t xml:space="preserve">elle ne compromet pas la sécurité routière. </w:t>
      </w:r>
    </w:p>
    <w:p w:rsidR="005B2AED" w:rsidRPr="002F2EFC" w:rsidRDefault="007154B7" w:rsidP="00A26CC7">
      <w:pPr>
        <w:pStyle w:val="ANTexte"/>
      </w:pPr>
      <w:r w:rsidRPr="002F2EFC">
        <w:t>La diversité des lectures appliquées aux notions de temps de travail (via la pris</w:t>
      </w:r>
      <w:r w:rsidR="00303113">
        <w:t>e</w:t>
      </w:r>
      <w:r w:rsidRPr="002F2EFC">
        <w:t xml:space="preserve"> en compte ou non de temps de disponibilité ou la manière de prendre en compte les relevés</w:t>
      </w:r>
      <w:r w:rsidR="00581348" w:rsidRPr="002F2EFC">
        <w:t xml:space="preserve"> des temps du chronotachygraphe</w:t>
      </w:r>
      <w:r w:rsidR="008A1F78">
        <w:t>)</w:t>
      </w:r>
      <w:r w:rsidR="00A26CC7" w:rsidRPr="002F2EFC">
        <w:t xml:space="preserve"> se traduit sur le terrain par </w:t>
      </w:r>
      <w:r w:rsidR="00A26CC7" w:rsidRPr="002F2EFC">
        <w:lastRenderedPageBreak/>
        <w:t>des pratiques très différentes</w:t>
      </w:r>
      <w:r w:rsidR="00073AC8" w:rsidRPr="002F2EFC">
        <w:t>,</w:t>
      </w:r>
      <w:r w:rsidR="00A26CC7" w:rsidRPr="002F2EFC">
        <w:t xml:space="preserve"> qui fondent principalement les résultats de temps de conduite et de kilométrage annuels. </w:t>
      </w:r>
      <w:r w:rsidR="00D40698" w:rsidRPr="002F2EFC">
        <w:t>À</w:t>
      </w:r>
      <w:r w:rsidR="00A26CC7" w:rsidRPr="002F2EFC">
        <w:t xml:space="preserve"> titre d</w:t>
      </w:r>
      <w:r w:rsidR="00073AC8" w:rsidRPr="002F2EFC">
        <w:t>’</w:t>
      </w:r>
      <w:r w:rsidR="00A26CC7" w:rsidRPr="002F2EFC">
        <w:t>exemple</w:t>
      </w:r>
      <w:r w:rsidR="00073AC8" w:rsidRPr="002F2EFC">
        <w:t>,</w:t>
      </w:r>
      <w:r w:rsidR="00A26CC7" w:rsidRPr="002F2EFC">
        <w:t xml:space="preserve"> un conducteur routier lituanien conduit ainsi 31</w:t>
      </w:r>
      <w:r w:rsidR="00303113">
        <w:t> </w:t>
      </w:r>
      <w:r w:rsidR="00A26CC7" w:rsidRPr="002F2EFC">
        <w:t>% de plus que son homologue français </w:t>
      </w:r>
      <w:r w:rsidR="00A26CC7" w:rsidRPr="002F2EFC">
        <w:rPr>
          <w:vertAlign w:val="superscript"/>
        </w:rPr>
        <w:t>(</w:t>
      </w:r>
      <w:r w:rsidR="00A26CC7" w:rsidRPr="002F2EFC">
        <w:rPr>
          <w:rStyle w:val="Appelnotedebasdep"/>
        </w:rPr>
        <w:footnoteReference w:id="10"/>
      </w:r>
      <w:r w:rsidR="00A26CC7" w:rsidRPr="002F2EFC">
        <w:rPr>
          <w:vertAlign w:val="superscript"/>
        </w:rPr>
        <w:t>)</w:t>
      </w:r>
      <w:r w:rsidR="00A26CC7" w:rsidRPr="002F2EFC">
        <w:t>.</w:t>
      </w:r>
    </w:p>
    <w:p w:rsidR="00A82D34" w:rsidRPr="002F2EFC" w:rsidRDefault="00A82D34" w:rsidP="00A82D34">
      <w:pPr>
        <w:pStyle w:val="ANTexte"/>
      </w:pPr>
      <w:r w:rsidRPr="002F2EFC">
        <w:t>Ce</w:t>
      </w:r>
      <w:r w:rsidR="005B2AED" w:rsidRPr="002F2EFC">
        <w:t xml:space="preserve">s </w:t>
      </w:r>
      <w:r w:rsidRPr="002F2EFC">
        <w:t>rapport</w:t>
      </w:r>
      <w:r w:rsidR="005B2AED" w:rsidRPr="002F2EFC">
        <w:t>s</w:t>
      </w:r>
      <w:r w:rsidRPr="002F2EFC">
        <w:t xml:space="preserve"> confirme</w:t>
      </w:r>
      <w:r w:rsidR="005B2AED" w:rsidRPr="002F2EFC">
        <w:t>nt</w:t>
      </w:r>
      <w:r w:rsidRPr="002F2EFC">
        <w:t xml:space="preserve"> ainsi les constats réitérés tant des acteurs du secteur </w:t>
      </w:r>
      <w:r w:rsidR="00164CD6" w:rsidRPr="002F2EFC">
        <w:t xml:space="preserve">que de notre Assemblée </w:t>
      </w:r>
      <w:r w:rsidRPr="002F2EFC">
        <w:t>sur les problèmes appelant une action législative urgente (</w:t>
      </w:r>
      <w:r w:rsidRPr="002F2EFC">
        <w:rPr>
          <w:i/>
        </w:rPr>
        <w:t>cf. infra</w:t>
      </w:r>
      <w:r w:rsidRPr="002F2EFC">
        <w:t xml:space="preserve">). </w:t>
      </w:r>
    </w:p>
    <w:p w:rsidR="00A82D34" w:rsidRPr="002F2EFC" w:rsidRDefault="00A82D34" w:rsidP="00A82D34">
      <w:pPr>
        <w:pStyle w:val="TABTitre"/>
      </w:pPr>
      <w:r w:rsidRPr="002F2EFC">
        <w:t>Problèmes recensés par les parties prenantes consultées dans le cadre de l</w:t>
      </w:r>
      <w:r w:rsidR="00073AC8" w:rsidRPr="002F2EFC">
        <w:t>’</w:t>
      </w:r>
      <w:r w:rsidRPr="002F2EFC">
        <w:t>élaboration d</w:t>
      </w:r>
      <w:r w:rsidR="00073AC8" w:rsidRPr="002F2EFC">
        <w:t>’</w:t>
      </w:r>
      <w:r w:rsidRPr="002F2EFC">
        <w:t>un rapport du Parlement européen de 2013 comme appelant</w:t>
      </w:r>
      <w:r w:rsidR="00073AC8" w:rsidRPr="002F2EFC">
        <w:t>,</w:t>
      </w:r>
      <w:r w:rsidRPr="002F2EFC">
        <w:t xml:space="preserve"> à l</w:t>
      </w:r>
      <w:r w:rsidR="00073AC8" w:rsidRPr="002F2EFC">
        <w:t>’</w:t>
      </w:r>
      <w:r w:rsidRPr="002F2EFC">
        <w:t>avenir</w:t>
      </w:r>
      <w:r w:rsidR="00073AC8" w:rsidRPr="002F2EFC">
        <w:t>,</w:t>
      </w:r>
      <w:r w:rsidRPr="002F2EFC">
        <w:t xml:space="preserve"> une action législative au sujet des conditions sociales et de travail dans le secteur du transport routier de marchandises</w:t>
      </w:r>
    </w:p>
    <w:tbl>
      <w:tblPr>
        <w:tblStyle w:val="Grilledutableau"/>
        <w:tblW w:w="0" w:type="auto"/>
        <w:tblLook w:val="04A0" w:firstRow="1" w:lastRow="0" w:firstColumn="1" w:lastColumn="0" w:noHBand="0" w:noVBand="1"/>
      </w:tblPr>
      <w:tblGrid>
        <w:gridCol w:w="4549"/>
        <w:gridCol w:w="4550"/>
      </w:tblGrid>
      <w:tr w:rsidR="00A82D34" w:rsidRPr="002F2EFC" w:rsidTr="008B65CB">
        <w:tc>
          <w:tcPr>
            <w:tcW w:w="4549" w:type="dxa"/>
          </w:tcPr>
          <w:p w:rsidR="00A82D34" w:rsidRPr="002F2EFC" w:rsidRDefault="00A82D34" w:rsidP="008B65CB">
            <w:pPr>
              <w:pStyle w:val="TABCase"/>
              <w:keepNext/>
            </w:pPr>
          </w:p>
        </w:tc>
        <w:tc>
          <w:tcPr>
            <w:tcW w:w="4550" w:type="dxa"/>
          </w:tcPr>
          <w:p w:rsidR="00A82D34" w:rsidRPr="002F2EFC" w:rsidRDefault="00A82D34" w:rsidP="008B65CB">
            <w:pPr>
              <w:pStyle w:val="TABCase"/>
              <w:keepNext/>
            </w:pPr>
            <w:r w:rsidRPr="002F2EFC">
              <w:t>Degré d</w:t>
            </w:r>
            <w:r w:rsidR="00073AC8" w:rsidRPr="002F2EFC">
              <w:t>’</w:t>
            </w:r>
            <w:r w:rsidRPr="002F2EFC">
              <w:t>importance</w:t>
            </w:r>
          </w:p>
        </w:tc>
      </w:tr>
      <w:tr w:rsidR="00A82D34" w:rsidRPr="002F2EFC" w:rsidTr="008B65CB">
        <w:tc>
          <w:tcPr>
            <w:tcW w:w="4549" w:type="dxa"/>
          </w:tcPr>
          <w:p w:rsidR="00A82D34" w:rsidRPr="002F2EFC" w:rsidRDefault="00A82D34" w:rsidP="00303113">
            <w:pPr>
              <w:pStyle w:val="TABCase"/>
              <w:keepNext/>
            </w:pPr>
            <w:r w:rsidRPr="002F2EFC">
              <w:t>Programmes d</w:t>
            </w:r>
            <w:r w:rsidR="00073AC8" w:rsidRPr="002F2EFC">
              <w:t>’</w:t>
            </w:r>
            <w:r w:rsidRPr="002F2EFC">
              <w:t>emploi illégaux/déloyaux entraînant du dumping social (compris les entreprises «</w:t>
            </w:r>
            <w:r w:rsidR="00303113">
              <w:t> </w:t>
            </w:r>
            <w:r w:rsidRPr="002F2EFC">
              <w:t>boîtes aux lettres</w:t>
            </w:r>
            <w:r w:rsidR="00303113">
              <w:t> »</w:t>
            </w:r>
            <w:r w:rsidRPr="002F2EFC">
              <w:t>)</w:t>
            </w:r>
          </w:p>
        </w:tc>
        <w:tc>
          <w:tcPr>
            <w:tcW w:w="4550" w:type="dxa"/>
          </w:tcPr>
          <w:p w:rsidR="00A82D34" w:rsidRPr="002F2EFC" w:rsidRDefault="00A82D34" w:rsidP="008B65CB">
            <w:pPr>
              <w:pStyle w:val="TABCase"/>
              <w:keepNext/>
            </w:pPr>
            <w:r w:rsidRPr="002F2EFC">
              <w:t>*****</w:t>
            </w:r>
          </w:p>
        </w:tc>
      </w:tr>
      <w:tr w:rsidR="00A82D34" w:rsidRPr="002F2EFC" w:rsidTr="008B65CB">
        <w:tc>
          <w:tcPr>
            <w:tcW w:w="4549" w:type="dxa"/>
          </w:tcPr>
          <w:p w:rsidR="00A82D34" w:rsidRPr="002F2EFC" w:rsidRDefault="00A82D34" w:rsidP="008B65CB">
            <w:pPr>
              <w:pStyle w:val="TABCase"/>
              <w:keepNext/>
            </w:pPr>
            <w:r w:rsidRPr="002F2EFC">
              <w:t>Manque d</w:t>
            </w:r>
            <w:r w:rsidR="00073AC8" w:rsidRPr="002F2EFC">
              <w:t>’</w:t>
            </w:r>
            <w:r w:rsidRPr="002F2EFC">
              <w:t>application de la législation et de contrôles</w:t>
            </w:r>
          </w:p>
        </w:tc>
        <w:tc>
          <w:tcPr>
            <w:tcW w:w="4550" w:type="dxa"/>
          </w:tcPr>
          <w:p w:rsidR="00A82D34" w:rsidRPr="002F2EFC" w:rsidRDefault="00A82D34" w:rsidP="008B65CB">
            <w:pPr>
              <w:pStyle w:val="TABCase"/>
              <w:keepNext/>
            </w:pPr>
            <w:r w:rsidRPr="002F2EFC">
              <w:t>*****</w:t>
            </w:r>
          </w:p>
        </w:tc>
      </w:tr>
      <w:tr w:rsidR="00A82D34" w:rsidRPr="002F2EFC" w:rsidTr="008B65CB">
        <w:tc>
          <w:tcPr>
            <w:tcW w:w="4549" w:type="dxa"/>
          </w:tcPr>
          <w:p w:rsidR="00A82D34" w:rsidRPr="002F2EFC" w:rsidRDefault="00A82D34" w:rsidP="008B65CB">
            <w:pPr>
              <w:pStyle w:val="TABCase"/>
              <w:keepNext/>
            </w:pPr>
            <w:r w:rsidRPr="002F2EFC">
              <w:t>L</w:t>
            </w:r>
            <w:r w:rsidR="00073AC8" w:rsidRPr="002F2EFC">
              <w:t>’</w:t>
            </w:r>
            <w:r w:rsidRPr="002F2EFC">
              <w:t>harmonisation sociale entre les États membres de l</w:t>
            </w:r>
            <w:r w:rsidR="00073AC8" w:rsidRPr="002F2EFC">
              <w:t>’</w:t>
            </w:r>
            <w:r w:rsidRPr="002F2EFC">
              <w:t>UE-27 est loin d</w:t>
            </w:r>
            <w:r w:rsidR="00073AC8" w:rsidRPr="002F2EFC">
              <w:t>’</w:t>
            </w:r>
            <w:r w:rsidRPr="002F2EFC">
              <w:t>être réalisée</w:t>
            </w:r>
          </w:p>
        </w:tc>
        <w:tc>
          <w:tcPr>
            <w:tcW w:w="4550" w:type="dxa"/>
          </w:tcPr>
          <w:p w:rsidR="00A82D34" w:rsidRPr="002F2EFC" w:rsidRDefault="00A82D34" w:rsidP="008B65CB">
            <w:pPr>
              <w:pStyle w:val="TABCase"/>
              <w:keepNext/>
            </w:pPr>
            <w:r w:rsidRPr="002F2EFC">
              <w:t>****</w:t>
            </w:r>
          </w:p>
        </w:tc>
      </w:tr>
      <w:tr w:rsidR="00A82D34" w:rsidRPr="002F2EFC" w:rsidTr="008B65CB">
        <w:tc>
          <w:tcPr>
            <w:tcW w:w="4549" w:type="dxa"/>
          </w:tcPr>
          <w:p w:rsidR="00A82D34" w:rsidRPr="002F2EFC" w:rsidRDefault="00A82D34" w:rsidP="008B65CB">
            <w:pPr>
              <w:pStyle w:val="TABCase"/>
              <w:keepNext/>
            </w:pPr>
            <w:r w:rsidRPr="002F2EFC">
              <w:t>Opérations de cabotage illégales</w:t>
            </w:r>
          </w:p>
        </w:tc>
        <w:tc>
          <w:tcPr>
            <w:tcW w:w="4550" w:type="dxa"/>
          </w:tcPr>
          <w:p w:rsidR="00A82D34" w:rsidRPr="002F2EFC" w:rsidRDefault="00A82D34" w:rsidP="008B65CB">
            <w:pPr>
              <w:pStyle w:val="TABCase"/>
              <w:keepNext/>
            </w:pPr>
            <w:r w:rsidRPr="002F2EFC">
              <w:t>****</w:t>
            </w:r>
          </w:p>
        </w:tc>
      </w:tr>
      <w:tr w:rsidR="00A82D34" w:rsidRPr="002F2EFC" w:rsidTr="008B65CB">
        <w:tc>
          <w:tcPr>
            <w:tcW w:w="4549" w:type="dxa"/>
          </w:tcPr>
          <w:p w:rsidR="00A82D34" w:rsidRPr="002F2EFC" w:rsidRDefault="00A82D34" w:rsidP="008B65CB">
            <w:pPr>
              <w:pStyle w:val="TABCase"/>
              <w:keepNext/>
            </w:pPr>
            <w:r w:rsidRPr="002F2EFC">
              <w:t>Qualité des infrastructures de repos et autres infrastructures destinées aux conducteurs</w:t>
            </w:r>
          </w:p>
        </w:tc>
        <w:tc>
          <w:tcPr>
            <w:tcW w:w="4550" w:type="dxa"/>
          </w:tcPr>
          <w:p w:rsidR="00A82D34" w:rsidRPr="002F2EFC" w:rsidRDefault="00A82D34" w:rsidP="008B65CB">
            <w:pPr>
              <w:pStyle w:val="TABCase"/>
              <w:keepNext/>
            </w:pPr>
            <w:r w:rsidRPr="002F2EFC">
              <w:t>***</w:t>
            </w:r>
          </w:p>
        </w:tc>
      </w:tr>
      <w:tr w:rsidR="00A82D34" w:rsidRPr="002F2EFC" w:rsidTr="008B65CB">
        <w:tc>
          <w:tcPr>
            <w:tcW w:w="4549" w:type="dxa"/>
          </w:tcPr>
          <w:p w:rsidR="00A82D34" w:rsidRPr="002F2EFC" w:rsidRDefault="00A82D34" w:rsidP="008B65CB">
            <w:pPr>
              <w:pStyle w:val="TABCase"/>
              <w:keepNext/>
            </w:pPr>
            <w:r w:rsidRPr="002F2EFC">
              <w:t>Temps de conduite et de repos</w:t>
            </w:r>
          </w:p>
        </w:tc>
        <w:tc>
          <w:tcPr>
            <w:tcW w:w="4550" w:type="dxa"/>
          </w:tcPr>
          <w:p w:rsidR="00A82D34" w:rsidRPr="002F2EFC" w:rsidRDefault="00A82D34" w:rsidP="008B65CB">
            <w:pPr>
              <w:pStyle w:val="TABCase"/>
              <w:keepNext/>
            </w:pPr>
            <w:r w:rsidRPr="002F2EFC">
              <w:t>**</w:t>
            </w:r>
          </w:p>
        </w:tc>
      </w:tr>
    </w:tbl>
    <w:p w:rsidR="00A82D34" w:rsidRPr="002F2EFC" w:rsidRDefault="00A82D34" w:rsidP="00A82D34">
      <w:pPr>
        <w:pStyle w:val="TABSource"/>
        <w:keepNext/>
      </w:pPr>
      <w:r w:rsidRPr="002F2EFC">
        <w:t>Source : « Le dumping social dans les transports routiers de marchandises européens »</w:t>
      </w:r>
      <w:r w:rsidR="00073AC8" w:rsidRPr="002F2EFC">
        <w:t>,</w:t>
      </w:r>
      <w:r w:rsidRPr="002F2EFC">
        <w:t xml:space="preserve"> note de la Fondation Terra Nova</w:t>
      </w:r>
      <w:r w:rsidR="00073AC8" w:rsidRPr="002F2EFC">
        <w:t>,</w:t>
      </w:r>
      <w:r w:rsidRPr="002F2EFC">
        <w:t xml:space="preserve"> Ivan </w:t>
      </w:r>
      <w:proofErr w:type="spellStart"/>
      <w:r w:rsidRPr="002F2EFC">
        <w:t>Izen</w:t>
      </w:r>
      <w:proofErr w:type="spellEnd"/>
      <w:r w:rsidR="00073AC8" w:rsidRPr="002F2EFC">
        <w:t>,</w:t>
      </w:r>
      <w:r w:rsidRPr="002F2EFC">
        <w:t xml:space="preserve"> juin</w:t>
      </w:r>
      <w:r w:rsidR="00994669">
        <w:t> </w:t>
      </w:r>
      <w:r w:rsidRPr="002F2EFC">
        <w:t>2015</w:t>
      </w:r>
    </w:p>
    <w:p w:rsidR="001A3133" w:rsidRPr="002F2EFC" w:rsidRDefault="001A3133" w:rsidP="001A3133">
      <w:pPr>
        <w:pStyle w:val="ANTexte"/>
      </w:pPr>
    </w:p>
    <w:p w:rsidR="002D3EC9" w:rsidRPr="002F2EFC" w:rsidRDefault="001767B5" w:rsidP="002C6755">
      <w:pPr>
        <w:pStyle w:val="AN5Petita"/>
      </w:pPr>
      <w:r w:rsidRPr="002F2EFC">
        <w:t>…</w:t>
      </w:r>
      <w:r w:rsidR="00176C2F" w:rsidRPr="002F2EFC">
        <w:t xml:space="preserve"> </w:t>
      </w:r>
      <w:r w:rsidR="009B32D5" w:rsidRPr="002F2EFC">
        <w:t>ont</w:t>
      </w:r>
      <w:r w:rsidRPr="002F2EFC">
        <w:t xml:space="preserve"> conduit </w:t>
      </w:r>
      <w:r w:rsidR="002C6755" w:rsidRPr="002F2EFC">
        <w:t xml:space="preserve">la Commission </w:t>
      </w:r>
      <w:r w:rsidR="00164CD6" w:rsidRPr="002F2EFC">
        <w:t xml:space="preserve">européenne </w:t>
      </w:r>
      <w:r w:rsidRPr="002F2EFC">
        <w:t>à</w:t>
      </w:r>
      <w:r w:rsidR="002C6755" w:rsidRPr="002F2EFC">
        <w:t xml:space="preserve"> engag</w:t>
      </w:r>
      <w:r w:rsidRPr="002F2EFC">
        <w:t>er</w:t>
      </w:r>
      <w:r w:rsidR="002C6755" w:rsidRPr="002F2EFC">
        <w:t xml:space="preserve"> </w:t>
      </w:r>
      <w:r w:rsidR="001E0D6E" w:rsidRPr="002F2EFC">
        <w:t xml:space="preserve">une action </w:t>
      </w:r>
      <w:r w:rsidR="006451D4" w:rsidRPr="002F2EFC">
        <w:t xml:space="preserve">spécifique </w:t>
      </w:r>
      <w:r w:rsidR="001E0D6E" w:rsidRPr="002F2EFC">
        <w:t>sur le volet soci</w:t>
      </w:r>
      <w:r w:rsidR="00E44648" w:rsidRPr="002F2EFC">
        <w:t>al</w:t>
      </w:r>
      <w:r w:rsidR="00073AC8" w:rsidRPr="002F2EFC">
        <w:t>,</w:t>
      </w:r>
      <w:r w:rsidR="00E44648" w:rsidRPr="002F2EFC">
        <w:t xml:space="preserve"> dont cette consultation publique est une étape.</w:t>
      </w:r>
    </w:p>
    <w:p w:rsidR="00E44648" w:rsidRPr="002F2EFC" w:rsidRDefault="00D1418F" w:rsidP="00E44648">
      <w:pPr>
        <w:pStyle w:val="ANTexte"/>
      </w:pPr>
      <w:r w:rsidRPr="002F2EFC">
        <w:t>L</w:t>
      </w:r>
      <w:r w:rsidR="00E44648" w:rsidRPr="002F2EFC">
        <w:t>ors de la conférence sur le transport routier organisé par la Commission</w:t>
      </w:r>
      <w:r w:rsidR="00026984" w:rsidRPr="002F2EFC">
        <w:t xml:space="preserve"> </w:t>
      </w:r>
      <w:r w:rsidR="00164CD6" w:rsidRPr="002F2EFC">
        <w:t xml:space="preserve">européenne </w:t>
      </w:r>
      <w:r w:rsidR="00026984" w:rsidRPr="002F2EFC">
        <w:t>le 19</w:t>
      </w:r>
      <w:r w:rsidR="00303113">
        <w:t> </w:t>
      </w:r>
      <w:r w:rsidR="00026984" w:rsidRPr="002F2EFC">
        <w:t>avril 2016</w:t>
      </w:r>
      <w:r w:rsidR="00073AC8" w:rsidRPr="002F2EFC">
        <w:t>,</w:t>
      </w:r>
      <w:r w:rsidR="00E44648" w:rsidRPr="002F2EFC">
        <w:t xml:space="preserve"> l</w:t>
      </w:r>
      <w:r w:rsidR="00073AC8" w:rsidRPr="002F2EFC">
        <w:t>’</w:t>
      </w:r>
      <w:r w:rsidR="00E44648" w:rsidRPr="002F2EFC">
        <w:t>idée initiale d</w:t>
      </w:r>
      <w:r w:rsidR="00073AC8" w:rsidRPr="002F2EFC">
        <w:t>’</w:t>
      </w:r>
      <w:r w:rsidR="00E44648" w:rsidRPr="002F2EFC">
        <w:t xml:space="preserve">un nouveau « paquet routier » </w:t>
      </w:r>
      <w:r w:rsidR="00026984" w:rsidRPr="002F2EFC">
        <w:t>–</w:t>
      </w:r>
      <w:r w:rsidR="00E44648" w:rsidRPr="002F2EFC">
        <w:t xml:space="preserve"> au spectre nettement plus large que celui envisagé initialement mais aux ambitions réduites en matière de libéralisation </w:t>
      </w:r>
      <w:r w:rsidR="00026984" w:rsidRPr="002F2EFC">
        <w:t>–</w:t>
      </w:r>
      <w:r w:rsidR="00E44648" w:rsidRPr="002F2EFC">
        <w:t xml:space="preserve"> a laissé </w:t>
      </w:r>
      <w:r w:rsidR="00026984" w:rsidRPr="002F2EFC">
        <w:t xml:space="preserve">la place </w:t>
      </w:r>
      <w:r w:rsidR="00E44648" w:rsidRPr="002F2EFC">
        <w:t>à celle d</w:t>
      </w:r>
      <w:r w:rsidR="00073AC8" w:rsidRPr="002F2EFC">
        <w:t>’</w:t>
      </w:r>
      <w:r w:rsidR="00E44648" w:rsidRPr="002F2EFC">
        <w:t>initiatives dans le domaine routier</w:t>
      </w:r>
      <w:r w:rsidR="00073AC8" w:rsidRPr="002F2EFC">
        <w:t>,</w:t>
      </w:r>
      <w:r w:rsidR="00026984" w:rsidRPr="002F2EFC">
        <w:t xml:space="preserve"> portées notamment par</w:t>
      </w:r>
      <w:r w:rsidR="00D61EDF">
        <w:t> </w:t>
      </w:r>
      <w:r w:rsidR="00E44648" w:rsidRPr="002F2EFC">
        <w:t>:</w:t>
      </w:r>
    </w:p>
    <w:p w:rsidR="000C4BB8" w:rsidRPr="002F2EFC" w:rsidRDefault="00E44648" w:rsidP="0055546F">
      <w:pPr>
        <w:pStyle w:val="ANTexte"/>
        <w:numPr>
          <w:ilvl w:val="0"/>
          <w:numId w:val="8"/>
        </w:numPr>
      </w:pPr>
      <w:r w:rsidRPr="002F2EFC">
        <w:t xml:space="preserve">la communication sur la </w:t>
      </w:r>
      <w:proofErr w:type="spellStart"/>
      <w:r w:rsidRPr="002F2EFC">
        <w:t>décarbonation</w:t>
      </w:r>
      <w:proofErr w:type="spellEnd"/>
      <w:r w:rsidRPr="002F2EFC">
        <w:t xml:space="preserve"> des transports</w:t>
      </w:r>
      <w:r w:rsidR="00073AC8" w:rsidRPr="002F2EFC">
        <w:t>,</w:t>
      </w:r>
      <w:r w:rsidRPr="002F2EFC">
        <w:t xml:space="preserve"> présentée le 20</w:t>
      </w:r>
      <w:r w:rsidR="00303113">
        <w:t> </w:t>
      </w:r>
      <w:r w:rsidRPr="002F2EFC">
        <w:t>juillet 2016 (notamment en ce qui concerne la tarification des infrastructures</w:t>
      </w:r>
      <w:r w:rsidR="00D61EDF">
        <w:t> </w:t>
      </w:r>
      <w:r w:rsidRPr="002F2EFC">
        <w:t xml:space="preserve">: directives 1999/62/CE dite </w:t>
      </w:r>
      <w:proofErr w:type="spellStart"/>
      <w:r w:rsidRPr="002F2EFC">
        <w:t>Eurovignette</w:t>
      </w:r>
      <w:proofErr w:type="spellEnd"/>
      <w:r w:rsidRPr="002F2EFC">
        <w:t xml:space="preserve"> et 2004/52/CE sur un service de péage </w:t>
      </w:r>
      <w:r w:rsidR="00026984" w:rsidRPr="002F2EFC">
        <w:t>électronique</w:t>
      </w:r>
      <w:r w:rsidRPr="002F2EFC">
        <w:t xml:space="preserve"> européen)</w:t>
      </w:r>
      <w:r w:rsidR="000C4BB8" w:rsidRPr="002F2EFC">
        <w:t> ;</w:t>
      </w:r>
    </w:p>
    <w:p w:rsidR="00E44648" w:rsidRPr="002F2EFC" w:rsidRDefault="00E44648" w:rsidP="0055546F">
      <w:pPr>
        <w:pStyle w:val="ANTexte"/>
        <w:numPr>
          <w:ilvl w:val="0"/>
          <w:numId w:val="8"/>
        </w:numPr>
      </w:pPr>
      <w:r w:rsidRPr="002F2EFC">
        <w:t>la stratégie sur l</w:t>
      </w:r>
      <w:r w:rsidR="00073AC8" w:rsidRPr="002F2EFC">
        <w:t>’</w:t>
      </w:r>
      <w:r w:rsidRPr="002F2EFC">
        <w:t>essor des systèmes de transport intelligents et coopératifs présentée le 30</w:t>
      </w:r>
      <w:r w:rsidR="00303113">
        <w:t> </w:t>
      </w:r>
      <w:r w:rsidRPr="002F2EFC">
        <w:t>novembre (avec en particulier l</w:t>
      </w:r>
      <w:r w:rsidR="00073AC8" w:rsidRPr="002F2EFC">
        <w:t>’</w:t>
      </w:r>
      <w:r w:rsidRPr="002F2EFC">
        <w:t>annonce de lignes directrices en 2017 et l</w:t>
      </w:r>
      <w:r w:rsidR="00073AC8" w:rsidRPr="002F2EFC">
        <w:t>’</w:t>
      </w:r>
      <w:r w:rsidRPr="002F2EFC">
        <w:t xml:space="preserve">examen du rôle de la </w:t>
      </w:r>
      <w:r w:rsidR="00026984" w:rsidRPr="002F2EFC">
        <w:t>Commission</w:t>
      </w:r>
      <w:r w:rsidRPr="002F2EFC">
        <w:t xml:space="preserve"> – qu</w:t>
      </w:r>
      <w:r w:rsidR="00073AC8" w:rsidRPr="002F2EFC">
        <w:t>’</w:t>
      </w:r>
      <w:r w:rsidRPr="002F2EFC">
        <w:t xml:space="preserve">elle souhaite « proactif » </w:t>
      </w:r>
      <w:r w:rsidR="00026984" w:rsidRPr="002F2EFC">
        <w:t xml:space="preserve">– </w:t>
      </w:r>
      <w:r w:rsidRPr="002F2EFC">
        <w:t>en matière du développement de « tachygraphes numériques </w:t>
      </w:r>
      <w:r w:rsidR="007F57CF" w:rsidRPr="002F2EFC">
        <w:t>»)</w:t>
      </w:r>
      <w:r w:rsidR="00D61EDF">
        <w:t> </w:t>
      </w:r>
      <w:r w:rsidRPr="002F2EFC">
        <w:t>;</w:t>
      </w:r>
    </w:p>
    <w:p w:rsidR="0077030F" w:rsidRPr="002F2EFC" w:rsidRDefault="00026984" w:rsidP="0055546F">
      <w:pPr>
        <w:pStyle w:val="ANTexte"/>
        <w:numPr>
          <w:ilvl w:val="0"/>
          <w:numId w:val="8"/>
        </w:numPr>
      </w:pPr>
      <w:r w:rsidRPr="002F2EFC">
        <w:lastRenderedPageBreak/>
        <w:t>la révision annoncée de la législation sociale dans le domaine des transports par route</w:t>
      </w:r>
      <w:r w:rsidR="00073AC8" w:rsidRPr="002F2EFC">
        <w:t>,</w:t>
      </w:r>
      <w:r w:rsidRPr="002F2EFC">
        <w:t xml:space="preserve"> qui concernera à la fois</w:t>
      </w:r>
      <w:r w:rsidR="0077030F" w:rsidRPr="002F2EFC">
        <w:t> :</w:t>
      </w:r>
    </w:p>
    <w:p w:rsidR="00E44648" w:rsidRPr="002F2EFC" w:rsidRDefault="00026984" w:rsidP="0055546F">
      <w:pPr>
        <w:pStyle w:val="ANTexte"/>
        <w:numPr>
          <w:ilvl w:val="1"/>
          <w:numId w:val="8"/>
        </w:numPr>
      </w:pPr>
      <w:r w:rsidRPr="002F2EFC">
        <w:t>la réglementation sociale de l</w:t>
      </w:r>
      <w:r w:rsidR="00073AC8" w:rsidRPr="002F2EFC">
        <w:t>’</w:t>
      </w:r>
      <w:r w:rsidRPr="002F2EFC">
        <w:t>Union dans le transport routier</w:t>
      </w:r>
      <w:r w:rsidR="0077030F" w:rsidRPr="002F2EFC">
        <w:t xml:space="preserve"> : </w:t>
      </w:r>
      <w:r w:rsidRPr="002F2EFC">
        <w:t>règlement (CE) n°</w:t>
      </w:r>
      <w:r w:rsidR="00303113">
        <w:t> </w:t>
      </w:r>
      <w:r w:rsidRPr="002F2EFC">
        <w:t>561/2006 relatif aux durées de conduite</w:t>
      </w:r>
      <w:r w:rsidR="00073AC8" w:rsidRPr="002F2EFC">
        <w:t>,</w:t>
      </w:r>
      <w:r w:rsidRPr="002F2EFC">
        <w:t xml:space="preserve"> aux pauses et aux temps de repos</w:t>
      </w:r>
      <w:r w:rsidR="00073AC8" w:rsidRPr="002F2EFC">
        <w:t>,</w:t>
      </w:r>
      <w:r w:rsidRPr="002F2EFC">
        <w:t xml:space="preserve"> directive n°</w:t>
      </w:r>
      <w:r w:rsidR="00303113">
        <w:t> </w:t>
      </w:r>
      <w:r w:rsidRPr="002F2EFC">
        <w:t>2002/15/CE relative au temps de travail des travailleurs « mobiles » dans le domaine des transports par route</w:t>
      </w:r>
      <w:r w:rsidR="00073AC8" w:rsidRPr="002F2EFC">
        <w:t>,</w:t>
      </w:r>
      <w:r w:rsidRPr="002F2EFC">
        <w:t xml:space="preserve"> directive </w:t>
      </w:r>
      <w:r w:rsidR="0077030F" w:rsidRPr="002F2EFC">
        <w:t>n°</w:t>
      </w:r>
      <w:r w:rsidR="00303113">
        <w:t> </w:t>
      </w:r>
      <w:r w:rsidR="0077030F" w:rsidRPr="002F2EFC">
        <w:t>2006/22/CE concernant le contrôle du respect des dispositions en matière de durées de conduite</w:t>
      </w:r>
      <w:r w:rsidR="00073AC8" w:rsidRPr="002F2EFC">
        <w:t>,</w:t>
      </w:r>
      <w:r w:rsidR="0077030F" w:rsidRPr="002F2EFC">
        <w:t xml:space="preserve"> de pauses et de temps de repos ;</w:t>
      </w:r>
    </w:p>
    <w:p w:rsidR="0077030F" w:rsidRPr="002F2EFC" w:rsidRDefault="0077030F" w:rsidP="0055546F">
      <w:pPr>
        <w:pStyle w:val="ANTexte"/>
        <w:numPr>
          <w:ilvl w:val="1"/>
          <w:numId w:val="8"/>
        </w:numPr>
      </w:pPr>
      <w:r w:rsidRPr="002F2EFC">
        <w:t>les aspects liés au détachement des travailleurs</w:t>
      </w:r>
      <w:r w:rsidR="00073AC8" w:rsidRPr="002F2EFC">
        <w:t>,</w:t>
      </w:r>
      <w:r w:rsidRPr="002F2EFC">
        <w:t xml:space="preserve"> régis par la directive n°</w:t>
      </w:r>
      <w:r w:rsidR="00303113">
        <w:t> </w:t>
      </w:r>
      <w:r w:rsidRPr="002F2EFC">
        <w:t>96/71/CE et ses exigences en matière d</w:t>
      </w:r>
      <w:r w:rsidR="00073AC8" w:rsidRPr="002F2EFC">
        <w:t>’</w:t>
      </w:r>
      <w:r w:rsidRPr="002F2EFC">
        <w:t>exécution énoncées dans la directive n°</w:t>
      </w:r>
      <w:r w:rsidR="00303113">
        <w:t> </w:t>
      </w:r>
      <w:r w:rsidRPr="002F2EFC">
        <w:t>2014/67/UE.</w:t>
      </w:r>
    </w:p>
    <w:p w:rsidR="00031DEC" w:rsidRPr="002F2EFC" w:rsidRDefault="00031DEC" w:rsidP="002D3EC9">
      <w:pPr>
        <w:pStyle w:val="ANTexte"/>
      </w:pPr>
      <w:r w:rsidRPr="002F2EFC">
        <w:t xml:space="preserve">Des consultations propres à chaque initiative routière ont donc </w:t>
      </w:r>
      <w:r w:rsidR="00406FCF" w:rsidRPr="002F2EFC">
        <w:t>été</w:t>
      </w:r>
      <w:r w:rsidRPr="002F2EFC">
        <w:t xml:space="preserve"> lancées – celle</w:t>
      </w:r>
      <w:r w:rsidR="00913147" w:rsidRPr="002F2EFC">
        <w:t xml:space="preserve"> aujourd</w:t>
      </w:r>
      <w:r w:rsidR="00073AC8" w:rsidRPr="002F2EFC">
        <w:t>’</w:t>
      </w:r>
      <w:r w:rsidR="00913147" w:rsidRPr="002F2EFC">
        <w:t>hui à notre ordre du jour</w:t>
      </w:r>
      <w:r w:rsidRPr="002F2EFC">
        <w:t xml:space="preserve"> concernant ce volet social a été lancée </w:t>
      </w:r>
      <w:r w:rsidR="00406FCF" w:rsidRPr="002F2EFC">
        <w:t>mi-</w:t>
      </w:r>
      <w:r w:rsidRPr="002F2EFC">
        <w:t>octobre</w:t>
      </w:r>
      <w:r w:rsidR="00073AC8" w:rsidRPr="002F2EFC">
        <w:t>,</w:t>
      </w:r>
      <w:r w:rsidRPr="002F2EFC">
        <w:t xml:space="preserve"> pour trois mois – les éventuelles initiatives législatives étant attendues pour le premier semestre de l</w:t>
      </w:r>
      <w:r w:rsidR="00073AC8" w:rsidRPr="002F2EFC">
        <w:t>’</w:t>
      </w:r>
      <w:r w:rsidRPr="002F2EFC">
        <w:t>année 2017.</w:t>
      </w:r>
    </w:p>
    <w:p w:rsidR="001E7C23" w:rsidRPr="002F2EFC" w:rsidRDefault="005E73E6" w:rsidP="00413FD9">
      <w:pPr>
        <w:pStyle w:val="ANTexte"/>
        <w:rPr>
          <w:b/>
        </w:rPr>
      </w:pPr>
      <w:r w:rsidRPr="002F2EFC">
        <w:rPr>
          <w:b/>
        </w:rPr>
        <w:t>Le questionnaire spécialisé</w:t>
      </w:r>
      <w:r w:rsidR="00073AC8" w:rsidRPr="002F2EFC">
        <w:rPr>
          <w:b/>
        </w:rPr>
        <w:t>,</w:t>
      </w:r>
      <w:r w:rsidRPr="002F2EFC">
        <w:rPr>
          <w:b/>
        </w:rPr>
        <w:t xml:space="preserve"> destiné notamment aux autorités des </w:t>
      </w:r>
      <w:r w:rsidR="00406FCF" w:rsidRPr="002F2EFC">
        <w:rPr>
          <w:b/>
        </w:rPr>
        <w:t>États</w:t>
      </w:r>
      <w:r w:rsidRPr="002F2EFC">
        <w:rPr>
          <w:b/>
        </w:rPr>
        <w:t xml:space="preserve"> membres</w:t>
      </w:r>
      <w:r w:rsidR="00073AC8" w:rsidRPr="002F2EFC">
        <w:rPr>
          <w:b/>
        </w:rPr>
        <w:t>,</w:t>
      </w:r>
      <w:r w:rsidRPr="002F2EFC">
        <w:rPr>
          <w:b/>
        </w:rPr>
        <w:t xml:space="preserve"> reprend pour l</w:t>
      </w:r>
      <w:r w:rsidR="00073AC8" w:rsidRPr="002F2EFC">
        <w:rPr>
          <w:b/>
        </w:rPr>
        <w:t>’</w:t>
      </w:r>
      <w:r w:rsidRPr="002F2EFC">
        <w:rPr>
          <w:b/>
        </w:rPr>
        <w:t>essentiel les points déjà vus dans les travaux d</w:t>
      </w:r>
      <w:r w:rsidR="00073AC8" w:rsidRPr="002F2EFC">
        <w:rPr>
          <w:b/>
        </w:rPr>
        <w:t>’</w:t>
      </w:r>
      <w:r w:rsidRPr="002F2EFC">
        <w:rPr>
          <w:b/>
        </w:rPr>
        <w:t xml:space="preserve">évaluation européens ou nationaux. </w:t>
      </w:r>
    </w:p>
    <w:p w:rsidR="003A030E" w:rsidRDefault="005E73E6" w:rsidP="00413FD9">
      <w:pPr>
        <w:pStyle w:val="ANTexte"/>
      </w:pPr>
      <w:r w:rsidRPr="002F2EFC">
        <w:rPr>
          <w:b/>
        </w:rPr>
        <w:t>Mais la répétition étant la base de la pédagogie</w:t>
      </w:r>
      <w:r w:rsidR="00073AC8" w:rsidRPr="002F2EFC">
        <w:rPr>
          <w:b/>
        </w:rPr>
        <w:t>,</w:t>
      </w:r>
      <w:r w:rsidRPr="002F2EFC">
        <w:rPr>
          <w:b/>
        </w:rPr>
        <w:t xml:space="preserve"> il m</w:t>
      </w:r>
      <w:r w:rsidR="00073AC8" w:rsidRPr="002F2EFC">
        <w:rPr>
          <w:b/>
        </w:rPr>
        <w:t>’</w:t>
      </w:r>
      <w:r w:rsidRPr="002F2EFC">
        <w:rPr>
          <w:b/>
        </w:rPr>
        <w:t>a semblé utile que nous réitérions les critiques et les propositions de solution déjà avancées</w:t>
      </w:r>
      <w:r w:rsidR="00073AC8" w:rsidRPr="002F2EFC">
        <w:rPr>
          <w:b/>
        </w:rPr>
        <w:t>,</w:t>
      </w:r>
      <w:r w:rsidR="003D1F26" w:rsidRPr="002F2EFC">
        <w:rPr>
          <w:b/>
        </w:rPr>
        <w:t xml:space="preserve"> afin d</w:t>
      </w:r>
      <w:r w:rsidR="00073AC8" w:rsidRPr="002F2EFC">
        <w:rPr>
          <w:b/>
        </w:rPr>
        <w:t>’</w:t>
      </w:r>
      <w:r w:rsidR="003D1F26" w:rsidRPr="002F2EFC">
        <w:rPr>
          <w:b/>
        </w:rPr>
        <w:t>appuyer la position</w:t>
      </w:r>
      <w:r w:rsidR="00073AC8" w:rsidRPr="002F2EFC">
        <w:rPr>
          <w:b/>
        </w:rPr>
        <w:t>,</w:t>
      </w:r>
      <w:r w:rsidR="003D1F26" w:rsidRPr="002F2EFC">
        <w:rPr>
          <w:b/>
        </w:rPr>
        <w:t xml:space="preserve"> très claire</w:t>
      </w:r>
      <w:r w:rsidR="00073AC8" w:rsidRPr="002F2EFC">
        <w:rPr>
          <w:b/>
        </w:rPr>
        <w:t>,</w:t>
      </w:r>
      <w:r w:rsidR="003D1F26" w:rsidRPr="002F2EFC">
        <w:rPr>
          <w:b/>
        </w:rPr>
        <w:t xml:space="preserve"> </w:t>
      </w:r>
      <w:r w:rsidR="009573DA" w:rsidRPr="002F2EFC">
        <w:rPr>
          <w:b/>
        </w:rPr>
        <w:t>du Gouvernement français</w:t>
      </w:r>
      <w:r w:rsidR="003D1F26" w:rsidRPr="002F2EFC">
        <w:rPr>
          <w:b/>
        </w:rPr>
        <w:t xml:space="preserve"> en faveur de la lutte contre le dumping social qui caractérise ce secteur.</w:t>
      </w:r>
      <w:r w:rsidR="00413FD9" w:rsidRPr="002F2EFC">
        <w:rPr>
          <w:b/>
        </w:rPr>
        <w:t xml:space="preserve"> </w:t>
      </w:r>
      <w:r w:rsidR="00413FD9" w:rsidRPr="002F2EFC">
        <w:t xml:space="preserve">La période est </w:t>
      </w:r>
      <w:r w:rsidR="001E48EE" w:rsidRPr="002F2EFC">
        <w:t xml:space="preserve">en effet </w:t>
      </w:r>
      <w:r w:rsidR="00413FD9" w:rsidRPr="002F2EFC">
        <w:t>critique : les discussions sur la question du détachement des travailleurs semblent dans une situation de blocage complet</w:t>
      </w:r>
      <w:r w:rsidR="00073AC8" w:rsidRPr="002F2EFC">
        <w:t>,</w:t>
      </w:r>
      <w:r w:rsidR="00413FD9" w:rsidRPr="002F2EFC">
        <w:t xml:space="preserve"> avec un retour au point de départ et il semble que l</w:t>
      </w:r>
      <w:r w:rsidR="00073AC8" w:rsidRPr="002F2EFC">
        <w:t>’</w:t>
      </w:r>
      <w:r w:rsidR="00413FD9" w:rsidRPr="002F2EFC">
        <w:t>on s</w:t>
      </w:r>
      <w:r w:rsidR="00073AC8" w:rsidRPr="002F2EFC">
        <w:t>’</w:t>
      </w:r>
      <w:r w:rsidR="00413FD9" w:rsidRPr="002F2EFC">
        <w:t>achemine vers un échec et un enlisement de ce dossier lors du Conseil Emploi du 8</w:t>
      </w:r>
      <w:r w:rsidR="00303113">
        <w:t> </w:t>
      </w:r>
      <w:r w:rsidR="00413FD9" w:rsidRPr="002F2EFC">
        <w:t>décembre à Bruxelles</w:t>
      </w:r>
      <w:r w:rsidR="00073AC8" w:rsidRPr="002F2EFC">
        <w:t>,</w:t>
      </w:r>
      <w:r w:rsidR="00413FD9" w:rsidRPr="002F2EFC">
        <w:t xml:space="preserve"> aucun compromis n</w:t>
      </w:r>
      <w:r w:rsidR="00073AC8" w:rsidRPr="002F2EFC">
        <w:t>’</w:t>
      </w:r>
      <w:r w:rsidR="00413FD9" w:rsidRPr="002F2EFC">
        <w:t>étant envisageable sous présidence luxembourgeoise</w:t>
      </w:r>
      <w:r w:rsidR="00073AC8" w:rsidRPr="002F2EFC">
        <w:t>,</w:t>
      </w:r>
      <w:r w:rsidR="00413FD9" w:rsidRPr="002F2EFC">
        <w:t xml:space="preserve"> voire </w:t>
      </w:r>
      <w:r w:rsidR="001E7C23" w:rsidRPr="002F2EFC">
        <w:t xml:space="preserve">également </w:t>
      </w:r>
      <w:r w:rsidR="00413FD9" w:rsidRPr="002F2EFC">
        <w:t xml:space="preserve">sous présidence maltaise </w:t>
      </w:r>
      <w:r w:rsidR="00C02AF2" w:rsidRPr="002F2EFC">
        <w:rPr>
          <w:vertAlign w:val="superscript"/>
        </w:rPr>
        <w:t>(</w:t>
      </w:r>
      <w:r w:rsidR="00413FD9" w:rsidRPr="002F2EFC">
        <w:rPr>
          <w:rStyle w:val="Appelnotedebasdep"/>
        </w:rPr>
        <w:footnoteReference w:id="11"/>
      </w:r>
      <w:r w:rsidR="005159C3" w:rsidRPr="002F2EFC">
        <w:rPr>
          <w:vertAlign w:val="superscript"/>
        </w:rPr>
        <w:t>)</w:t>
      </w:r>
      <w:r w:rsidR="005159C3" w:rsidRPr="002F2EFC">
        <w:t>.</w:t>
      </w:r>
    </w:p>
    <w:p w:rsidR="003A030E" w:rsidRDefault="003A030E" w:rsidP="003A030E">
      <w:pPr>
        <w:pStyle w:val="ANTexte"/>
      </w:pPr>
      <w:r>
        <w:t xml:space="preserve">Dans l’Europe à Vingt-Huit, la révolution ne se décrète pas tout seul – ou à deux, dans ce cas précis. C’est pourquoi, tout en acceptant d’engager une action spécifique sur le volet social, dont cette consultation publique est une étape, la Commission européenne a lancé les procédures d’infraction précitées. </w:t>
      </w:r>
    </w:p>
    <w:p w:rsidR="003A030E" w:rsidRDefault="003A030E" w:rsidP="003A030E">
      <w:pPr>
        <w:pStyle w:val="ANTexte"/>
      </w:pPr>
      <w:r>
        <w:t xml:space="preserve">Aurait-elle </w:t>
      </w:r>
      <w:r w:rsidR="008A1F78">
        <w:t xml:space="preserve">toutefois </w:t>
      </w:r>
      <w:r>
        <w:t>fait ce mouvement vers une action spécifique sur le volet social sans la pression «</w:t>
      </w:r>
      <w:r w:rsidR="00D61EDF">
        <w:t> </w:t>
      </w:r>
      <w:r>
        <w:t>amicale mais appuyée</w:t>
      </w:r>
      <w:r w:rsidR="00D61EDF">
        <w:t> </w:t>
      </w:r>
      <w:r>
        <w:t>» de la France et de l’Allemagne, soutenues par la Belgique</w:t>
      </w:r>
      <w:r w:rsidR="00303113">
        <w:t> </w:t>
      </w:r>
      <w:r>
        <w:t>? Je crois que l’attitude ferme et solidaire de nos deux États en particulier a beaucoup joué, et je souhaite que la Commissaire européenne à l’industrie, Mme</w:t>
      </w:r>
      <w:r w:rsidR="00303113">
        <w:t> </w:t>
      </w:r>
      <w:proofErr w:type="spellStart"/>
      <w:r>
        <w:t>Elżbieta</w:t>
      </w:r>
      <w:proofErr w:type="spellEnd"/>
      <w:r>
        <w:t xml:space="preserve"> </w:t>
      </w:r>
      <w:proofErr w:type="spellStart"/>
      <w:r>
        <w:t>Bieńkowska</w:t>
      </w:r>
      <w:proofErr w:type="spellEnd"/>
      <w:r>
        <w:t xml:space="preserve"> ait autant de </w:t>
      </w:r>
      <w:r>
        <w:lastRenderedPageBreak/>
        <w:t>courage et de détermination que sa collègue Commissaire à l’emploi et aux affaires sociales, Mme</w:t>
      </w:r>
      <w:r w:rsidR="00303113">
        <w:t> </w:t>
      </w:r>
      <w:r>
        <w:t>Marianne Thyssen, qui vient de proposer des mesures ambitieuses de révision de la directive 96/71/CE du Parlement européen et du Conseil relative au détachement de travailleurs effectué dans le cadre d’une prestation de services.</w:t>
      </w:r>
    </w:p>
    <w:p w:rsidR="001E48EE" w:rsidRPr="002F2EFC" w:rsidRDefault="001E48EE" w:rsidP="00413FD9">
      <w:pPr>
        <w:pStyle w:val="ANTexte"/>
      </w:pPr>
      <w:r w:rsidRPr="002F2EFC">
        <w:br w:type="page"/>
      </w:r>
    </w:p>
    <w:p w:rsidR="005E73E6" w:rsidRPr="002F2EFC" w:rsidRDefault="00BB3E99" w:rsidP="00BB3E99">
      <w:pPr>
        <w:pStyle w:val="AN4Petit1"/>
      </w:pPr>
      <w:r w:rsidRPr="002F2EFC">
        <w:lastRenderedPageBreak/>
        <w:t>Un cadre juridique inadapté</w:t>
      </w:r>
      <w:r w:rsidR="00073AC8" w:rsidRPr="002F2EFC">
        <w:t>,</w:t>
      </w:r>
      <w:r w:rsidRPr="002F2EFC">
        <w:t xml:space="preserve"> trop complexe</w:t>
      </w:r>
      <w:r w:rsidR="00D155C4" w:rsidRPr="002F2EFC">
        <w:t xml:space="preserve"> et dévoyé de son objectif initial</w:t>
      </w:r>
    </w:p>
    <w:p w:rsidR="00F04572" w:rsidRPr="002F2EFC" w:rsidRDefault="009F0772" w:rsidP="00701622">
      <w:pPr>
        <w:pStyle w:val="ANTexte"/>
        <w:rPr>
          <w:i/>
        </w:rPr>
      </w:pPr>
      <w:r w:rsidRPr="002F2EFC">
        <w:t>Le cadre juridique actuel</w:t>
      </w:r>
      <w:r w:rsidR="00073AC8" w:rsidRPr="002F2EFC">
        <w:t>,</w:t>
      </w:r>
      <w:r w:rsidRPr="002F2EFC">
        <w:t xml:space="preserve"> en particulier en matière sociale</w:t>
      </w:r>
      <w:r w:rsidR="00073AC8" w:rsidRPr="002F2EFC">
        <w:t>,</w:t>
      </w:r>
      <w:r w:rsidRPr="002F2EFC">
        <w:t xml:space="preserve"> n</w:t>
      </w:r>
      <w:r w:rsidR="00073AC8" w:rsidRPr="002F2EFC">
        <w:t>’</w:t>
      </w:r>
      <w:r w:rsidRPr="002F2EFC">
        <w:t xml:space="preserve">est pas adapté pour relever les </w:t>
      </w:r>
      <w:r w:rsidR="00637949" w:rsidRPr="002F2EFC">
        <w:t xml:space="preserve">graves </w:t>
      </w:r>
      <w:r w:rsidRPr="002F2EFC">
        <w:t xml:space="preserve">défis que représentent une protection adéquate </w:t>
      </w:r>
      <w:r w:rsidR="00F04572" w:rsidRPr="002F2EFC">
        <w:t xml:space="preserve">des travailleurs et </w:t>
      </w:r>
      <w:r w:rsidR="00AC5331" w:rsidRPr="002F2EFC">
        <w:t>une</w:t>
      </w:r>
      <w:r w:rsidR="00F04572" w:rsidRPr="002F2EFC">
        <w:t xml:space="preserve"> concurrence loyale entre les opérateurs du domaine des transports pa</w:t>
      </w:r>
      <w:r w:rsidR="007B2956" w:rsidRPr="002F2EFC">
        <w:t>r route.</w:t>
      </w:r>
    </w:p>
    <w:p w:rsidR="00313075" w:rsidRPr="002F2EFC" w:rsidRDefault="00313075" w:rsidP="00337B9A">
      <w:pPr>
        <w:pStyle w:val="ANTexte"/>
      </w:pPr>
      <w:r w:rsidRPr="002F2EFC">
        <w:t>Le secteur des transports routiers ajoute en effet à la complexité hors norme du cadre juridique applicable aux prestations de services internationales (PSI) et au détachement un élément complémentaire avec la réglementation transports.</w:t>
      </w:r>
      <w:r w:rsidR="00606B2B" w:rsidRPr="002F2EFC">
        <w:t xml:space="preserve"> </w:t>
      </w:r>
    </w:p>
    <w:p w:rsidR="001E76C1" w:rsidRPr="002F2EFC" w:rsidRDefault="000B79DA" w:rsidP="001E76C1">
      <w:pPr>
        <w:pStyle w:val="ANTexte"/>
        <w:rPr>
          <w:i/>
        </w:rPr>
      </w:pPr>
      <w:r w:rsidRPr="002F2EFC">
        <w:t>Des</w:t>
      </w:r>
      <w:r w:rsidR="001E76C1" w:rsidRPr="002F2EFC">
        <w:t xml:space="preserve"> travaux approfondis des commissions de</w:t>
      </w:r>
      <w:r w:rsidRPr="002F2EFC">
        <w:t xml:space="preserve"> nos</w:t>
      </w:r>
      <w:r w:rsidR="001E76C1" w:rsidRPr="002F2EFC">
        <w:t xml:space="preserve"> deux assemblées </w:t>
      </w:r>
      <w:r w:rsidRPr="002F2EFC">
        <w:t xml:space="preserve">ont mis en évidence le cadre juridique notoirement complexe </w:t>
      </w:r>
      <w:r w:rsidR="00D155C4" w:rsidRPr="002F2EFC">
        <w:t xml:space="preserve">et inadapté </w:t>
      </w:r>
      <w:r w:rsidRPr="002F2EFC">
        <w:t>a</w:t>
      </w:r>
      <w:r w:rsidR="00F45EEA" w:rsidRPr="002F2EFC">
        <w:t xml:space="preserve">pplicable au transport </w:t>
      </w:r>
      <w:r w:rsidR="002A783A" w:rsidRPr="002F2EFC">
        <w:t>routier</w:t>
      </w:r>
      <w:r w:rsidR="002A783A" w:rsidRPr="002F2EFC">
        <w:rPr>
          <w:vertAlign w:val="superscript"/>
        </w:rPr>
        <w:t xml:space="preserve"> (</w:t>
      </w:r>
      <w:r w:rsidR="001E76C1" w:rsidRPr="002F2EFC">
        <w:rPr>
          <w:rStyle w:val="Appelnotedebasdep"/>
        </w:rPr>
        <w:footnoteReference w:id="12"/>
      </w:r>
      <w:r w:rsidR="001E76C1" w:rsidRPr="002F2EFC">
        <w:rPr>
          <w:vertAlign w:val="superscript"/>
        </w:rPr>
        <w:t>)</w:t>
      </w:r>
      <w:r w:rsidR="002A783A" w:rsidRPr="002F2EFC">
        <w:t xml:space="preserve">. </w:t>
      </w:r>
      <w:r w:rsidR="00122D69" w:rsidRPr="002F2EFC">
        <w:t>Il convient d</w:t>
      </w:r>
      <w:r w:rsidR="00073AC8" w:rsidRPr="002F2EFC">
        <w:t>’</w:t>
      </w:r>
      <w:r w:rsidR="00122D69" w:rsidRPr="002F2EFC">
        <w:t xml:space="preserve">en retenir </w:t>
      </w:r>
      <w:r w:rsidRPr="002F2EFC">
        <w:t xml:space="preserve">dans le cadre de cette communication </w:t>
      </w:r>
      <w:r w:rsidR="00122D69" w:rsidRPr="002F2EFC">
        <w:t>les points saillants.</w:t>
      </w:r>
    </w:p>
    <w:p w:rsidR="00407318" w:rsidRPr="002F2EFC" w:rsidRDefault="00416C6D" w:rsidP="00606B2B">
      <w:pPr>
        <w:pStyle w:val="AN5Petita"/>
      </w:pPr>
      <w:r w:rsidRPr="002F2EFC">
        <w:t>Les</w:t>
      </w:r>
      <w:r w:rsidR="00F75590" w:rsidRPr="002F2EFC">
        <w:t xml:space="preserve"> transports routiers</w:t>
      </w:r>
      <w:r w:rsidR="00073AC8" w:rsidRPr="002F2EFC">
        <w:t>,</w:t>
      </w:r>
      <w:r w:rsidR="00407318" w:rsidRPr="002F2EFC">
        <w:t xml:space="preserve"> une articul</w:t>
      </w:r>
      <w:r w:rsidR="0065376E" w:rsidRPr="002F2EFC">
        <w:t xml:space="preserve">ation </w:t>
      </w:r>
      <w:r w:rsidR="00407318" w:rsidRPr="002F2EFC">
        <w:t xml:space="preserve">complexe entre </w:t>
      </w:r>
      <w:r w:rsidR="00201145" w:rsidRPr="002F2EFC">
        <w:t>des réglementations</w:t>
      </w:r>
      <w:r w:rsidR="009725E7" w:rsidRPr="002F2EFC">
        <w:t xml:space="preserve"> relatives aux véhicules et aux chauffeurs</w:t>
      </w:r>
      <w:r w:rsidR="009C50D9" w:rsidRPr="002F2EFC">
        <w:t xml:space="preserve"> elles-mêmes complexes</w:t>
      </w:r>
    </w:p>
    <w:p w:rsidR="00AF4A22" w:rsidRPr="002F2EFC" w:rsidRDefault="00BC3519" w:rsidP="00407318">
      <w:pPr>
        <w:pStyle w:val="ANTexte"/>
      </w:pPr>
      <w:r w:rsidRPr="002F2EFC">
        <w:t>Outre l</w:t>
      </w:r>
      <w:r w:rsidR="00073AC8" w:rsidRPr="002F2EFC">
        <w:t>’</w:t>
      </w:r>
      <w:r w:rsidRPr="002F2EFC">
        <w:t>application du régime du détachement (réglementation sociale) avec le développement de la pratique du cabotage (réglementation transport)</w:t>
      </w:r>
      <w:r w:rsidR="00073AC8" w:rsidRPr="002F2EFC">
        <w:t>,</w:t>
      </w:r>
      <w:r w:rsidRPr="002F2EFC">
        <w:t xml:space="preserve"> l</w:t>
      </w:r>
      <w:r w:rsidR="00AF4A22" w:rsidRPr="002F2EFC">
        <w:t>e transport routier de marchandises (TRM) fait l</w:t>
      </w:r>
      <w:r w:rsidR="00073AC8" w:rsidRPr="002F2EFC">
        <w:t>’</w:t>
      </w:r>
      <w:r w:rsidR="00AF4A22" w:rsidRPr="002F2EFC">
        <w:t>objet de plusieurs textes au niveau européen destinés à harmoniser les conditions d</w:t>
      </w:r>
      <w:r w:rsidR="00073AC8" w:rsidRPr="002F2EFC">
        <w:t>’</w:t>
      </w:r>
      <w:r w:rsidR="00AF4A22" w:rsidRPr="002F2EFC">
        <w:t>exercice de cette activité</w:t>
      </w:r>
      <w:r w:rsidR="00073AC8" w:rsidRPr="002F2EFC">
        <w:t>,</w:t>
      </w:r>
      <w:r w:rsidR="00AF4A22" w:rsidRPr="002F2EFC">
        <w:t xml:space="preserve"> afin de prendre en compte sa dimension transfrontalière. </w:t>
      </w:r>
    </w:p>
    <w:p w:rsidR="00407318" w:rsidRPr="002F2EFC" w:rsidRDefault="00AF4A22" w:rsidP="00C64616">
      <w:pPr>
        <w:pStyle w:val="ANTexte"/>
      </w:pPr>
      <w:r w:rsidRPr="002F2EFC">
        <w:t>Les conditions d</w:t>
      </w:r>
      <w:r w:rsidR="00073AC8" w:rsidRPr="002F2EFC">
        <w:t>’</w:t>
      </w:r>
      <w:r w:rsidRPr="002F2EFC">
        <w:t>accès à la profession</w:t>
      </w:r>
      <w:r w:rsidR="001D2C04" w:rsidRPr="002F2EFC">
        <w:t> </w:t>
      </w:r>
      <w:r w:rsidR="001D2C04" w:rsidRPr="002F2EFC">
        <w:rPr>
          <w:vertAlign w:val="superscript"/>
        </w:rPr>
        <w:t>(</w:t>
      </w:r>
      <w:r w:rsidR="001D2C04" w:rsidRPr="002F2EFC">
        <w:rPr>
          <w:rStyle w:val="Appelnotedebasdep"/>
        </w:rPr>
        <w:footnoteReference w:id="13"/>
      </w:r>
      <w:r w:rsidR="001D2C04" w:rsidRPr="002F2EFC">
        <w:rPr>
          <w:vertAlign w:val="superscript"/>
        </w:rPr>
        <w:t>)</w:t>
      </w:r>
      <w:r w:rsidR="00073AC8" w:rsidRPr="002F2EFC">
        <w:t>,</w:t>
      </w:r>
      <w:r w:rsidRPr="002F2EFC">
        <w:t xml:space="preserve"> le</w:t>
      </w:r>
      <w:r w:rsidR="00962923" w:rsidRPr="002F2EFC">
        <w:t>s</w:t>
      </w:r>
      <w:r w:rsidRPr="002F2EFC">
        <w:t xml:space="preserve"> temps de travail</w:t>
      </w:r>
      <w:r w:rsidR="00073AC8" w:rsidRPr="002F2EFC">
        <w:t>,</w:t>
      </w:r>
      <w:r w:rsidR="00962923" w:rsidRPr="002F2EFC">
        <w:t xml:space="preserve"> de conduite et de disponibilité </w:t>
      </w:r>
      <w:r w:rsidR="00962923" w:rsidRPr="002F2EFC">
        <w:rPr>
          <w:vertAlign w:val="superscript"/>
        </w:rPr>
        <w:t>(</w:t>
      </w:r>
      <w:r w:rsidR="00962923" w:rsidRPr="002F2EFC">
        <w:rPr>
          <w:rStyle w:val="Appelnotedebasdep"/>
        </w:rPr>
        <w:footnoteReference w:id="14"/>
      </w:r>
      <w:r w:rsidR="00962923" w:rsidRPr="002F2EFC">
        <w:rPr>
          <w:vertAlign w:val="superscript"/>
        </w:rPr>
        <w:t>)</w:t>
      </w:r>
      <w:r w:rsidR="00962923" w:rsidRPr="002F2EFC">
        <w:t xml:space="preserve"> </w:t>
      </w:r>
      <w:r w:rsidRPr="002F2EFC">
        <w:t>et les opérations de transport au sein d</w:t>
      </w:r>
      <w:r w:rsidR="00073AC8" w:rsidRPr="002F2EFC">
        <w:t>’</w:t>
      </w:r>
      <w:r w:rsidRPr="002F2EFC">
        <w:t>un autre État membre</w:t>
      </w:r>
      <w:r w:rsidR="00962923" w:rsidRPr="002F2EFC">
        <w:t> </w:t>
      </w:r>
      <w:r w:rsidR="00962923" w:rsidRPr="002F2EFC">
        <w:rPr>
          <w:vertAlign w:val="superscript"/>
        </w:rPr>
        <w:t>(</w:t>
      </w:r>
      <w:r w:rsidR="00962923" w:rsidRPr="002F2EFC">
        <w:rPr>
          <w:rStyle w:val="Appelnotedebasdep"/>
        </w:rPr>
        <w:footnoteReference w:id="15"/>
      </w:r>
      <w:r w:rsidR="00962923" w:rsidRPr="002F2EFC">
        <w:rPr>
          <w:vertAlign w:val="superscript"/>
        </w:rPr>
        <w:t>)</w:t>
      </w:r>
      <w:r w:rsidR="00962923" w:rsidRPr="002F2EFC">
        <w:t xml:space="preserve"> </w:t>
      </w:r>
      <w:r w:rsidRPr="002F2EFC">
        <w:t>sont ainsi encadrés</w:t>
      </w:r>
      <w:r w:rsidR="001D2C04" w:rsidRPr="002F2EFC">
        <w:t xml:space="preserve"> par le droit de l</w:t>
      </w:r>
      <w:r w:rsidR="00073AC8" w:rsidRPr="002F2EFC">
        <w:t>’</w:t>
      </w:r>
      <w:r w:rsidR="001D2C04" w:rsidRPr="002F2EFC">
        <w:t xml:space="preserve">Union. </w:t>
      </w:r>
      <w:r w:rsidRPr="002F2EFC">
        <w:t>L</w:t>
      </w:r>
      <w:r w:rsidR="00073AC8" w:rsidRPr="002F2EFC">
        <w:t>’</w:t>
      </w:r>
      <w:r w:rsidRPr="002F2EFC">
        <w:t xml:space="preserve">essentiel de ces normes </w:t>
      </w:r>
      <w:r w:rsidRPr="002F2EFC">
        <w:lastRenderedPageBreak/>
        <w:t>s</w:t>
      </w:r>
      <w:r w:rsidR="00073AC8" w:rsidRPr="002F2EFC">
        <w:t>’</w:t>
      </w:r>
      <w:r w:rsidRPr="002F2EFC">
        <w:t>applique aux véhicules de plus de 3</w:t>
      </w:r>
      <w:r w:rsidR="00073AC8" w:rsidRPr="002F2EFC">
        <w:t>,</w:t>
      </w:r>
      <w:r w:rsidRPr="002F2EFC">
        <w:t>5</w:t>
      </w:r>
      <w:r w:rsidR="00303113">
        <w:t> </w:t>
      </w:r>
      <w:r w:rsidRPr="002F2EFC">
        <w:t>tonnes et à leurs exploitants. Les véhicules utilitaires légers (VUL) en sont</w:t>
      </w:r>
      <w:r w:rsidR="00073AC8" w:rsidRPr="002F2EFC">
        <w:t>,</w:t>
      </w:r>
      <w:r w:rsidRPr="002F2EFC">
        <w:t xml:space="preserve"> pour l</w:t>
      </w:r>
      <w:r w:rsidR="00073AC8" w:rsidRPr="002F2EFC">
        <w:t>’</w:t>
      </w:r>
      <w:r w:rsidRPr="002F2EFC">
        <w:t>heure</w:t>
      </w:r>
      <w:r w:rsidR="00073AC8" w:rsidRPr="002F2EFC">
        <w:t>,</w:t>
      </w:r>
      <w:r w:rsidRPr="002F2EFC">
        <w:t xml:space="preserve"> exemptés.</w:t>
      </w:r>
    </w:p>
    <w:p w:rsidR="00606B2B" w:rsidRPr="002F2EFC" w:rsidRDefault="00606B2B" w:rsidP="005E4D89">
      <w:pPr>
        <w:pStyle w:val="ANTexte"/>
      </w:pPr>
      <w:r w:rsidRPr="002F2EFC">
        <w:t>● Le règlement n°</w:t>
      </w:r>
      <w:r w:rsidR="00303113">
        <w:t> 1</w:t>
      </w:r>
      <w:r w:rsidRPr="002F2EFC">
        <w:t>071/2009 du 21</w:t>
      </w:r>
      <w:r w:rsidR="00303113">
        <w:t> </w:t>
      </w:r>
      <w:r w:rsidRPr="002F2EFC">
        <w:t xml:space="preserve">octobre 2009 établissant des règles communes sur les </w:t>
      </w:r>
      <w:r w:rsidRPr="002F2EFC">
        <w:rPr>
          <w:b/>
        </w:rPr>
        <w:t>conditions à respecter pour exercer la profession de transporteur</w:t>
      </w:r>
      <w:r w:rsidRPr="002F2EFC">
        <w:t xml:space="preserve"> par route complète les règles juridiques initiales </w:t>
      </w:r>
      <w:r w:rsidRPr="002F2EFC">
        <w:rPr>
          <w:vertAlign w:val="superscript"/>
        </w:rPr>
        <w:t>(</w:t>
      </w:r>
      <w:r w:rsidRPr="002F2EFC">
        <w:rPr>
          <w:rStyle w:val="Appelnotedebasdep"/>
        </w:rPr>
        <w:footnoteReference w:id="16"/>
      </w:r>
      <w:r w:rsidRPr="002F2EFC">
        <w:rPr>
          <w:vertAlign w:val="superscript"/>
        </w:rPr>
        <w:t>)</w:t>
      </w:r>
      <w:r w:rsidRPr="002F2EFC">
        <w:t xml:space="preserve"> (honorabilité</w:t>
      </w:r>
      <w:r w:rsidR="00073AC8" w:rsidRPr="002F2EFC">
        <w:t>,</w:t>
      </w:r>
      <w:r w:rsidRPr="002F2EFC">
        <w:t xml:space="preserve"> capacité financière et professionnelle appropriées) par deux exigences supplémentaires : </w:t>
      </w:r>
      <w:r w:rsidRPr="002F2EFC">
        <w:rPr>
          <w:b/>
        </w:rPr>
        <w:t>l</w:t>
      </w:r>
      <w:r w:rsidR="00073AC8" w:rsidRPr="002F2EFC">
        <w:rPr>
          <w:b/>
        </w:rPr>
        <w:t>’</w:t>
      </w:r>
      <w:r w:rsidRPr="002F2EFC">
        <w:rPr>
          <w:b/>
        </w:rPr>
        <w:t>établissement stable et effectif au sein d</w:t>
      </w:r>
      <w:r w:rsidR="00073AC8" w:rsidRPr="002F2EFC">
        <w:rPr>
          <w:b/>
        </w:rPr>
        <w:t>’</w:t>
      </w:r>
      <w:r w:rsidRPr="002F2EFC">
        <w:rPr>
          <w:b/>
        </w:rPr>
        <w:t>un État membre</w:t>
      </w:r>
      <w:r w:rsidR="005E4D89" w:rsidRPr="002F2EFC">
        <w:rPr>
          <w:b/>
        </w:rPr>
        <w:t xml:space="preserve"> </w:t>
      </w:r>
      <w:r w:rsidR="005159C3" w:rsidRPr="002F2EFC">
        <w:rPr>
          <w:b/>
        </w:rPr>
        <w:t>–</w:t>
      </w:r>
      <w:r w:rsidR="005E4D89" w:rsidRPr="002F2EFC">
        <w:rPr>
          <w:b/>
        </w:rPr>
        <w:t xml:space="preserve"> des réglementations liées à cette condition d</w:t>
      </w:r>
      <w:r w:rsidR="00073AC8" w:rsidRPr="002F2EFC">
        <w:rPr>
          <w:b/>
        </w:rPr>
        <w:t>’</w:t>
      </w:r>
      <w:r w:rsidR="005E4D89" w:rsidRPr="002F2EFC">
        <w:rPr>
          <w:b/>
        </w:rPr>
        <w:t xml:space="preserve">établissement sont prévues dans tous les </w:t>
      </w:r>
      <w:r w:rsidR="005040E9" w:rsidRPr="002F2EFC">
        <w:rPr>
          <w:b/>
        </w:rPr>
        <w:t>États</w:t>
      </w:r>
      <w:r w:rsidR="005E4D89" w:rsidRPr="002F2EFC">
        <w:rPr>
          <w:b/>
        </w:rPr>
        <w:t xml:space="preserve"> membres</w:t>
      </w:r>
      <w:r w:rsidR="00073AC8" w:rsidRPr="002F2EFC">
        <w:rPr>
          <w:b/>
        </w:rPr>
        <w:t>,</w:t>
      </w:r>
      <w:r w:rsidR="005E4D89" w:rsidRPr="002F2EFC">
        <w:rPr>
          <w:b/>
        </w:rPr>
        <w:t xml:space="preserve"> mais avec des niveaux d</w:t>
      </w:r>
      <w:r w:rsidR="00073AC8" w:rsidRPr="002F2EFC">
        <w:rPr>
          <w:b/>
        </w:rPr>
        <w:t>’</w:t>
      </w:r>
      <w:r w:rsidR="005E4D89" w:rsidRPr="002F2EFC">
        <w:rPr>
          <w:b/>
        </w:rPr>
        <w:t>exigence qui varient d</w:t>
      </w:r>
      <w:r w:rsidR="00073AC8" w:rsidRPr="002F2EFC">
        <w:rPr>
          <w:b/>
        </w:rPr>
        <w:t>’</w:t>
      </w:r>
      <w:r w:rsidR="005E4D89" w:rsidRPr="002F2EFC">
        <w:rPr>
          <w:b/>
        </w:rPr>
        <w:t>un pays à l</w:t>
      </w:r>
      <w:r w:rsidR="00073AC8" w:rsidRPr="002F2EFC">
        <w:rPr>
          <w:b/>
        </w:rPr>
        <w:t>’</w:t>
      </w:r>
      <w:r w:rsidR="005E4D89" w:rsidRPr="002F2EFC">
        <w:rPr>
          <w:b/>
        </w:rPr>
        <w:t>autre</w:t>
      </w:r>
      <w:r w:rsidR="005E4D89" w:rsidRPr="002F2EFC">
        <w:t xml:space="preserve"> </w:t>
      </w:r>
      <w:r w:rsidR="005159C3" w:rsidRPr="002F2EFC">
        <w:t>–</w:t>
      </w:r>
      <w:r w:rsidR="005E4D89" w:rsidRPr="002F2EFC">
        <w:t xml:space="preserve"> </w:t>
      </w:r>
      <w:r w:rsidRPr="002F2EFC">
        <w:t xml:space="preserve">et la </w:t>
      </w:r>
      <w:r w:rsidRPr="002F2EFC">
        <w:rPr>
          <w:b/>
        </w:rPr>
        <w:t>détention d</w:t>
      </w:r>
      <w:r w:rsidR="00073AC8" w:rsidRPr="002F2EFC">
        <w:rPr>
          <w:b/>
        </w:rPr>
        <w:t>’</w:t>
      </w:r>
      <w:r w:rsidRPr="002F2EFC">
        <w:rPr>
          <w:b/>
        </w:rPr>
        <w:t>une licence communautaire</w:t>
      </w:r>
      <w:r w:rsidRPr="002F2EFC">
        <w:t xml:space="preserve"> </w:t>
      </w:r>
      <w:r w:rsidR="00175713" w:rsidRPr="002F2EFC">
        <w:t>(</w:t>
      </w:r>
      <w:r w:rsidRPr="002F2EFC">
        <w:t>délivrée par un État membre à tout transporteur de marchandises par route pour compte d</w:t>
      </w:r>
      <w:r w:rsidR="00073AC8" w:rsidRPr="002F2EFC">
        <w:t>’</w:t>
      </w:r>
      <w:r w:rsidRPr="002F2EFC">
        <w:t>autrui traversant son territoire</w:t>
      </w:r>
      <w:r w:rsidR="00073AC8" w:rsidRPr="002F2EFC">
        <w:t>,</w:t>
      </w:r>
      <w:r w:rsidRPr="002F2EFC">
        <w:t xml:space="preserve"> qu</w:t>
      </w:r>
      <w:r w:rsidR="00073AC8" w:rsidRPr="002F2EFC">
        <w:t>’</w:t>
      </w:r>
      <w:r w:rsidRPr="002F2EFC">
        <w:t>il soit établi sur son territoire ou sur celui d</w:t>
      </w:r>
      <w:r w:rsidR="00073AC8" w:rsidRPr="002F2EFC">
        <w:t>’</w:t>
      </w:r>
      <w:r w:rsidRPr="002F2EFC">
        <w:t>un autre État membre</w:t>
      </w:r>
      <w:r w:rsidR="00073AC8" w:rsidRPr="002F2EFC">
        <w:t>,</w:t>
      </w:r>
      <w:r w:rsidR="00175713" w:rsidRPr="002F2EFC">
        <w:t xml:space="preserve"> une copie certifiée conforme doit être conservée à bord de chaque véhicule du transporteur).</w:t>
      </w:r>
    </w:p>
    <w:p w:rsidR="00175713" w:rsidRPr="002F2EFC" w:rsidRDefault="00175713" w:rsidP="00175713">
      <w:pPr>
        <w:pStyle w:val="ANTexte"/>
      </w:pPr>
      <w:r w:rsidRPr="002F2EFC">
        <w:t>● </w:t>
      </w:r>
      <w:r w:rsidR="002223F9" w:rsidRPr="002F2EFC">
        <w:t>L</w:t>
      </w:r>
      <w:r w:rsidRPr="002F2EFC">
        <w:t xml:space="preserve">e </w:t>
      </w:r>
      <w:r w:rsidRPr="002F2EFC">
        <w:rPr>
          <w:b/>
        </w:rPr>
        <w:t>règlement n°</w:t>
      </w:r>
      <w:r w:rsidR="00303113">
        <w:rPr>
          <w:b/>
        </w:rPr>
        <w:t> 5</w:t>
      </w:r>
      <w:r w:rsidRPr="002F2EFC">
        <w:rPr>
          <w:b/>
        </w:rPr>
        <w:t>61/2006 du 15</w:t>
      </w:r>
      <w:r w:rsidR="00303113">
        <w:rPr>
          <w:b/>
        </w:rPr>
        <w:t> </w:t>
      </w:r>
      <w:r w:rsidRPr="002F2EFC">
        <w:rPr>
          <w:b/>
        </w:rPr>
        <w:t>mars 2006</w:t>
      </w:r>
      <w:r w:rsidRPr="002F2EFC">
        <w:t xml:space="preserve"> relatif à l</w:t>
      </w:r>
      <w:r w:rsidR="00073AC8" w:rsidRPr="002F2EFC">
        <w:t>’</w:t>
      </w:r>
      <w:r w:rsidRPr="002F2EFC">
        <w:t>harmonisation de certaines dispositions de la législation sociale dans le domaine des transports par route (</w:t>
      </w:r>
      <w:r w:rsidRPr="002F2EFC">
        <w:rPr>
          <w:b/>
        </w:rPr>
        <w:t>encadrement du temps de conduite et du temps de repos</w:t>
      </w:r>
      <w:r w:rsidRPr="002F2EFC">
        <w:t xml:space="preserve">) et la </w:t>
      </w:r>
      <w:r w:rsidRPr="002F2EFC">
        <w:rPr>
          <w:b/>
        </w:rPr>
        <w:t>directive n°</w:t>
      </w:r>
      <w:r w:rsidR="00303113">
        <w:rPr>
          <w:b/>
        </w:rPr>
        <w:t> 2</w:t>
      </w:r>
      <w:r w:rsidRPr="002F2EFC">
        <w:rPr>
          <w:b/>
        </w:rPr>
        <w:t>002/15 du 11</w:t>
      </w:r>
      <w:r w:rsidR="00303113">
        <w:rPr>
          <w:b/>
        </w:rPr>
        <w:t> </w:t>
      </w:r>
      <w:r w:rsidRPr="002F2EFC">
        <w:rPr>
          <w:b/>
        </w:rPr>
        <w:t>mars 2002</w:t>
      </w:r>
      <w:r w:rsidRPr="002F2EFC">
        <w:t xml:space="preserve"> relative à l</w:t>
      </w:r>
      <w:r w:rsidR="00073AC8" w:rsidRPr="002F2EFC">
        <w:t>’</w:t>
      </w:r>
      <w:r w:rsidRPr="002F2EFC">
        <w:t>aménagement du temps de travail des personnes exécutant des activités mobiles de transport routier (</w:t>
      </w:r>
      <w:r w:rsidRPr="002F2EFC">
        <w:rPr>
          <w:b/>
        </w:rPr>
        <w:t>encadrement de la durée du temps de travail des conducteurs</w:t>
      </w:r>
      <w:r w:rsidRPr="002F2EFC">
        <w:t xml:space="preserve">) </w:t>
      </w:r>
      <w:r w:rsidRPr="002F2EFC">
        <w:rPr>
          <w:b/>
        </w:rPr>
        <w:t>fixent des minima et des maxima</w:t>
      </w:r>
      <w:r w:rsidR="000A268B" w:rsidRPr="002F2EFC">
        <w:rPr>
          <w:b/>
        </w:rPr>
        <w:t xml:space="preserve"> très souples</w:t>
      </w:r>
      <w:r w:rsidR="00073AC8" w:rsidRPr="002F2EFC">
        <w:rPr>
          <w:b/>
        </w:rPr>
        <w:t>,</w:t>
      </w:r>
      <w:r w:rsidR="000A268B" w:rsidRPr="002F2EFC">
        <w:rPr>
          <w:b/>
        </w:rPr>
        <w:t xml:space="preserve"> </w:t>
      </w:r>
      <w:r w:rsidR="000A268B" w:rsidRPr="002F2EFC">
        <w:t>pour ne pas dire laxistes</w:t>
      </w:r>
      <w:r w:rsidR="000A268B" w:rsidRPr="002F2EFC">
        <w:rPr>
          <w:b/>
        </w:rPr>
        <w:t xml:space="preserve"> </w:t>
      </w:r>
      <w:r w:rsidR="002223F9" w:rsidRPr="002F2EFC">
        <w:t>(tout en permettant aux États membres les plus ambitieux socialement d</w:t>
      </w:r>
      <w:r w:rsidR="00073AC8" w:rsidRPr="002F2EFC">
        <w:t>’</w:t>
      </w:r>
      <w:r w:rsidR="002223F9" w:rsidRPr="002F2EFC">
        <w:t>instituer des dispositions plus favorables aux chauffeurs)</w:t>
      </w:r>
      <w:r w:rsidRPr="002F2EFC">
        <w:t xml:space="preserve">. </w:t>
      </w:r>
    </w:p>
    <w:p w:rsidR="00175713" w:rsidRPr="002F2EFC" w:rsidRDefault="00175713" w:rsidP="00175713">
      <w:pPr>
        <w:pStyle w:val="ANTexte"/>
      </w:pPr>
    </w:p>
    <w:p w:rsidR="00175713" w:rsidRPr="002F2EFC" w:rsidRDefault="00175713" w:rsidP="00175713">
      <w:pPr>
        <w:pStyle w:val="EncaTexte"/>
      </w:pPr>
      <w:r w:rsidRPr="002F2EFC">
        <w:rPr>
          <w:bCs/>
        </w:rPr>
        <w:lastRenderedPageBreak/>
        <w:t>Aux termes du</w:t>
      </w:r>
      <w:r w:rsidRPr="002F2EFC">
        <w:rPr>
          <w:b/>
          <w:bCs/>
        </w:rPr>
        <w:t xml:space="preserve"> règlement n°</w:t>
      </w:r>
      <w:r w:rsidR="00303113">
        <w:rPr>
          <w:b/>
          <w:bCs/>
        </w:rPr>
        <w:t> 5</w:t>
      </w:r>
      <w:r w:rsidRPr="002F2EFC">
        <w:rPr>
          <w:b/>
          <w:bCs/>
        </w:rPr>
        <w:t>61/2006 du 15</w:t>
      </w:r>
      <w:r w:rsidR="00303113">
        <w:rPr>
          <w:b/>
          <w:bCs/>
        </w:rPr>
        <w:t> </w:t>
      </w:r>
      <w:r w:rsidRPr="002F2EFC">
        <w:rPr>
          <w:b/>
          <w:bCs/>
        </w:rPr>
        <w:t>mars 2006</w:t>
      </w:r>
      <w:r w:rsidR="00073AC8" w:rsidRPr="002F2EFC">
        <w:rPr>
          <w:b/>
          <w:bCs/>
        </w:rPr>
        <w:t>,</w:t>
      </w:r>
      <w:r w:rsidRPr="002F2EFC">
        <w:rPr>
          <w:b/>
          <w:bCs/>
        </w:rPr>
        <w:t xml:space="preserve"> la durée de conduite journalière ne doit pas dépasser neuf heures.</w:t>
      </w:r>
      <w:r w:rsidRPr="002F2EFC">
        <w:t xml:space="preserve"> Elle peut toutefois être prolongée jusqu</w:t>
      </w:r>
      <w:r w:rsidR="00073AC8" w:rsidRPr="002F2EFC">
        <w:t>’</w:t>
      </w:r>
      <w:r w:rsidRPr="002F2EFC">
        <w:t>à dix heures</w:t>
      </w:r>
      <w:r w:rsidR="00073AC8" w:rsidRPr="002F2EFC">
        <w:t>,</w:t>
      </w:r>
      <w:r w:rsidRPr="002F2EFC">
        <w:t xml:space="preserve"> mais pas plus de deux fois </w:t>
      </w:r>
      <w:r w:rsidR="00ED7F89" w:rsidRPr="002F2EFC">
        <w:t>au</w:t>
      </w:r>
      <w:r w:rsidRPr="002F2EFC">
        <w:t xml:space="preserve"> cours de la semaine</w:t>
      </w:r>
      <w:r w:rsidR="00073AC8" w:rsidRPr="002F2EFC">
        <w:t>,</w:t>
      </w:r>
      <w:r w:rsidRPr="002F2EFC">
        <w:t xml:space="preserve"> soit entre le lundi à zéro heure et le dimanche à minuit. En tout état de cause</w:t>
      </w:r>
      <w:r w:rsidR="00073AC8" w:rsidRPr="002F2EFC">
        <w:t>,</w:t>
      </w:r>
      <w:r w:rsidRPr="002F2EFC">
        <w:t xml:space="preserve"> une pause d</w:t>
      </w:r>
      <w:r w:rsidR="00073AC8" w:rsidRPr="002F2EFC">
        <w:t>’</w:t>
      </w:r>
      <w:r w:rsidRPr="002F2EFC">
        <w:t xml:space="preserve">au moins quarante-cinq minutes est obligatoire après quatre heures et demie de conduite. La durée de conduite ne peut dépasser cinquante-six heures par semaine et quatre-vingt-dix heures durant deux semaines consécutives. </w:t>
      </w:r>
    </w:p>
    <w:p w:rsidR="00175713" w:rsidRPr="002F2EFC" w:rsidRDefault="00175713" w:rsidP="00175713">
      <w:pPr>
        <w:pStyle w:val="EncaTexte"/>
      </w:pPr>
      <w:r w:rsidRPr="002F2EFC">
        <w:t>Le temps de repos est également encadré par ce règlement. Il est fixé à onze heures par jour</w:t>
      </w:r>
      <w:r w:rsidR="00073AC8" w:rsidRPr="002F2EFC">
        <w:t>,</w:t>
      </w:r>
      <w:r w:rsidRPr="002F2EFC">
        <w:t xml:space="preserve"> voire à douze s</w:t>
      </w:r>
      <w:r w:rsidR="00073AC8" w:rsidRPr="002F2EFC">
        <w:t>’</w:t>
      </w:r>
      <w:r w:rsidRPr="002F2EFC">
        <w:t>il est pris de façon fractionnée (trois et neuf heures). Il peut également être réduit à neu</w:t>
      </w:r>
      <w:r w:rsidR="00ED7F89" w:rsidRPr="002F2EFC">
        <w:t>f heures trois fois par semaine</w:t>
      </w:r>
      <w:r w:rsidRPr="002F2EFC">
        <w:t xml:space="preserve">. </w:t>
      </w:r>
      <w:r w:rsidR="00ED7F89" w:rsidRPr="002F2EFC">
        <w:t>Mais</w:t>
      </w:r>
      <w:r w:rsidRPr="002F2EFC">
        <w:t xml:space="preserve"> le temps de repos hebdomadaire doit être d</w:t>
      </w:r>
      <w:r w:rsidR="00073AC8" w:rsidRPr="002F2EFC">
        <w:t>’</w:t>
      </w:r>
      <w:r w:rsidRPr="002F2EFC">
        <w:t xml:space="preserve">au moins quarante-cinq heures toutes les deux semaines. Une certaine flexibilité permet via un système de compensation de ramener ce temps de repos hebdomadaire à vingt-quatre heures. </w:t>
      </w:r>
    </w:p>
    <w:p w:rsidR="00175713" w:rsidRPr="002F2EFC" w:rsidRDefault="00175713" w:rsidP="00175713">
      <w:pPr>
        <w:pStyle w:val="EncaTexte"/>
      </w:pPr>
      <w:r w:rsidRPr="002F2EFC">
        <w:t xml:space="preserve">La </w:t>
      </w:r>
      <w:r w:rsidRPr="002F2EFC">
        <w:rPr>
          <w:b/>
        </w:rPr>
        <w:t>directive n°</w:t>
      </w:r>
      <w:r w:rsidR="00303113">
        <w:rPr>
          <w:b/>
        </w:rPr>
        <w:t> 2</w:t>
      </w:r>
      <w:r w:rsidRPr="002F2EFC">
        <w:rPr>
          <w:b/>
        </w:rPr>
        <w:t>002/15 du 11</w:t>
      </w:r>
      <w:r w:rsidR="00303113">
        <w:rPr>
          <w:b/>
        </w:rPr>
        <w:t> </w:t>
      </w:r>
      <w:r w:rsidRPr="002F2EFC">
        <w:rPr>
          <w:b/>
        </w:rPr>
        <w:t>mars 2002 relative à l</w:t>
      </w:r>
      <w:r w:rsidR="00073AC8" w:rsidRPr="002F2EFC">
        <w:rPr>
          <w:b/>
        </w:rPr>
        <w:t>’</w:t>
      </w:r>
      <w:r w:rsidRPr="002F2EFC">
        <w:rPr>
          <w:b/>
        </w:rPr>
        <w:t>aménagement du temps de travail des personnes exécutant des activités mobiles de transport routier</w:t>
      </w:r>
      <w:r w:rsidRPr="002F2EFC">
        <w:t xml:space="preserve"> limite la durée hebdomadaire du travail des conducteurs à quarante-huit heures. Elle peut toutefois être plus longue</w:t>
      </w:r>
      <w:r w:rsidR="00073AC8" w:rsidRPr="002F2EFC">
        <w:t>,</w:t>
      </w:r>
      <w:r w:rsidRPr="002F2EFC">
        <w:t xml:space="preserve"> dans la limite de soixante heures</w:t>
      </w:r>
      <w:r w:rsidR="00073AC8" w:rsidRPr="002F2EFC">
        <w:t>,</w:t>
      </w:r>
      <w:r w:rsidRPr="002F2EFC">
        <w:t xml:space="preserve"> à condition toutefois que la moyenne de quarante-huit heures hebdomadaires ne soit pas dépassée sur une période de quatre mois consécutifs.</w:t>
      </w:r>
    </w:p>
    <w:p w:rsidR="00175713" w:rsidRPr="002F2EFC" w:rsidRDefault="00175713" w:rsidP="00175713">
      <w:pPr>
        <w:pStyle w:val="EncaTexte"/>
      </w:pPr>
      <w:r w:rsidRPr="002F2EFC">
        <w:t>Deux autres limites sont imposées</w:t>
      </w:r>
      <w:r w:rsidR="00D61EDF">
        <w:t> </w:t>
      </w:r>
      <w:r w:rsidRPr="002F2EFC">
        <w:t>:</w:t>
      </w:r>
    </w:p>
    <w:p w:rsidR="00175713" w:rsidRPr="002F2EFC" w:rsidRDefault="00175713" w:rsidP="00175713">
      <w:pPr>
        <w:pStyle w:val="EncaTexte"/>
      </w:pPr>
      <w:r w:rsidRPr="002F2EFC">
        <w:t>- les chauffeurs ne peuvent travailler plus de six heures consécutives sans pause</w:t>
      </w:r>
      <w:r w:rsidR="00D61EDF">
        <w:t> </w:t>
      </w:r>
      <w:r w:rsidRPr="002F2EFC">
        <w:t>;</w:t>
      </w:r>
    </w:p>
    <w:p w:rsidR="00175713" w:rsidRPr="002F2EFC" w:rsidRDefault="00175713" w:rsidP="00175713">
      <w:pPr>
        <w:pStyle w:val="EncaTexte"/>
      </w:pPr>
      <w:r w:rsidRPr="002F2EFC">
        <w:t>- si un travail de nuit est effectué</w:t>
      </w:r>
      <w:r w:rsidR="00073AC8" w:rsidRPr="002F2EFC">
        <w:t>,</w:t>
      </w:r>
      <w:r w:rsidRPr="002F2EFC">
        <w:t xml:space="preserve"> soit entre zéro et sept heures du matin</w:t>
      </w:r>
      <w:r w:rsidR="00073AC8" w:rsidRPr="002F2EFC">
        <w:t>,</w:t>
      </w:r>
      <w:r w:rsidRPr="002F2EFC">
        <w:t xml:space="preserve"> le temps de travail quotidien ne dépasse pas dix heures pour chaque période de vingt-quatre heures.</w:t>
      </w:r>
    </w:p>
    <w:p w:rsidR="00175713" w:rsidRPr="002F2EFC" w:rsidRDefault="00175713" w:rsidP="00175713">
      <w:pPr>
        <w:pStyle w:val="EncaSource"/>
      </w:pPr>
      <w:r w:rsidRPr="002F2EFC">
        <w:t>Source : rapport d</w:t>
      </w:r>
      <w:r w:rsidR="00073AC8" w:rsidRPr="002F2EFC">
        <w:t>’</w:t>
      </w:r>
      <w:r w:rsidRPr="002F2EFC">
        <w:t>information n°</w:t>
      </w:r>
      <w:r w:rsidR="00303113">
        <w:t> </w:t>
      </w:r>
      <w:r w:rsidRPr="002F2EFC">
        <w:t>450 (2013-2014) «</w:t>
      </w:r>
      <w:r w:rsidR="00303113">
        <w:t> </w:t>
      </w:r>
      <w:r w:rsidRPr="002F2EFC">
        <w:t>Le droit en soute</w:t>
      </w:r>
      <w:r w:rsidR="00D61EDF">
        <w:t> </w:t>
      </w:r>
      <w:r w:rsidRPr="002F2EFC">
        <w:t>: le dumping social dans les transports européens</w:t>
      </w:r>
      <w:r w:rsidR="00D61EDF">
        <w:t> </w:t>
      </w:r>
      <w:r w:rsidRPr="002F2EFC">
        <w:t>» présenté au nom de la commission des affaires européennes par M.</w:t>
      </w:r>
      <w:r w:rsidR="00303113">
        <w:t> </w:t>
      </w:r>
      <w:r w:rsidRPr="002F2EFC">
        <w:t>Éric Bocquet</w:t>
      </w:r>
      <w:r w:rsidR="00073AC8" w:rsidRPr="002F2EFC">
        <w:t>,</w:t>
      </w:r>
      <w:r w:rsidRPr="002F2EFC">
        <w:t xml:space="preserve"> sénateur</w:t>
      </w:r>
      <w:r w:rsidR="00073AC8" w:rsidRPr="002F2EFC">
        <w:t>,</w:t>
      </w:r>
      <w:r w:rsidRPr="002F2EFC">
        <w:t xml:space="preserve"> le 10</w:t>
      </w:r>
      <w:r w:rsidR="00303113">
        <w:t> </w:t>
      </w:r>
      <w:r w:rsidRPr="002F2EFC">
        <w:t>avril 2014</w:t>
      </w:r>
    </w:p>
    <w:p w:rsidR="00ED7F89" w:rsidRPr="002F2EFC" w:rsidRDefault="000A7D5B" w:rsidP="000A7D5B">
      <w:pPr>
        <w:pStyle w:val="ANTexte"/>
      </w:pPr>
      <w:r w:rsidRPr="002F2EFC">
        <w:rPr>
          <w:b/>
        </w:rPr>
        <w:t>Ces dispositions complexes se doublent d</w:t>
      </w:r>
      <w:r w:rsidR="00073AC8" w:rsidRPr="002F2EFC">
        <w:rPr>
          <w:b/>
        </w:rPr>
        <w:t>’</w:t>
      </w:r>
      <w:r w:rsidRPr="002F2EFC">
        <w:rPr>
          <w:b/>
        </w:rPr>
        <w:t>une prise en compte du temps de conduite qui varie d</w:t>
      </w:r>
      <w:r w:rsidR="00073AC8" w:rsidRPr="002F2EFC">
        <w:rPr>
          <w:b/>
        </w:rPr>
        <w:t>’</w:t>
      </w:r>
      <w:r w:rsidRPr="002F2EFC">
        <w:rPr>
          <w:b/>
        </w:rPr>
        <w:t>un pays à l</w:t>
      </w:r>
      <w:r w:rsidR="00073AC8" w:rsidRPr="002F2EFC">
        <w:rPr>
          <w:b/>
        </w:rPr>
        <w:t>’</w:t>
      </w:r>
      <w:r w:rsidRPr="002F2EFC">
        <w:rPr>
          <w:b/>
        </w:rPr>
        <w:t>autre au sein de l</w:t>
      </w:r>
      <w:r w:rsidR="00073AC8" w:rsidRPr="002F2EFC">
        <w:rPr>
          <w:b/>
        </w:rPr>
        <w:t>’</w:t>
      </w:r>
      <w:r w:rsidRPr="002F2EFC">
        <w:rPr>
          <w:b/>
        </w:rPr>
        <w:t>Union européenne</w:t>
      </w:r>
      <w:r w:rsidR="00073AC8" w:rsidRPr="002F2EFC">
        <w:t>,</w:t>
      </w:r>
      <w:r w:rsidRPr="002F2EFC">
        <w:t xml:space="preserve"> certains États s</w:t>
      </w:r>
      <w:r w:rsidR="00073AC8" w:rsidRPr="002F2EFC">
        <w:t>’</w:t>
      </w:r>
      <w:r w:rsidRPr="002F2EFC">
        <w:t>écartant</w:t>
      </w:r>
      <w:r w:rsidR="00073AC8" w:rsidRPr="002F2EFC">
        <w:t>,</w:t>
      </w:r>
      <w:r w:rsidRPr="002F2EFC">
        <w:t xml:space="preserve"> en outre</w:t>
      </w:r>
      <w:r w:rsidR="00073AC8" w:rsidRPr="002F2EFC">
        <w:t>,</w:t>
      </w:r>
      <w:r w:rsidRPr="002F2EFC">
        <w:t xml:space="preserve"> de la notion de temps de travail pour la détermination de la rémunération des conducteurs</w:t>
      </w:r>
      <w:r w:rsidR="00073AC8" w:rsidRPr="002F2EFC">
        <w:t>,</w:t>
      </w:r>
      <w:r w:rsidRPr="002F2EFC">
        <w:t xml:space="preserve"> avec une forfaitisation partielle. </w:t>
      </w:r>
    </w:p>
    <w:p w:rsidR="000A7D5B" w:rsidRPr="002F2EFC" w:rsidRDefault="000A7D5B" w:rsidP="000A7D5B">
      <w:pPr>
        <w:pStyle w:val="ANTexte"/>
      </w:pPr>
      <w:r w:rsidRPr="002F2EFC">
        <w:t>Enfin</w:t>
      </w:r>
      <w:r w:rsidR="00073AC8" w:rsidRPr="002F2EFC">
        <w:t>,</w:t>
      </w:r>
      <w:r w:rsidRPr="002F2EFC">
        <w:t xml:space="preserve"> si le droit communautaire distingue le temps de travail </w:t>
      </w:r>
      <w:r w:rsidRPr="002F2EFC">
        <w:rPr>
          <w:vertAlign w:val="superscript"/>
        </w:rPr>
        <w:t>(</w:t>
      </w:r>
      <w:r w:rsidRPr="002F2EFC">
        <w:rPr>
          <w:rStyle w:val="Appelnotedebasdep"/>
        </w:rPr>
        <w:footnoteReference w:id="17"/>
      </w:r>
      <w:r w:rsidRPr="002F2EFC">
        <w:rPr>
          <w:vertAlign w:val="superscript"/>
        </w:rPr>
        <w:t>)</w:t>
      </w:r>
      <w:r w:rsidRPr="002F2EFC">
        <w:t xml:space="preserve"> du temps de conduite</w:t>
      </w:r>
      <w:r w:rsidR="00073AC8" w:rsidRPr="002F2EFC">
        <w:t>,</w:t>
      </w:r>
      <w:r w:rsidRPr="002F2EFC">
        <w:t xml:space="preserve"> il ne prend cependant pas en compte le temps de disponibilité (soit la période durant laquelle le chauffeur</w:t>
      </w:r>
      <w:r w:rsidR="00073AC8" w:rsidRPr="002F2EFC">
        <w:t>,</w:t>
      </w:r>
      <w:r w:rsidRPr="002F2EFC">
        <w:t xml:space="preserve"> bien que n</w:t>
      </w:r>
      <w:r w:rsidR="00073AC8" w:rsidRPr="002F2EFC">
        <w:t>’</w:t>
      </w:r>
      <w:r w:rsidRPr="002F2EFC">
        <w:t>étant pas à son poste de travail</w:t>
      </w:r>
      <w:r w:rsidR="00073AC8" w:rsidRPr="002F2EFC">
        <w:t>,</w:t>
      </w:r>
      <w:r w:rsidRPr="002F2EFC">
        <w:t xml:space="preserve"> peut répondre à des appels éventuels en vue de reprendre la conduite ou d</w:t>
      </w:r>
      <w:r w:rsidR="00073AC8" w:rsidRPr="002F2EFC">
        <w:t>’</w:t>
      </w:r>
      <w:r w:rsidRPr="002F2EFC">
        <w:t>effectuer des travaux</w:t>
      </w:r>
      <w:r w:rsidR="00ED7F89" w:rsidRPr="002F2EFC">
        <w:t xml:space="preserve"> –</w:t>
      </w:r>
      <w:r w:rsidRPr="002F2EFC">
        <w:t xml:space="preserve"> les périodes d</w:t>
      </w:r>
      <w:r w:rsidR="00073AC8" w:rsidRPr="002F2EFC">
        <w:t>’</w:t>
      </w:r>
      <w:r w:rsidRPr="002F2EFC">
        <w:t>attentes aux frontières ou celles durant lesquelles le camion est immobilisé sur un bateau ou sur un train sont apparentées à ce temps de disponibilité) et ces dispositions imbriquées sont les plus difficiles à appliquer</w:t>
      </w:r>
      <w:r w:rsidR="00073AC8" w:rsidRPr="002F2EFC">
        <w:t>,</w:t>
      </w:r>
      <w:r w:rsidR="00F94FE4" w:rsidRPr="002F2EFC">
        <w:t xml:space="preserve"> en particulier pour les conducteurs indépendants</w:t>
      </w:r>
      <w:r w:rsidR="00073AC8" w:rsidRPr="002F2EFC">
        <w:t>,</w:t>
      </w:r>
      <w:r w:rsidR="00F94FE4" w:rsidRPr="002F2EFC">
        <w:t xml:space="preserve"> dont le temps de travail n</w:t>
      </w:r>
      <w:r w:rsidR="00073AC8" w:rsidRPr="002F2EFC">
        <w:t>’</w:t>
      </w:r>
      <w:r w:rsidR="00F94FE4" w:rsidRPr="002F2EFC">
        <w:t>est pas contrôlable</w:t>
      </w:r>
      <w:r w:rsidR="00ED7F89" w:rsidRPr="002F2EFC">
        <w:t>.</w:t>
      </w:r>
    </w:p>
    <w:p w:rsidR="000A7D5B" w:rsidRPr="002F2EFC" w:rsidRDefault="005E4D89" w:rsidP="00932767">
      <w:pPr>
        <w:pStyle w:val="ANTexte"/>
      </w:pPr>
      <w:r w:rsidRPr="002F2EFC">
        <w:lastRenderedPageBreak/>
        <w:t>● </w:t>
      </w:r>
      <w:r w:rsidR="00BB79AB" w:rsidRPr="002F2EFC">
        <w:t>Compte tenu de la spécificité de l</w:t>
      </w:r>
      <w:r w:rsidR="00073AC8" w:rsidRPr="002F2EFC">
        <w:t>’</w:t>
      </w:r>
      <w:r w:rsidR="00BB79AB" w:rsidRPr="002F2EFC">
        <w:t>activité</w:t>
      </w:r>
      <w:r w:rsidR="00073AC8" w:rsidRPr="002F2EFC">
        <w:t>,</w:t>
      </w:r>
      <w:r w:rsidR="00BB79AB" w:rsidRPr="002F2EFC">
        <w:t xml:space="preserve"> deux </w:t>
      </w:r>
      <w:r w:rsidR="00EB3CE2" w:rsidRPr="002F2EFC">
        <w:t>catégories</w:t>
      </w:r>
      <w:r w:rsidR="00BB79AB" w:rsidRPr="002F2EFC">
        <w:t xml:space="preserve"> ont été identifiées juridiquement : le transport </w:t>
      </w:r>
      <w:r w:rsidR="00932767" w:rsidRPr="002F2EFC">
        <w:t>international</w:t>
      </w:r>
      <w:r w:rsidR="00BB79AB" w:rsidRPr="002F2EFC">
        <w:t> </w:t>
      </w:r>
      <w:r w:rsidR="00BB79AB" w:rsidRPr="002F2EFC">
        <w:rPr>
          <w:vertAlign w:val="superscript"/>
        </w:rPr>
        <w:t>(</w:t>
      </w:r>
      <w:r w:rsidR="00BB79AB" w:rsidRPr="002F2EFC">
        <w:rPr>
          <w:rStyle w:val="Appelnotedebasdep"/>
        </w:rPr>
        <w:footnoteReference w:id="18"/>
      </w:r>
      <w:r w:rsidR="00BB79AB" w:rsidRPr="002F2EFC">
        <w:rPr>
          <w:vertAlign w:val="superscript"/>
        </w:rPr>
        <w:t>)</w:t>
      </w:r>
      <w:r w:rsidR="00BB79AB" w:rsidRPr="002F2EFC">
        <w:t xml:space="preserve"> et le cabotage routier (transport intérieur au sein d</w:t>
      </w:r>
      <w:r w:rsidR="00073AC8" w:rsidRPr="002F2EFC">
        <w:t>’</w:t>
      </w:r>
      <w:r w:rsidR="00BB79AB" w:rsidRPr="002F2EFC">
        <w:t xml:space="preserve">un </w:t>
      </w:r>
      <w:r w:rsidR="005040E9" w:rsidRPr="002F2EFC">
        <w:t>État</w:t>
      </w:r>
      <w:r w:rsidR="00BB79AB" w:rsidRPr="002F2EFC">
        <w:t xml:space="preserve"> B de la part d</w:t>
      </w:r>
      <w:r w:rsidR="00073AC8" w:rsidRPr="002F2EFC">
        <w:t>’</w:t>
      </w:r>
      <w:r w:rsidR="00BB79AB" w:rsidRPr="002F2EFC">
        <w:t xml:space="preserve">une entreprise établie dans un </w:t>
      </w:r>
      <w:r w:rsidR="005040E9" w:rsidRPr="002F2EFC">
        <w:t>État</w:t>
      </w:r>
      <w:r w:rsidR="00BB79AB" w:rsidRPr="002F2EFC">
        <w:t xml:space="preserve"> A)</w:t>
      </w:r>
      <w:r w:rsidR="00073AC8" w:rsidRPr="002F2EFC">
        <w:t>,</w:t>
      </w:r>
      <w:r w:rsidR="00BB79AB" w:rsidRPr="002F2EFC">
        <w:t xml:space="preserve"> </w:t>
      </w:r>
      <w:r w:rsidR="00932767" w:rsidRPr="002F2EFC">
        <w:t>limitées à trois</w:t>
      </w:r>
      <w:r w:rsidR="00EB3CE2" w:rsidRPr="002F2EFC">
        <w:t xml:space="preserve"> opérations dans les sept jours suivant un trajet international vers le pays d</w:t>
      </w:r>
      <w:r w:rsidR="00073AC8" w:rsidRPr="002F2EFC">
        <w:t>’</w:t>
      </w:r>
      <w:r w:rsidR="00EB3CE2" w:rsidRPr="002F2EFC">
        <w:t xml:space="preserve">accueil du cabotage </w:t>
      </w:r>
      <w:r w:rsidR="00932767" w:rsidRPr="002F2EFC">
        <w:rPr>
          <w:vertAlign w:val="superscript"/>
        </w:rPr>
        <w:t>(</w:t>
      </w:r>
      <w:r w:rsidR="00932767" w:rsidRPr="002F2EFC">
        <w:rPr>
          <w:rStyle w:val="Appelnotedebasdep"/>
        </w:rPr>
        <w:footnoteReference w:id="19"/>
      </w:r>
      <w:r w:rsidR="00932767" w:rsidRPr="002F2EFC">
        <w:rPr>
          <w:vertAlign w:val="superscript"/>
        </w:rPr>
        <w:t>)</w:t>
      </w:r>
      <w:r w:rsidR="00073AC8" w:rsidRPr="002F2EFC">
        <w:t>,</w:t>
      </w:r>
      <w:r w:rsidR="00932767" w:rsidRPr="002F2EFC">
        <w:t xml:space="preserve"> afin de préserver le caractère temporaire des prestations de service de transport routier à l</w:t>
      </w:r>
      <w:r w:rsidR="00073AC8" w:rsidRPr="002F2EFC">
        <w:t>’</w:t>
      </w:r>
      <w:r w:rsidR="00932767" w:rsidRPr="002F2EFC">
        <w:t>intérieur d</w:t>
      </w:r>
      <w:r w:rsidR="00073AC8" w:rsidRPr="002F2EFC">
        <w:t>’</w:t>
      </w:r>
      <w:r w:rsidR="00932767" w:rsidRPr="002F2EFC">
        <w:t xml:space="preserve">un autre </w:t>
      </w:r>
      <w:r w:rsidR="005040E9" w:rsidRPr="002F2EFC">
        <w:t>État</w:t>
      </w:r>
      <w:r w:rsidR="00932767" w:rsidRPr="002F2EFC">
        <w:t xml:space="preserve"> membre. </w:t>
      </w:r>
    </w:p>
    <w:p w:rsidR="00C64616" w:rsidRPr="002F2EFC" w:rsidRDefault="00C804A5" w:rsidP="00932767">
      <w:pPr>
        <w:pStyle w:val="ANTexte"/>
      </w:pPr>
      <w:r>
        <w:t>S</w:t>
      </w:r>
      <w:r w:rsidR="00C64616" w:rsidRPr="002F2EFC">
        <w:t>i chaque transport de cabotage est soumis à la législation nationale de l</w:t>
      </w:r>
      <w:r w:rsidR="00073AC8" w:rsidRPr="002F2EFC">
        <w:t>’</w:t>
      </w:r>
      <w:r w:rsidR="00C64616" w:rsidRPr="002F2EFC">
        <w:t>État membre d</w:t>
      </w:r>
      <w:r w:rsidR="00073AC8" w:rsidRPr="002F2EFC">
        <w:t>’</w:t>
      </w:r>
      <w:r w:rsidR="00C64616" w:rsidRPr="002F2EFC">
        <w:t>accueil en ce qui concerne le contrat de transport</w:t>
      </w:r>
      <w:r w:rsidR="00073AC8" w:rsidRPr="002F2EFC">
        <w:t>,</w:t>
      </w:r>
      <w:r w:rsidR="00C64616" w:rsidRPr="002F2EFC">
        <w:t xml:space="preserve"> le poids et la dimension des véhicules</w:t>
      </w:r>
      <w:r w:rsidR="00073AC8" w:rsidRPr="002F2EFC">
        <w:t>,</w:t>
      </w:r>
      <w:r w:rsidR="00C64616" w:rsidRPr="002F2EFC">
        <w:t xml:space="preserve"> les prescriptions spécifiques à certaines catégories de marchandises</w:t>
      </w:r>
      <w:r w:rsidR="00073AC8" w:rsidRPr="002F2EFC">
        <w:t>,</w:t>
      </w:r>
      <w:r w:rsidR="00C64616" w:rsidRPr="002F2EFC">
        <w:t xml:space="preserve"> le contrôle des temps de conduite ou de repos des conducteurs et la taxe sur la valeur ajoutée</w:t>
      </w:r>
      <w:r w:rsidR="00073AC8" w:rsidRPr="002F2EFC">
        <w:t>,</w:t>
      </w:r>
      <w:r w:rsidR="00C64616" w:rsidRPr="002F2EFC">
        <w:t xml:space="preserve"> </w:t>
      </w:r>
      <w:r w:rsidR="00C64616" w:rsidRPr="002F2EFC">
        <w:rPr>
          <w:b/>
          <w:i/>
        </w:rPr>
        <w:t>la rémunération et le temps de travail applicables peuvent être ceux du pays d</w:t>
      </w:r>
      <w:r w:rsidR="00073AC8" w:rsidRPr="002F2EFC">
        <w:rPr>
          <w:b/>
          <w:i/>
        </w:rPr>
        <w:t>’</w:t>
      </w:r>
      <w:r w:rsidR="00C64616" w:rsidRPr="002F2EFC">
        <w:rPr>
          <w:b/>
          <w:i/>
        </w:rPr>
        <w:t>envoi durant toute la phase de cabotage</w:t>
      </w:r>
      <w:r w:rsidR="00073AC8" w:rsidRPr="002F2EFC">
        <w:t>,</w:t>
      </w:r>
      <w:r w:rsidR="00C64616" w:rsidRPr="002F2EFC">
        <w:t xml:space="preserve"> en raison de l</w:t>
      </w:r>
      <w:r w:rsidR="00073AC8" w:rsidRPr="002F2EFC">
        <w:t>’</w:t>
      </w:r>
      <w:r w:rsidR="00C64616" w:rsidRPr="002F2EFC">
        <w:t>absence de référence</w:t>
      </w:r>
      <w:r w:rsidR="00073AC8" w:rsidRPr="002F2EFC">
        <w:t>,</w:t>
      </w:r>
      <w:r w:rsidR="005B5181" w:rsidRPr="002F2EFC">
        <w:t xml:space="preserve"> à l</w:t>
      </w:r>
      <w:r w:rsidR="00073AC8" w:rsidRPr="002F2EFC">
        <w:t>’</w:t>
      </w:r>
      <w:r w:rsidR="005B5181" w:rsidRPr="002F2EFC">
        <w:t>article 9 du règlement</w:t>
      </w:r>
      <w:r w:rsidR="00C64616" w:rsidRPr="002F2EFC">
        <w:t xml:space="preserve"> </w:t>
      </w:r>
      <w:r w:rsidR="005B5181" w:rsidRPr="002F2EFC">
        <w:t>n°</w:t>
      </w:r>
      <w:r w:rsidR="00303113">
        <w:t> 1</w:t>
      </w:r>
      <w:r w:rsidR="005B5181" w:rsidRPr="002F2EFC">
        <w:t>072/2009</w:t>
      </w:r>
      <w:r w:rsidR="00073AC8" w:rsidRPr="002F2EFC">
        <w:t>,</w:t>
      </w:r>
      <w:r w:rsidR="005B5181" w:rsidRPr="002F2EFC">
        <w:t xml:space="preserve"> </w:t>
      </w:r>
      <w:r w:rsidR="00C64616" w:rsidRPr="002F2EFC">
        <w:t>aux dispositions de la directive n°</w:t>
      </w:r>
      <w:r w:rsidR="00303113">
        <w:t> 9</w:t>
      </w:r>
      <w:r w:rsidR="00C64616" w:rsidRPr="002F2EFC">
        <w:t>6/71 sur le détachement de travailleurs</w:t>
      </w:r>
      <w:r w:rsidR="00B461AC" w:rsidRPr="002F2EFC">
        <w:t xml:space="preserve"> et donc à la notion du « noyau dur »</w:t>
      </w:r>
      <w:r w:rsidR="00303113">
        <w:t xml:space="preserve"> </w:t>
      </w:r>
      <w:r w:rsidR="00932767" w:rsidRPr="002F2EFC">
        <w:t>du pays d</w:t>
      </w:r>
      <w:r w:rsidR="00073AC8" w:rsidRPr="002F2EFC">
        <w:t>’</w:t>
      </w:r>
      <w:r w:rsidR="00932767" w:rsidRPr="002F2EFC">
        <w:t xml:space="preserve">accueil pour les </w:t>
      </w:r>
      <w:r w:rsidR="00B461AC" w:rsidRPr="002F2EFC">
        <w:t>règles impératives de protection minimales en droit du travail</w:t>
      </w:r>
      <w:r w:rsidR="00073AC8" w:rsidRPr="002F2EFC">
        <w:t>,</w:t>
      </w:r>
      <w:r w:rsidR="00B461AC" w:rsidRPr="002F2EFC">
        <w:t xml:space="preserve"> limitativement énumérées</w:t>
      </w:r>
      <w:r w:rsidR="00B461AC" w:rsidRPr="002F2EFC">
        <w:rPr>
          <w:vertAlign w:val="superscript"/>
        </w:rPr>
        <w:t xml:space="preserve"> (</w:t>
      </w:r>
      <w:r w:rsidR="00B461AC" w:rsidRPr="002F2EFC">
        <w:rPr>
          <w:rStyle w:val="Appelnotedebasdep"/>
        </w:rPr>
        <w:footnoteReference w:id="20"/>
      </w:r>
      <w:r w:rsidR="00B461AC" w:rsidRPr="002F2EFC">
        <w:rPr>
          <w:vertAlign w:val="superscript"/>
        </w:rPr>
        <w:t>)</w:t>
      </w:r>
      <w:r w:rsidR="002F6CA0" w:rsidRPr="002F2EFC">
        <w:t xml:space="preserve">. </w:t>
      </w:r>
    </w:p>
    <w:p w:rsidR="00932767" w:rsidRPr="002F2EFC" w:rsidRDefault="00932767" w:rsidP="008351CF">
      <w:pPr>
        <w:pStyle w:val="ANTexte"/>
        <w:rPr>
          <w:i/>
        </w:rPr>
      </w:pPr>
      <w:r w:rsidRPr="002F2EFC">
        <w:t>La France avait ainsi</w:t>
      </w:r>
      <w:r w:rsidR="00073AC8" w:rsidRPr="002F2EFC">
        <w:t>,</w:t>
      </w:r>
      <w:r w:rsidRPr="002F2EFC">
        <w:t xml:space="preserve"> jusqu</w:t>
      </w:r>
      <w:r w:rsidR="00073AC8" w:rsidRPr="002F2EFC">
        <w:t>’</w:t>
      </w:r>
      <w:r w:rsidRPr="002F2EFC">
        <w:t>en 2015</w:t>
      </w:r>
      <w:r w:rsidR="00073AC8" w:rsidRPr="002F2EFC">
        <w:t>,</w:t>
      </w:r>
      <w:r w:rsidRPr="002F2EFC">
        <w:t xml:space="preserve"> exclu le cabotage légal du régime du détachement</w:t>
      </w:r>
      <w:r w:rsidR="00073AC8" w:rsidRPr="002F2EFC">
        <w:t>,</w:t>
      </w:r>
      <w:r w:rsidRPr="002F2EFC">
        <w:t xml:space="preserve"> </w:t>
      </w:r>
      <w:r w:rsidR="008351CF" w:rsidRPr="002F2EFC">
        <w:t>et n</w:t>
      </w:r>
      <w:r w:rsidR="00073AC8" w:rsidRPr="002F2EFC">
        <w:t>’</w:t>
      </w:r>
      <w:r w:rsidR="008351CF" w:rsidRPr="002F2EFC">
        <w:t>appliquai</w:t>
      </w:r>
      <w:r w:rsidRPr="002F2EFC">
        <w:t>t le statut du détachement qu</w:t>
      </w:r>
      <w:r w:rsidR="00073AC8" w:rsidRPr="002F2EFC">
        <w:t>’</w:t>
      </w:r>
      <w:r w:rsidRPr="002F2EFC">
        <w:t xml:space="preserve">après huit jours de </w:t>
      </w:r>
      <w:r w:rsidR="008351CF" w:rsidRPr="002F2EFC">
        <w:t>travail sur le territoire national. La loi n°</w:t>
      </w:r>
      <w:r w:rsidR="00303113">
        <w:t> </w:t>
      </w:r>
      <w:r w:rsidR="008351CF" w:rsidRPr="002F2EFC">
        <w:t>2015-990 du 6</w:t>
      </w:r>
      <w:r w:rsidR="00303113">
        <w:t> </w:t>
      </w:r>
      <w:r w:rsidR="008351CF" w:rsidRPr="002F2EFC">
        <w:t>août 2015 pour la croissance</w:t>
      </w:r>
      <w:r w:rsidR="00073AC8" w:rsidRPr="002F2EFC">
        <w:t>,</w:t>
      </w:r>
      <w:r w:rsidR="008351CF" w:rsidRPr="002F2EFC">
        <w:t xml:space="preserve"> l</w:t>
      </w:r>
      <w:r w:rsidR="00073AC8" w:rsidRPr="002F2EFC">
        <w:t>’</w:t>
      </w:r>
      <w:r w:rsidR="008351CF" w:rsidRPr="002F2EFC">
        <w:t>activité et l</w:t>
      </w:r>
      <w:r w:rsidR="00073AC8" w:rsidRPr="002F2EFC">
        <w:t>’</w:t>
      </w:r>
      <w:r w:rsidR="008351CF" w:rsidRPr="002F2EFC">
        <w:t>égalité des chances économiques est revenue sur cette exclusion</w:t>
      </w:r>
      <w:r w:rsidR="00EB3CE2" w:rsidRPr="002F2EFC">
        <w:t>.</w:t>
      </w:r>
    </w:p>
    <w:p w:rsidR="00102EDF" w:rsidRPr="002F2EFC" w:rsidRDefault="00C804A5" w:rsidP="007A0BF0">
      <w:pPr>
        <w:pStyle w:val="ANTexte"/>
      </w:pPr>
      <w:r>
        <w:t>Bien que le</w:t>
      </w:r>
      <w:r w:rsidR="00A95BE3" w:rsidRPr="002F2EFC">
        <w:t xml:space="preserve"> cadre européen fix</w:t>
      </w:r>
      <w:r>
        <w:t>e</w:t>
      </w:r>
      <w:r w:rsidR="00A95BE3" w:rsidRPr="002F2EFC">
        <w:t xml:space="preserve"> des minima et des maxima</w:t>
      </w:r>
      <w:r w:rsidR="00073AC8" w:rsidRPr="002F2EFC">
        <w:t>,</w:t>
      </w:r>
      <w:r w:rsidR="00A95BE3" w:rsidRPr="002F2EFC">
        <w:t xml:space="preserve"> les cadres réglementaires nationaux </w:t>
      </w:r>
      <w:r>
        <w:t xml:space="preserve">sont loin d’être aussi harmonisés que ce </w:t>
      </w:r>
      <w:r w:rsidR="00A95BE3" w:rsidRPr="002F2EFC">
        <w:t>qu</w:t>
      </w:r>
      <w:r w:rsidR="00073AC8" w:rsidRPr="002F2EFC">
        <w:t>’</w:t>
      </w:r>
      <w:r w:rsidR="00A95BE3" w:rsidRPr="002F2EFC">
        <w:t>exigerait un bon fonctionnement d</w:t>
      </w:r>
      <w:r w:rsidR="00073AC8" w:rsidRPr="002F2EFC">
        <w:t>’</w:t>
      </w:r>
      <w:r w:rsidR="00A95BE3" w:rsidRPr="002F2EFC">
        <w:t>un marché unique des tra</w:t>
      </w:r>
      <w:r w:rsidR="00476E5A" w:rsidRPr="002F2EFC">
        <w:t>nsports routiers</w:t>
      </w:r>
      <w:r w:rsidR="00073AC8" w:rsidRPr="002F2EFC">
        <w:t>,</w:t>
      </w:r>
      <w:r w:rsidR="00476E5A" w:rsidRPr="002F2EFC">
        <w:t xml:space="preserve"> d</w:t>
      </w:r>
      <w:r w:rsidR="00073AC8" w:rsidRPr="002F2EFC">
        <w:t>’</w:t>
      </w:r>
      <w:r w:rsidR="00476E5A" w:rsidRPr="002F2EFC">
        <w:t>autant que c</w:t>
      </w:r>
      <w:r w:rsidR="00A95BE3" w:rsidRPr="002F2EFC">
        <w:t>es réglementations nationales</w:t>
      </w:r>
      <w:r>
        <w:t xml:space="preserve"> au degré d’exigence variable</w:t>
      </w:r>
      <w:r w:rsidR="00A95BE3" w:rsidRPr="002F2EFC">
        <w:t xml:space="preserve"> ne s</w:t>
      </w:r>
      <w:r w:rsidR="00073AC8" w:rsidRPr="002F2EFC">
        <w:t>’</w:t>
      </w:r>
      <w:r w:rsidR="00A95BE3" w:rsidRPr="002F2EFC">
        <w:t>appliquent dans toute leur rigueur qu</w:t>
      </w:r>
      <w:r w:rsidR="00073AC8" w:rsidRPr="002F2EFC">
        <w:t>’</w:t>
      </w:r>
      <w:r w:rsidR="00A95BE3" w:rsidRPr="002F2EFC">
        <w:t>aux entreprises établies dans l</w:t>
      </w:r>
      <w:r w:rsidR="00073AC8" w:rsidRPr="002F2EFC">
        <w:t>’</w:t>
      </w:r>
      <w:r w:rsidR="00A95BE3" w:rsidRPr="002F2EFC">
        <w:t>État concerné.</w:t>
      </w:r>
    </w:p>
    <w:p w:rsidR="004749BA" w:rsidRPr="002F2EFC" w:rsidRDefault="00A57BA2" w:rsidP="00D155C4">
      <w:pPr>
        <w:pStyle w:val="AN5Petita"/>
      </w:pPr>
      <w:r w:rsidRPr="002F2EFC">
        <w:lastRenderedPageBreak/>
        <w:t>Les</w:t>
      </w:r>
      <w:r w:rsidR="004E3F94" w:rsidRPr="002F2EFC">
        <w:t xml:space="preserve"> </w:t>
      </w:r>
      <w:r w:rsidR="007657B7" w:rsidRPr="002F2EFC">
        <w:t>pratiques divergentes en matière de contrôle de l</w:t>
      </w:r>
      <w:r w:rsidR="00073AC8" w:rsidRPr="002F2EFC">
        <w:t>’</w:t>
      </w:r>
      <w:r w:rsidR="007657B7" w:rsidRPr="002F2EFC">
        <w:t>application des règles au sein des États membres et entre eux renforcent l</w:t>
      </w:r>
      <w:r w:rsidR="00073AC8" w:rsidRPr="002F2EFC">
        <w:t>’</w:t>
      </w:r>
      <w:r w:rsidR="007657B7" w:rsidRPr="002F2EFC">
        <w:t xml:space="preserve">effet de la disparité des niveaux et </w:t>
      </w:r>
      <w:r w:rsidR="00EB3CE2" w:rsidRPr="002F2EFC">
        <w:t xml:space="preserve">des </w:t>
      </w:r>
      <w:r w:rsidR="007657B7" w:rsidRPr="002F2EFC">
        <w:t>types de sanctions entre les États membres</w:t>
      </w:r>
      <w:r w:rsidR="00073AC8" w:rsidRPr="002F2EFC">
        <w:t>,</w:t>
      </w:r>
      <w:r w:rsidR="007657B7" w:rsidRPr="002F2EFC">
        <w:t xml:space="preserve"> </w:t>
      </w:r>
      <w:r w:rsidR="009C33E9" w:rsidRPr="002F2EFC">
        <w:t>et facilitent le non-respect de la r</w:t>
      </w:r>
      <w:r w:rsidR="00994669">
        <w:t>é</w:t>
      </w:r>
      <w:r w:rsidR="009C33E9" w:rsidRPr="002F2EFC">
        <w:t>glementation sociale par les conducteurs/</w:t>
      </w:r>
      <w:r w:rsidR="00984455" w:rsidRPr="002F2EFC">
        <w:t>opérateurs</w:t>
      </w:r>
      <w:r w:rsidR="00073AC8" w:rsidRPr="002F2EFC">
        <w:t>,</w:t>
      </w:r>
      <w:r w:rsidR="009C33E9" w:rsidRPr="002F2EFC">
        <w:t xml:space="preserve"> d</w:t>
      </w:r>
      <w:r w:rsidR="00073AC8" w:rsidRPr="002F2EFC">
        <w:t>’</w:t>
      </w:r>
      <w:r w:rsidR="009C33E9" w:rsidRPr="002F2EFC">
        <w:t>autant</w:t>
      </w:r>
      <w:r w:rsidR="007657B7" w:rsidRPr="002F2EFC">
        <w:t xml:space="preserve"> que les </w:t>
      </w:r>
      <w:r w:rsidR="004E3F94" w:rsidRPr="002F2EFC">
        <w:t xml:space="preserve">prestataires étrangers échappent plus facilement </w:t>
      </w:r>
      <w:r w:rsidR="001917C3" w:rsidRPr="002F2EFC">
        <w:t xml:space="preserve">encore </w:t>
      </w:r>
      <w:r w:rsidR="004E3F94" w:rsidRPr="002F2EFC">
        <w:t>que leurs concurrents du pays d</w:t>
      </w:r>
      <w:r w:rsidR="00073AC8" w:rsidRPr="002F2EFC">
        <w:t>’</w:t>
      </w:r>
      <w:r w:rsidR="004E3F94" w:rsidRPr="002F2EFC">
        <w:t>accueil au</w:t>
      </w:r>
      <w:r w:rsidR="00A95BE3" w:rsidRPr="002F2EFC">
        <w:t>x</w:t>
      </w:r>
      <w:r w:rsidR="004E3F94" w:rsidRPr="002F2EFC">
        <w:t xml:space="preserve"> contrôle</w:t>
      </w:r>
      <w:r w:rsidR="00A95BE3" w:rsidRPr="002F2EFC">
        <w:t>s</w:t>
      </w:r>
      <w:r w:rsidR="004E3F94" w:rsidRPr="002F2EFC">
        <w:t>.</w:t>
      </w:r>
    </w:p>
    <w:p w:rsidR="00C04AFA" w:rsidRPr="002F2EFC" w:rsidRDefault="00E1091D" w:rsidP="00E1091D">
      <w:pPr>
        <w:pStyle w:val="ANTexte"/>
      </w:pPr>
      <w:r w:rsidRPr="002F2EFC">
        <w:t xml:space="preserve">Comme le souligne justement la note </w:t>
      </w:r>
      <w:r w:rsidR="00EB3CE2" w:rsidRPr="002F2EFC">
        <w:t xml:space="preserve">précitée </w:t>
      </w:r>
      <w:r w:rsidRPr="002F2EFC">
        <w:t>de la Fondation Terra Nova</w:t>
      </w:r>
      <w:r w:rsidR="00073AC8" w:rsidRPr="002F2EFC">
        <w:t>,</w:t>
      </w:r>
      <w:r w:rsidRPr="002F2EFC">
        <w:t xml:space="preserve"> « </w:t>
      </w:r>
      <w:r w:rsidRPr="002F2EFC">
        <w:rPr>
          <w:i/>
        </w:rPr>
        <w:t>dans les transports routiers</w:t>
      </w:r>
      <w:r w:rsidR="00073AC8" w:rsidRPr="002F2EFC">
        <w:rPr>
          <w:i/>
        </w:rPr>
        <w:t>,</w:t>
      </w:r>
      <w:r w:rsidRPr="002F2EFC">
        <w:rPr>
          <w:i/>
        </w:rPr>
        <w:t xml:space="preserve"> l</w:t>
      </w:r>
      <w:r w:rsidR="00073AC8" w:rsidRPr="002F2EFC">
        <w:rPr>
          <w:i/>
        </w:rPr>
        <w:t>’</w:t>
      </w:r>
      <w:r w:rsidRPr="002F2EFC">
        <w:rPr>
          <w:i/>
        </w:rPr>
        <w:t>application effective des règles du noyau dur relève de la pure fiction. Comment les contrôler pour un chauffeur qui n</w:t>
      </w:r>
      <w:r w:rsidR="00073AC8" w:rsidRPr="002F2EFC">
        <w:rPr>
          <w:i/>
        </w:rPr>
        <w:t>’</w:t>
      </w:r>
      <w:r w:rsidRPr="002F2EFC">
        <w:rPr>
          <w:i/>
        </w:rPr>
        <w:t>est pas rattaché à un établissement en France</w:t>
      </w:r>
      <w:r w:rsidR="00303113">
        <w:rPr>
          <w:i/>
        </w:rPr>
        <w:t> </w:t>
      </w:r>
      <w:r w:rsidRPr="002F2EFC">
        <w:rPr>
          <w:i/>
        </w:rPr>
        <w:t>? Il n</w:t>
      </w:r>
      <w:r w:rsidR="00073AC8" w:rsidRPr="002F2EFC">
        <w:rPr>
          <w:i/>
        </w:rPr>
        <w:t>’</w:t>
      </w:r>
      <w:r w:rsidRPr="002F2EFC">
        <w:rPr>
          <w:i/>
        </w:rPr>
        <w:t>y a pas d</w:t>
      </w:r>
      <w:r w:rsidR="00073AC8" w:rsidRPr="002F2EFC">
        <w:rPr>
          <w:i/>
        </w:rPr>
        <w:t>’</w:t>
      </w:r>
      <w:r w:rsidRPr="002F2EFC">
        <w:rPr>
          <w:i/>
        </w:rPr>
        <w:t>interlocuteur pour produire les éléments qui pour la plupart restent dans le pays d</w:t>
      </w:r>
      <w:r w:rsidR="00073AC8" w:rsidRPr="002F2EFC">
        <w:rPr>
          <w:i/>
        </w:rPr>
        <w:t>’</w:t>
      </w:r>
      <w:r w:rsidRPr="002F2EFC">
        <w:rPr>
          <w:i/>
        </w:rPr>
        <w:t>envoi. Le contrôle est rendu encore plus compliqué par le fait que le chauffeur ne reste pas sur le territoire pendant toute une période de paie. Le contrôle est par ailleurs aléatoire lorsqu</w:t>
      </w:r>
      <w:r w:rsidR="00073AC8" w:rsidRPr="002F2EFC">
        <w:rPr>
          <w:i/>
        </w:rPr>
        <w:t>’</w:t>
      </w:r>
      <w:r w:rsidRPr="002F2EFC">
        <w:rPr>
          <w:i/>
        </w:rPr>
        <w:t>il concerne un véhicule sur la route</w:t>
      </w:r>
      <w:r w:rsidR="00D61EDF">
        <w:rPr>
          <w:i/>
        </w:rPr>
        <w:t> </w:t>
      </w:r>
      <w:r w:rsidRPr="002F2EFC">
        <w:rPr>
          <w:i/>
        </w:rPr>
        <w:t>: le ciblage est donc très difficile. La langue constitue également un obstacle</w:t>
      </w:r>
      <w:r w:rsidRPr="002F2EFC">
        <w:t> »</w:t>
      </w:r>
      <w:r w:rsidR="00F101D8" w:rsidRPr="002F2EFC">
        <w:t>.</w:t>
      </w:r>
    </w:p>
    <w:p w:rsidR="00BD5879" w:rsidRPr="002F2EFC" w:rsidRDefault="00EB3CE2" w:rsidP="00F101D8">
      <w:pPr>
        <w:pStyle w:val="ANTexte"/>
      </w:pPr>
      <w:r w:rsidRPr="002F2EFC">
        <w:t>De surcroî</w:t>
      </w:r>
      <w:r w:rsidR="00F101D8" w:rsidRPr="002F2EFC">
        <w:t>t</w:t>
      </w:r>
      <w:r w:rsidR="00073AC8" w:rsidRPr="002F2EFC">
        <w:t>,</w:t>
      </w:r>
      <w:r w:rsidR="00F101D8" w:rsidRPr="002F2EFC">
        <w:t xml:space="preserve"> la Cour de Justice de l</w:t>
      </w:r>
      <w:r w:rsidR="00073AC8" w:rsidRPr="002F2EFC">
        <w:t>’</w:t>
      </w:r>
      <w:r w:rsidR="00F101D8" w:rsidRPr="002F2EFC">
        <w:t>Union européenne a estimé que</w:t>
      </w:r>
      <w:r w:rsidR="00BD339E">
        <w:t>,</w:t>
      </w:r>
      <w:r w:rsidR="00F101D8" w:rsidRPr="002F2EFC">
        <w:t xml:space="preserve"> compte tenu d</w:t>
      </w:r>
      <w:r w:rsidR="00073AC8" w:rsidRPr="002F2EFC">
        <w:t>’</w:t>
      </w:r>
      <w:r w:rsidR="00F101D8" w:rsidRPr="002F2EFC">
        <w:t>une équivalence entre les documents obligatoires</w:t>
      </w:r>
      <w:r w:rsidR="00073AC8" w:rsidRPr="002F2EFC">
        <w:t>,</w:t>
      </w:r>
      <w:r w:rsidR="00F101D8" w:rsidRPr="002F2EFC">
        <w:t xml:space="preserve"> il n</w:t>
      </w:r>
      <w:r w:rsidR="00073AC8" w:rsidRPr="002F2EFC">
        <w:t>’</w:t>
      </w:r>
      <w:r w:rsidR="00F101D8" w:rsidRPr="002F2EFC">
        <w:t xml:space="preserve">était pas possible à un </w:t>
      </w:r>
      <w:r w:rsidR="00406FCF" w:rsidRPr="002F2EFC">
        <w:t>État</w:t>
      </w:r>
      <w:r w:rsidR="00F101D8" w:rsidRPr="002F2EFC">
        <w:t xml:space="preserve"> membre de demander d</w:t>
      </w:r>
      <w:r w:rsidR="00073AC8" w:rsidRPr="002F2EFC">
        <w:t>’</w:t>
      </w:r>
      <w:r w:rsidR="00F101D8" w:rsidRPr="002F2EFC">
        <w:t>autres documents que ceux formellement prévus pour le détachement.</w:t>
      </w:r>
    </w:p>
    <w:p w:rsidR="00BD5879" w:rsidRPr="002F2EFC" w:rsidRDefault="00F101D8" w:rsidP="003D02E6">
      <w:pPr>
        <w:pStyle w:val="ANTexte"/>
      </w:pPr>
      <w:r w:rsidRPr="002F2EFC">
        <w:t>En fondant son argument sur l</w:t>
      </w:r>
      <w:r w:rsidR="00073AC8" w:rsidRPr="002F2EFC">
        <w:t>’</w:t>
      </w:r>
      <w:r w:rsidRPr="002F2EFC">
        <w:t>équivalence des mesures de contrôle et de la coopération entre administrations</w:t>
      </w:r>
      <w:r w:rsidR="00073AC8" w:rsidRPr="002F2EFC">
        <w:t>,</w:t>
      </w:r>
      <w:r w:rsidRPr="002F2EFC">
        <w:t xml:space="preserve"> la CJUE a </w:t>
      </w:r>
      <w:r w:rsidR="0055546F" w:rsidRPr="002F2EFC">
        <w:t>à mon sens</w:t>
      </w:r>
      <w:r w:rsidRPr="002F2EFC">
        <w:t xml:space="preserve"> fait une erreur d</w:t>
      </w:r>
      <w:r w:rsidR="00073AC8" w:rsidRPr="002F2EFC">
        <w:t>’</w:t>
      </w:r>
      <w:r w:rsidRPr="002F2EFC">
        <w:t xml:space="preserve">appréciation : la coopération entre les organismes chargés des contacts intracommunautaires établis dans les pays membres </w:t>
      </w:r>
      <w:r w:rsidR="003D02E6" w:rsidRPr="002F2EFC">
        <w:t>est inefficace</w:t>
      </w:r>
      <w:r w:rsidR="00073AC8" w:rsidRPr="002F2EFC">
        <w:t>,</w:t>
      </w:r>
      <w:r w:rsidR="003D02E6" w:rsidRPr="002F2EFC">
        <w:t xml:space="preserve"> la participation de certains </w:t>
      </w:r>
      <w:r w:rsidR="00406FCF" w:rsidRPr="002F2EFC">
        <w:t>États</w:t>
      </w:r>
      <w:r w:rsidR="003D02E6" w:rsidRPr="002F2EFC">
        <w:t xml:space="preserve"> membres aux activités des organisations en réseau chargées du contrôle de l</w:t>
      </w:r>
      <w:r w:rsidR="00073AC8" w:rsidRPr="002F2EFC">
        <w:t>’</w:t>
      </w:r>
      <w:r w:rsidR="003D02E6" w:rsidRPr="002F2EFC">
        <w:t>application (</w:t>
      </w:r>
      <w:r w:rsidR="0055546F" w:rsidRPr="002F2EFC">
        <w:t>comme</w:t>
      </w:r>
      <w:r w:rsidR="003D02E6" w:rsidRPr="002F2EFC">
        <w:t xml:space="preserve"> </w:t>
      </w:r>
      <w:proofErr w:type="spellStart"/>
      <w:r w:rsidR="003D02E6" w:rsidRPr="002F2EFC">
        <w:t>EuroControleRoute</w:t>
      </w:r>
      <w:proofErr w:type="spellEnd"/>
      <w:r w:rsidR="003D02E6" w:rsidRPr="002F2EFC">
        <w:t xml:space="preserve"> </w:t>
      </w:r>
      <w:r w:rsidR="0055546F" w:rsidRPr="002F2EFC">
        <w:t>-ECR</w:t>
      </w:r>
      <w:r w:rsidR="00073AC8" w:rsidRPr="002F2EFC">
        <w:t>,</w:t>
      </w:r>
      <w:r w:rsidR="003D02E6" w:rsidRPr="002F2EFC">
        <w:t xml:space="preserve"> </w:t>
      </w:r>
      <w:proofErr w:type="spellStart"/>
      <w:r w:rsidR="003D02E6" w:rsidRPr="002F2EFC">
        <w:t>Confederation</w:t>
      </w:r>
      <w:proofErr w:type="spellEnd"/>
      <w:r w:rsidR="003D02E6" w:rsidRPr="002F2EFC">
        <w:t xml:space="preserve"> of Organisations in Road Transport </w:t>
      </w:r>
      <w:proofErr w:type="spellStart"/>
      <w:r w:rsidR="003D02E6" w:rsidRPr="002F2EFC">
        <w:t>Enforcement</w:t>
      </w:r>
      <w:proofErr w:type="spellEnd"/>
      <w:r w:rsidR="003D02E6" w:rsidRPr="002F2EFC">
        <w:t xml:space="preserve"> </w:t>
      </w:r>
      <w:r w:rsidR="0055546F" w:rsidRPr="002F2EFC">
        <w:t>– CORTE</w:t>
      </w:r>
      <w:r w:rsidR="00073AC8" w:rsidRPr="002F2EFC">
        <w:t>,</w:t>
      </w:r>
      <w:r w:rsidR="003D02E6" w:rsidRPr="002F2EFC">
        <w:t xml:space="preserve"> </w:t>
      </w:r>
      <w:proofErr w:type="spellStart"/>
      <w:r w:rsidR="003D02E6" w:rsidRPr="002F2EFC">
        <w:t>European</w:t>
      </w:r>
      <w:proofErr w:type="spellEnd"/>
      <w:r w:rsidR="003D02E6" w:rsidRPr="002F2EFC">
        <w:t xml:space="preserve"> Traffic Police Network - TISPOL) n</w:t>
      </w:r>
      <w:r w:rsidR="00073AC8" w:rsidRPr="002F2EFC">
        <w:t>’</w:t>
      </w:r>
      <w:r w:rsidR="003D02E6" w:rsidRPr="002F2EFC">
        <w:t>est pas satisfaisante</w:t>
      </w:r>
      <w:r w:rsidR="00073AC8" w:rsidRPr="002F2EFC">
        <w:t>,</w:t>
      </w:r>
      <w:r w:rsidR="003D02E6" w:rsidRPr="002F2EFC">
        <w:t xml:space="preserve"> et </w:t>
      </w:r>
      <w:r w:rsidR="003D02E6" w:rsidRPr="002F2EFC">
        <w:rPr>
          <w:i/>
        </w:rPr>
        <w:t>in fine</w:t>
      </w:r>
      <w:r w:rsidR="00073AC8" w:rsidRPr="002F2EFC">
        <w:t>,</w:t>
      </w:r>
      <w:r w:rsidR="003D02E6" w:rsidRPr="002F2EFC">
        <w:t xml:space="preserve"> </w:t>
      </w:r>
      <w:r w:rsidRPr="002F2EFC">
        <w:t>les systèmes nationaux de sanctions ne disposent pas des même</w:t>
      </w:r>
      <w:r w:rsidR="00303113">
        <w:t>s</w:t>
      </w:r>
      <w:r w:rsidRPr="002F2EFC">
        <w:t xml:space="preserve"> niveaux et des mêmes types de sanctions pour les infractions</w:t>
      </w:r>
      <w:r w:rsidR="003D02E6" w:rsidRPr="002F2EFC">
        <w:t>.</w:t>
      </w:r>
    </w:p>
    <w:p w:rsidR="00A1703F" w:rsidRPr="002F2EFC" w:rsidRDefault="00D87A1B" w:rsidP="00D155C4">
      <w:pPr>
        <w:pStyle w:val="AN5Petita"/>
      </w:pPr>
      <w:r w:rsidRPr="002F2EFC">
        <w:t>Un cadre juridique dépassé par les disparités économiques et sociales européennes et dévoyé de son objectif initial</w:t>
      </w:r>
    </w:p>
    <w:p w:rsidR="005C3DA7" w:rsidRDefault="005761B8" w:rsidP="005761B8">
      <w:pPr>
        <w:pStyle w:val="ANTexte"/>
        <w:rPr>
          <w:b/>
        </w:rPr>
      </w:pPr>
      <w:r w:rsidRPr="002F2EFC">
        <w:t>● </w:t>
      </w:r>
      <w:r w:rsidR="00F152C0" w:rsidRPr="002F2EFC">
        <w:t>Dans une Union européenne élargie depuis 2004 aux pays de l</w:t>
      </w:r>
      <w:r w:rsidR="00073AC8" w:rsidRPr="002F2EFC">
        <w:t>’</w:t>
      </w:r>
      <w:r w:rsidR="00F152C0" w:rsidRPr="002F2EFC">
        <w:t>Europe centrale et orientale (PECO) dont les standards économiques et sociaux restent encore très inférieurs à ceux de l</w:t>
      </w:r>
      <w:r w:rsidR="00073AC8" w:rsidRPr="002F2EFC">
        <w:t>’</w:t>
      </w:r>
      <w:r w:rsidR="0055546F" w:rsidRPr="002F2EFC">
        <w:t xml:space="preserve">ancienne </w:t>
      </w:r>
      <w:r w:rsidR="00F152C0" w:rsidRPr="002F2EFC">
        <w:t>Union à Quinze</w:t>
      </w:r>
      <w:r w:rsidR="00073AC8" w:rsidRPr="002F2EFC">
        <w:t>,</w:t>
      </w:r>
      <w:r w:rsidR="00F152C0" w:rsidRPr="002F2EFC">
        <w:t xml:space="preserve"> et alors que les effets de la crise économique de 2008 continuent à se faire sentir</w:t>
      </w:r>
      <w:r w:rsidR="00073AC8" w:rsidRPr="002F2EFC">
        <w:t>,</w:t>
      </w:r>
      <w:r w:rsidR="00F152C0" w:rsidRPr="002F2EFC">
        <w:t xml:space="preserve"> </w:t>
      </w:r>
      <w:r w:rsidR="00F152C0" w:rsidRPr="002F2EFC">
        <w:rPr>
          <w:b/>
        </w:rPr>
        <w:t>ces deux phénomènes se conjuguent pour déséquilibrer grandement le secteur des transports routiers de marchandises</w:t>
      </w:r>
      <w:r w:rsidR="005C3DA7">
        <w:rPr>
          <w:b/>
        </w:rPr>
        <w:t>.</w:t>
      </w:r>
    </w:p>
    <w:p w:rsidR="00D63BAE" w:rsidRPr="00035841" w:rsidRDefault="005C3DA7" w:rsidP="005761B8">
      <w:pPr>
        <w:pStyle w:val="ANTexte"/>
      </w:pPr>
      <w:r>
        <w:t>S</w:t>
      </w:r>
      <w:r w:rsidR="00F152C0" w:rsidRPr="002F2EFC">
        <w:t xml:space="preserve">i dans son rapport au Parlement </w:t>
      </w:r>
      <w:r w:rsidR="0055546F" w:rsidRPr="002F2EFC">
        <w:t>e</w:t>
      </w:r>
      <w:r w:rsidR="00F152C0" w:rsidRPr="002F2EFC">
        <w:t>uropéen et au Conseil sur l</w:t>
      </w:r>
      <w:r w:rsidR="00073AC8" w:rsidRPr="002F2EFC">
        <w:t>’</w:t>
      </w:r>
      <w:r w:rsidR="00F152C0" w:rsidRPr="002F2EFC">
        <w:t>état du marché du transport routier dans l</w:t>
      </w:r>
      <w:r w:rsidR="00073AC8" w:rsidRPr="002F2EFC">
        <w:t>’</w:t>
      </w:r>
      <w:r w:rsidR="00F152C0" w:rsidRPr="002F2EFC">
        <w:t>Union européenne</w:t>
      </w:r>
      <w:r w:rsidR="00073AC8" w:rsidRPr="002F2EFC">
        <w:t>,</w:t>
      </w:r>
      <w:r w:rsidR="00F152C0" w:rsidRPr="002F2EFC">
        <w:t xml:space="preserve"> publié le 14</w:t>
      </w:r>
      <w:r w:rsidR="00303113">
        <w:t> </w:t>
      </w:r>
      <w:r w:rsidR="00F152C0" w:rsidRPr="002F2EFC">
        <w:t>avril 2014</w:t>
      </w:r>
      <w:r w:rsidR="00073AC8" w:rsidRPr="002F2EFC">
        <w:t>,</w:t>
      </w:r>
      <w:r w:rsidR="00F152C0" w:rsidRPr="002F2EFC">
        <w:t xml:space="preserve"> la Commission </w:t>
      </w:r>
      <w:r w:rsidR="0055546F" w:rsidRPr="002F2EFC">
        <w:t xml:space="preserve">européenne </w:t>
      </w:r>
      <w:r w:rsidR="00F152C0" w:rsidRPr="002F2EFC">
        <w:t>relève que «</w:t>
      </w:r>
      <w:r w:rsidR="00D61EDF">
        <w:t> </w:t>
      </w:r>
      <w:r w:rsidR="00F152C0" w:rsidRPr="002F2EFC">
        <w:rPr>
          <w:i/>
        </w:rPr>
        <w:t xml:space="preserve">les transports nationaux effectués par des </w:t>
      </w:r>
      <w:r w:rsidR="00F152C0" w:rsidRPr="002F2EFC">
        <w:rPr>
          <w:i/>
        </w:rPr>
        <w:lastRenderedPageBreak/>
        <w:t>véhicules immatriculés dans un autre État membre (cabotage) représentent à peine un peu plus de 1</w:t>
      </w:r>
      <w:r w:rsidR="00303113">
        <w:rPr>
          <w:i/>
        </w:rPr>
        <w:t> </w:t>
      </w:r>
      <w:r w:rsidR="00F152C0" w:rsidRPr="002F2EFC">
        <w:rPr>
          <w:i/>
        </w:rPr>
        <w:t>% de l</w:t>
      </w:r>
      <w:r w:rsidR="00073AC8" w:rsidRPr="002F2EFC">
        <w:rPr>
          <w:i/>
        </w:rPr>
        <w:t>’</w:t>
      </w:r>
      <w:r w:rsidR="00F152C0" w:rsidRPr="002F2EFC">
        <w:rPr>
          <w:i/>
        </w:rPr>
        <w:t>ensemble des activités de transport</w:t>
      </w:r>
      <w:r w:rsidR="00F152C0" w:rsidRPr="002F2EFC">
        <w:t> »</w:t>
      </w:r>
      <w:r w:rsidR="00073AC8" w:rsidRPr="002F2EFC">
        <w:t>,</w:t>
      </w:r>
      <w:r w:rsidR="00F152C0" w:rsidRPr="002F2EFC">
        <w:t xml:space="preserve"> </w:t>
      </w:r>
      <w:r w:rsidR="00D63BAE" w:rsidRPr="00035841">
        <w:t>il convient de prendre en compte :</w:t>
      </w:r>
    </w:p>
    <w:p w:rsidR="003862FD" w:rsidRPr="00035841" w:rsidRDefault="00D63BAE" w:rsidP="00D63BAE">
      <w:pPr>
        <w:pStyle w:val="ANTexte"/>
        <w:numPr>
          <w:ilvl w:val="0"/>
          <w:numId w:val="8"/>
        </w:numPr>
      </w:pPr>
      <w:r w:rsidRPr="00035841">
        <w:t xml:space="preserve">l’impact selon les pays : </w:t>
      </w:r>
      <w:r w:rsidR="00EB6A1D" w:rsidRPr="00035841">
        <w:t>ces échanges</w:t>
      </w:r>
      <w:r w:rsidR="0055546F" w:rsidRPr="00035841">
        <w:t xml:space="preserve"> se concentrent</w:t>
      </w:r>
      <w:r w:rsidR="00F152C0" w:rsidRPr="00035841">
        <w:t xml:space="preserve"> à 68</w:t>
      </w:r>
      <w:r w:rsidRPr="00035841">
        <w:t> </w:t>
      </w:r>
      <w:r w:rsidR="00EB6A1D" w:rsidRPr="00035841">
        <w:t>% sur deux pays,</w:t>
      </w:r>
      <w:r w:rsidR="00F152C0" w:rsidRPr="00035841">
        <w:t xml:space="preserve"> l</w:t>
      </w:r>
      <w:r w:rsidR="00073AC8" w:rsidRPr="00035841">
        <w:t>’</w:t>
      </w:r>
      <w:r w:rsidR="00F152C0" w:rsidRPr="00035841">
        <w:t xml:space="preserve">Allemagne et la </w:t>
      </w:r>
      <w:r w:rsidR="0055546F" w:rsidRPr="00035841">
        <w:t>France</w:t>
      </w:r>
      <w:r w:rsidR="00073AC8" w:rsidRPr="00035841">
        <w:t>,</w:t>
      </w:r>
      <w:r w:rsidR="00F152C0" w:rsidRPr="00035841">
        <w:t xml:space="preserve"> qui cumulent à la fois les plus grands volumes de marchandises transportées</w:t>
      </w:r>
      <w:r w:rsidR="00073AC8" w:rsidRPr="00035841">
        <w:t>,</w:t>
      </w:r>
      <w:r w:rsidR="00F152C0" w:rsidRPr="00035841">
        <w:t xml:space="preserve"> une situation de carrefour géographique et des exigences sociales les plus élevées</w:t>
      </w:r>
      <w:r w:rsidRPr="00035841">
        <w:t> ;</w:t>
      </w:r>
    </w:p>
    <w:p w:rsidR="005C3DA7" w:rsidRPr="00035841" w:rsidRDefault="00D63BAE" w:rsidP="00D63BAE">
      <w:pPr>
        <w:pStyle w:val="ANTexte"/>
        <w:numPr>
          <w:ilvl w:val="0"/>
          <w:numId w:val="8"/>
        </w:numPr>
      </w:pPr>
      <w:r w:rsidRPr="00035841">
        <w:t>leur évolution : ainsi, e</w:t>
      </w:r>
      <w:r w:rsidR="00D23C53" w:rsidRPr="00035841">
        <w:t xml:space="preserve">n 2014, les pavillons des </w:t>
      </w:r>
      <w:r w:rsidRPr="00035841">
        <w:t xml:space="preserve">nouveaux </w:t>
      </w:r>
      <w:r w:rsidR="00886867" w:rsidRPr="00035841">
        <w:t>États</w:t>
      </w:r>
      <w:r w:rsidRPr="00035841">
        <w:t xml:space="preserve"> membres</w:t>
      </w:r>
      <w:r w:rsidR="00D23C53" w:rsidRPr="00035841">
        <w:t xml:space="preserve"> ont </w:t>
      </w:r>
      <w:r w:rsidR="00EB6A1D" w:rsidRPr="00035841">
        <w:t>connu</w:t>
      </w:r>
      <w:r w:rsidR="00D23C53" w:rsidRPr="00035841">
        <w:t xml:space="preserve"> un taux de croissance de 21</w:t>
      </w:r>
      <w:r w:rsidR="00303113" w:rsidRPr="00035841">
        <w:t> </w:t>
      </w:r>
      <w:r w:rsidR="00D23C53" w:rsidRPr="00035841">
        <w:t>% pour cette activité, contre 3</w:t>
      </w:r>
      <w:r w:rsidR="00303113" w:rsidRPr="00035841">
        <w:t> </w:t>
      </w:r>
      <w:r w:rsidR="00D23C53" w:rsidRPr="00035841">
        <w:t xml:space="preserve">% pour les pavillons de </w:t>
      </w:r>
      <w:r w:rsidRPr="00035841">
        <w:t>des pays de l’ancienne Union à Quinze</w:t>
      </w:r>
      <w:r w:rsidR="00D23C53" w:rsidRPr="00035841">
        <w:t xml:space="preserve">. </w:t>
      </w:r>
      <w:r w:rsidRPr="00035841">
        <w:t>Tandis que l</w:t>
      </w:r>
      <w:r w:rsidR="00D23C53" w:rsidRPr="00035841">
        <w:t>e cabotage progresse fortement pour les pavillons bulgare</w:t>
      </w:r>
      <w:r w:rsidR="00303113" w:rsidRPr="00035841">
        <w:t>s</w:t>
      </w:r>
      <w:r w:rsidR="00D23C53" w:rsidRPr="00035841">
        <w:t>, portugais, roumain et slovaque</w:t>
      </w:r>
      <w:r w:rsidRPr="00035841">
        <w:t>, l</w:t>
      </w:r>
      <w:r w:rsidR="00D23C53" w:rsidRPr="00035841">
        <w:t xml:space="preserve">a France </w:t>
      </w:r>
      <w:r w:rsidR="00EB6A1D" w:rsidRPr="00035841">
        <w:t>n’occupe plus que</w:t>
      </w:r>
      <w:r w:rsidR="00D23C53" w:rsidRPr="00035841">
        <w:t xml:space="preserve"> la 20</w:t>
      </w:r>
      <w:r w:rsidR="00303113" w:rsidRPr="00035841">
        <w:rPr>
          <w:vertAlign w:val="superscript"/>
        </w:rPr>
        <w:t>ème</w:t>
      </w:r>
      <w:r w:rsidR="00303113" w:rsidRPr="00035841">
        <w:t> </w:t>
      </w:r>
      <w:r w:rsidR="00D23C53" w:rsidRPr="00035841">
        <w:t>place du classement européen établi par le Comité National Routier en décembre</w:t>
      </w:r>
      <w:r w:rsidR="00994669">
        <w:t> </w:t>
      </w:r>
      <w:r w:rsidR="00D23C53" w:rsidRPr="00035841">
        <w:t>2015 </w:t>
      </w:r>
      <w:r w:rsidR="00D23C53" w:rsidRPr="00035841">
        <w:rPr>
          <w:vertAlign w:val="superscript"/>
        </w:rPr>
        <w:t>(</w:t>
      </w:r>
      <w:r w:rsidR="00D23C53" w:rsidRPr="00035841">
        <w:rPr>
          <w:rStyle w:val="Appelnotedebasdep"/>
        </w:rPr>
        <w:footnoteReference w:id="21"/>
      </w:r>
      <w:r w:rsidR="00D23C53" w:rsidRPr="00035841">
        <w:rPr>
          <w:vertAlign w:val="superscript"/>
        </w:rPr>
        <w:t>)</w:t>
      </w:r>
      <w:r w:rsidR="00D23C53" w:rsidRPr="00035841">
        <w:t xml:space="preserve"> pour cette activité, dont le volume est aujourd’hui marginal</w:t>
      </w:r>
      <w:r w:rsidRPr="00035841">
        <w:t xml:space="preserve"> pour le </w:t>
      </w:r>
      <w:r w:rsidR="00886867" w:rsidRPr="00035841">
        <w:t>secteur</w:t>
      </w:r>
      <w:r w:rsidRPr="00035841">
        <w:t xml:space="preserve"> français</w:t>
      </w:r>
      <w:r w:rsidR="00D23C53" w:rsidRPr="00035841">
        <w:t>.</w:t>
      </w:r>
    </w:p>
    <w:p w:rsidR="005C3DA7" w:rsidRDefault="00F152C0" w:rsidP="005761B8">
      <w:pPr>
        <w:pStyle w:val="ANTexte"/>
      </w:pPr>
      <w:r w:rsidRPr="002F2EFC">
        <w:t>Par ailleurs</w:t>
      </w:r>
      <w:r w:rsidR="00073AC8" w:rsidRPr="002F2EFC">
        <w:t>,</w:t>
      </w:r>
      <w:r w:rsidRPr="002F2EFC">
        <w:t xml:space="preserve"> la concurrence ne s</w:t>
      </w:r>
      <w:r w:rsidR="00073AC8" w:rsidRPr="002F2EFC">
        <w:t>’</w:t>
      </w:r>
      <w:r w:rsidRPr="002F2EFC">
        <w:t>exerce pas seulement à travers le cabotage mais aussi à travers le transport international</w:t>
      </w:r>
      <w:r w:rsidR="005C3DA7">
        <w:t>.</w:t>
      </w:r>
    </w:p>
    <w:p w:rsidR="005C3DA7" w:rsidRDefault="00F152C0" w:rsidP="00D63BAE">
      <w:pPr>
        <w:pStyle w:val="ANTexte"/>
      </w:pPr>
      <w:r w:rsidRPr="002F2EFC">
        <w:t>«</w:t>
      </w:r>
      <w:r w:rsidR="00303113">
        <w:t> </w:t>
      </w:r>
      <w:r w:rsidRPr="002F2EFC">
        <w:rPr>
          <w:i/>
        </w:rPr>
        <w:t>Quatre cinquièmes de l</w:t>
      </w:r>
      <w:r w:rsidR="00073AC8" w:rsidRPr="002F2EFC">
        <w:rPr>
          <w:i/>
        </w:rPr>
        <w:t>’</w:t>
      </w:r>
      <w:r w:rsidRPr="002F2EFC">
        <w:rPr>
          <w:i/>
        </w:rPr>
        <w:t>ensemble des activités de transport internationales sont imputables à des véhicules immatriculés soit dans l</w:t>
      </w:r>
      <w:r w:rsidR="00073AC8" w:rsidRPr="002F2EFC">
        <w:rPr>
          <w:i/>
        </w:rPr>
        <w:t>’</w:t>
      </w:r>
      <w:r w:rsidRPr="002F2EFC">
        <w:rPr>
          <w:i/>
        </w:rPr>
        <w:t>État membre de chargement soit dans l</w:t>
      </w:r>
      <w:r w:rsidR="00073AC8" w:rsidRPr="002F2EFC">
        <w:rPr>
          <w:i/>
        </w:rPr>
        <w:t>’</w:t>
      </w:r>
      <w:r w:rsidRPr="002F2EFC">
        <w:rPr>
          <w:i/>
        </w:rPr>
        <w:t>État membre de déchargement. Un cinquième est effectué par des véhicules immatriculés dans un pays tiers</w:t>
      </w:r>
      <w:r w:rsidR="00073AC8" w:rsidRPr="002F2EFC">
        <w:rPr>
          <w:i/>
        </w:rPr>
        <w:t>,</w:t>
      </w:r>
      <w:r w:rsidRPr="002F2EFC">
        <w:rPr>
          <w:i/>
        </w:rPr>
        <w:t xml:space="preserve"> soit une augmentation par rapport à 2004</w:t>
      </w:r>
      <w:r w:rsidR="00073AC8" w:rsidRPr="002F2EFC">
        <w:rPr>
          <w:i/>
        </w:rPr>
        <w:t>,</w:t>
      </w:r>
      <w:r w:rsidRPr="002F2EFC">
        <w:rPr>
          <w:i/>
        </w:rPr>
        <w:t xml:space="preserve"> où cette part s</w:t>
      </w:r>
      <w:r w:rsidR="00073AC8" w:rsidRPr="002F2EFC">
        <w:rPr>
          <w:i/>
        </w:rPr>
        <w:t>’</w:t>
      </w:r>
      <w:r w:rsidRPr="002F2EFC">
        <w:rPr>
          <w:i/>
        </w:rPr>
        <w:t>élevait à un huitième</w:t>
      </w:r>
      <w:r w:rsidR="00D61EDF">
        <w:rPr>
          <w:i/>
        </w:rPr>
        <w:t> </w:t>
      </w:r>
      <w:r w:rsidRPr="002F2EFC">
        <w:t>»</w:t>
      </w:r>
      <w:r w:rsidR="00073AC8" w:rsidRPr="002F2EFC">
        <w:t>,</w:t>
      </w:r>
      <w:r w:rsidRPr="002F2EFC">
        <w:t xml:space="preserve"> selon la Commission</w:t>
      </w:r>
      <w:r w:rsidR="00073AC8" w:rsidRPr="002F2EFC">
        <w:t>,</w:t>
      </w:r>
      <w:r w:rsidRPr="002F2EFC">
        <w:t xml:space="preserve"> dans le rapport précité.</w:t>
      </w:r>
      <w:r w:rsidR="005C3DA7">
        <w:t xml:space="preserve"> </w:t>
      </w:r>
      <w:r w:rsidR="005C3DA7" w:rsidRPr="00035841">
        <w:t>Là encore, cela se traduit durement pour les transporteurs français : alors qu’en 1999, les transporteurs français réalisaient 50 % de leurs transports à l’international, cette part ne représente plus que 9</w:t>
      </w:r>
      <w:r w:rsidR="00303113" w:rsidRPr="00035841">
        <w:t> </w:t>
      </w:r>
      <w:r w:rsidR="005C3DA7" w:rsidRPr="00035841">
        <w:t>%</w:t>
      </w:r>
      <w:r w:rsidR="00F951AB" w:rsidRPr="00035841">
        <w:t xml:space="preserve"> aujourd’hui</w:t>
      </w:r>
      <w:r w:rsidR="005C3DA7" w:rsidRPr="00035841">
        <w:t>, selon les données du ministère des transports </w:t>
      </w:r>
      <w:r w:rsidR="005C3DA7" w:rsidRPr="00035841">
        <w:rPr>
          <w:vertAlign w:val="superscript"/>
        </w:rPr>
        <w:t>(</w:t>
      </w:r>
      <w:r w:rsidR="005C3DA7" w:rsidRPr="00035841">
        <w:rPr>
          <w:rStyle w:val="Appelnotedebasdep"/>
        </w:rPr>
        <w:footnoteReference w:id="22"/>
      </w:r>
      <w:r w:rsidR="005C3DA7" w:rsidRPr="00035841">
        <w:rPr>
          <w:vertAlign w:val="superscript"/>
        </w:rPr>
        <w:t>)</w:t>
      </w:r>
      <w:r w:rsidR="005C3DA7" w:rsidRPr="00035841">
        <w:t>.</w:t>
      </w:r>
      <w:r w:rsidR="00C03DB6" w:rsidRPr="00035841">
        <w:t xml:space="preserve"> </w:t>
      </w:r>
      <w:r w:rsidR="00984B4C" w:rsidRPr="00035841">
        <w:t xml:space="preserve">Avec </w:t>
      </w:r>
      <w:r w:rsidR="00984B4C" w:rsidRPr="00035841">
        <w:rPr>
          <w:rFonts w:ascii="Cambria Math" w:hAnsi="Cambria Math" w:cs="Cambria Math"/>
        </w:rPr>
        <w:t>‐</w:t>
      </w:r>
      <w:r w:rsidR="00984B4C" w:rsidRPr="00035841">
        <w:t>10,2</w:t>
      </w:r>
      <w:r w:rsidR="00303113" w:rsidRPr="00035841">
        <w:t> </w:t>
      </w:r>
      <w:r w:rsidR="00984B4C" w:rsidRPr="00035841">
        <w:t>%, la baisse de l’activité bilatérale du pavillon français est particulièrement importante en 2014</w:t>
      </w:r>
      <w:r w:rsidR="00F2532E" w:rsidRPr="00035841">
        <w:t>, ce dernier passant</w:t>
      </w:r>
      <w:r w:rsidR="00984B4C" w:rsidRPr="00035841">
        <w:t xml:space="preserve"> de la 7</w:t>
      </w:r>
      <w:r w:rsidR="00984B4C" w:rsidRPr="00035841">
        <w:rPr>
          <w:vertAlign w:val="superscript"/>
        </w:rPr>
        <w:t>ème</w:t>
      </w:r>
      <w:r w:rsidR="00303113" w:rsidRPr="00035841">
        <w:t xml:space="preserve"> </w:t>
      </w:r>
      <w:r w:rsidR="00984B4C" w:rsidRPr="00035841">
        <w:t>à la 10</w:t>
      </w:r>
      <w:r w:rsidR="00984B4C" w:rsidRPr="00035841">
        <w:rPr>
          <w:vertAlign w:val="superscript"/>
        </w:rPr>
        <w:t>ème</w:t>
      </w:r>
      <w:r w:rsidR="00303113" w:rsidRPr="00035841">
        <w:t> </w:t>
      </w:r>
      <w:r w:rsidR="00984B4C" w:rsidRPr="00035841">
        <w:t xml:space="preserve">place du classement européen </w:t>
      </w:r>
      <w:r w:rsidR="009B5F45" w:rsidRPr="00035841">
        <w:t>précité</w:t>
      </w:r>
      <w:r w:rsidR="00303113" w:rsidRPr="00035841">
        <w:rPr>
          <w:vertAlign w:val="superscript"/>
        </w:rPr>
        <w:t> </w:t>
      </w:r>
      <w:r w:rsidR="009B5F45" w:rsidRPr="00035841">
        <w:rPr>
          <w:vertAlign w:val="superscript"/>
        </w:rPr>
        <w:t>(</w:t>
      </w:r>
      <w:r w:rsidR="00984B4C" w:rsidRPr="00035841">
        <w:rPr>
          <w:rStyle w:val="Appelnotedebasdep"/>
        </w:rPr>
        <w:footnoteReference w:id="23"/>
      </w:r>
      <w:r w:rsidR="00303113" w:rsidRPr="00035841">
        <w:rPr>
          <w:vertAlign w:val="superscript"/>
        </w:rPr>
        <w:t>)</w:t>
      </w:r>
      <w:r w:rsidR="00303113" w:rsidRPr="00035841">
        <w:t xml:space="preserve">. </w:t>
      </w:r>
      <w:r w:rsidR="00EB6A1D" w:rsidRPr="00035841">
        <w:t>À</w:t>
      </w:r>
      <w:r w:rsidR="00984B4C" w:rsidRPr="00035841">
        <w:t xml:space="preserve"> l’international, ce sont désormais les pays périphériques qui se développent le plus.</w:t>
      </w:r>
    </w:p>
    <w:p w:rsidR="00F10E20" w:rsidRDefault="00F10E20" w:rsidP="00886867">
      <w:pPr>
        <w:pStyle w:val="ANTexte"/>
      </w:pPr>
    </w:p>
    <w:p w:rsidR="00740172" w:rsidRDefault="00740172" w:rsidP="00886867">
      <w:pPr>
        <w:pStyle w:val="ANTexte"/>
      </w:pPr>
    </w:p>
    <w:p w:rsidR="00F10E20" w:rsidRDefault="00F10E20" w:rsidP="00886867">
      <w:pPr>
        <w:pStyle w:val="ANTexte"/>
      </w:pPr>
    </w:p>
    <w:p w:rsidR="00035841" w:rsidRDefault="00035841" w:rsidP="00886867">
      <w:pPr>
        <w:pStyle w:val="ANTexte"/>
      </w:pPr>
    </w:p>
    <w:p w:rsidR="00740172" w:rsidRPr="00035841" w:rsidRDefault="00740172" w:rsidP="00740172">
      <w:pPr>
        <w:pStyle w:val="TABTitre"/>
      </w:pPr>
      <w:r w:rsidRPr="00035841">
        <w:lastRenderedPageBreak/>
        <w:t>Évolution du transport intérieur routier de marchandises en france</w:t>
      </w:r>
    </w:p>
    <w:p w:rsidR="00740172" w:rsidRDefault="00740172" w:rsidP="00740172">
      <w:pPr>
        <w:pStyle w:val="TABSousTitre"/>
      </w:pPr>
      <w:r w:rsidRPr="00035841">
        <w:t>Indices base 100 en 1995</w:t>
      </w:r>
    </w:p>
    <w:p w:rsidR="00740172" w:rsidRDefault="00740172" w:rsidP="00F221CA">
      <w:pPr>
        <w:keepNext/>
        <w:rPr>
          <w:sz w:val="22"/>
          <w:szCs w:val="22"/>
        </w:rPr>
      </w:pPr>
    </w:p>
    <w:sdt>
      <w:sdtPr>
        <w:rPr>
          <w:sz w:val="20"/>
          <w:szCs w:val="20"/>
        </w:rPr>
        <w:id w:val="-1267073734"/>
        <w:lock w:val="contentLocked"/>
        <w:placeholder>
          <w:docPart w:val="803CDD959DE3425DA5DD4E6E1801F193"/>
        </w:placeholder>
        <w:group/>
      </w:sdtPr>
      <w:sdtEndPr/>
      <w:sdtContent>
        <w:sdt>
          <w:sdtPr>
            <w:rPr>
              <w:sz w:val="20"/>
              <w:szCs w:val="20"/>
            </w:rPr>
            <w:id w:val="-1309775418"/>
            <w:lock w:val="contentLocked"/>
            <w:placeholder>
              <w:docPart w:val="803CDD959DE3425DA5DD4E6E1801F193"/>
            </w:placeholder>
            <w:group/>
          </w:sdtPr>
          <w:sdtEndPr/>
          <w:sdtContent>
            <w:sdt>
              <w:sdtPr>
                <w:rPr>
                  <w:sz w:val="20"/>
                  <w:szCs w:val="20"/>
                </w:rPr>
                <w:id w:val="22133099"/>
                <w:lock w:val="contentLocked"/>
                <w:placeholder>
                  <w:docPart w:val="803CDD959DE3425DA5DD4E6E1801F193"/>
                </w:placeholder>
                <w:group/>
              </w:sdtPr>
              <w:sdtEndPr/>
              <w:sdtContent>
                <w:p w:rsidR="00740172" w:rsidRDefault="00740172" w:rsidP="00F221CA">
                  <w:pPr>
                    <w:keepNext/>
                    <w:jc w:val="left"/>
                    <w:rPr>
                      <w:sz w:val="20"/>
                      <w:szCs w:val="20"/>
                    </w:rPr>
                  </w:pPr>
                  <w:r>
                    <w:rPr>
                      <w:noProof/>
                      <w:sz w:val="20"/>
                      <w:szCs w:val="20"/>
                      <w:lang w:eastAsia="fr-FR"/>
                    </w:rPr>
                    <w:drawing>
                      <wp:anchor distT="0" distB="0" distL="114300" distR="114300" simplePos="0" relativeHeight="251665408" behindDoc="1" locked="0" layoutInCell="1" allowOverlap="1" wp14:anchorId="491EF898" wp14:editId="4433BF80">
                        <wp:simplePos x="0" y="0"/>
                        <wp:positionH relativeFrom="column">
                          <wp:posOffset>3963035</wp:posOffset>
                        </wp:positionH>
                        <wp:positionV relativeFrom="paragraph">
                          <wp:posOffset>449580</wp:posOffset>
                        </wp:positionV>
                        <wp:extent cx="1319530" cy="923290"/>
                        <wp:effectExtent l="0" t="0" r="0" b="0"/>
                        <wp:wrapTight wrapText="bothSides">
                          <wp:wrapPolygon edited="0">
                            <wp:start x="0" y="0"/>
                            <wp:lineTo x="0" y="20946"/>
                            <wp:lineTo x="21205" y="20946"/>
                            <wp:lineTo x="21205" y="0"/>
                            <wp:lineTo x="0" y="0"/>
                          </wp:wrapPolygon>
                        </wp:wrapTight>
                        <wp:docPr id="1874" name="Imag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195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lang w:eastAsia="fr-FR"/>
                    </w:rPr>
                    <mc:AlternateContent>
                      <mc:Choice Requires="wpg">
                        <w:drawing>
                          <wp:anchor distT="0" distB="0" distL="114300" distR="114300" simplePos="0" relativeHeight="251664384" behindDoc="1" locked="0" layoutInCell="1" allowOverlap="1" wp14:anchorId="10467B01" wp14:editId="7AE97F3F">
                            <wp:simplePos x="0" y="0"/>
                            <wp:positionH relativeFrom="page">
                              <wp:posOffset>1421130</wp:posOffset>
                            </wp:positionH>
                            <wp:positionV relativeFrom="paragraph">
                              <wp:posOffset>79092</wp:posOffset>
                            </wp:positionV>
                            <wp:extent cx="3013075" cy="1875155"/>
                            <wp:effectExtent l="0" t="0" r="15875" b="10795"/>
                            <wp:wrapNone/>
                            <wp:docPr id="2"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13075" cy="1875155"/>
                                      <a:chOff x="768" y="64"/>
                                      <a:chExt cx="3132" cy="1950"/>
                                    </a:xfrm>
                                  </wpg:grpSpPr>
                                  <wpg:grpSp>
                                    <wpg:cNvPr id="3" name="Group 1369"/>
                                    <wpg:cNvGrpSpPr>
                                      <a:grpSpLocks/>
                                    </wpg:cNvGrpSpPr>
                                    <wpg:grpSpPr bwMode="auto">
                                      <a:xfrm>
                                        <a:off x="798" y="1667"/>
                                        <a:ext cx="3100" cy="2"/>
                                        <a:chOff x="798" y="1667"/>
                                        <a:chExt cx="3100" cy="2"/>
                                      </a:xfrm>
                                    </wpg:grpSpPr>
                                    <wps:wsp>
                                      <wps:cNvPr id="1586" name="Freeform 1370"/>
                                      <wps:cNvSpPr>
                                        <a:spLocks/>
                                      </wps:cNvSpPr>
                                      <wps:spPr bwMode="auto">
                                        <a:xfrm>
                                          <a:off x="798" y="1667"/>
                                          <a:ext cx="3100" cy="2"/>
                                        </a:xfrm>
                                        <a:custGeom>
                                          <a:avLst/>
                                          <a:gdLst>
                                            <a:gd name="T0" fmla="+- 0 798 798"/>
                                            <a:gd name="T1" fmla="*/ T0 w 3100"/>
                                            <a:gd name="T2" fmla="+- 0 3898 798"/>
                                            <a:gd name="T3" fmla="*/ T2 w 3100"/>
                                          </a:gdLst>
                                          <a:ahLst/>
                                          <a:cxnLst>
                                            <a:cxn ang="0">
                                              <a:pos x="T1" y="0"/>
                                            </a:cxn>
                                            <a:cxn ang="0">
                                              <a:pos x="T3" y="0"/>
                                            </a:cxn>
                                          </a:cxnLst>
                                          <a:rect l="0" t="0" r="r" b="b"/>
                                          <a:pathLst>
                                            <a:path w="3100">
                                              <a:moveTo>
                                                <a:pt x="0" y="0"/>
                                              </a:moveTo>
                                              <a:lnTo>
                                                <a:pt x="3100" y="0"/>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371"/>
                                    <wpg:cNvGrpSpPr>
                                      <a:grpSpLocks/>
                                    </wpg:cNvGrpSpPr>
                                    <wpg:grpSpPr bwMode="auto">
                                      <a:xfrm>
                                        <a:off x="798" y="1410"/>
                                        <a:ext cx="3100" cy="2"/>
                                        <a:chOff x="798" y="1410"/>
                                        <a:chExt cx="3100" cy="2"/>
                                      </a:xfrm>
                                    </wpg:grpSpPr>
                                    <wps:wsp>
                                      <wps:cNvPr id="1588" name="Freeform 1372"/>
                                      <wps:cNvSpPr>
                                        <a:spLocks/>
                                      </wps:cNvSpPr>
                                      <wps:spPr bwMode="auto">
                                        <a:xfrm>
                                          <a:off x="798" y="1410"/>
                                          <a:ext cx="3100" cy="2"/>
                                        </a:xfrm>
                                        <a:custGeom>
                                          <a:avLst/>
                                          <a:gdLst>
                                            <a:gd name="T0" fmla="+- 0 798 798"/>
                                            <a:gd name="T1" fmla="*/ T0 w 3100"/>
                                            <a:gd name="T2" fmla="+- 0 3898 798"/>
                                            <a:gd name="T3" fmla="*/ T2 w 3100"/>
                                          </a:gdLst>
                                          <a:ahLst/>
                                          <a:cxnLst>
                                            <a:cxn ang="0">
                                              <a:pos x="T1" y="0"/>
                                            </a:cxn>
                                            <a:cxn ang="0">
                                              <a:pos x="T3" y="0"/>
                                            </a:cxn>
                                          </a:cxnLst>
                                          <a:rect l="0" t="0" r="r" b="b"/>
                                          <a:pathLst>
                                            <a:path w="3100">
                                              <a:moveTo>
                                                <a:pt x="0" y="0"/>
                                              </a:moveTo>
                                              <a:lnTo>
                                                <a:pt x="3100" y="0"/>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 name="Group 1373"/>
                                    <wpg:cNvGrpSpPr>
                                      <a:grpSpLocks/>
                                    </wpg:cNvGrpSpPr>
                                    <wpg:grpSpPr bwMode="auto">
                                      <a:xfrm>
                                        <a:off x="798" y="1138"/>
                                        <a:ext cx="3100" cy="2"/>
                                        <a:chOff x="798" y="1138"/>
                                        <a:chExt cx="3100" cy="2"/>
                                      </a:xfrm>
                                    </wpg:grpSpPr>
                                    <wps:wsp>
                                      <wps:cNvPr id="1590" name="Freeform 1374"/>
                                      <wps:cNvSpPr>
                                        <a:spLocks/>
                                      </wps:cNvSpPr>
                                      <wps:spPr bwMode="auto">
                                        <a:xfrm>
                                          <a:off x="798" y="1138"/>
                                          <a:ext cx="3100" cy="2"/>
                                        </a:xfrm>
                                        <a:custGeom>
                                          <a:avLst/>
                                          <a:gdLst>
                                            <a:gd name="T0" fmla="+- 0 798 798"/>
                                            <a:gd name="T1" fmla="*/ T0 w 3100"/>
                                            <a:gd name="T2" fmla="+- 0 3898 798"/>
                                            <a:gd name="T3" fmla="*/ T2 w 3100"/>
                                          </a:gdLst>
                                          <a:ahLst/>
                                          <a:cxnLst>
                                            <a:cxn ang="0">
                                              <a:pos x="T1" y="0"/>
                                            </a:cxn>
                                            <a:cxn ang="0">
                                              <a:pos x="T3" y="0"/>
                                            </a:cxn>
                                          </a:cxnLst>
                                          <a:rect l="0" t="0" r="r" b="b"/>
                                          <a:pathLst>
                                            <a:path w="3100">
                                              <a:moveTo>
                                                <a:pt x="0" y="0"/>
                                              </a:moveTo>
                                              <a:lnTo>
                                                <a:pt x="3100" y="0"/>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375"/>
                                    <wpg:cNvGrpSpPr>
                                      <a:grpSpLocks/>
                                    </wpg:cNvGrpSpPr>
                                    <wpg:grpSpPr bwMode="auto">
                                      <a:xfrm>
                                        <a:off x="798" y="865"/>
                                        <a:ext cx="3100" cy="2"/>
                                        <a:chOff x="798" y="865"/>
                                        <a:chExt cx="3100" cy="2"/>
                                      </a:xfrm>
                                    </wpg:grpSpPr>
                                    <wps:wsp>
                                      <wps:cNvPr id="1592" name="Freeform 1376"/>
                                      <wps:cNvSpPr>
                                        <a:spLocks/>
                                      </wps:cNvSpPr>
                                      <wps:spPr bwMode="auto">
                                        <a:xfrm>
                                          <a:off x="798" y="865"/>
                                          <a:ext cx="3100" cy="2"/>
                                        </a:xfrm>
                                        <a:custGeom>
                                          <a:avLst/>
                                          <a:gdLst>
                                            <a:gd name="T0" fmla="+- 0 798 798"/>
                                            <a:gd name="T1" fmla="*/ T0 w 3100"/>
                                            <a:gd name="T2" fmla="+- 0 3898 798"/>
                                            <a:gd name="T3" fmla="*/ T2 w 3100"/>
                                          </a:gdLst>
                                          <a:ahLst/>
                                          <a:cxnLst>
                                            <a:cxn ang="0">
                                              <a:pos x="T1" y="0"/>
                                            </a:cxn>
                                            <a:cxn ang="0">
                                              <a:pos x="T3" y="0"/>
                                            </a:cxn>
                                          </a:cxnLst>
                                          <a:rect l="0" t="0" r="r" b="b"/>
                                          <a:pathLst>
                                            <a:path w="3100">
                                              <a:moveTo>
                                                <a:pt x="0" y="0"/>
                                              </a:moveTo>
                                              <a:lnTo>
                                                <a:pt x="3100" y="0"/>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1377"/>
                                    <wpg:cNvGrpSpPr>
                                      <a:grpSpLocks/>
                                    </wpg:cNvGrpSpPr>
                                    <wpg:grpSpPr bwMode="auto">
                                      <a:xfrm>
                                        <a:off x="798" y="593"/>
                                        <a:ext cx="3100" cy="2"/>
                                        <a:chOff x="798" y="593"/>
                                        <a:chExt cx="3100" cy="2"/>
                                      </a:xfrm>
                                    </wpg:grpSpPr>
                                    <wps:wsp>
                                      <wps:cNvPr id="1594" name="Freeform 1378"/>
                                      <wps:cNvSpPr>
                                        <a:spLocks/>
                                      </wps:cNvSpPr>
                                      <wps:spPr bwMode="auto">
                                        <a:xfrm>
                                          <a:off x="798" y="593"/>
                                          <a:ext cx="3100" cy="2"/>
                                        </a:xfrm>
                                        <a:custGeom>
                                          <a:avLst/>
                                          <a:gdLst>
                                            <a:gd name="T0" fmla="+- 0 798 798"/>
                                            <a:gd name="T1" fmla="*/ T0 w 3100"/>
                                            <a:gd name="T2" fmla="+- 0 3898 798"/>
                                            <a:gd name="T3" fmla="*/ T2 w 3100"/>
                                          </a:gdLst>
                                          <a:ahLst/>
                                          <a:cxnLst>
                                            <a:cxn ang="0">
                                              <a:pos x="T1" y="0"/>
                                            </a:cxn>
                                            <a:cxn ang="0">
                                              <a:pos x="T3" y="0"/>
                                            </a:cxn>
                                          </a:cxnLst>
                                          <a:rect l="0" t="0" r="r" b="b"/>
                                          <a:pathLst>
                                            <a:path w="3100">
                                              <a:moveTo>
                                                <a:pt x="0" y="0"/>
                                              </a:moveTo>
                                              <a:lnTo>
                                                <a:pt x="3100" y="0"/>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379"/>
                                    <wpg:cNvGrpSpPr>
                                      <a:grpSpLocks/>
                                    </wpg:cNvGrpSpPr>
                                    <wpg:grpSpPr bwMode="auto">
                                      <a:xfrm>
                                        <a:off x="798" y="336"/>
                                        <a:ext cx="3100" cy="2"/>
                                        <a:chOff x="798" y="336"/>
                                        <a:chExt cx="3100" cy="2"/>
                                      </a:xfrm>
                                    </wpg:grpSpPr>
                                    <wps:wsp>
                                      <wps:cNvPr id="1596" name="Freeform 1380"/>
                                      <wps:cNvSpPr>
                                        <a:spLocks/>
                                      </wps:cNvSpPr>
                                      <wps:spPr bwMode="auto">
                                        <a:xfrm>
                                          <a:off x="798" y="336"/>
                                          <a:ext cx="3100" cy="2"/>
                                        </a:xfrm>
                                        <a:custGeom>
                                          <a:avLst/>
                                          <a:gdLst>
                                            <a:gd name="T0" fmla="+- 0 798 798"/>
                                            <a:gd name="T1" fmla="*/ T0 w 3100"/>
                                            <a:gd name="T2" fmla="+- 0 3898 798"/>
                                            <a:gd name="T3" fmla="*/ T2 w 3100"/>
                                          </a:gdLst>
                                          <a:ahLst/>
                                          <a:cxnLst>
                                            <a:cxn ang="0">
                                              <a:pos x="T1" y="0"/>
                                            </a:cxn>
                                            <a:cxn ang="0">
                                              <a:pos x="T3" y="0"/>
                                            </a:cxn>
                                          </a:cxnLst>
                                          <a:rect l="0" t="0" r="r" b="b"/>
                                          <a:pathLst>
                                            <a:path w="3100">
                                              <a:moveTo>
                                                <a:pt x="0" y="0"/>
                                              </a:moveTo>
                                              <a:lnTo>
                                                <a:pt x="3100" y="0"/>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1381"/>
                                    <wpg:cNvGrpSpPr>
                                      <a:grpSpLocks/>
                                    </wpg:cNvGrpSpPr>
                                    <wpg:grpSpPr bwMode="auto">
                                      <a:xfrm>
                                        <a:off x="798" y="64"/>
                                        <a:ext cx="3100" cy="2"/>
                                        <a:chOff x="798" y="64"/>
                                        <a:chExt cx="3100" cy="2"/>
                                      </a:xfrm>
                                    </wpg:grpSpPr>
                                    <wps:wsp>
                                      <wps:cNvPr id="1598" name="Freeform 1382"/>
                                      <wps:cNvSpPr>
                                        <a:spLocks/>
                                      </wps:cNvSpPr>
                                      <wps:spPr bwMode="auto">
                                        <a:xfrm>
                                          <a:off x="798" y="64"/>
                                          <a:ext cx="3100" cy="2"/>
                                        </a:xfrm>
                                        <a:custGeom>
                                          <a:avLst/>
                                          <a:gdLst>
                                            <a:gd name="T0" fmla="+- 0 798 798"/>
                                            <a:gd name="T1" fmla="*/ T0 w 3100"/>
                                            <a:gd name="T2" fmla="+- 0 3898 798"/>
                                            <a:gd name="T3" fmla="*/ T2 w 3100"/>
                                          </a:gdLst>
                                          <a:ahLst/>
                                          <a:cxnLst>
                                            <a:cxn ang="0">
                                              <a:pos x="T1" y="0"/>
                                            </a:cxn>
                                            <a:cxn ang="0">
                                              <a:pos x="T3" y="0"/>
                                            </a:cxn>
                                          </a:cxnLst>
                                          <a:rect l="0" t="0" r="r" b="b"/>
                                          <a:pathLst>
                                            <a:path w="3100">
                                              <a:moveTo>
                                                <a:pt x="0" y="0"/>
                                              </a:moveTo>
                                              <a:lnTo>
                                                <a:pt x="3100" y="0"/>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383"/>
                                    <wpg:cNvGrpSpPr>
                                      <a:grpSpLocks/>
                                    </wpg:cNvGrpSpPr>
                                    <wpg:grpSpPr bwMode="auto">
                                      <a:xfrm>
                                        <a:off x="964" y="64"/>
                                        <a:ext cx="2" cy="1875"/>
                                        <a:chOff x="964" y="64"/>
                                        <a:chExt cx="2" cy="1875"/>
                                      </a:xfrm>
                                    </wpg:grpSpPr>
                                    <wps:wsp>
                                      <wps:cNvPr id="1664" name="Freeform 1384"/>
                                      <wps:cNvSpPr>
                                        <a:spLocks/>
                                      </wps:cNvSpPr>
                                      <wps:spPr bwMode="auto">
                                        <a:xfrm>
                                          <a:off x="964"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385"/>
                                    <wpg:cNvGrpSpPr>
                                      <a:grpSpLocks/>
                                    </wpg:cNvGrpSpPr>
                                    <wpg:grpSpPr bwMode="auto">
                                      <a:xfrm>
                                        <a:off x="1131" y="64"/>
                                        <a:ext cx="2" cy="1875"/>
                                        <a:chOff x="1131" y="64"/>
                                        <a:chExt cx="2" cy="1875"/>
                                      </a:xfrm>
                                    </wpg:grpSpPr>
                                    <wps:wsp>
                                      <wps:cNvPr id="1666" name="Freeform 1386"/>
                                      <wps:cNvSpPr>
                                        <a:spLocks/>
                                      </wps:cNvSpPr>
                                      <wps:spPr bwMode="auto">
                                        <a:xfrm>
                                          <a:off x="1131"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387"/>
                                    <wpg:cNvGrpSpPr>
                                      <a:grpSpLocks/>
                                    </wpg:cNvGrpSpPr>
                                    <wpg:grpSpPr bwMode="auto">
                                      <a:xfrm>
                                        <a:off x="1282" y="64"/>
                                        <a:ext cx="2" cy="1875"/>
                                        <a:chOff x="1282" y="64"/>
                                        <a:chExt cx="2" cy="1875"/>
                                      </a:xfrm>
                                    </wpg:grpSpPr>
                                    <wps:wsp>
                                      <wps:cNvPr id="1668" name="Freeform 1388"/>
                                      <wps:cNvSpPr>
                                        <a:spLocks/>
                                      </wps:cNvSpPr>
                                      <wps:spPr bwMode="auto">
                                        <a:xfrm>
                                          <a:off x="1282"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389"/>
                                    <wpg:cNvGrpSpPr>
                                      <a:grpSpLocks/>
                                    </wpg:cNvGrpSpPr>
                                    <wpg:grpSpPr bwMode="auto">
                                      <a:xfrm>
                                        <a:off x="1448" y="64"/>
                                        <a:ext cx="2" cy="1875"/>
                                        <a:chOff x="1448" y="64"/>
                                        <a:chExt cx="2" cy="1875"/>
                                      </a:xfrm>
                                    </wpg:grpSpPr>
                                    <wps:wsp>
                                      <wps:cNvPr id="1670" name="Freeform 1390"/>
                                      <wps:cNvSpPr>
                                        <a:spLocks/>
                                      </wps:cNvSpPr>
                                      <wps:spPr bwMode="auto">
                                        <a:xfrm>
                                          <a:off x="1448"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1391"/>
                                    <wpg:cNvGrpSpPr>
                                      <a:grpSpLocks/>
                                    </wpg:cNvGrpSpPr>
                                    <wpg:grpSpPr bwMode="auto">
                                      <a:xfrm>
                                        <a:off x="1615" y="64"/>
                                        <a:ext cx="2" cy="1875"/>
                                        <a:chOff x="1615" y="64"/>
                                        <a:chExt cx="2" cy="1875"/>
                                      </a:xfrm>
                                    </wpg:grpSpPr>
                                    <wps:wsp>
                                      <wps:cNvPr id="1675" name="Freeform 1392"/>
                                      <wps:cNvSpPr>
                                        <a:spLocks/>
                                      </wps:cNvSpPr>
                                      <wps:spPr bwMode="auto">
                                        <a:xfrm>
                                          <a:off x="1615"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393"/>
                                    <wpg:cNvGrpSpPr>
                                      <a:grpSpLocks/>
                                    </wpg:cNvGrpSpPr>
                                    <wpg:grpSpPr bwMode="auto">
                                      <a:xfrm>
                                        <a:off x="1781" y="64"/>
                                        <a:ext cx="2" cy="1875"/>
                                        <a:chOff x="1781" y="64"/>
                                        <a:chExt cx="2" cy="1875"/>
                                      </a:xfrm>
                                    </wpg:grpSpPr>
                                    <wps:wsp>
                                      <wps:cNvPr id="1677" name="Freeform 1394"/>
                                      <wps:cNvSpPr>
                                        <a:spLocks/>
                                      </wps:cNvSpPr>
                                      <wps:spPr bwMode="auto">
                                        <a:xfrm>
                                          <a:off x="1781"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395"/>
                                    <wpg:cNvGrpSpPr>
                                      <a:grpSpLocks/>
                                    </wpg:cNvGrpSpPr>
                                    <wpg:grpSpPr bwMode="auto">
                                      <a:xfrm>
                                        <a:off x="1947" y="64"/>
                                        <a:ext cx="2" cy="1875"/>
                                        <a:chOff x="1947" y="64"/>
                                        <a:chExt cx="2" cy="1875"/>
                                      </a:xfrm>
                                    </wpg:grpSpPr>
                                    <wps:wsp>
                                      <wps:cNvPr id="1679" name="Freeform 1396"/>
                                      <wps:cNvSpPr>
                                        <a:spLocks/>
                                      </wps:cNvSpPr>
                                      <wps:spPr bwMode="auto">
                                        <a:xfrm>
                                          <a:off x="1947"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397"/>
                                    <wpg:cNvGrpSpPr>
                                      <a:grpSpLocks/>
                                    </wpg:cNvGrpSpPr>
                                    <wpg:grpSpPr bwMode="auto">
                                      <a:xfrm>
                                        <a:off x="2098" y="64"/>
                                        <a:ext cx="2" cy="1875"/>
                                        <a:chOff x="2098" y="64"/>
                                        <a:chExt cx="2" cy="1875"/>
                                      </a:xfrm>
                                    </wpg:grpSpPr>
                                    <wps:wsp>
                                      <wps:cNvPr id="1681" name="Freeform 1398"/>
                                      <wps:cNvSpPr>
                                        <a:spLocks/>
                                      </wps:cNvSpPr>
                                      <wps:spPr bwMode="auto">
                                        <a:xfrm>
                                          <a:off x="2098"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399"/>
                                    <wpg:cNvGrpSpPr>
                                      <a:grpSpLocks/>
                                    </wpg:cNvGrpSpPr>
                                    <wpg:grpSpPr bwMode="auto">
                                      <a:xfrm>
                                        <a:off x="2265" y="64"/>
                                        <a:ext cx="2" cy="1875"/>
                                        <a:chOff x="2265" y="64"/>
                                        <a:chExt cx="2" cy="1875"/>
                                      </a:xfrm>
                                    </wpg:grpSpPr>
                                    <wps:wsp>
                                      <wps:cNvPr id="1683" name="Freeform 1400"/>
                                      <wps:cNvSpPr>
                                        <a:spLocks/>
                                      </wps:cNvSpPr>
                                      <wps:spPr bwMode="auto">
                                        <a:xfrm>
                                          <a:off x="2265"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401"/>
                                    <wpg:cNvGrpSpPr>
                                      <a:grpSpLocks/>
                                    </wpg:cNvGrpSpPr>
                                    <wpg:grpSpPr bwMode="auto">
                                      <a:xfrm>
                                        <a:off x="2431" y="64"/>
                                        <a:ext cx="2" cy="1875"/>
                                        <a:chOff x="2431" y="64"/>
                                        <a:chExt cx="2" cy="1875"/>
                                      </a:xfrm>
                                    </wpg:grpSpPr>
                                    <wps:wsp>
                                      <wps:cNvPr id="1685" name="Freeform 1402"/>
                                      <wps:cNvSpPr>
                                        <a:spLocks/>
                                      </wps:cNvSpPr>
                                      <wps:spPr bwMode="auto">
                                        <a:xfrm>
                                          <a:off x="2431"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403"/>
                                    <wpg:cNvGrpSpPr>
                                      <a:grpSpLocks/>
                                    </wpg:cNvGrpSpPr>
                                    <wpg:grpSpPr bwMode="auto">
                                      <a:xfrm>
                                        <a:off x="2597" y="64"/>
                                        <a:ext cx="2" cy="1875"/>
                                        <a:chOff x="2597" y="64"/>
                                        <a:chExt cx="2" cy="1875"/>
                                      </a:xfrm>
                                    </wpg:grpSpPr>
                                    <wps:wsp>
                                      <wps:cNvPr id="1687" name="Freeform 1404"/>
                                      <wps:cNvSpPr>
                                        <a:spLocks/>
                                      </wps:cNvSpPr>
                                      <wps:spPr bwMode="auto">
                                        <a:xfrm>
                                          <a:off x="2597"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1405"/>
                                    <wpg:cNvGrpSpPr>
                                      <a:grpSpLocks/>
                                    </wpg:cNvGrpSpPr>
                                    <wpg:grpSpPr bwMode="auto">
                                      <a:xfrm>
                                        <a:off x="2764" y="64"/>
                                        <a:ext cx="2" cy="1875"/>
                                        <a:chOff x="2764" y="64"/>
                                        <a:chExt cx="2" cy="1875"/>
                                      </a:xfrm>
                                    </wpg:grpSpPr>
                                    <wps:wsp>
                                      <wps:cNvPr id="1689" name="Freeform 1406"/>
                                      <wps:cNvSpPr>
                                        <a:spLocks/>
                                      </wps:cNvSpPr>
                                      <wps:spPr bwMode="auto">
                                        <a:xfrm>
                                          <a:off x="2764"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407"/>
                                    <wpg:cNvGrpSpPr>
                                      <a:grpSpLocks/>
                                    </wpg:cNvGrpSpPr>
                                    <wpg:grpSpPr bwMode="auto">
                                      <a:xfrm>
                                        <a:off x="2915" y="64"/>
                                        <a:ext cx="2" cy="1875"/>
                                        <a:chOff x="2915" y="64"/>
                                        <a:chExt cx="2" cy="1875"/>
                                      </a:xfrm>
                                    </wpg:grpSpPr>
                                    <wps:wsp>
                                      <wps:cNvPr id="1691" name="Freeform 1408"/>
                                      <wps:cNvSpPr>
                                        <a:spLocks/>
                                      </wps:cNvSpPr>
                                      <wps:spPr bwMode="auto">
                                        <a:xfrm>
                                          <a:off x="2915"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409"/>
                                    <wpg:cNvGrpSpPr>
                                      <a:grpSpLocks/>
                                    </wpg:cNvGrpSpPr>
                                    <wpg:grpSpPr bwMode="auto">
                                      <a:xfrm>
                                        <a:off x="3081" y="64"/>
                                        <a:ext cx="2" cy="1875"/>
                                        <a:chOff x="3081" y="64"/>
                                        <a:chExt cx="2" cy="1875"/>
                                      </a:xfrm>
                                    </wpg:grpSpPr>
                                    <wps:wsp>
                                      <wps:cNvPr id="1693" name="Freeform 1410"/>
                                      <wps:cNvSpPr>
                                        <a:spLocks/>
                                      </wps:cNvSpPr>
                                      <wps:spPr bwMode="auto">
                                        <a:xfrm>
                                          <a:off x="3081"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411"/>
                                    <wpg:cNvGrpSpPr>
                                      <a:grpSpLocks/>
                                    </wpg:cNvGrpSpPr>
                                    <wpg:grpSpPr bwMode="auto">
                                      <a:xfrm>
                                        <a:off x="3248" y="64"/>
                                        <a:ext cx="2" cy="1875"/>
                                        <a:chOff x="3248" y="64"/>
                                        <a:chExt cx="2" cy="1875"/>
                                      </a:xfrm>
                                    </wpg:grpSpPr>
                                    <wps:wsp>
                                      <wps:cNvPr id="1695" name="Freeform 1412"/>
                                      <wps:cNvSpPr>
                                        <a:spLocks/>
                                      </wps:cNvSpPr>
                                      <wps:spPr bwMode="auto">
                                        <a:xfrm>
                                          <a:off x="3248"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413"/>
                                    <wpg:cNvGrpSpPr>
                                      <a:grpSpLocks/>
                                    </wpg:cNvGrpSpPr>
                                    <wpg:grpSpPr bwMode="auto">
                                      <a:xfrm>
                                        <a:off x="3414" y="64"/>
                                        <a:ext cx="2" cy="1875"/>
                                        <a:chOff x="3414" y="64"/>
                                        <a:chExt cx="2" cy="1875"/>
                                      </a:xfrm>
                                    </wpg:grpSpPr>
                                    <wps:wsp>
                                      <wps:cNvPr id="1697" name="Freeform 1414"/>
                                      <wps:cNvSpPr>
                                        <a:spLocks/>
                                      </wps:cNvSpPr>
                                      <wps:spPr bwMode="auto">
                                        <a:xfrm>
                                          <a:off x="3414"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415"/>
                                    <wpg:cNvGrpSpPr>
                                      <a:grpSpLocks/>
                                    </wpg:cNvGrpSpPr>
                                    <wpg:grpSpPr bwMode="auto">
                                      <a:xfrm>
                                        <a:off x="3565" y="64"/>
                                        <a:ext cx="2" cy="1875"/>
                                        <a:chOff x="3565" y="64"/>
                                        <a:chExt cx="2" cy="1875"/>
                                      </a:xfrm>
                                    </wpg:grpSpPr>
                                    <wps:wsp>
                                      <wps:cNvPr id="1699" name="Freeform 1416"/>
                                      <wps:cNvSpPr>
                                        <a:spLocks/>
                                      </wps:cNvSpPr>
                                      <wps:spPr bwMode="auto">
                                        <a:xfrm>
                                          <a:off x="3565"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1417"/>
                                    <wpg:cNvGrpSpPr>
                                      <a:grpSpLocks/>
                                    </wpg:cNvGrpSpPr>
                                    <wpg:grpSpPr bwMode="auto">
                                      <a:xfrm>
                                        <a:off x="3732" y="64"/>
                                        <a:ext cx="2" cy="1875"/>
                                        <a:chOff x="3732" y="64"/>
                                        <a:chExt cx="2" cy="1875"/>
                                      </a:xfrm>
                                    </wpg:grpSpPr>
                                    <wps:wsp>
                                      <wps:cNvPr id="1701" name="Freeform 1418"/>
                                      <wps:cNvSpPr>
                                        <a:spLocks/>
                                      </wps:cNvSpPr>
                                      <wps:spPr bwMode="auto">
                                        <a:xfrm>
                                          <a:off x="3732"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419"/>
                                    <wpg:cNvGrpSpPr>
                                      <a:grpSpLocks/>
                                    </wpg:cNvGrpSpPr>
                                    <wpg:grpSpPr bwMode="auto">
                                      <a:xfrm>
                                        <a:off x="3898" y="64"/>
                                        <a:ext cx="2" cy="1875"/>
                                        <a:chOff x="3898" y="64"/>
                                        <a:chExt cx="2" cy="1875"/>
                                      </a:xfrm>
                                    </wpg:grpSpPr>
                                    <wps:wsp>
                                      <wps:cNvPr id="1703" name="Freeform 1420"/>
                                      <wps:cNvSpPr>
                                        <a:spLocks/>
                                      </wps:cNvSpPr>
                                      <wps:spPr bwMode="auto">
                                        <a:xfrm>
                                          <a:off x="3898" y="64"/>
                                          <a:ext cx="2" cy="1875"/>
                                        </a:xfrm>
                                        <a:custGeom>
                                          <a:avLst/>
                                          <a:gdLst>
                                            <a:gd name="T0" fmla="+- 0 64 64"/>
                                            <a:gd name="T1" fmla="*/ 64 h 1875"/>
                                            <a:gd name="T2" fmla="+- 0 1939 64"/>
                                            <a:gd name="T3" fmla="*/ 1939 h 1875"/>
                                          </a:gdLst>
                                          <a:ahLst/>
                                          <a:cxnLst>
                                            <a:cxn ang="0">
                                              <a:pos x="0" y="T1"/>
                                            </a:cxn>
                                            <a:cxn ang="0">
                                              <a:pos x="0" y="T3"/>
                                            </a:cxn>
                                          </a:cxnLst>
                                          <a:rect l="0" t="0" r="r" b="b"/>
                                          <a:pathLst>
                                            <a:path h="1875">
                                              <a:moveTo>
                                                <a:pt x="0" y="0"/>
                                              </a:moveTo>
                                              <a:lnTo>
                                                <a:pt x="0" y="1875"/>
                                              </a:lnTo>
                                            </a:path>
                                          </a:pathLst>
                                        </a:custGeom>
                                        <a:noFill/>
                                        <a:ln w="31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1421"/>
                                    <wpg:cNvGrpSpPr>
                                      <a:grpSpLocks/>
                                    </wpg:cNvGrpSpPr>
                                    <wpg:grpSpPr bwMode="auto">
                                      <a:xfrm>
                                        <a:off x="799" y="64"/>
                                        <a:ext cx="2" cy="1950"/>
                                        <a:chOff x="799" y="64"/>
                                        <a:chExt cx="2" cy="1950"/>
                                      </a:xfrm>
                                    </wpg:grpSpPr>
                                    <wps:wsp>
                                      <wps:cNvPr id="1705" name="Freeform 1422"/>
                                      <wps:cNvSpPr>
                                        <a:spLocks/>
                                      </wps:cNvSpPr>
                                      <wps:spPr bwMode="auto">
                                        <a:xfrm>
                                          <a:off x="799" y="64"/>
                                          <a:ext cx="2" cy="1950"/>
                                        </a:xfrm>
                                        <a:custGeom>
                                          <a:avLst/>
                                          <a:gdLst>
                                            <a:gd name="T0" fmla="+- 0 64 64"/>
                                            <a:gd name="T1" fmla="*/ 64 h 1950"/>
                                            <a:gd name="T2" fmla="+- 0 2014 64"/>
                                            <a:gd name="T3" fmla="*/ 2014 h 1950"/>
                                          </a:gdLst>
                                          <a:ahLst/>
                                          <a:cxnLst>
                                            <a:cxn ang="0">
                                              <a:pos x="0" y="T1"/>
                                            </a:cxn>
                                            <a:cxn ang="0">
                                              <a:pos x="0" y="T3"/>
                                            </a:cxn>
                                          </a:cxnLst>
                                          <a:rect l="0" t="0" r="r" b="b"/>
                                          <a:pathLst>
                                            <a:path h="1950">
                                              <a:moveTo>
                                                <a:pt x="0" y="0"/>
                                              </a:moveTo>
                                              <a:lnTo>
                                                <a:pt x="0" y="1950"/>
                                              </a:lnTo>
                                            </a:path>
                                          </a:pathLst>
                                        </a:custGeom>
                                        <a:noFill/>
                                        <a:ln w="415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1423"/>
                                    <wpg:cNvGrpSpPr>
                                      <a:grpSpLocks/>
                                    </wpg:cNvGrpSpPr>
                                    <wpg:grpSpPr bwMode="auto">
                                      <a:xfrm>
                                        <a:off x="768" y="1939"/>
                                        <a:ext cx="3131" cy="2"/>
                                        <a:chOff x="768" y="1939"/>
                                        <a:chExt cx="3131" cy="2"/>
                                      </a:xfrm>
                                    </wpg:grpSpPr>
                                    <wps:wsp>
                                      <wps:cNvPr id="1707" name="Freeform 1424"/>
                                      <wps:cNvSpPr>
                                        <a:spLocks/>
                                      </wps:cNvSpPr>
                                      <wps:spPr bwMode="auto">
                                        <a:xfrm>
                                          <a:off x="768" y="1939"/>
                                          <a:ext cx="3131" cy="2"/>
                                        </a:xfrm>
                                        <a:custGeom>
                                          <a:avLst/>
                                          <a:gdLst>
                                            <a:gd name="T0" fmla="+- 0 768 768"/>
                                            <a:gd name="T1" fmla="*/ T0 w 3131"/>
                                            <a:gd name="T2" fmla="+- 0 3899 768"/>
                                            <a:gd name="T3" fmla="*/ T2 w 3131"/>
                                          </a:gdLst>
                                          <a:ahLst/>
                                          <a:cxnLst>
                                            <a:cxn ang="0">
                                              <a:pos x="T1" y="0"/>
                                            </a:cxn>
                                            <a:cxn ang="0">
                                              <a:pos x="T3" y="0"/>
                                            </a:cxn>
                                          </a:cxnLst>
                                          <a:rect l="0" t="0" r="r" b="b"/>
                                          <a:pathLst>
                                            <a:path w="3131">
                                              <a:moveTo>
                                                <a:pt x="0" y="0"/>
                                              </a:moveTo>
                                              <a:lnTo>
                                                <a:pt x="3131"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1425"/>
                                    <wpg:cNvGrpSpPr>
                                      <a:grpSpLocks/>
                                    </wpg:cNvGrpSpPr>
                                    <wpg:grpSpPr bwMode="auto">
                                      <a:xfrm>
                                        <a:off x="768" y="1667"/>
                                        <a:ext cx="30" cy="2"/>
                                        <a:chOff x="768" y="1667"/>
                                        <a:chExt cx="30" cy="2"/>
                                      </a:xfrm>
                                    </wpg:grpSpPr>
                                    <wps:wsp>
                                      <wps:cNvPr id="1709" name="Freeform 1426"/>
                                      <wps:cNvSpPr>
                                        <a:spLocks/>
                                      </wps:cNvSpPr>
                                      <wps:spPr bwMode="auto">
                                        <a:xfrm>
                                          <a:off x="768" y="1667"/>
                                          <a:ext cx="30" cy="2"/>
                                        </a:xfrm>
                                        <a:custGeom>
                                          <a:avLst/>
                                          <a:gdLst>
                                            <a:gd name="T0" fmla="+- 0 768 768"/>
                                            <a:gd name="T1" fmla="*/ T0 w 30"/>
                                            <a:gd name="T2" fmla="+- 0 798 768"/>
                                            <a:gd name="T3" fmla="*/ T2 w 30"/>
                                          </a:gdLst>
                                          <a:ahLst/>
                                          <a:cxnLst>
                                            <a:cxn ang="0">
                                              <a:pos x="T1" y="0"/>
                                            </a:cxn>
                                            <a:cxn ang="0">
                                              <a:pos x="T3" y="0"/>
                                            </a:cxn>
                                          </a:cxnLst>
                                          <a:rect l="0" t="0" r="r" b="b"/>
                                          <a:pathLst>
                                            <a:path w="30">
                                              <a:moveTo>
                                                <a:pt x="0" y="0"/>
                                              </a:moveTo>
                                              <a:lnTo>
                                                <a:pt x="3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1427"/>
                                    <wpg:cNvGrpSpPr>
                                      <a:grpSpLocks/>
                                    </wpg:cNvGrpSpPr>
                                    <wpg:grpSpPr bwMode="auto">
                                      <a:xfrm>
                                        <a:off x="768" y="1410"/>
                                        <a:ext cx="30" cy="2"/>
                                        <a:chOff x="768" y="1410"/>
                                        <a:chExt cx="30" cy="2"/>
                                      </a:xfrm>
                                    </wpg:grpSpPr>
                                    <wps:wsp>
                                      <wps:cNvPr id="1711" name="Freeform 1428"/>
                                      <wps:cNvSpPr>
                                        <a:spLocks/>
                                      </wps:cNvSpPr>
                                      <wps:spPr bwMode="auto">
                                        <a:xfrm>
                                          <a:off x="768" y="1410"/>
                                          <a:ext cx="30" cy="2"/>
                                        </a:xfrm>
                                        <a:custGeom>
                                          <a:avLst/>
                                          <a:gdLst>
                                            <a:gd name="T0" fmla="+- 0 768 768"/>
                                            <a:gd name="T1" fmla="*/ T0 w 30"/>
                                            <a:gd name="T2" fmla="+- 0 798 768"/>
                                            <a:gd name="T3" fmla="*/ T2 w 30"/>
                                          </a:gdLst>
                                          <a:ahLst/>
                                          <a:cxnLst>
                                            <a:cxn ang="0">
                                              <a:pos x="T1" y="0"/>
                                            </a:cxn>
                                            <a:cxn ang="0">
                                              <a:pos x="T3" y="0"/>
                                            </a:cxn>
                                          </a:cxnLst>
                                          <a:rect l="0" t="0" r="r" b="b"/>
                                          <a:pathLst>
                                            <a:path w="30">
                                              <a:moveTo>
                                                <a:pt x="0" y="0"/>
                                              </a:moveTo>
                                              <a:lnTo>
                                                <a:pt x="3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1429"/>
                                    <wpg:cNvGrpSpPr>
                                      <a:grpSpLocks/>
                                    </wpg:cNvGrpSpPr>
                                    <wpg:grpSpPr bwMode="auto">
                                      <a:xfrm>
                                        <a:off x="768" y="1138"/>
                                        <a:ext cx="30" cy="2"/>
                                        <a:chOff x="768" y="1138"/>
                                        <a:chExt cx="30" cy="2"/>
                                      </a:xfrm>
                                    </wpg:grpSpPr>
                                    <wps:wsp>
                                      <wps:cNvPr id="1713" name="Freeform 1430"/>
                                      <wps:cNvSpPr>
                                        <a:spLocks/>
                                      </wps:cNvSpPr>
                                      <wps:spPr bwMode="auto">
                                        <a:xfrm>
                                          <a:off x="768" y="1138"/>
                                          <a:ext cx="30" cy="2"/>
                                        </a:xfrm>
                                        <a:custGeom>
                                          <a:avLst/>
                                          <a:gdLst>
                                            <a:gd name="T0" fmla="+- 0 768 768"/>
                                            <a:gd name="T1" fmla="*/ T0 w 30"/>
                                            <a:gd name="T2" fmla="+- 0 798 768"/>
                                            <a:gd name="T3" fmla="*/ T2 w 30"/>
                                          </a:gdLst>
                                          <a:ahLst/>
                                          <a:cxnLst>
                                            <a:cxn ang="0">
                                              <a:pos x="T1" y="0"/>
                                            </a:cxn>
                                            <a:cxn ang="0">
                                              <a:pos x="T3" y="0"/>
                                            </a:cxn>
                                          </a:cxnLst>
                                          <a:rect l="0" t="0" r="r" b="b"/>
                                          <a:pathLst>
                                            <a:path w="30">
                                              <a:moveTo>
                                                <a:pt x="0" y="0"/>
                                              </a:moveTo>
                                              <a:lnTo>
                                                <a:pt x="3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431"/>
                                    <wpg:cNvGrpSpPr>
                                      <a:grpSpLocks/>
                                    </wpg:cNvGrpSpPr>
                                    <wpg:grpSpPr bwMode="auto">
                                      <a:xfrm>
                                        <a:off x="768" y="865"/>
                                        <a:ext cx="30" cy="2"/>
                                        <a:chOff x="768" y="865"/>
                                        <a:chExt cx="30" cy="2"/>
                                      </a:xfrm>
                                    </wpg:grpSpPr>
                                    <wps:wsp>
                                      <wps:cNvPr id="1715" name="Freeform 1432"/>
                                      <wps:cNvSpPr>
                                        <a:spLocks/>
                                      </wps:cNvSpPr>
                                      <wps:spPr bwMode="auto">
                                        <a:xfrm>
                                          <a:off x="768" y="865"/>
                                          <a:ext cx="30" cy="2"/>
                                        </a:xfrm>
                                        <a:custGeom>
                                          <a:avLst/>
                                          <a:gdLst>
                                            <a:gd name="T0" fmla="+- 0 768 768"/>
                                            <a:gd name="T1" fmla="*/ T0 w 30"/>
                                            <a:gd name="T2" fmla="+- 0 798 768"/>
                                            <a:gd name="T3" fmla="*/ T2 w 30"/>
                                          </a:gdLst>
                                          <a:ahLst/>
                                          <a:cxnLst>
                                            <a:cxn ang="0">
                                              <a:pos x="T1" y="0"/>
                                            </a:cxn>
                                            <a:cxn ang="0">
                                              <a:pos x="T3" y="0"/>
                                            </a:cxn>
                                          </a:cxnLst>
                                          <a:rect l="0" t="0" r="r" b="b"/>
                                          <a:pathLst>
                                            <a:path w="30">
                                              <a:moveTo>
                                                <a:pt x="0" y="0"/>
                                              </a:moveTo>
                                              <a:lnTo>
                                                <a:pt x="3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433"/>
                                    <wpg:cNvGrpSpPr>
                                      <a:grpSpLocks/>
                                    </wpg:cNvGrpSpPr>
                                    <wpg:grpSpPr bwMode="auto">
                                      <a:xfrm>
                                        <a:off x="768" y="593"/>
                                        <a:ext cx="30" cy="2"/>
                                        <a:chOff x="768" y="593"/>
                                        <a:chExt cx="30" cy="2"/>
                                      </a:xfrm>
                                    </wpg:grpSpPr>
                                    <wps:wsp>
                                      <wps:cNvPr id="1717" name="Freeform 1434"/>
                                      <wps:cNvSpPr>
                                        <a:spLocks/>
                                      </wps:cNvSpPr>
                                      <wps:spPr bwMode="auto">
                                        <a:xfrm>
                                          <a:off x="768" y="593"/>
                                          <a:ext cx="30" cy="2"/>
                                        </a:xfrm>
                                        <a:custGeom>
                                          <a:avLst/>
                                          <a:gdLst>
                                            <a:gd name="T0" fmla="+- 0 768 768"/>
                                            <a:gd name="T1" fmla="*/ T0 w 30"/>
                                            <a:gd name="T2" fmla="+- 0 798 768"/>
                                            <a:gd name="T3" fmla="*/ T2 w 30"/>
                                          </a:gdLst>
                                          <a:ahLst/>
                                          <a:cxnLst>
                                            <a:cxn ang="0">
                                              <a:pos x="T1" y="0"/>
                                            </a:cxn>
                                            <a:cxn ang="0">
                                              <a:pos x="T3" y="0"/>
                                            </a:cxn>
                                          </a:cxnLst>
                                          <a:rect l="0" t="0" r="r" b="b"/>
                                          <a:pathLst>
                                            <a:path w="30">
                                              <a:moveTo>
                                                <a:pt x="0" y="0"/>
                                              </a:moveTo>
                                              <a:lnTo>
                                                <a:pt x="3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435"/>
                                    <wpg:cNvGrpSpPr>
                                      <a:grpSpLocks/>
                                    </wpg:cNvGrpSpPr>
                                    <wpg:grpSpPr bwMode="auto">
                                      <a:xfrm>
                                        <a:off x="768" y="336"/>
                                        <a:ext cx="30" cy="2"/>
                                        <a:chOff x="768" y="336"/>
                                        <a:chExt cx="30" cy="2"/>
                                      </a:xfrm>
                                    </wpg:grpSpPr>
                                    <wps:wsp>
                                      <wps:cNvPr id="1719" name="Freeform 1436"/>
                                      <wps:cNvSpPr>
                                        <a:spLocks/>
                                      </wps:cNvSpPr>
                                      <wps:spPr bwMode="auto">
                                        <a:xfrm>
                                          <a:off x="768" y="336"/>
                                          <a:ext cx="30" cy="2"/>
                                        </a:xfrm>
                                        <a:custGeom>
                                          <a:avLst/>
                                          <a:gdLst>
                                            <a:gd name="T0" fmla="+- 0 768 768"/>
                                            <a:gd name="T1" fmla="*/ T0 w 30"/>
                                            <a:gd name="T2" fmla="+- 0 798 768"/>
                                            <a:gd name="T3" fmla="*/ T2 w 30"/>
                                          </a:gdLst>
                                          <a:ahLst/>
                                          <a:cxnLst>
                                            <a:cxn ang="0">
                                              <a:pos x="T1" y="0"/>
                                            </a:cxn>
                                            <a:cxn ang="0">
                                              <a:pos x="T3" y="0"/>
                                            </a:cxn>
                                          </a:cxnLst>
                                          <a:rect l="0" t="0" r="r" b="b"/>
                                          <a:pathLst>
                                            <a:path w="30">
                                              <a:moveTo>
                                                <a:pt x="0" y="0"/>
                                              </a:moveTo>
                                              <a:lnTo>
                                                <a:pt x="3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437"/>
                                    <wpg:cNvGrpSpPr>
                                      <a:grpSpLocks/>
                                    </wpg:cNvGrpSpPr>
                                    <wpg:grpSpPr bwMode="auto">
                                      <a:xfrm>
                                        <a:off x="768" y="64"/>
                                        <a:ext cx="30" cy="2"/>
                                        <a:chOff x="768" y="64"/>
                                        <a:chExt cx="30" cy="2"/>
                                      </a:xfrm>
                                    </wpg:grpSpPr>
                                    <wps:wsp>
                                      <wps:cNvPr id="1721" name="Freeform 1438"/>
                                      <wps:cNvSpPr>
                                        <a:spLocks/>
                                      </wps:cNvSpPr>
                                      <wps:spPr bwMode="auto">
                                        <a:xfrm>
                                          <a:off x="768" y="64"/>
                                          <a:ext cx="30" cy="2"/>
                                        </a:xfrm>
                                        <a:custGeom>
                                          <a:avLst/>
                                          <a:gdLst>
                                            <a:gd name="T0" fmla="+- 0 768 768"/>
                                            <a:gd name="T1" fmla="*/ T0 w 30"/>
                                            <a:gd name="T2" fmla="+- 0 798 768"/>
                                            <a:gd name="T3" fmla="*/ T2 w 30"/>
                                          </a:gdLst>
                                          <a:ahLst/>
                                          <a:cxnLst>
                                            <a:cxn ang="0">
                                              <a:pos x="T1" y="0"/>
                                            </a:cxn>
                                            <a:cxn ang="0">
                                              <a:pos x="T3" y="0"/>
                                            </a:cxn>
                                          </a:cxnLst>
                                          <a:rect l="0" t="0" r="r" b="b"/>
                                          <a:pathLst>
                                            <a:path w="30">
                                              <a:moveTo>
                                                <a:pt x="0" y="0"/>
                                              </a:moveTo>
                                              <a:lnTo>
                                                <a:pt x="3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1439"/>
                                    <wpg:cNvGrpSpPr>
                                      <a:grpSpLocks/>
                                    </wpg:cNvGrpSpPr>
                                    <wpg:grpSpPr bwMode="auto">
                                      <a:xfrm>
                                        <a:off x="964" y="1939"/>
                                        <a:ext cx="2" cy="30"/>
                                        <a:chOff x="964" y="1939"/>
                                        <a:chExt cx="2" cy="30"/>
                                      </a:xfrm>
                                    </wpg:grpSpPr>
                                    <wps:wsp>
                                      <wps:cNvPr id="1723" name="Freeform 1440"/>
                                      <wps:cNvSpPr>
                                        <a:spLocks/>
                                      </wps:cNvSpPr>
                                      <wps:spPr bwMode="auto">
                                        <a:xfrm>
                                          <a:off x="964"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441"/>
                                    <wpg:cNvGrpSpPr>
                                      <a:grpSpLocks/>
                                    </wpg:cNvGrpSpPr>
                                    <wpg:grpSpPr bwMode="auto">
                                      <a:xfrm>
                                        <a:off x="1131" y="1939"/>
                                        <a:ext cx="2" cy="30"/>
                                        <a:chOff x="1131" y="1939"/>
                                        <a:chExt cx="2" cy="30"/>
                                      </a:xfrm>
                                    </wpg:grpSpPr>
                                    <wps:wsp>
                                      <wps:cNvPr id="1725" name="Freeform 1442"/>
                                      <wps:cNvSpPr>
                                        <a:spLocks/>
                                      </wps:cNvSpPr>
                                      <wps:spPr bwMode="auto">
                                        <a:xfrm>
                                          <a:off x="1131"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443"/>
                                    <wpg:cNvGrpSpPr>
                                      <a:grpSpLocks/>
                                    </wpg:cNvGrpSpPr>
                                    <wpg:grpSpPr bwMode="auto">
                                      <a:xfrm>
                                        <a:off x="1282" y="1939"/>
                                        <a:ext cx="2" cy="30"/>
                                        <a:chOff x="1282" y="1939"/>
                                        <a:chExt cx="2" cy="30"/>
                                      </a:xfrm>
                                    </wpg:grpSpPr>
                                    <wps:wsp>
                                      <wps:cNvPr id="1727" name="Freeform 1444"/>
                                      <wps:cNvSpPr>
                                        <a:spLocks/>
                                      </wps:cNvSpPr>
                                      <wps:spPr bwMode="auto">
                                        <a:xfrm>
                                          <a:off x="1282"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1445"/>
                                    <wpg:cNvGrpSpPr>
                                      <a:grpSpLocks/>
                                    </wpg:cNvGrpSpPr>
                                    <wpg:grpSpPr bwMode="auto">
                                      <a:xfrm>
                                        <a:off x="1448" y="1939"/>
                                        <a:ext cx="2" cy="30"/>
                                        <a:chOff x="1448" y="1939"/>
                                        <a:chExt cx="2" cy="30"/>
                                      </a:xfrm>
                                    </wpg:grpSpPr>
                                    <wps:wsp>
                                      <wps:cNvPr id="1729" name="Freeform 1446"/>
                                      <wps:cNvSpPr>
                                        <a:spLocks/>
                                      </wps:cNvSpPr>
                                      <wps:spPr bwMode="auto">
                                        <a:xfrm>
                                          <a:off x="1448"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1447"/>
                                    <wpg:cNvGrpSpPr>
                                      <a:grpSpLocks/>
                                    </wpg:cNvGrpSpPr>
                                    <wpg:grpSpPr bwMode="auto">
                                      <a:xfrm>
                                        <a:off x="1615" y="1939"/>
                                        <a:ext cx="2" cy="75"/>
                                        <a:chOff x="1615" y="1939"/>
                                        <a:chExt cx="2" cy="75"/>
                                      </a:xfrm>
                                    </wpg:grpSpPr>
                                    <wps:wsp>
                                      <wps:cNvPr id="1731" name="Freeform 1448"/>
                                      <wps:cNvSpPr>
                                        <a:spLocks/>
                                      </wps:cNvSpPr>
                                      <wps:spPr bwMode="auto">
                                        <a:xfrm>
                                          <a:off x="1615" y="1939"/>
                                          <a:ext cx="2" cy="75"/>
                                        </a:xfrm>
                                        <a:custGeom>
                                          <a:avLst/>
                                          <a:gdLst>
                                            <a:gd name="T0" fmla="+- 0 1939 1939"/>
                                            <a:gd name="T1" fmla="*/ 1939 h 75"/>
                                            <a:gd name="T2" fmla="+- 0 2014 1939"/>
                                            <a:gd name="T3" fmla="*/ 2014 h 75"/>
                                          </a:gdLst>
                                          <a:ahLst/>
                                          <a:cxnLst>
                                            <a:cxn ang="0">
                                              <a:pos x="0" y="T1"/>
                                            </a:cxn>
                                            <a:cxn ang="0">
                                              <a:pos x="0" y="T3"/>
                                            </a:cxn>
                                          </a:cxnLst>
                                          <a:rect l="0" t="0" r="r" b="b"/>
                                          <a:pathLst>
                                            <a:path h="75">
                                              <a:moveTo>
                                                <a:pt x="0" y="0"/>
                                              </a:moveTo>
                                              <a:lnTo>
                                                <a:pt x="0" y="7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1449"/>
                                    <wpg:cNvGrpSpPr>
                                      <a:grpSpLocks/>
                                    </wpg:cNvGrpSpPr>
                                    <wpg:grpSpPr bwMode="auto">
                                      <a:xfrm>
                                        <a:off x="1781" y="1939"/>
                                        <a:ext cx="2" cy="30"/>
                                        <a:chOff x="1781" y="1939"/>
                                        <a:chExt cx="2" cy="30"/>
                                      </a:xfrm>
                                    </wpg:grpSpPr>
                                    <wps:wsp>
                                      <wps:cNvPr id="1733" name="Freeform 1450"/>
                                      <wps:cNvSpPr>
                                        <a:spLocks/>
                                      </wps:cNvSpPr>
                                      <wps:spPr bwMode="auto">
                                        <a:xfrm>
                                          <a:off x="1781"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1451"/>
                                    <wpg:cNvGrpSpPr>
                                      <a:grpSpLocks/>
                                    </wpg:cNvGrpSpPr>
                                    <wpg:grpSpPr bwMode="auto">
                                      <a:xfrm>
                                        <a:off x="1947" y="1939"/>
                                        <a:ext cx="2" cy="30"/>
                                        <a:chOff x="1947" y="1939"/>
                                        <a:chExt cx="2" cy="30"/>
                                      </a:xfrm>
                                    </wpg:grpSpPr>
                                    <wps:wsp>
                                      <wps:cNvPr id="1735" name="Freeform 1452"/>
                                      <wps:cNvSpPr>
                                        <a:spLocks/>
                                      </wps:cNvSpPr>
                                      <wps:spPr bwMode="auto">
                                        <a:xfrm>
                                          <a:off x="1947"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1453"/>
                                    <wpg:cNvGrpSpPr>
                                      <a:grpSpLocks/>
                                    </wpg:cNvGrpSpPr>
                                    <wpg:grpSpPr bwMode="auto">
                                      <a:xfrm>
                                        <a:off x="2098" y="1939"/>
                                        <a:ext cx="2" cy="30"/>
                                        <a:chOff x="2098" y="1939"/>
                                        <a:chExt cx="2" cy="30"/>
                                      </a:xfrm>
                                    </wpg:grpSpPr>
                                    <wps:wsp>
                                      <wps:cNvPr id="1737" name="Freeform 1454"/>
                                      <wps:cNvSpPr>
                                        <a:spLocks/>
                                      </wps:cNvSpPr>
                                      <wps:spPr bwMode="auto">
                                        <a:xfrm>
                                          <a:off x="2098"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455"/>
                                    <wpg:cNvGrpSpPr>
                                      <a:grpSpLocks/>
                                    </wpg:cNvGrpSpPr>
                                    <wpg:grpSpPr bwMode="auto">
                                      <a:xfrm>
                                        <a:off x="2265" y="1939"/>
                                        <a:ext cx="2" cy="30"/>
                                        <a:chOff x="2265" y="1939"/>
                                        <a:chExt cx="2" cy="30"/>
                                      </a:xfrm>
                                    </wpg:grpSpPr>
                                    <wps:wsp>
                                      <wps:cNvPr id="1739" name="Freeform 1456"/>
                                      <wps:cNvSpPr>
                                        <a:spLocks/>
                                      </wps:cNvSpPr>
                                      <wps:spPr bwMode="auto">
                                        <a:xfrm>
                                          <a:off x="2265"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457"/>
                                    <wpg:cNvGrpSpPr>
                                      <a:grpSpLocks/>
                                    </wpg:cNvGrpSpPr>
                                    <wpg:grpSpPr bwMode="auto">
                                      <a:xfrm>
                                        <a:off x="2431" y="1939"/>
                                        <a:ext cx="2" cy="75"/>
                                        <a:chOff x="2431" y="1939"/>
                                        <a:chExt cx="2" cy="75"/>
                                      </a:xfrm>
                                    </wpg:grpSpPr>
                                    <wps:wsp>
                                      <wps:cNvPr id="1741" name="Freeform 1458"/>
                                      <wps:cNvSpPr>
                                        <a:spLocks/>
                                      </wps:cNvSpPr>
                                      <wps:spPr bwMode="auto">
                                        <a:xfrm>
                                          <a:off x="2431" y="1939"/>
                                          <a:ext cx="2" cy="75"/>
                                        </a:xfrm>
                                        <a:custGeom>
                                          <a:avLst/>
                                          <a:gdLst>
                                            <a:gd name="T0" fmla="+- 0 1939 1939"/>
                                            <a:gd name="T1" fmla="*/ 1939 h 75"/>
                                            <a:gd name="T2" fmla="+- 0 2014 1939"/>
                                            <a:gd name="T3" fmla="*/ 2014 h 75"/>
                                          </a:gdLst>
                                          <a:ahLst/>
                                          <a:cxnLst>
                                            <a:cxn ang="0">
                                              <a:pos x="0" y="T1"/>
                                            </a:cxn>
                                            <a:cxn ang="0">
                                              <a:pos x="0" y="T3"/>
                                            </a:cxn>
                                          </a:cxnLst>
                                          <a:rect l="0" t="0" r="r" b="b"/>
                                          <a:pathLst>
                                            <a:path h="75">
                                              <a:moveTo>
                                                <a:pt x="0" y="0"/>
                                              </a:moveTo>
                                              <a:lnTo>
                                                <a:pt x="0" y="7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459"/>
                                    <wpg:cNvGrpSpPr>
                                      <a:grpSpLocks/>
                                    </wpg:cNvGrpSpPr>
                                    <wpg:grpSpPr bwMode="auto">
                                      <a:xfrm>
                                        <a:off x="2597" y="1939"/>
                                        <a:ext cx="2" cy="30"/>
                                        <a:chOff x="2597" y="1939"/>
                                        <a:chExt cx="2" cy="30"/>
                                      </a:xfrm>
                                    </wpg:grpSpPr>
                                    <wps:wsp>
                                      <wps:cNvPr id="1743" name="Freeform 1460"/>
                                      <wps:cNvSpPr>
                                        <a:spLocks/>
                                      </wps:cNvSpPr>
                                      <wps:spPr bwMode="auto">
                                        <a:xfrm>
                                          <a:off x="2597"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461"/>
                                    <wpg:cNvGrpSpPr>
                                      <a:grpSpLocks/>
                                    </wpg:cNvGrpSpPr>
                                    <wpg:grpSpPr bwMode="auto">
                                      <a:xfrm>
                                        <a:off x="2764" y="1939"/>
                                        <a:ext cx="2" cy="30"/>
                                        <a:chOff x="2764" y="1939"/>
                                        <a:chExt cx="2" cy="30"/>
                                      </a:xfrm>
                                    </wpg:grpSpPr>
                                    <wps:wsp>
                                      <wps:cNvPr id="1745" name="Freeform 1462"/>
                                      <wps:cNvSpPr>
                                        <a:spLocks/>
                                      </wps:cNvSpPr>
                                      <wps:spPr bwMode="auto">
                                        <a:xfrm>
                                          <a:off x="2764"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463"/>
                                    <wpg:cNvGrpSpPr>
                                      <a:grpSpLocks/>
                                    </wpg:cNvGrpSpPr>
                                    <wpg:grpSpPr bwMode="auto">
                                      <a:xfrm>
                                        <a:off x="2915" y="1939"/>
                                        <a:ext cx="2" cy="30"/>
                                        <a:chOff x="2915" y="1939"/>
                                        <a:chExt cx="2" cy="30"/>
                                      </a:xfrm>
                                    </wpg:grpSpPr>
                                    <wps:wsp>
                                      <wps:cNvPr id="1747" name="Freeform 1464"/>
                                      <wps:cNvSpPr>
                                        <a:spLocks/>
                                      </wps:cNvSpPr>
                                      <wps:spPr bwMode="auto">
                                        <a:xfrm>
                                          <a:off x="2915"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465"/>
                                    <wpg:cNvGrpSpPr>
                                      <a:grpSpLocks/>
                                    </wpg:cNvGrpSpPr>
                                    <wpg:grpSpPr bwMode="auto">
                                      <a:xfrm>
                                        <a:off x="3081" y="1939"/>
                                        <a:ext cx="2" cy="30"/>
                                        <a:chOff x="3081" y="1939"/>
                                        <a:chExt cx="2" cy="30"/>
                                      </a:xfrm>
                                    </wpg:grpSpPr>
                                    <wps:wsp>
                                      <wps:cNvPr id="1749" name="Freeform 1466"/>
                                      <wps:cNvSpPr>
                                        <a:spLocks/>
                                      </wps:cNvSpPr>
                                      <wps:spPr bwMode="auto">
                                        <a:xfrm>
                                          <a:off x="3081"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467"/>
                                    <wpg:cNvGrpSpPr>
                                      <a:grpSpLocks/>
                                    </wpg:cNvGrpSpPr>
                                    <wpg:grpSpPr bwMode="auto">
                                      <a:xfrm>
                                        <a:off x="3248" y="1939"/>
                                        <a:ext cx="2" cy="75"/>
                                        <a:chOff x="3248" y="1939"/>
                                        <a:chExt cx="2" cy="75"/>
                                      </a:xfrm>
                                    </wpg:grpSpPr>
                                    <wps:wsp>
                                      <wps:cNvPr id="1751" name="Freeform 1468"/>
                                      <wps:cNvSpPr>
                                        <a:spLocks/>
                                      </wps:cNvSpPr>
                                      <wps:spPr bwMode="auto">
                                        <a:xfrm>
                                          <a:off x="3248" y="1939"/>
                                          <a:ext cx="2" cy="75"/>
                                        </a:xfrm>
                                        <a:custGeom>
                                          <a:avLst/>
                                          <a:gdLst>
                                            <a:gd name="T0" fmla="+- 0 1939 1939"/>
                                            <a:gd name="T1" fmla="*/ 1939 h 75"/>
                                            <a:gd name="T2" fmla="+- 0 2014 1939"/>
                                            <a:gd name="T3" fmla="*/ 2014 h 75"/>
                                          </a:gdLst>
                                          <a:ahLst/>
                                          <a:cxnLst>
                                            <a:cxn ang="0">
                                              <a:pos x="0" y="T1"/>
                                            </a:cxn>
                                            <a:cxn ang="0">
                                              <a:pos x="0" y="T3"/>
                                            </a:cxn>
                                          </a:cxnLst>
                                          <a:rect l="0" t="0" r="r" b="b"/>
                                          <a:pathLst>
                                            <a:path h="75">
                                              <a:moveTo>
                                                <a:pt x="0" y="0"/>
                                              </a:moveTo>
                                              <a:lnTo>
                                                <a:pt x="0" y="7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1469"/>
                                    <wpg:cNvGrpSpPr>
                                      <a:grpSpLocks/>
                                    </wpg:cNvGrpSpPr>
                                    <wpg:grpSpPr bwMode="auto">
                                      <a:xfrm>
                                        <a:off x="3414" y="1939"/>
                                        <a:ext cx="2" cy="30"/>
                                        <a:chOff x="3414" y="1939"/>
                                        <a:chExt cx="2" cy="30"/>
                                      </a:xfrm>
                                    </wpg:grpSpPr>
                                    <wps:wsp>
                                      <wps:cNvPr id="1753" name="Freeform 1470"/>
                                      <wps:cNvSpPr>
                                        <a:spLocks/>
                                      </wps:cNvSpPr>
                                      <wps:spPr bwMode="auto">
                                        <a:xfrm>
                                          <a:off x="3414"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471"/>
                                    <wpg:cNvGrpSpPr>
                                      <a:grpSpLocks/>
                                    </wpg:cNvGrpSpPr>
                                    <wpg:grpSpPr bwMode="auto">
                                      <a:xfrm>
                                        <a:off x="3565" y="1939"/>
                                        <a:ext cx="2" cy="30"/>
                                        <a:chOff x="3565" y="1939"/>
                                        <a:chExt cx="2" cy="30"/>
                                      </a:xfrm>
                                    </wpg:grpSpPr>
                                    <wps:wsp>
                                      <wps:cNvPr id="1755" name="Freeform 1472"/>
                                      <wps:cNvSpPr>
                                        <a:spLocks/>
                                      </wps:cNvSpPr>
                                      <wps:spPr bwMode="auto">
                                        <a:xfrm>
                                          <a:off x="3565"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1473"/>
                                    <wpg:cNvGrpSpPr>
                                      <a:grpSpLocks/>
                                    </wpg:cNvGrpSpPr>
                                    <wpg:grpSpPr bwMode="auto">
                                      <a:xfrm>
                                        <a:off x="3732" y="1939"/>
                                        <a:ext cx="2" cy="30"/>
                                        <a:chOff x="3732" y="1939"/>
                                        <a:chExt cx="2" cy="30"/>
                                      </a:xfrm>
                                    </wpg:grpSpPr>
                                    <wps:wsp>
                                      <wps:cNvPr id="1757" name="Freeform 1474"/>
                                      <wps:cNvSpPr>
                                        <a:spLocks/>
                                      </wps:cNvSpPr>
                                      <wps:spPr bwMode="auto">
                                        <a:xfrm>
                                          <a:off x="3732" y="1939"/>
                                          <a:ext cx="2" cy="30"/>
                                        </a:xfrm>
                                        <a:custGeom>
                                          <a:avLst/>
                                          <a:gdLst>
                                            <a:gd name="T0" fmla="+- 0 1939 1939"/>
                                            <a:gd name="T1" fmla="*/ 1939 h 30"/>
                                            <a:gd name="T2" fmla="+- 0 1969 1939"/>
                                            <a:gd name="T3" fmla="*/ 1969 h 30"/>
                                          </a:gdLst>
                                          <a:ahLst/>
                                          <a:cxnLst>
                                            <a:cxn ang="0">
                                              <a:pos x="0" y="T1"/>
                                            </a:cxn>
                                            <a:cxn ang="0">
                                              <a:pos x="0" y="T3"/>
                                            </a:cxn>
                                          </a:cxnLst>
                                          <a:rect l="0" t="0" r="r" b="b"/>
                                          <a:pathLst>
                                            <a:path h="30">
                                              <a:moveTo>
                                                <a:pt x="0" y="0"/>
                                              </a:moveTo>
                                              <a:lnTo>
                                                <a:pt x="0" y="3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475"/>
                                    <wpg:cNvGrpSpPr>
                                      <a:grpSpLocks/>
                                    </wpg:cNvGrpSpPr>
                                    <wpg:grpSpPr bwMode="auto">
                                      <a:xfrm>
                                        <a:off x="3898" y="1939"/>
                                        <a:ext cx="2" cy="75"/>
                                        <a:chOff x="3898" y="1939"/>
                                        <a:chExt cx="2" cy="75"/>
                                      </a:xfrm>
                                    </wpg:grpSpPr>
                                    <wps:wsp>
                                      <wps:cNvPr id="1759" name="Freeform 1476"/>
                                      <wps:cNvSpPr>
                                        <a:spLocks/>
                                      </wps:cNvSpPr>
                                      <wps:spPr bwMode="auto">
                                        <a:xfrm>
                                          <a:off x="3898" y="1939"/>
                                          <a:ext cx="2" cy="75"/>
                                        </a:xfrm>
                                        <a:custGeom>
                                          <a:avLst/>
                                          <a:gdLst>
                                            <a:gd name="T0" fmla="+- 0 1939 1939"/>
                                            <a:gd name="T1" fmla="*/ 1939 h 75"/>
                                            <a:gd name="T2" fmla="+- 0 2014 1939"/>
                                            <a:gd name="T3" fmla="*/ 2014 h 75"/>
                                          </a:gdLst>
                                          <a:ahLst/>
                                          <a:cxnLst>
                                            <a:cxn ang="0">
                                              <a:pos x="0" y="T1"/>
                                            </a:cxn>
                                            <a:cxn ang="0">
                                              <a:pos x="0" y="T3"/>
                                            </a:cxn>
                                          </a:cxnLst>
                                          <a:rect l="0" t="0" r="r" b="b"/>
                                          <a:pathLst>
                                            <a:path h="75">
                                              <a:moveTo>
                                                <a:pt x="0" y="0"/>
                                              </a:moveTo>
                                              <a:lnTo>
                                                <a:pt x="0" y="7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477"/>
                                    <wpg:cNvGrpSpPr>
                                      <a:grpSpLocks/>
                                    </wpg:cNvGrpSpPr>
                                    <wpg:grpSpPr bwMode="auto">
                                      <a:xfrm>
                                        <a:off x="798" y="1667"/>
                                        <a:ext cx="166" cy="2"/>
                                        <a:chOff x="798" y="1667"/>
                                        <a:chExt cx="166" cy="2"/>
                                      </a:xfrm>
                                    </wpg:grpSpPr>
                                    <wps:wsp>
                                      <wps:cNvPr id="1761" name="Freeform 1478"/>
                                      <wps:cNvSpPr>
                                        <a:spLocks/>
                                      </wps:cNvSpPr>
                                      <wps:spPr bwMode="auto">
                                        <a:xfrm>
                                          <a:off x="798" y="1667"/>
                                          <a:ext cx="166" cy="2"/>
                                        </a:xfrm>
                                        <a:custGeom>
                                          <a:avLst/>
                                          <a:gdLst>
                                            <a:gd name="T0" fmla="+- 0 798 798"/>
                                            <a:gd name="T1" fmla="*/ T0 w 166"/>
                                            <a:gd name="T2" fmla="+- 0 964 798"/>
                                            <a:gd name="T3" fmla="*/ T2 w 166"/>
                                          </a:gdLst>
                                          <a:ahLst/>
                                          <a:cxnLst>
                                            <a:cxn ang="0">
                                              <a:pos x="T1" y="0"/>
                                            </a:cxn>
                                            <a:cxn ang="0">
                                              <a:pos x="T3" y="0"/>
                                            </a:cxn>
                                          </a:cxnLst>
                                          <a:rect l="0" t="0" r="r" b="b"/>
                                          <a:pathLst>
                                            <a:path w="166">
                                              <a:moveTo>
                                                <a:pt x="0" y="0"/>
                                              </a:moveTo>
                                              <a:lnTo>
                                                <a:pt x="166"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479"/>
                                    <wpg:cNvGrpSpPr>
                                      <a:grpSpLocks/>
                                    </wpg:cNvGrpSpPr>
                                    <wpg:grpSpPr bwMode="auto">
                                      <a:xfrm>
                                        <a:off x="964" y="1652"/>
                                        <a:ext cx="166" cy="15"/>
                                        <a:chOff x="964" y="1652"/>
                                        <a:chExt cx="166" cy="15"/>
                                      </a:xfrm>
                                    </wpg:grpSpPr>
                                    <wps:wsp>
                                      <wps:cNvPr id="1763" name="Freeform 1480"/>
                                      <wps:cNvSpPr>
                                        <a:spLocks/>
                                      </wps:cNvSpPr>
                                      <wps:spPr bwMode="auto">
                                        <a:xfrm>
                                          <a:off x="964" y="1652"/>
                                          <a:ext cx="166" cy="15"/>
                                        </a:xfrm>
                                        <a:custGeom>
                                          <a:avLst/>
                                          <a:gdLst>
                                            <a:gd name="T0" fmla="+- 0 964 964"/>
                                            <a:gd name="T1" fmla="*/ T0 w 166"/>
                                            <a:gd name="T2" fmla="+- 0 1667 1652"/>
                                            <a:gd name="T3" fmla="*/ 1667 h 15"/>
                                            <a:gd name="T4" fmla="+- 0 1131 964"/>
                                            <a:gd name="T5" fmla="*/ T4 w 166"/>
                                            <a:gd name="T6" fmla="+- 0 1652 1652"/>
                                            <a:gd name="T7" fmla="*/ 1652 h 15"/>
                                          </a:gdLst>
                                          <a:ahLst/>
                                          <a:cxnLst>
                                            <a:cxn ang="0">
                                              <a:pos x="T1" y="T3"/>
                                            </a:cxn>
                                            <a:cxn ang="0">
                                              <a:pos x="T5" y="T7"/>
                                            </a:cxn>
                                          </a:cxnLst>
                                          <a:rect l="0" t="0" r="r" b="b"/>
                                          <a:pathLst>
                                            <a:path w="166" h="15">
                                              <a:moveTo>
                                                <a:pt x="0" y="15"/>
                                              </a:moveTo>
                                              <a:lnTo>
                                                <a:pt x="167"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481"/>
                                    <wpg:cNvGrpSpPr>
                                      <a:grpSpLocks/>
                                    </wpg:cNvGrpSpPr>
                                    <wpg:grpSpPr bwMode="auto">
                                      <a:xfrm>
                                        <a:off x="1131" y="1606"/>
                                        <a:ext cx="151" cy="45"/>
                                        <a:chOff x="1131" y="1606"/>
                                        <a:chExt cx="151" cy="45"/>
                                      </a:xfrm>
                                    </wpg:grpSpPr>
                                    <wps:wsp>
                                      <wps:cNvPr id="1765" name="Freeform 1482"/>
                                      <wps:cNvSpPr>
                                        <a:spLocks/>
                                      </wps:cNvSpPr>
                                      <wps:spPr bwMode="auto">
                                        <a:xfrm>
                                          <a:off x="1131" y="1606"/>
                                          <a:ext cx="151" cy="45"/>
                                        </a:xfrm>
                                        <a:custGeom>
                                          <a:avLst/>
                                          <a:gdLst>
                                            <a:gd name="T0" fmla="+- 0 1131 1131"/>
                                            <a:gd name="T1" fmla="*/ T0 w 151"/>
                                            <a:gd name="T2" fmla="+- 0 1652 1606"/>
                                            <a:gd name="T3" fmla="*/ 1652 h 45"/>
                                            <a:gd name="T4" fmla="+- 0 1282 1131"/>
                                            <a:gd name="T5" fmla="*/ T4 w 151"/>
                                            <a:gd name="T6" fmla="+- 0 1606 1606"/>
                                            <a:gd name="T7" fmla="*/ 1606 h 45"/>
                                          </a:gdLst>
                                          <a:ahLst/>
                                          <a:cxnLst>
                                            <a:cxn ang="0">
                                              <a:pos x="T1" y="T3"/>
                                            </a:cxn>
                                            <a:cxn ang="0">
                                              <a:pos x="T5" y="T7"/>
                                            </a:cxn>
                                          </a:cxnLst>
                                          <a:rect l="0" t="0" r="r" b="b"/>
                                          <a:pathLst>
                                            <a:path w="151" h="45">
                                              <a:moveTo>
                                                <a:pt x="0" y="46"/>
                                              </a:moveTo>
                                              <a:lnTo>
                                                <a:pt x="151"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483"/>
                                    <wpg:cNvGrpSpPr>
                                      <a:grpSpLocks/>
                                    </wpg:cNvGrpSpPr>
                                    <wpg:grpSpPr bwMode="auto">
                                      <a:xfrm>
                                        <a:off x="1282" y="1531"/>
                                        <a:ext cx="166" cy="76"/>
                                        <a:chOff x="1282" y="1531"/>
                                        <a:chExt cx="166" cy="76"/>
                                      </a:xfrm>
                                    </wpg:grpSpPr>
                                    <wps:wsp>
                                      <wps:cNvPr id="1767" name="Freeform 1484"/>
                                      <wps:cNvSpPr>
                                        <a:spLocks/>
                                      </wps:cNvSpPr>
                                      <wps:spPr bwMode="auto">
                                        <a:xfrm>
                                          <a:off x="1282" y="1531"/>
                                          <a:ext cx="166" cy="76"/>
                                        </a:xfrm>
                                        <a:custGeom>
                                          <a:avLst/>
                                          <a:gdLst>
                                            <a:gd name="T0" fmla="+- 0 1282 1282"/>
                                            <a:gd name="T1" fmla="*/ T0 w 166"/>
                                            <a:gd name="T2" fmla="+- 0 1606 1531"/>
                                            <a:gd name="T3" fmla="*/ 1606 h 76"/>
                                            <a:gd name="T4" fmla="+- 0 1448 1282"/>
                                            <a:gd name="T5" fmla="*/ T4 w 166"/>
                                            <a:gd name="T6" fmla="+- 0 1531 1531"/>
                                            <a:gd name="T7" fmla="*/ 1531 h 76"/>
                                          </a:gdLst>
                                          <a:ahLst/>
                                          <a:cxnLst>
                                            <a:cxn ang="0">
                                              <a:pos x="T1" y="T3"/>
                                            </a:cxn>
                                            <a:cxn ang="0">
                                              <a:pos x="T5" y="T7"/>
                                            </a:cxn>
                                          </a:cxnLst>
                                          <a:rect l="0" t="0" r="r" b="b"/>
                                          <a:pathLst>
                                            <a:path w="166" h="76">
                                              <a:moveTo>
                                                <a:pt x="0" y="75"/>
                                              </a:moveTo>
                                              <a:lnTo>
                                                <a:pt x="166"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1485"/>
                                    <wpg:cNvGrpSpPr>
                                      <a:grpSpLocks/>
                                    </wpg:cNvGrpSpPr>
                                    <wpg:grpSpPr bwMode="auto">
                                      <a:xfrm>
                                        <a:off x="1448" y="1501"/>
                                        <a:ext cx="166" cy="30"/>
                                        <a:chOff x="1448" y="1501"/>
                                        <a:chExt cx="166" cy="30"/>
                                      </a:xfrm>
                                    </wpg:grpSpPr>
                                    <wps:wsp>
                                      <wps:cNvPr id="1769" name="Freeform 1486"/>
                                      <wps:cNvSpPr>
                                        <a:spLocks/>
                                      </wps:cNvSpPr>
                                      <wps:spPr bwMode="auto">
                                        <a:xfrm>
                                          <a:off x="1448" y="1501"/>
                                          <a:ext cx="166" cy="30"/>
                                        </a:xfrm>
                                        <a:custGeom>
                                          <a:avLst/>
                                          <a:gdLst>
                                            <a:gd name="T0" fmla="+- 0 1448 1448"/>
                                            <a:gd name="T1" fmla="*/ T0 w 166"/>
                                            <a:gd name="T2" fmla="+- 0 1531 1501"/>
                                            <a:gd name="T3" fmla="*/ 1531 h 30"/>
                                            <a:gd name="T4" fmla="+- 0 1615 1448"/>
                                            <a:gd name="T5" fmla="*/ T4 w 166"/>
                                            <a:gd name="T6" fmla="+- 0 1501 1501"/>
                                            <a:gd name="T7" fmla="*/ 1501 h 30"/>
                                          </a:gdLst>
                                          <a:ahLst/>
                                          <a:cxnLst>
                                            <a:cxn ang="0">
                                              <a:pos x="T1" y="T3"/>
                                            </a:cxn>
                                            <a:cxn ang="0">
                                              <a:pos x="T5" y="T7"/>
                                            </a:cxn>
                                          </a:cxnLst>
                                          <a:rect l="0" t="0" r="r" b="b"/>
                                          <a:pathLst>
                                            <a:path w="166" h="30">
                                              <a:moveTo>
                                                <a:pt x="0" y="30"/>
                                              </a:moveTo>
                                              <a:lnTo>
                                                <a:pt x="167"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487"/>
                                    <wpg:cNvGrpSpPr>
                                      <a:grpSpLocks/>
                                    </wpg:cNvGrpSpPr>
                                    <wpg:grpSpPr bwMode="auto">
                                      <a:xfrm>
                                        <a:off x="1615" y="1470"/>
                                        <a:ext cx="166" cy="30"/>
                                        <a:chOff x="1615" y="1470"/>
                                        <a:chExt cx="166" cy="30"/>
                                      </a:xfrm>
                                    </wpg:grpSpPr>
                                    <wps:wsp>
                                      <wps:cNvPr id="1771" name="Freeform 1488"/>
                                      <wps:cNvSpPr>
                                        <a:spLocks/>
                                      </wps:cNvSpPr>
                                      <wps:spPr bwMode="auto">
                                        <a:xfrm>
                                          <a:off x="1615" y="1470"/>
                                          <a:ext cx="166" cy="30"/>
                                        </a:xfrm>
                                        <a:custGeom>
                                          <a:avLst/>
                                          <a:gdLst>
                                            <a:gd name="T0" fmla="+- 0 1615 1615"/>
                                            <a:gd name="T1" fmla="*/ T0 w 166"/>
                                            <a:gd name="T2" fmla="+- 0 1501 1470"/>
                                            <a:gd name="T3" fmla="*/ 1501 h 30"/>
                                            <a:gd name="T4" fmla="+- 0 1781 1615"/>
                                            <a:gd name="T5" fmla="*/ T4 w 166"/>
                                            <a:gd name="T6" fmla="+- 0 1470 1470"/>
                                            <a:gd name="T7" fmla="*/ 1470 h 30"/>
                                          </a:gdLst>
                                          <a:ahLst/>
                                          <a:cxnLst>
                                            <a:cxn ang="0">
                                              <a:pos x="T1" y="T3"/>
                                            </a:cxn>
                                            <a:cxn ang="0">
                                              <a:pos x="T5" y="T7"/>
                                            </a:cxn>
                                          </a:cxnLst>
                                          <a:rect l="0" t="0" r="r" b="b"/>
                                          <a:pathLst>
                                            <a:path w="166" h="30">
                                              <a:moveTo>
                                                <a:pt x="0" y="31"/>
                                              </a:moveTo>
                                              <a:lnTo>
                                                <a:pt x="166"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489"/>
                                    <wpg:cNvGrpSpPr>
                                      <a:grpSpLocks/>
                                    </wpg:cNvGrpSpPr>
                                    <wpg:grpSpPr bwMode="auto">
                                      <a:xfrm>
                                        <a:off x="1781" y="1470"/>
                                        <a:ext cx="166" cy="2"/>
                                        <a:chOff x="1781" y="1470"/>
                                        <a:chExt cx="166" cy="2"/>
                                      </a:xfrm>
                                    </wpg:grpSpPr>
                                    <wps:wsp>
                                      <wps:cNvPr id="1773" name="Freeform 1490"/>
                                      <wps:cNvSpPr>
                                        <a:spLocks/>
                                      </wps:cNvSpPr>
                                      <wps:spPr bwMode="auto">
                                        <a:xfrm>
                                          <a:off x="1781" y="1470"/>
                                          <a:ext cx="166" cy="2"/>
                                        </a:xfrm>
                                        <a:custGeom>
                                          <a:avLst/>
                                          <a:gdLst>
                                            <a:gd name="T0" fmla="+- 0 1781 1781"/>
                                            <a:gd name="T1" fmla="*/ T0 w 166"/>
                                            <a:gd name="T2" fmla="+- 0 1947 1781"/>
                                            <a:gd name="T3" fmla="*/ T2 w 166"/>
                                          </a:gdLst>
                                          <a:ahLst/>
                                          <a:cxnLst>
                                            <a:cxn ang="0">
                                              <a:pos x="T1" y="0"/>
                                            </a:cxn>
                                            <a:cxn ang="0">
                                              <a:pos x="T3" y="0"/>
                                            </a:cxn>
                                          </a:cxnLst>
                                          <a:rect l="0" t="0" r="r" b="b"/>
                                          <a:pathLst>
                                            <a:path w="166">
                                              <a:moveTo>
                                                <a:pt x="0" y="0"/>
                                              </a:moveTo>
                                              <a:lnTo>
                                                <a:pt x="166"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1491"/>
                                    <wpg:cNvGrpSpPr>
                                      <a:grpSpLocks/>
                                    </wpg:cNvGrpSpPr>
                                    <wpg:grpSpPr bwMode="auto">
                                      <a:xfrm>
                                        <a:off x="1947" y="1455"/>
                                        <a:ext cx="151" cy="15"/>
                                        <a:chOff x="1947" y="1455"/>
                                        <a:chExt cx="151" cy="15"/>
                                      </a:xfrm>
                                    </wpg:grpSpPr>
                                    <wps:wsp>
                                      <wps:cNvPr id="1775" name="Freeform 1492"/>
                                      <wps:cNvSpPr>
                                        <a:spLocks/>
                                      </wps:cNvSpPr>
                                      <wps:spPr bwMode="auto">
                                        <a:xfrm>
                                          <a:off x="1947" y="1455"/>
                                          <a:ext cx="151" cy="15"/>
                                        </a:xfrm>
                                        <a:custGeom>
                                          <a:avLst/>
                                          <a:gdLst>
                                            <a:gd name="T0" fmla="+- 0 1947 1947"/>
                                            <a:gd name="T1" fmla="*/ T0 w 151"/>
                                            <a:gd name="T2" fmla="+- 0 1470 1455"/>
                                            <a:gd name="T3" fmla="*/ 1470 h 15"/>
                                            <a:gd name="T4" fmla="+- 0 2098 1947"/>
                                            <a:gd name="T5" fmla="*/ T4 w 151"/>
                                            <a:gd name="T6" fmla="+- 0 1455 1455"/>
                                            <a:gd name="T7" fmla="*/ 1455 h 15"/>
                                          </a:gdLst>
                                          <a:ahLst/>
                                          <a:cxnLst>
                                            <a:cxn ang="0">
                                              <a:pos x="T1" y="T3"/>
                                            </a:cxn>
                                            <a:cxn ang="0">
                                              <a:pos x="T5" y="T7"/>
                                            </a:cxn>
                                          </a:cxnLst>
                                          <a:rect l="0" t="0" r="r" b="b"/>
                                          <a:pathLst>
                                            <a:path w="151" h="15">
                                              <a:moveTo>
                                                <a:pt x="0" y="15"/>
                                              </a:moveTo>
                                              <a:lnTo>
                                                <a:pt x="151"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1493"/>
                                    <wpg:cNvGrpSpPr>
                                      <a:grpSpLocks/>
                                    </wpg:cNvGrpSpPr>
                                    <wpg:grpSpPr bwMode="auto">
                                      <a:xfrm>
                                        <a:off x="2098" y="1395"/>
                                        <a:ext cx="166" cy="60"/>
                                        <a:chOff x="2098" y="1395"/>
                                        <a:chExt cx="166" cy="60"/>
                                      </a:xfrm>
                                    </wpg:grpSpPr>
                                    <wps:wsp>
                                      <wps:cNvPr id="1777" name="Freeform 1494"/>
                                      <wps:cNvSpPr>
                                        <a:spLocks/>
                                      </wps:cNvSpPr>
                                      <wps:spPr bwMode="auto">
                                        <a:xfrm>
                                          <a:off x="2098" y="1395"/>
                                          <a:ext cx="166" cy="60"/>
                                        </a:xfrm>
                                        <a:custGeom>
                                          <a:avLst/>
                                          <a:gdLst>
                                            <a:gd name="T0" fmla="+- 0 2098 2098"/>
                                            <a:gd name="T1" fmla="*/ T0 w 166"/>
                                            <a:gd name="T2" fmla="+- 0 1455 1395"/>
                                            <a:gd name="T3" fmla="*/ 1455 h 60"/>
                                            <a:gd name="T4" fmla="+- 0 2265 2098"/>
                                            <a:gd name="T5" fmla="*/ T4 w 166"/>
                                            <a:gd name="T6" fmla="+- 0 1395 1395"/>
                                            <a:gd name="T7" fmla="*/ 1395 h 60"/>
                                          </a:gdLst>
                                          <a:ahLst/>
                                          <a:cxnLst>
                                            <a:cxn ang="0">
                                              <a:pos x="T1" y="T3"/>
                                            </a:cxn>
                                            <a:cxn ang="0">
                                              <a:pos x="T5" y="T7"/>
                                            </a:cxn>
                                          </a:cxnLst>
                                          <a:rect l="0" t="0" r="r" b="b"/>
                                          <a:pathLst>
                                            <a:path w="166" h="60">
                                              <a:moveTo>
                                                <a:pt x="0" y="60"/>
                                              </a:moveTo>
                                              <a:lnTo>
                                                <a:pt x="167"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1495"/>
                                    <wpg:cNvGrpSpPr>
                                      <a:grpSpLocks/>
                                    </wpg:cNvGrpSpPr>
                                    <wpg:grpSpPr bwMode="auto">
                                      <a:xfrm>
                                        <a:off x="2265" y="1395"/>
                                        <a:ext cx="166" cy="30"/>
                                        <a:chOff x="2265" y="1395"/>
                                        <a:chExt cx="166" cy="30"/>
                                      </a:xfrm>
                                    </wpg:grpSpPr>
                                    <wps:wsp>
                                      <wps:cNvPr id="1779" name="Freeform 1496"/>
                                      <wps:cNvSpPr>
                                        <a:spLocks/>
                                      </wps:cNvSpPr>
                                      <wps:spPr bwMode="auto">
                                        <a:xfrm>
                                          <a:off x="2265" y="1395"/>
                                          <a:ext cx="166" cy="30"/>
                                        </a:xfrm>
                                        <a:custGeom>
                                          <a:avLst/>
                                          <a:gdLst>
                                            <a:gd name="T0" fmla="+- 0 2265 2265"/>
                                            <a:gd name="T1" fmla="*/ T0 w 166"/>
                                            <a:gd name="T2" fmla="+- 0 1395 1395"/>
                                            <a:gd name="T3" fmla="*/ 1395 h 30"/>
                                            <a:gd name="T4" fmla="+- 0 2431 2265"/>
                                            <a:gd name="T5" fmla="*/ T4 w 166"/>
                                            <a:gd name="T6" fmla="+- 0 1425 1395"/>
                                            <a:gd name="T7" fmla="*/ 1425 h 30"/>
                                          </a:gdLst>
                                          <a:ahLst/>
                                          <a:cxnLst>
                                            <a:cxn ang="0">
                                              <a:pos x="T1" y="T3"/>
                                            </a:cxn>
                                            <a:cxn ang="0">
                                              <a:pos x="T5" y="T7"/>
                                            </a:cxn>
                                          </a:cxnLst>
                                          <a:rect l="0" t="0" r="r" b="b"/>
                                          <a:pathLst>
                                            <a:path w="166" h="30">
                                              <a:moveTo>
                                                <a:pt x="0" y="0"/>
                                              </a:moveTo>
                                              <a:lnTo>
                                                <a:pt x="166" y="3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497"/>
                                    <wpg:cNvGrpSpPr>
                                      <a:grpSpLocks/>
                                    </wpg:cNvGrpSpPr>
                                    <wpg:grpSpPr bwMode="auto">
                                      <a:xfrm>
                                        <a:off x="2431" y="1380"/>
                                        <a:ext cx="166" cy="45"/>
                                        <a:chOff x="2431" y="1380"/>
                                        <a:chExt cx="166" cy="45"/>
                                      </a:xfrm>
                                    </wpg:grpSpPr>
                                    <wps:wsp>
                                      <wps:cNvPr id="1781" name="Freeform 1498"/>
                                      <wps:cNvSpPr>
                                        <a:spLocks/>
                                      </wps:cNvSpPr>
                                      <wps:spPr bwMode="auto">
                                        <a:xfrm>
                                          <a:off x="2431" y="1380"/>
                                          <a:ext cx="166" cy="45"/>
                                        </a:xfrm>
                                        <a:custGeom>
                                          <a:avLst/>
                                          <a:gdLst>
                                            <a:gd name="T0" fmla="+- 0 2431 2431"/>
                                            <a:gd name="T1" fmla="*/ T0 w 166"/>
                                            <a:gd name="T2" fmla="+- 0 1425 1380"/>
                                            <a:gd name="T3" fmla="*/ 1425 h 45"/>
                                            <a:gd name="T4" fmla="+- 0 2597 2431"/>
                                            <a:gd name="T5" fmla="*/ T4 w 166"/>
                                            <a:gd name="T6" fmla="+- 0 1380 1380"/>
                                            <a:gd name="T7" fmla="*/ 1380 h 45"/>
                                          </a:gdLst>
                                          <a:ahLst/>
                                          <a:cxnLst>
                                            <a:cxn ang="0">
                                              <a:pos x="T1" y="T3"/>
                                            </a:cxn>
                                            <a:cxn ang="0">
                                              <a:pos x="T5" y="T7"/>
                                            </a:cxn>
                                          </a:cxnLst>
                                          <a:rect l="0" t="0" r="r" b="b"/>
                                          <a:pathLst>
                                            <a:path w="166" h="45">
                                              <a:moveTo>
                                                <a:pt x="0" y="45"/>
                                              </a:moveTo>
                                              <a:lnTo>
                                                <a:pt x="166"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499"/>
                                    <wpg:cNvGrpSpPr>
                                      <a:grpSpLocks/>
                                    </wpg:cNvGrpSpPr>
                                    <wpg:grpSpPr bwMode="auto">
                                      <a:xfrm>
                                        <a:off x="2597" y="1319"/>
                                        <a:ext cx="166" cy="60"/>
                                        <a:chOff x="2597" y="1319"/>
                                        <a:chExt cx="166" cy="60"/>
                                      </a:xfrm>
                                    </wpg:grpSpPr>
                                    <wps:wsp>
                                      <wps:cNvPr id="1783" name="Freeform 1500"/>
                                      <wps:cNvSpPr>
                                        <a:spLocks/>
                                      </wps:cNvSpPr>
                                      <wps:spPr bwMode="auto">
                                        <a:xfrm>
                                          <a:off x="2597" y="1319"/>
                                          <a:ext cx="166" cy="60"/>
                                        </a:xfrm>
                                        <a:custGeom>
                                          <a:avLst/>
                                          <a:gdLst>
                                            <a:gd name="T0" fmla="+- 0 2597 2597"/>
                                            <a:gd name="T1" fmla="*/ T0 w 166"/>
                                            <a:gd name="T2" fmla="+- 0 1380 1319"/>
                                            <a:gd name="T3" fmla="*/ 1380 h 60"/>
                                            <a:gd name="T4" fmla="+- 0 2764 2597"/>
                                            <a:gd name="T5" fmla="*/ T4 w 166"/>
                                            <a:gd name="T6" fmla="+- 0 1319 1319"/>
                                            <a:gd name="T7" fmla="*/ 1319 h 60"/>
                                          </a:gdLst>
                                          <a:ahLst/>
                                          <a:cxnLst>
                                            <a:cxn ang="0">
                                              <a:pos x="T1" y="T3"/>
                                            </a:cxn>
                                            <a:cxn ang="0">
                                              <a:pos x="T5" y="T7"/>
                                            </a:cxn>
                                          </a:cxnLst>
                                          <a:rect l="0" t="0" r="r" b="b"/>
                                          <a:pathLst>
                                            <a:path w="166" h="60">
                                              <a:moveTo>
                                                <a:pt x="0" y="61"/>
                                              </a:moveTo>
                                              <a:lnTo>
                                                <a:pt x="167"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501"/>
                                    <wpg:cNvGrpSpPr>
                                      <a:grpSpLocks/>
                                    </wpg:cNvGrpSpPr>
                                    <wpg:grpSpPr bwMode="auto">
                                      <a:xfrm>
                                        <a:off x="2764" y="1319"/>
                                        <a:ext cx="151" cy="76"/>
                                        <a:chOff x="2764" y="1319"/>
                                        <a:chExt cx="151" cy="76"/>
                                      </a:xfrm>
                                    </wpg:grpSpPr>
                                    <wps:wsp>
                                      <wps:cNvPr id="1785" name="Freeform 1502"/>
                                      <wps:cNvSpPr>
                                        <a:spLocks/>
                                      </wps:cNvSpPr>
                                      <wps:spPr bwMode="auto">
                                        <a:xfrm>
                                          <a:off x="2764" y="1319"/>
                                          <a:ext cx="151" cy="76"/>
                                        </a:xfrm>
                                        <a:custGeom>
                                          <a:avLst/>
                                          <a:gdLst>
                                            <a:gd name="T0" fmla="+- 0 2764 2764"/>
                                            <a:gd name="T1" fmla="*/ T0 w 151"/>
                                            <a:gd name="T2" fmla="+- 0 1319 1319"/>
                                            <a:gd name="T3" fmla="*/ 1319 h 76"/>
                                            <a:gd name="T4" fmla="+- 0 2915 2764"/>
                                            <a:gd name="T5" fmla="*/ T4 w 151"/>
                                            <a:gd name="T6" fmla="+- 0 1395 1319"/>
                                            <a:gd name="T7" fmla="*/ 1395 h 76"/>
                                          </a:gdLst>
                                          <a:ahLst/>
                                          <a:cxnLst>
                                            <a:cxn ang="0">
                                              <a:pos x="T1" y="T3"/>
                                            </a:cxn>
                                            <a:cxn ang="0">
                                              <a:pos x="T5" y="T7"/>
                                            </a:cxn>
                                          </a:cxnLst>
                                          <a:rect l="0" t="0" r="r" b="b"/>
                                          <a:pathLst>
                                            <a:path w="151" h="76">
                                              <a:moveTo>
                                                <a:pt x="0" y="0"/>
                                              </a:moveTo>
                                              <a:lnTo>
                                                <a:pt x="151" y="76"/>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503"/>
                                    <wpg:cNvGrpSpPr>
                                      <a:grpSpLocks/>
                                    </wpg:cNvGrpSpPr>
                                    <wpg:grpSpPr bwMode="auto">
                                      <a:xfrm>
                                        <a:off x="2915" y="1395"/>
                                        <a:ext cx="166" cy="227"/>
                                        <a:chOff x="2915" y="1395"/>
                                        <a:chExt cx="166" cy="227"/>
                                      </a:xfrm>
                                    </wpg:grpSpPr>
                                    <wps:wsp>
                                      <wps:cNvPr id="1787" name="Freeform 1504"/>
                                      <wps:cNvSpPr>
                                        <a:spLocks/>
                                      </wps:cNvSpPr>
                                      <wps:spPr bwMode="auto">
                                        <a:xfrm>
                                          <a:off x="2915" y="1395"/>
                                          <a:ext cx="166" cy="227"/>
                                        </a:xfrm>
                                        <a:custGeom>
                                          <a:avLst/>
                                          <a:gdLst>
                                            <a:gd name="T0" fmla="+- 0 2915 2915"/>
                                            <a:gd name="T1" fmla="*/ T0 w 166"/>
                                            <a:gd name="T2" fmla="+- 0 1395 1395"/>
                                            <a:gd name="T3" fmla="*/ 1395 h 227"/>
                                            <a:gd name="T4" fmla="+- 0 3081 2915"/>
                                            <a:gd name="T5" fmla="*/ T4 w 166"/>
                                            <a:gd name="T6" fmla="+- 0 1622 1395"/>
                                            <a:gd name="T7" fmla="*/ 1622 h 227"/>
                                          </a:gdLst>
                                          <a:ahLst/>
                                          <a:cxnLst>
                                            <a:cxn ang="0">
                                              <a:pos x="T1" y="T3"/>
                                            </a:cxn>
                                            <a:cxn ang="0">
                                              <a:pos x="T5" y="T7"/>
                                            </a:cxn>
                                          </a:cxnLst>
                                          <a:rect l="0" t="0" r="r" b="b"/>
                                          <a:pathLst>
                                            <a:path w="166" h="227">
                                              <a:moveTo>
                                                <a:pt x="0" y="0"/>
                                              </a:moveTo>
                                              <a:lnTo>
                                                <a:pt x="166" y="227"/>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505"/>
                                    <wpg:cNvGrpSpPr>
                                      <a:grpSpLocks/>
                                    </wpg:cNvGrpSpPr>
                                    <wpg:grpSpPr bwMode="auto">
                                      <a:xfrm>
                                        <a:off x="3081" y="1561"/>
                                        <a:ext cx="166" cy="60"/>
                                        <a:chOff x="3081" y="1561"/>
                                        <a:chExt cx="166" cy="60"/>
                                      </a:xfrm>
                                    </wpg:grpSpPr>
                                    <wps:wsp>
                                      <wps:cNvPr id="1789" name="Freeform 1506"/>
                                      <wps:cNvSpPr>
                                        <a:spLocks/>
                                      </wps:cNvSpPr>
                                      <wps:spPr bwMode="auto">
                                        <a:xfrm>
                                          <a:off x="3081" y="1561"/>
                                          <a:ext cx="166" cy="60"/>
                                        </a:xfrm>
                                        <a:custGeom>
                                          <a:avLst/>
                                          <a:gdLst>
                                            <a:gd name="T0" fmla="+- 0 3081 3081"/>
                                            <a:gd name="T1" fmla="*/ T0 w 166"/>
                                            <a:gd name="T2" fmla="+- 0 1622 1561"/>
                                            <a:gd name="T3" fmla="*/ 1622 h 60"/>
                                            <a:gd name="T4" fmla="+- 0 3248 3081"/>
                                            <a:gd name="T5" fmla="*/ T4 w 166"/>
                                            <a:gd name="T6" fmla="+- 0 1561 1561"/>
                                            <a:gd name="T7" fmla="*/ 1561 h 60"/>
                                          </a:gdLst>
                                          <a:ahLst/>
                                          <a:cxnLst>
                                            <a:cxn ang="0">
                                              <a:pos x="T1" y="T3"/>
                                            </a:cxn>
                                            <a:cxn ang="0">
                                              <a:pos x="T5" y="T7"/>
                                            </a:cxn>
                                          </a:cxnLst>
                                          <a:rect l="0" t="0" r="r" b="b"/>
                                          <a:pathLst>
                                            <a:path w="166" h="60">
                                              <a:moveTo>
                                                <a:pt x="0" y="61"/>
                                              </a:moveTo>
                                              <a:lnTo>
                                                <a:pt x="167"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507"/>
                                    <wpg:cNvGrpSpPr>
                                      <a:grpSpLocks/>
                                    </wpg:cNvGrpSpPr>
                                    <wpg:grpSpPr bwMode="auto">
                                      <a:xfrm>
                                        <a:off x="3248" y="1531"/>
                                        <a:ext cx="166" cy="30"/>
                                        <a:chOff x="3248" y="1531"/>
                                        <a:chExt cx="166" cy="30"/>
                                      </a:xfrm>
                                    </wpg:grpSpPr>
                                    <wps:wsp>
                                      <wps:cNvPr id="1791" name="Freeform 1508"/>
                                      <wps:cNvSpPr>
                                        <a:spLocks/>
                                      </wps:cNvSpPr>
                                      <wps:spPr bwMode="auto">
                                        <a:xfrm>
                                          <a:off x="3248" y="1531"/>
                                          <a:ext cx="166" cy="30"/>
                                        </a:xfrm>
                                        <a:custGeom>
                                          <a:avLst/>
                                          <a:gdLst>
                                            <a:gd name="T0" fmla="+- 0 3248 3248"/>
                                            <a:gd name="T1" fmla="*/ T0 w 166"/>
                                            <a:gd name="T2" fmla="+- 0 1561 1531"/>
                                            <a:gd name="T3" fmla="*/ 1561 h 30"/>
                                            <a:gd name="T4" fmla="+- 0 3414 3248"/>
                                            <a:gd name="T5" fmla="*/ T4 w 166"/>
                                            <a:gd name="T6" fmla="+- 0 1531 1531"/>
                                            <a:gd name="T7" fmla="*/ 1531 h 30"/>
                                          </a:gdLst>
                                          <a:ahLst/>
                                          <a:cxnLst>
                                            <a:cxn ang="0">
                                              <a:pos x="T1" y="T3"/>
                                            </a:cxn>
                                            <a:cxn ang="0">
                                              <a:pos x="T5" y="T7"/>
                                            </a:cxn>
                                          </a:cxnLst>
                                          <a:rect l="0" t="0" r="r" b="b"/>
                                          <a:pathLst>
                                            <a:path w="166" h="30">
                                              <a:moveTo>
                                                <a:pt x="0" y="30"/>
                                              </a:moveTo>
                                              <a:lnTo>
                                                <a:pt x="166"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509"/>
                                    <wpg:cNvGrpSpPr>
                                      <a:grpSpLocks/>
                                    </wpg:cNvGrpSpPr>
                                    <wpg:grpSpPr bwMode="auto">
                                      <a:xfrm>
                                        <a:off x="3414" y="1531"/>
                                        <a:ext cx="151" cy="91"/>
                                        <a:chOff x="3414" y="1531"/>
                                        <a:chExt cx="151" cy="91"/>
                                      </a:xfrm>
                                    </wpg:grpSpPr>
                                    <wps:wsp>
                                      <wps:cNvPr id="1793" name="Freeform 1510"/>
                                      <wps:cNvSpPr>
                                        <a:spLocks/>
                                      </wps:cNvSpPr>
                                      <wps:spPr bwMode="auto">
                                        <a:xfrm>
                                          <a:off x="3414" y="1531"/>
                                          <a:ext cx="151" cy="91"/>
                                        </a:xfrm>
                                        <a:custGeom>
                                          <a:avLst/>
                                          <a:gdLst>
                                            <a:gd name="T0" fmla="+- 0 3414 3414"/>
                                            <a:gd name="T1" fmla="*/ T0 w 151"/>
                                            <a:gd name="T2" fmla="+- 0 1531 1531"/>
                                            <a:gd name="T3" fmla="*/ 1531 h 91"/>
                                            <a:gd name="T4" fmla="+- 0 3565 3414"/>
                                            <a:gd name="T5" fmla="*/ T4 w 151"/>
                                            <a:gd name="T6" fmla="+- 0 1622 1531"/>
                                            <a:gd name="T7" fmla="*/ 1622 h 91"/>
                                          </a:gdLst>
                                          <a:ahLst/>
                                          <a:cxnLst>
                                            <a:cxn ang="0">
                                              <a:pos x="T1" y="T3"/>
                                            </a:cxn>
                                            <a:cxn ang="0">
                                              <a:pos x="T5" y="T7"/>
                                            </a:cxn>
                                          </a:cxnLst>
                                          <a:rect l="0" t="0" r="r" b="b"/>
                                          <a:pathLst>
                                            <a:path w="151" h="91">
                                              <a:moveTo>
                                                <a:pt x="0" y="0"/>
                                              </a:moveTo>
                                              <a:lnTo>
                                                <a:pt x="151" y="91"/>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511"/>
                                    <wpg:cNvGrpSpPr>
                                      <a:grpSpLocks/>
                                    </wpg:cNvGrpSpPr>
                                    <wpg:grpSpPr bwMode="auto">
                                      <a:xfrm>
                                        <a:off x="3565" y="1622"/>
                                        <a:ext cx="166" cy="2"/>
                                        <a:chOff x="3565" y="1622"/>
                                        <a:chExt cx="166" cy="2"/>
                                      </a:xfrm>
                                    </wpg:grpSpPr>
                                    <wps:wsp>
                                      <wps:cNvPr id="1795" name="Freeform 1512"/>
                                      <wps:cNvSpPr>
                                        <a:spLocks/>
                                      </wps:cNvSpPr>
                                      <wps:spPr bwMode="auto">
                                        <a:xfrm>
                                          <a:off x="3565" y="1622"/>
                                          <a:ext cx="166" cy="2"/>
                                        </a:xfrm>
                                        <a:custGeom>
                                          <a:avLst/>
                                          <a:gdLst>
                                            <a:gd name="T0" fmla="+- 0 3565 3565"/>
                                            <a:gd name="T1" fmla="*/ T0 w 166"/>
                                            <a:gd name="T2" fmla="+- 0 3732 3565"/>
                                            <a:gd name="T3" fmla="*/ T2 w 166"/>
                                          </a:gdLst>
                                          <a:ahLst/>
                                          <a:cxnLst>
                                            <a:cxn ang="0">
                                              <a:pos x="T1" y="0"/>
                                            </a:cxn>
                                            <a:cxn ang="0">
                                              <a:pos x="T3" y="0"/>
                                            </a:cxn>
                                          </a:cxnLst>
                                          <a:rect l="0" t="0" r="r" b="b"/>
                                          <a:pathLst>
                                            <a:path w="166">
                                              <a:moveTo>
                                                <a:pt x="0" y="0"/>
                                              </a:moveTo>
                                              <a:lnTo>
                                                <a:pt x="167" y="0"/>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513"/>
                                    <wpg:cNvGrpSpPr>
                                      <a:grpSpLocks/>
                                    </wpg:cNvGrpSpPr>
                                    <wpg:grpSpPr bwMode="auto">
                                      <a:xfrm>
                                        <a:off x="3732" y="1622"/>
                                        <a:ext cx="166" cy="45"/>
                                        <a:chOff x="3732" y="1622"/>
                                        <a:chExt cx="166" cy="45"/>
                                      </a:xfrm>
                                    </wpg:grpSpPr>
                                    <wps:wsp>
                                      <wps:cNvPr id="1797" name="Freeform 1514"/>
                                      <wps:cNvSpPr>
                                        <a:spLocks/>
                                      </wps:cNvSpPr>
                                      <wps:spPr bwMode="auto">
                                        <a:xfrm>
                                          <a:off x="3732" y="1622"/>
                                          <a:ext cx="166" cy="45"/>
                                        </a:xfrm>
                                        <a:custGeom>
                                          <a:avLst/>
                                          <a:gdLst>
                                            <a:gd name="T0" fmla="+- 0 3732 3732"/>
                                            <a:gd name="T1" fmla="*/ T0 w 166"/>
                                            <a:gd name="T2" fmla="+- 0 1622 1622"/>
                                            <a:gd name="T3" fmla="*/ 1622 h 45"/>
                                            <a:gd name="T4" fmla="+- 0 3898 3732"/>
                                            <a:gd name="T5" fmla="*/ T4 w 166"/>
                                            <a:gd name="T6" fmla="+- 0 1667 1622"/>
                                            <a:gd name="T7" fmla="*/ 1667 h 45"/>
                                          </a:gdLst>
                                          <a:ahLst/>
                                          <a:cxnLst>
                                            <a:cxn ang="0">
                                              <a:pos x="T1" y="T3"/>
                                            </a:cxn>
                                            <a:cxn ang="0">
                                              <a:pos x="T5" y="T7"/>
                                            </a:cxn>
                                          </a:cxnLst>
                                          <a:rect l="0" t="0" r="r" b="b"/>
                                          <a:pathLst>
                                            <a:path w="166" h="45">
                                              <a:moveTo>
                                                <a:pt x="0" y="0"/>
                                              </a:moveTo>
                                              <a:lnTo>
                                                <a:pt x="166" y="45"/>
                                              </a:lnTo>
                                            </a:path>
                                          </a:pathLst>
                                        </a:custGeom>
                                        <a:noFill/>
                                        <a:ln w="9525">
                                          <a:solidFill>
                                            <a:srgbClr val="3932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515"/>
                                    <wpg:cNvGrpSpPr>
                                      <a:grpSpLocks/>
                                    </wpg:cNvGrpSpPr>
                                    <wpg:grpSpPr bwMode="auto">
                                      <a:xfrm>
                                        <a:off x="798" y="1546"/>
                                        <a:ext cx="166" cy="121"/>
                                        <a:chOff x="798" y="1546"/>
                                        <a:chExt cx="166" cy="121"/>
                                      </a:xfrm>
                                    </wpg:grpSpPr>
                                    <wps:wsp>
                                      <wps:cNvPr id="1799" name="Freeform 1516"/>
                                      <wps:cNvSpPr>
                                        <a:spLocks/>
                                      </wps:cNvSpPr>
                                      <wps:spPr bwMode="auto">
                                        <a:xfrm>
                                          <a:off x="798" y="1546"/>
                                          <a:ext cx="166" cy="121"/>
                                        </a:xfrm>
                                        <a:custGeom>
                                          <a:avLst/>
                                          <a:gdLst>
                                            <a:gd name="T0" fmla="+- 0 798 798"/>
                                            <a:gd name="T1" fmla="*/ T0 w 166"/>
                                            <a:gd name="T2" fmla="+- 0 1667 1546"/>
                                            <a:gd name="T3" fmla="*/ 1667 h 121"/>
                                            <a:gd name="T4" fmla="+- 0 964 798"/>
                                            <a:gd name="T5" fmla="*/ T4 w 166"/>
                                            <a:gd name="T6" fmla="+- 0 1546 1546"/>
                                            <a:gd name="T7" fmla="*/ 1546 h 121"/>
                                          </a:gdLst>
                                          <a:ahLst/>
                                          <a:cxnLst>
                                            <a:cxn ang="0">
                                              <a:pos x="T1" y="T3"/>
                                            </a:cxn>
                                            <a:cxn ang="0">
                                              <a:pos x="T5" y="T7"/>
                                            </a:cxn>
                                          </a:cxnLst>
                                          <a:rect l="0" t="0" r="r" b="b"/>
                                          <a:pathLst>
                                            <a:path w="166" h="121">
                                              <a:moveTo>
                                                <a:pt x="0" y="121"/>
                                              </a:moveTo>
                                              <a:lnTo>
                                                <a:pt x="166"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517"/>
                                    <wpg:cNvGrpSpPr>
                                      <a:grpSpLocks/>
                                    </wpg:cNvGrpSpPr>
                                    <wpg:grpSpPr bwMode="auto">
                                      <a:xfrm>
                                        <a:off x="964" y="1380"/>
                                        <a:ext cx="166" cy="166"/>
                                        <a:chOff x="964" y="1380"/>
                                        <a:chExt cx="166" cy="166"/>
                                      </a:xfrm>
                                    </wpg:grpSpPr>
                                    <wps:wsp>
                                      <wps:cNvPr id="1801" name="Freeform 1518"/>
                                      <wps:cNvSpPr>
                                        <a:spLocks/>
                                      </wps:cNvSpPr>
                                      <wps:spPr bwMode="auto">
                                        <a:xfrm>
                                          <a:off x="964" y="1380"/>
                                          <a:ext cx="166" cy="166"/>
                                        </a:xfrm>
                                        <a:custGeom>
                                          <a:avLst/>
                                          <a:gdLst>
                                            <a:gd name="T0" fmla="+- 0 964 964"/>
                                            <a:gd name="T1" fmla="*/ T0 w 166"/>
                                            <a:gd name="T2" fmla="+- 0 1546 1380"/>
                                            <a:gd name="T3" fmla="*/ 1546 h 166"/>
                                            <a:gd name="T4" fmla="+- 0 1131 964"/>
                                            <a:gd name="T5" fmla="*/ T4 w 166"/>
                                            <a:gd name="T6" fmla="+- 0 1380 1380"/>
                                            <a:gd name="T7" fmla="*/ 1380 h 166"/>
                                          </a:gdLst>
                                          <a:ahLst/>
                                          <a:cxnLst>
                                            <a:cxn ang="0">
                                              <a:pos x="T1" y="T3"/>
                                            </a:cxn>
                                            <a:cxn ang="0">
                                              <a:pos x="T5" y="T7"/>
                                            </a:cxn>
                                          </a:cxnLst>
                                          <a:rect l="0" t="0" r="r" b="b"/>
                                          <a:pathLst>
                                            <a:path w="166" h="166">
                                              <a:moveTo>
                                                <a:pt x="0" y="166"/>
                                              </a:moveTo>
                                              <a:lnTo>
                                                <a:pt x="167"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519"/>
                                    <wpg:cNvGrpSpPr>
                                      <a:grpSpLocks/>
                                    </wpg:cNvGrpSpPr>
                                    <wpg:grpSpPr bwMode="auto">
                                      <a:xfrm>
                                        <a:off x="1131" y="1259"/>
                                        <a:ext cx="151" cy="121"/>
                                        <a:chOff x="1131" y="1259"/>
                                        <a:chExt cx="151" cy="121"/>
                                      </a:xfrm>
                                    </wpg:grpSpPr>
                                    <wps:wsp>
                                      <wps:cNvPr id="1803" name="Freeform 1520"/>
                                      <wps:cNvSpPr>
                                        <a:spLocks/>
                                      </wps:cNvSpPr>
                                      <wps:spPr bwMode="auto">
                                        <a:xfrm>
                                          <a:off x="1131" y="1259"/>
                                          <a:ext cx="151" cy="121"/>
                                        </a:xfrm>
                                        <a:custGeom>
                                          <a:avLst/>
                                          <a:gdLst>
                                            <a:gd name="T0" fmla="+- 0 1131 1131"/>
                                            <a:gd name="T1" fmla="*/ T0 w 151"/>
                                            <a:gd name="T2" fmla="+- 0 1380 1259"/>
                                            <a:gd name="T3" fmla="*/ 1380 h 121"/>
                                            <a:gd name="T4" fmla="+- 0 1282 1131"/>
                                            <a:gd name="T5" fmla="*/ T4 w 151"/>
                                            <a:gd name="T6" fmla="+- 0 1259 1259"/>
                                            <a:gd name="T7" fmla="*/ 1259 h 121"/>
                                          </a:gdLst>
                                          <a:ahLst/>
                                          <a:cxnLst>
                                            <a:cxn ang="0">
                                              <a:pos x="T1" y="T3"/>
                                            </a:cxn>
                                            <a:cxn ang="0">
                                              <a:pos x="T5" y="T7"/>
                                            </a:cxn>
                                          </a:cxnLst>
                                          <a:rect l="0" t="0" r="r" b="b"/>
                                          <a:pathLst>
                                            <a:path w="151" h="121">
                                              <a:moveTo>
                                                <a:pt x="0" y="121"/>
                                              </a:moveTo>
                                              <a:lnTo>
                                                <a:pt x="151"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521"/>
                                    <wpg:cNvGrpSpPr>
                                      <a:grpSpLocks/>
                                    </wpg:cNvGrpSpPr>
                                    <wpg:grpSpPr bwMode="auto">
                                      <a:xfrm>
                                        <a:off x="1282" y="1259"/>
                                        <a:ext cx="166" cy="45"/>
                                        <a:chOff x="1282" y="1259"/>
                                        <a:chExt cx="166" cy="45"/>
                                      </a:xfrm>
                                    </wpg:grpSpPr>
                                    <wps:wsp>
                                      <wps:cNvPr id="1805" name="Freeform 1522"/>
                                      <wps:cNvSpPr>
                                        <a:spLocks/>
                                      </wps:cNvSpPr>
                                      <wps:spPr bwMode="auto">
                                        <a:xfrm>
                                          <a:off x="1282" y="1259"/>
                                          <a:ext cx="166" cy="45"/>
                                        </a:xfrm>
                                        <a:custGeom>
                                          <a:avLst/>
                                          <a:gdLst>
                                            <a:gd name="T0" fmla="+- 0 1282 1282"/>
                                            <a:gd name="T1" fmla="*/ T0 w 166"/>
                                            <a:gd name="T2" fmla="+- 0 1259 1259"/>
                                            <a:gd name="T3" fmla="*/ 1259 h 45"/>
                                            <a:gd name="T4" fmla="+- 0 1448 1282"/>
                                            <a:gd name="T5" fmla="*/ T4 w 166"/>
                                            <a:gd name="T6" fmla="+- 0 1304 1259"/>
                                            <a:gd name="T7" fmla="*/ 1304 h 45"/>
                                          </a:gdLst>
                                          <a:ahLst/>
                                          <a:cxnLst>
                                            <a:cxn ang="0">
                                              <a:pos x="T1" y="T3"/>
                                            </a:cxn>
                                            <a:cxn ang="0">
                                              <a:pos x="T5" y="T7"/>
                                            </a:cxn>
                                          </a:cxnLst>
                                          <a:rect l="0" t="0" r="r" b="b"/>
                                          <a:pathLst>
                                            <a:path w="166" h="45">
                                              <a:moveTo>
                                                <a:pt x="0" y="0"/>
                                              </a:moveTo>
                                              <a:lnTo>
                                                <a:pt x="166" y="45"/>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523"/>
                                    <wpg:cNvGrpSpPr>
                                      <a:grpSpLocks/>
                                    </wpg:cNvGrpSpPr>
                                    <wpg:grpSpPr bwMode="auto">
                                      <a:xfrm>
                                        <a:off x="1448" y="1107"/>
                                        <a:ext cx="166" cy="197"/>
                                        <a:chOff x="1448" y="1107"/>
                                        <a:chExt cx="166" cy="197"/>
                                      </a:xfrm>
                                    </wpg:grpSpPr>
                                    <wps:wsp>
                                      <wps:cNvPr id="1807" name="Freeform 1524"/>
                                      <wps:cNvSpPr>
                                        <a:spLocks/>
                                      </wps:cNvSpPr>
                                      <wps:spPr bwMode="auto">
                                        <a:xfrm>
                                          <a:off x="1448" y="1107"/>
                                          <a:ext cx="166" cy="197"/>
                                        </a:xfrm>
                                        <a:custGeom>
                                          <a:avLst/>
                                          <a:gdLst>
                                            <a:gd name="T0" fmla="+- 0 1448 1448"/>
                                            <a:gd name="T1" fmla="*/ T0 w 166"/>
                                            <a:gd name="T2" fmla="+- 0 1304 1107"/>
                                            <a:gd name="T3" fmla="*/ 1304 h 197"/>
                                            <a:gd name="T4" fmla="+- 0 1615 1448"/>
                                            <a:gd name="T5" fmla="*/ T4 w 166"/>
                                            <a:gd name="T6" fmla="+- 0 1107 1107"/>
                                            <a:gd name="T7" fmla="*/ 1107 h 197"/>
                                          </a:gdLst>
                                          <a:ahLst/>
                                          <a:cxnLst>
                                            <a:cxn ang="0">
                                              <a:pos x="T1" y="T3"/>
                                            </a:cxn>
                                            <a:cxn ang="0">
                                              <a:pos x="T5" y="T7"/>
                                            </a:cxn>
                                          </a:cxnLst>
                                          <a:rect l="0" t="0" r="r" b="b"/>
                                          <a:pathLst>
                                            <a:path w="166" h="197">
                                              <a:moveTo>
                                                <a:pt x="0" y="197"/>
                                              </a:moveTo>
                                              <a:lnTo>
                                                <a:pt x="167"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525"/>
                                    <wpg:cNvGrpSpPr>
                                      <a:grpSpLocks/>
                                    </wpg:cNvGrpSpPr>
                                    <wpg:grpSpPr bwMode="auto">
                                      <a:xfrm>
                                        <a:off x="1615" y="896"/>
                                        <a:ext cx="166" cy="212"/>
                                        <a:chOff x="1615" y="896"/>
                                        <a:chExt cx="166" cy="212"/>
                                      </a:xfrm>
                                    </wpg:grpSpPr>
                                    <wps:wsp>
                                      <wps:cNvPr id="1809" name="Freeform 1526"/>
                                      <wps:cNvSpPr>
                                        <a:spLocks/>
                                      </wps:cNvSpPr>
                                      <wps:spPr bwMode="auto">
                                        <a:xfrm>
                                          <a:off x="1615" y="896"/>
                                          <a:ext cx="166" cy="212"/>
                                        </a:xfrm>
                                        <a:custGeom>
                                          <a:avLst/>
                                          <a:gdLst>
                                            <a:gd name="T0" fmla="+- 0 1615 1615"/>
                                            <a:gd name="T1" fmla="*/ T0 w 166"/>
                                            <a:gd name="T2" fmla="+- 0 1107 896"/>
                                            <a:gd name="T3" fmla="*/ 1107 h 212"/>
                                            <a:gd name="T4" fmla="+- 0 1781 1615"/>
                                            <a:gd name="T5" fmla="*/ T4 w 166"/>
                                            <a:gd name="T6" fmla="+- 0 896 896"/>
                                            <a:gd name="T7" fmla="*/ 896 h 212"/>
                                          </a:gdLst>
                                          <a:ahLst/>
                                          <a:cxnLst>
                                            <a:cxn ang="0">
                                              <a:pos x="T1" y="T3"/>
                                            </a:cxn>
                                            <a:cxn ang="0">
                                              <a:pos x="T5" y="T7"/>
                                            </a:cxn>
                                          </a:cxnLst>
                                          <a:rect l="0" t="0" r="r" b="b"/>
                                          <a:pathLst>
                                            <a:path w="166" h="212">
                                              <a:moveTo>
                                                <a:pt x="0" y="211"/>
                                              </a:moveTo>
                                              <a:lnTo>
                                                <a:pt x="166"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527"/>
                                    <wpg:cNvGrpSpPr>
                                      <a:grpSpLocks/>
                                    </wpg:cNvGrpSpPr>
                                    <wpg:grpSpPr bwMode="auto">
                                      <a:xfrm>
                                        <a:off x="1781" y="820"/>
                                        <a:ext cx="166" cy="76"/>
                                        <a:chOff x="1781" y="820"/>
                                        <a:chExt cx="166" cy="76"/>
                                      </a:xfrm>
                                    </wpg:grpSpPr>
                                    <wps:wsp>
                                      <wps:cNvPr id="1811" name="Freeform 1528"/>
                                      <wps:cNvSpPr>
                                        <a:spLocks/>
                                      </wps:cNvSpPr>
                                      <wps:spPr bwMode="auto">
                                        <a:xfrm>
                                          <a:off x="1781" y="820"/>
                                          <a:ext cx="166" cy="76"/>
                                        </a:xfrm>
                                        <a:custGeom>
                                          <a:avLst/>
                                          <a:gdLst>
                                            <a:gd name="T0" fmla="+- 0 1781 1781"/>
                                            <a:gd name="T1" fmla="*/ T0 w 166"/>
                                            <a:gd name="T2" fmla="+- 0 896 820"/>
                                            <a:gd name="T3" fmla="*/ 896 h 76"/>
                                            <a:gd name="T4" fmla="+- 0 1947 1781"/>
                                            <a:gd name="T5" fmla="*/ T4 w 166"/>
                                            <a:gd name="T6" fmla="+- 0 820 820"/>
                                            <a:gd name="T7" fmla="*/ 820 h 76"/>
                                          </a:gdLst>
                                          <a:ahLst/>
                                          <a:cxnLst>
                                            <a:cxn ang="0">
                                              <a:pos x="T1" y="T3"/>
                                            </a:cxn>
                                            <a:cxn ang="0">
                                              <a:pos x="T5" y="T7"/>
                                            </a:cxn>
                                          </a:cxnLst>
                                          <a:rect l="0" t="0" r="r" b="b"/>
                                          <a:pathLst>
                                            <a:path w="166" h="76">
                                              <a:moveTo>
                                                <a:pt x="0" y="76"/>
                                              </a:moveTo>
                                              <a:lnTo>
                                                <a:pt x="166"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529"/>
                                    <wpg:cNvGrpSpPr>
                                      <a:grpSpLocks/>
                                    </wpg:cNvGrpSpPr>
                                    <wpg:grpSpPr bwMode="auto">
                                      <a:xfrm>
                                        <a:off x="1947" y="760"/>
                                        <a:ext cx="151" cy="60"/>
                                        <a:chOff x="1947" y="760"/>
                                        <a:chExt cx="151" cy="60"/>
                                      </a:xfrm>
                                    </wpg:grpSpPr>
                                    <wps:wsp>
                                      <wps:cNvPr id="1813" name="Freeform 1530"/>
                                      <wps:cNvSpPr>
                                        <a:spLocks/>
                                      </wps:cNvSpPr>
                                      <wps:spPr bwMode="auto">
                                        <a:xfrm>
                                          <a:off x="1947" y="760"/>
                                          <a:ext cx="151" cy="60"/>
                                        </a:xfrm>
                                        <a:custGeom>
                                          <a:avLst/>
                                          <a:gdLst>
                                            <a:gd name="T0" fmla="+- 0 1947 1947"/>
                                            <a:gd name="T1" fmla="*/ T0 w 151"/>
                                            <a:gd name="T2" fmla="+- 0 820 760"/>
                                            <a:gd name="T3" fmla="*/ 820 h 60"/>
                                            <a:gd name="T4" fmla="+- 0 2098 1947"/>
                                            <a:gd name="T5" fmla="*/ T4 w 151"/>
                                            <a:gd name="T6" fmla="+- 0 760 760"/>
                                            <a:gd name="T7" fmla="*/ 760 h 60"/>
                                          </a:gdLst>
                                          <a:ahLst/>
                                          <a:cxnLst>
                                            <a:cxn ang="0">
                                              <a:pos x="T1" y="T3"/>
                                            </a:cxn>
                                            <a:cxn ang="0">
                                              <a:pos x="T5" y="T7"/>
                                            </a:cxn>
                                          </a:cxnLst>
                                          <a:rect l="0" t="0" r="r" b="b"/>
                                          <a:pathLst>
                                            <a:path w="151" h="60">
                                              <a:moveTo>
                                                <a:pt x="0" y="60"/>
                                              </a:moveTo>
                                              <a:lnTo>
                                                <a:pt x="151"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531"/>
                                    <wpg:cNvGrpSpPr>
                                      <a:grpSpLocks/>
                                    </wpg:cNvGrpSpPr>
                                    <wpg:grpSpPr bwMode="auto">
                                      <a:xfrm>
                                        <a:off x="2098" y="518"/>
                                        <a:ext cx="166" cy="242"/>
                                        <a:chOff x="2098" y="518"/>
                                        <a:chExt cx="166" cy="242"/>
                                      </a:xfrm>
                                    </wpg:grpSpPr>
                                    <wps:wsp>
                                      <wps:cNvPr id="1815" name="Freeform 1532"/>
                                      <wps:cNvSpPr>
                                        <a:spLocks/>
                                      </wps:cNvSpPr>
                                      <wps:spPr bwMode="auto">
                                        <a:xfrm>
                                          <a:off x="2098" y="518"/>
                                          <a:ext cx="166" cy="242"/>
                                        </a:xfrm>
                                        <a:custGeom>
                                          <a:avLst/>
                                          <a:gdLst>
                                            <a:gd name="T0" fmla="+- 0 2098 2098"/>
                                            <a:gd name="T1" fmla="*/ T0 w 166"/>
                                            <a:gd name="T2" fmla="+- 0 760 518"/>
                                            <a:gd name="T3" fmla="*/ 760 h 242"/>
                                            <a:gd name="T4" fmla="+- 0 2265 2098"/>
                                            <a:gd name="T5" fmla="*/ T4 w 166"/>
                                            <a:gd name="T6" fmla="+- 0 518 518"/>
                                            <a:gd name="T7" fmla="*/ 518 h 242"/>
                                          </a:gdLst>
                                          <a:ahLst/>
                                          <a:cxnLst>
                                            <a:cxn ang="0">
                                              <a:pos x="T1" y="T3"/>
                                            </a:cxn>
                                            <a:cxn ang="0">
                                              <a:pos x="T5" y="T7"/>
                                            </a:cxn>
                                          </a:cxnLst>
                                          <a:rect l="0" t="0" r="r" b="b"/>
                                          <a:pathLst>
                                            <a:path w="166" h="242">
                                              <a:moveTo>
                                                <a:pt x="0" y="242"/>
                                              </a:moveTo>
                                              <a:lnTo>
                                                <a:pt x="167"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533"/>
                                    <wpg:cNvGrpSpPr>
                                      <a:grpSpLocks/>
                                    </wpg:cNvGrpSpPr>
                                    <wpg:grpSpPr bwMode="auto">
                                      <a:xfrm>
                                        <a:off x="2265" y="412"/>
                                        <a:ext cx="166" cy="106"/>
                                        <a:chOff x="2265" y="412"/>
                                        <a:chExt cx="166" cy="106"/>
                                      </a:xfrm>
                                    </wpg:grpSpPr>
                                    <wps:wsp>
                                      <wps:cNvPr id="1817" name="Freeform 1534"/>
                                      <wps:cNvSpPr>
                                        <a:spLocks/>
                                      </wps:cNvSpPr>
                                      <wps:spPr bwMode="auto">
                                        <a:xfrm>
                                          <a:off x="2265" y="412"/>
                                          <a:ext cx="166" cy="106"/>
                                        </a:xfrm>
                                        <a:custGeom>
                                          <a:avLst/>
                                          <a:gdLst>
                                            <a:gd name="T0" fmla="+- 0 2265 2265"/>
                                            <a:gd name="T1" fmla="*/ T0 w 166"/>
                                            <a:gd name="T2" fmla="+- 0 518 412"/>
                                            <a:gd name="T3" fmla="*/ 518 h 106"/>
                                            <a:gd name="T4" fmla="+- 0 2431 2265"/>
                                            <a:gd name="T5" fmla="*/ T4 w 166"/>
                                            <a:gd name="T6" fmla="+- 0 412 412"/>
                                            <a:gd name="T7" fmla="*/ 412 h 106"/>
                                          </a:gdLst>
                                          <a:ahLst/>
                                          <a:cxnLst>
                                            <a:cxn ang="0">
                                              <a:pos x="T1" y="T3"/>
                                            </a:cxn>
                                            <a:cxn ang="0">
                                              <a:pos x="T5" y="T7"/>
                                            </a:cxn>
                                          </a:cxnLst>
                                          <a:rect l="0" t="0" r="r" b="b"/>
                                          <a:pathLst>
                                            <a:path w="166" h="106">
                                              <a:moveTo>
                                                <a:pt x="0" y="106"/>
                                              </a:moveTo>
                                              <a:lnTo>
                                                <a:pt x="166"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535"/>
                                    <wpg:cNvGrpSpPr>
                                      <a:grpSpLocks/>
                                    </wpg:cNvGrpSpPr>
                                    <wpg:grpSpPr bwMode="auto">
                                      <a:xfrm>
                                        <a:off x="2431" y="230"/>
                                        <a:ext cx="166" cy="181"/>
                                        <a:chOff x="2431" y="230"/>
                                        <a:chExt cx="166" cy="181"/>
                                      </a:xfrm>
                                    </wpg:grpSpPr>
                                    <wps:wsp>
                                      <wps:cNvPr id="1819" name="Freeform 1536"/>
                                      <wps:cNvSpPr>
                                        <a:spLocks/>
                                      </wps:cNvSpPr>
                                      <wps:spPr bwMode="auto">
                                        <a:xfrm>
                                          <a:off x="2431" y="230"/>
                                          <a:ext cx="166" cy="181"/>
                                        </a:xfrm>
                                        <a:custGeom>
                                          <a:avLst/>
                                          <a:gdLst>
                                            <a:gd name="T0" fmla="+- 0 2431 2431"/>
                                            <a:gd name="T1" fmla="*/ T0 w 166"/>
                                            <a:gd name="T2" fmla="+- 0 412 230"/>
                                            <a:gd name="T3" fmla="*/ 412 h 181"/>
                                            <a:gd name="T4" fmla="+- 0 2597 2431"/>
                                            <a:gd name="T5" fmla="*/ T4 w 166"/>
                                            <a:gd name="T6" fmla="+- 0 230 230"/>
                                            <a:gd name="T7" fmla="*/ 230 h 181"/>
                                          </a:gdLst>
                                          <a:ahLst/>
                                          <a:cxnLst>
                                            <a:cxn ang="0">
                                              <a:pos x="T1" y="T3"/>
                                            </a:cxn>
                                            <a:cxn ang="0">
                                              <a:pos x="T5" y="T7"/>
                                            </a:cxn>
                                          </a:cxnLst>
                                          <a:rect l="0" t="0" r="r" b="b"/>
                                          <a:pathLst>
                                            <a:path w="166" h="181">
                                              <a:moveTo>
                                                <a:pt x="0" y="182"/>
                                              </a:moveTo>
                                              <a:lnTo>
                                                <a:pt x="166"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537"/>
                                    <wpg:cNvGrpSpPr>
                                      <a:grpSpLocks/>
                                    </wpg:cNvGrpSpPr>
                                    <wpg:grpSpPr bwMode="auto">
                                      <a:xfrm>
                                        <a:off x="2597" y="125"/>
                                        <a:ext cx="166" cy="106"/>
                                        <a:chOff x="2597" y="125"/>
                                        <a:chExt cx="166" cy="106"/>
                                      </a:xfrm>
                                    </wpg:grpSpPr>
                                    <wps:wsp>
                                      <wps:cNvPr id="1821" name="Freeform 1538"/>
                                      <wps:cNvSpPr>
                                        <a:spLocks/>
                                      </wps:cNvSpPr>
                                      <wps:spPr bwMode="auto">
                                        <a:xfrm>
                                          <a:off x="2597" y="125"/>
                                          <a:ext cx="166" cy="106"/>
                                        </a:xfrm>
                                        <a:custGeom>
                                          <a:avLst/>
                                          <a:gdLst>
                                            <a:gd name="T0" fmla="+- 0 2597 2597"/>
                                            <a:gd name="T1" fmla="*/ T0 w 166"/>
                                            <a:gd name="T2" fmla="+- 0 230 125"/>
                                            <a:gd name="T3" fmla="*/ 230 h 106"/>
                                            <a:gd name="T4" fmla="+- 0 2764 2597"/>
                                            <a:gd name="T5" fmla="*/ T4 w 166"/>
                                            <a:gd name="T6" fmla="+- 0 125 125"/>
                                            <a:gd name="T7" fmla="*/ 125 h 106"/>
                                          </a:gdLst>
                                          <a:ahLst/>
                                          <a:cxnLst>
                                            <a:cxn ang="0">
                                              <a:pos x="T1" y="T3"/>
                                            </a:cxn>
                                            <a:cxn ang="0">
                                              <a:pos x="T5" y="T7"/>
                                            </a:cxn>
                                          </a:cxnLst>
                                          <a:rect l="0" t="0" r="r" b="b"/>
                                          <a:pathLst>
                                            <a:path w="166" h="106">
                                              <a:moveTo>
                                                <a:pt x="0" y="105"/>
                                              </a:moveTo>
                                              <a:lnTo>
                                                <a:pt x="167"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539"/>
                                    <wpg:cNvGrpSpPr>
                                      <a:grpSpLocks/>
                                    </wpg:cNvGrpSpPr>
                                    <wpg:grpSpPr bwMode="auto">
                                      <a:xfrm>
                                        <a:off x="2764" y="125"/>
                                        <a:ext cx="151" cy="45"/>
                                        <a:chOff x="2764" y="125"/>
                                        <a:chExt cx="151" cy="45"/>
                                      </a:xfrm>
                                    </wpg:grpSpPr>
                                    <wps:wsp>
                                      <wps:cNvPr id="1823" name="Freeform 1540"/>
                                      <wps:cNvSpPr>
                                        <a:spLocks/>
                                      </wps:cNvSpPr>
                                      <wps:spPr bwMode="auto">
                                        <a:xfrm>
                                          <a:off x="2764" y="125"/>
                                          <a:ext cx="151" cy="45"/>
                                        </a:xfrm>
                                        <a:custGeom>
                                          <a:avLst/>
                                          <a:gdLst>
                                            <a:gd name="T0" fmla="+- 0 2764 2764"/>
                                            <a:gd name="T1" fmla="*/ T0 w 151"/>
                                            <a:gd name="T2" fmla="+- 0 125 125"/>
                                            <a:gd name="T3" fmla="*/ 125 h 45"/>
                                            <a:gd name="T4" fmla="+- 0 2915 2764"/>
                                            <a:gd name="T5" fmla="*/ T4 w 151"/>
                                            <a:gd name="T6" fmla="+- 0 170 125"/>
                                            <a:gd name="T7" fmla="*/ 170 h 45"/>
                                          </a:gdLst>
                                          <a:ahLst/>
                                          <a:cxnLst>
                                            <a:cxn ang="0">
                                              <a:pos x="T1" y="T3"/>
                                            </a:cxn>
                                            <a:cxn ang="0">
                                              <a:pos x="T5" y="T7"/>
                                            </a:cxn>
                                          </a:cxnLst>
                                          <a:rect l="0" t="0" r="r" b="b"/>
                                          <a:pathLst>
                                            <a:path w="151" h="45">
                                              <a:moveTo>
                                                <a:pt x="0" y="0"/>
                                              </a:moveTo>
                                              <a:lnTo>
                                                <a:pt x="151" y="45"/>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541"/>
                                    <wpg:cNvGrpSpPr>
                                      <a:grpSpLocks/>
                                    </wpg:cNvGrpSpPr>
                                    <wpg:grpSpPr bwMode="auto">
                                      <a:xfrm>
                                        <a:off x="2915" y="170"/>
                                        <a:ext cx="166" cy="318"/>
                                        <a:chOff x="2915" y="170"/>
                                        <a:chExt cx="166" cy="318"/>
                                      </a:xfrm>
                                    </wpg:grpSpPr>
                                    <wps:wsp>
                                      <wps:cNvPr id="1825" name="Freeform 1542"/>
                                      <wps:cNvSpPr>
                                        <a:spLocks/>
                                      </wps:cNvSpPr>
                                      <wps:spPr bwMode="auto">
                                        <a:xfrm>
                                          <a:off x="2915" y="170"/>
                                          <a:ext cx="166" cy="318"/>
                                        </a:xfrm>
                                        <a:custGeom>
                                          <a:avLst/>
                                          <a:gdLst>
                                            <a:gd name="T0" fmla="+- 0 2915 2915"/>
                                            <a:gd name="T1" fmla="*/ T0 w 166"/>
                                            <a:gd name="T2" fmla="+- 0 170 170"/>
                                            <a:gd name="T3" fmla="*/ 170 h 318"/>
                                            <a:gd name="T4" fmla="+- 0 3081 2915"/>
                                            <a:gd name="T5" fmla="*/ T4 w 166"/>
                                            <a:gd name="T6" fmla="+- 0 487 170"/>
                                            <a:gd name="T7" fmla="*/ 487 h 318"/>
                                          </a:gdLst>
                                          <a:ahLst/>
                                          <a:cxnLst>
                                            <a:cxn ang="0">
                                              <a:pos x="T1" y="T3"/>
                                            </a:cxn>
                                            <a:cxn ang="0">
                                              <a:pos x="T5" y="T7"/>
                                            </a:cxn>
                                          </a:cxnLst>
                                          <a:rect l="0" t="0" r="r" b="b"/>
                                          <a:pathLst>
                                            <a:path w="166" h="318">
                                              <a:moveTo>
                                                <a:pt x="0" y="0"/>
                                              </a:moveTo>
                                              <a:lnTo>
                                                <a:pt x="166" y="317"/>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543"/>
                                    <wpg:cNvGrpSpPr>
                                      <a:grpSpLocks/>
                                    </wpg:cNvGrpSpPr>
                                    <wpg:grpSpPr bwMode="auto">
                                      <a:xfrm>
                                        <a:off x="3081" y="306"/>
                                        <a:ext cx="166" cy="181"/>
                                        <a:chOff x="3081" y="306"/>
                                        <a:chExt cx="166" cy="181"/>
                                      </a:xfrm>
                                    </wpg:grpSpPr>
                                    <wps:wsp>
                                      <wps:cNvPr id="1827" name="Freeform 1544"/>
                                      <wps:cNvSpPr>
                                        <a:spLocks/>
                                      </wps:cNvSpPr>
                                      <wps:spPr bwMode="auto">
                                        <a:xfrm>
                                          <a:off x="3081" y="306"/>
                                          <a:ext cx="166" cy="181"/>
                                        </a:xfrm>
                                        <a:custGeom>
                                          <a:avLst/>
                                          <a:gdLst>
                                            <a:gd name="T0" fmla="+- 0 3081 3081"/>
                                            <a:gd name="T1" fmla="*/ T0 w 166"/>
                                            <a:gd name="T2" fmla="+- 0 487 306"/>
                                            <a:gd name="T3" fmla="*/ 487 h 181"/>
                                            <a:gd name="T4" fmla="+- 0 3248 3081"/>
                                            <a:gd name="T5" fmla="*/ T4 w 166"/>
                                            <a:gd name="T6" fmla="+- 0 306 306"/>
                                            <a:gd name="T7" fmla="*/ 306 h 181"/>
                                          </a:gdLst>
                                          <a:ahLst/>
                                          <a:cxnLst>
                                            <a:cxn ang="0">
                                              <a:pos x="T1" y="T3"/>
                                            </a:cxn>
                                            <a:cxn ang="0">
                                              <a:pos x="T5" y="T7"/>
                                            </a:cxn>
                                          </a:cxnLst>
                                          <a:rect l="0" t="0" r="r" b="b"/>
                                          <a:pathLst>
                                            <a:path w="166" h="181">
                                              <a:moveTo>
                                                <a:pt x="0" y="181"/>
                                              </a:moveTo>
                                              <a:lnTo>
                                                <a:pt x="167"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545"/>
                                    <wpg:cNvGrpSpPr>
                                      <a:grpSpLocks/>
                                    </wpg:cNvGrpSpPr>
                                    <wpg:grpSpPr bwMode="auto">
                                      <a:xfrm>
                                        <a:off x="3248" y="306"/>
                                        <a:ext cx="166" cy="76"/>
                                        <a:chOff x="3248" y="306"/>
                                        <a:chExt cx="166" cy="76"/>
                                      </a:xfrm>
                                    </wpg:grpSpPr>
                                    <wps:wsp>
                                      <wps:cNvPr id="1829" name="Freeform 1546"/>
                                      <wps:cNvSpPr>
                                        <a:spLocks/>
                                      </wps:cNvSpPr>
                                      <wps:spPr bwMode="auto">
                                        <a:xfrm>
                                          <a:off x="3248" y="306"/>
                                          <a:ext cx="166" cy="76"/>
                                        </a:xfrm>
                                        <a:custGeom>
                                          <a:avLst/>
                                          <a:gdLst>
                                            <a:gd name="T0" fmla="+- 0 3248 3248"/>
                                            <a:gd name="T1" fmla="*/ T0 w 166"/>
                                            <a:gd name="T2" fmla="+- 0 306 306"/>
                                            <a:gd name="T3" fmla="*/ 306 h 76"/>
                                            <a:gd name="T4" fmla="+- 0 3414 3248"/>
                                            <a:gd name="T5" fmla="*/ T4 w 166"/>
                                            <a:gd name="T6" fmla="+- 0 382 306"/>
                                            <a:gd name="T7" fmla="*/ 382 h 76"/>
                                          </a:gdLst>
                                          <a:ahLst/>
                                          <a:cxnLst>
                                            <a:cxn ang="0">
                                              <a:pos x="T1" y="T3"/>
                                            </a:cxn>
                                            <a:cxn ang="0">
                                              <a:pos x="T5" y="T7"/>
                                            </a:cxn>
                                          </a:cxnLst>
                                          <a:rect l="0" t="0" r="r" b="b"/>
                                          <a:pathLst>
                                            <a:path w="166" h="76">
                                              <a:moveTo>
                                                <a:pt x="0" y="0"/>
                                              </a:moveTo>
                                              <a:lnTo>
                                                <a:pt x="166" y="76"/>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547"/>
                                    <wpg:cNvGrpSpPr>
                                      <a:grpSpLocks/>
                                    </wpg:cNvGrpSpPr>
                                    <wpg:grpSpPr bwMode="auto">
                                      <a:xfrm>
                                        <a:off x="3414" y="382"/>
                                        <a:ext cx="151" cy="45"/>
                                        <a:chOff x="3414" y="382"/>
                                        <a:chExt cx="151" cy="45"/>
                                      </a:xfrm>
                                    </wpg:grpSpPr>
                                    <wps:wsp>
                                      <wps:cNvPr id="1831" name="Freeform 1548"/>
                                      <wps:cNvSpPr>
                                        <a:spLocks/>
                                      </wps:cNvSpPr>
                                      <wps:spPr bwMode="auto">
                                        <a:xfrm>
                                          <a:off x="3414" y="382"/>
                                          <a:ext cx="151" cy="45"/>
                                        </a:xfrm>
                                        <a:custGeom>
                                          <a:avLst/>
                                          <a:gdLst>
                                            <a:gd name="T0" fmla="+- 0 3414 3414"/>
                                            <a:gd name="T1" fmla="*/ T0 w 151"/>
                                            <a:gd name="T2" fmla="+- 0 382 382"/>
                                            <a:gd name="T3" fmla="*/ 382 h 45"/>
                                            <a:gd name="T4" fmla="+- 0 3565 3414"/>
                                            <a:gd name="T5" fmla="*/ T4 w 151"/>
                                            <a:gd name="T6" fmla="+- 0 427 382"/>
                                            <a:gd name="T7" fmla="*/ 427 h 45"/>
                                          </a:gdLst>
                                          <a:ahLst/>
                                          <a:cxnLst>
                                            <a:cxn ang="0">
                                              <a:pos x="T1" y="T3"/>
                                            </a:cxn>
                                            <a:cxn ang="0">
                                              <a:pos x="T5" y="T7"/>
                                            </a:cxn>
                                          </a:cxnLst>
                                          <a:rect l="0" t="0" r="r" b="b"/>
                                          <a:pathLst>
                                            <a:path w="151" h="45">
                                              <a:moveTo>
                                                <a:pt x="0" y="0"/>
                                              </a:moveTo>
                                              <a:lnTo>
                                                <a:pt x="151" y="45"/>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549"/>
                                    <wpg:cNvGrpSpPr>
                                      <a:grpSpLocks/>
                                    </wpg:cNvGrpSpPr>
                                    <wpg:grpSpPr bwMode="auto">
                                      <a:xfrm>
                                        <a:off x="3565" y="321"/>
                                        <a:ext cx="166" cy="106"/>
                                        <a:chOff x="3565" y="321"/>
                                        <a:chExt cx="166" cy="106"/>
                                      </a:xfrm>
                                    </wpg:grpSpPr>
                                    <wps:wsp>
                                      <wps:cNvPr id="1833" name="Freeform 1550"/>
                                      <wps:cNvSpPr>
                                        <a:spLocks/>
                                      </wps:cNvSpPr>
                                      <wps:spPr bwMode="auto">
                                        <a:xfrm>
                                          <a:off x="3565" y="321"/>
                                          <a:ext cx="166" cy="106"/>
                                        </a:xfrm>
                                        <a:custGeom>
                                          <a:avLst/>
                                          <a:gdLst>
                                            <a:gd name="T0" fmla="+- 0 3565 3565"/>
                                            <a:gd name="T1" fmla="*/ T0 w 166"/>
                                            <a:gd name="T2" fmla="+- 0 427 321"/>
                                            <a:gd name="T3" fmla="*/ 427 h 106"/>
                                            <a:gd name="T4" fmla="+- 0 3732 3565"/>
                                            <a:gd name="T5" fmla="*/ T4 w 166"/>
                                            <a:gd name="T6" fmla="+- 0 321 321"/>
                                            <a:gd name="T7" fmla="*/ 321 h 106"/>
                                          </a:gdLst>
                                          <a:ahLst/>
                                          <a:cxnLst>
                                            <a:cxn ang="0">
                                              <a:pos x="T1" y="T3"/>
                                            </a:cxn>
                                            <a:cxn ang="0">
                                              <a:pos x="T5" y="T7"/>
                                            </a:cxn>
                                          </a:cxnLst>
                                          <a:rect l="0" t="0" r="r" b="b"/>
                                          <a:pathLst>
                                            <a:path w="166" h="106">
                                              <a:moveTo>
                                                <a:pt x="0" y="106"/>
                                              </a:moveTo>
                                              <a:lnTo>
                                                <a:pt x="167"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551"/>
                                    <wpg:cNvGrpSpPr>
                                      <a:grpSpLocks/>
                                    </wpg:cNvGrpSpPr>
                                    <wpg:grpSpPr bwMode="auto">
                                      <a:xfrm>
                                        <a:off x="3732" y="276"/>
                                        <a:ext cx="166" cy="45"/>
                                        <a:chOff x="3732" y="276"/>
                                        <a:chExt cx="166" cy="45"/>
                                      </a:xfrm>
                                    </wpg:grpSpPr>
                                    <wps:wsp>
                                      <wps:cNvPr id="1835" name="Freeform 1552"/>
                                      <wps:cNvSpPr>
                                        <a:spLocks/>
                                      </wps:cNvSpPr>
                                      <wps:spPr bwMode="auto">
                                        <a:xfrm>
                                          <a:off x="3732" y="276"/>
                                          <a:ext cx="166" cy="45"/>
                                        </a:xfrm>
                                        <a:custGeom>
                                          <a:avLst/>
                                          <a:gdLst>
                                            <a:gd name="T0" fmla="+- 0 3732 3732"/>
                                            <a:gd name="T1" fmla="*/ T0 w 166"/>
                                            <a:gd name="T2" fmla="+- 0 321 276"/>
                                            <a:gd name="T3" fmla="*/ 321 h 45"/>
                                            <a:gd name="T4" fmla="+- 0 3898 3732"/>
                                            <a:gd name="T5" fmla="*/ T4 w 166"/>
                                            <a:gd name="T6" fmla="+- 0 276 276"/>
                                            <a:gd name="T7" fmla="*/ 276 h 45"/>
                                          </a:gdLst>
                                          <a:ahLst/>
                                          <a:cxnLst>
                                            <a:cxn ang="0">
                                              <a:pos x="T1" y="T3"/>
                                            </a:cxn>
                                            <a:cxn ang="0">
                                              <a:pos x="T5" y="T7"/>
                                            </a:cxn>
                                          </a:cxnLst>
                                          <a:rect l="0" t="0" r="r" b="b"/>
                                          <a:pathLst>
                                            <a:path w="166" h="45">
                                              <a:moveTo>
                                                <a:pt x="0" y="45"/>
                                              </a:moveTo>
                                              <a:lnTo>
                                                <a:pt x="166" y="0"/>
                                              </a:lnTo>
                                            </a:path>
                                          </a:pathLst>
                                        </a:custGeom>
                                        <a:noFill/>
                                        <a:ln w="9525">
                                          <a:solidFill>
                                            <a:srgbClr val="F47D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553"/>
                                    <wpg:cNvGrpSpPr>
                                      <a:grpSpLocks/>
                                    </wpg:cNvGrpSpPr>
                                    <wpg:grpSpPr bwMode="auto">
                                      <a:xfrm>
                                        <a:off x="798" y="1652"/>
                                        <a:ext cx="166" cy="15"/>
                                        <a:chOff x="798" y="1652"/>
                                        <a:chExt cx="166" cy="15"/>
                                      </a:xfrm>
                                    </wpg:grpSpPr>
                                    <wps:wsp>
                                      <wps:cNvPr id="1837" name="Freeform 1554"/>
                                      <wps:cNvSpPr>
                                        <a:spLocks/>
                                      </wps:cNvSpPr>
                                      <wps:spPr bwMode="auto">
                                        <a:xfrm>
                                          <a:off x="798" y="1652"/>
                                          <a:ext cx="166" cy="15"/>
                                        </a:xfrm>
                                        <a:custGeom>
                                          <a:avLst/>
                                          <a:gdLst>
                                            <a:gd name="T0" fmla="+- 0 798 798"/>
                                            <a:gd name="T1" fmla="*/ T0 w 166"/>
                                            <a:gd name="T2" fmla="+- 0 1667 1652"/>
                                            <a:gd name="T3" fmla="*/ 1667 h 15"/>
                                            <a:gd name="T4" fmla="+- 0 964 798"/>
                                            <a:gd name="T5" fmla="*/ T4 w 166"/>
                                            <a:gd name="T6" fmla="+- 0 1652 1652"/>
                                            <a:gd name="T7" fmla="*/ 1652 h 15"/>
                                          </a:gdLst>
                                          <a:ahLst/>
                                          <a:cxnLst>
                                            <a:cxn ang="0">
                                              <a:pos x="T1" y="T3"/>
                                            </a:cxn>
                                            <a:cxn ang="0">
                                              <a:pos x="T5" y="T7"/>
                                            </a:cxn>
                                          </a:cxnLst>
                                          <a:rect l="0" t="0" r="r" b="b"/>
                                          <a:pathLst>
                                            <a:path w="166" h="15">
                                              <a:moveTo>
                                                <a:pt x="0" y="15"/>
                                              </a:moveTo>
                                              <a:lnTo>
                                                <a:pt x="166"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555"/>
                                    <wpg:cNvGrpSpPr>
                                      <a:grpSpLocks/>
                                    </wpg:cNvGrpSpPr>
                                    <wpg:grpSpPr bwMode="auto">
                                      <a:xfrm>
                                        <a:off x="964" y="1591"/>
                                        <a:ext cx="166" cy="60"/>
                                        <a:chOff x="964" y="1591"/>
                                        <a:chExt cx="166" cy="60"/>
                                      </a:xfrm>
                                    </wpg:grpSpPr>
                                    <wps:wsp>
                                      <wps:cNvPr id="1839" name="Freeform 1556"/>
                                      <wps:cNvSpPr>
                                        <a:spLocks/>
                                      </wps:cNvSpPr>
                                      <wps:spPr bwMode="auto">
                                        <a:xfrm>
                                          <a:off x="964" y="1591"/>
                                          <a:ext cx="166" cy="60"/>
                                        </a:xfrm>
                                        <a:custGeom>
                                          <a:avLst/>
                                          <a:gdLst>
                                            <a:gd name="T0" fmla="+- 0 964 964"/>
                                            <a:gd name="T1" fmla="*/ T0 w 166"/>
                                            <a:gd name="T2" fmla="+- 0 1652 1591"/>
                                            <a:gd name="T3" fmla="*/ 1652 h 60"/>
                                            <a:gd name="T4" fmla="+- 0 1131 964"/>
                                            <a:gd name="T5" fmla="*/ T4 w 166"/>
                                            <a:gd name="T6" fmla="+- 0 1591 1591"/>
                                            <a:gd name="T7" fmla="*/ 1591 h 60"/>
                                          </a:gdLst>
                                          <a:ahLst/>
                                          <a:cxnLst>
                                            <a:cxn ang="0">
                                              <a:pos x="T1" y="T3"/>
                                            </a:cxn>
                                            <a:cxn ang="0">
                                              <a:pos x="T5" y="T7"/>
                                            </a:cxn>
                                          </a:cxnLst>
                                          <a:rect l="0" t="0" r="r" b="b"/>
                                          <a:pathLst>
                                            <a:path w="166" h="60">
                                              <a:moveTo>
                                                <a:pt x="0" y="61"/>
                                              </a:moveTo>
                                              <a:lnTo>
                                                <a:pt x="167"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557"/>
                                    <wpg:cNvGrpSpPr>
                                      <a:grpSpLocks/>
                                    </wpg:cNvGrpSpPr>
                                    <wpg:grpSpPr bwMode="auto">
                                      <a:xfrm>
                                        <a:off x="1131" y="1531"/>
                                        <a:ext cx="151" cy="61"/>
                                        <a:chOff x="1131" y="1531"/>
                                        <a:chExt cx="151" cy="61"/>
                                      </a:xfrm>
                                    </wpg:grpSpPr>
                                    <wps:wsp>
                                      <wps:cNvPr id="1841" name="Freeform 1558"/>
                                      <wps:cNvSpPr>
                                        <a:spLocks/>
                                      </wps:cNvSpPr>
                                      <wps:spPr bwMode="auto">
                                        <a:xfrm>
                                          <a:off x="1131" y="1531"/>
                                          <a:ext cx="151" cy="61"/>
                                        </a:xfrm>
                                        <a:custGeom>
                                          <a:avLst/>
                                          <a:gdLst>
                                            <a:gd name="T0" fmla="+- 0 1131 1131"/>
                                            <a:gd name="T1" fmla="*/ T0 w 151"/>
                                            <a:gd name="T2" fmla="+- 0 1591 1531"/>
                                            <a:gd name="T3" fmla="*/ 1591 h 61"/>
                                            <a:gd name="T4" fmla="+- 0 1282 1131"/>
                                            <a:gd name="T5" fmla="*/ T4 w 151"/>
                                            <a:gd name="T6" fmla="+- 0 1531 1531"/>
                                            <a:gd name="T7" fmla="*/ 1531 h 61"/>
                                          </a:gdLst>
                                          <a:ahLst/>
                                          <a:cxnLst>
                                            <a:cxn ang="0">
                                              <a:pos x="T1" y="T3"/>
                                            </a:cxn>
                                            <a:cxn ang="0">
                                              <a:pos x="T5" y="T7"/>
                                            </a:cxn>
                                          </a:cxnLst>
                                          <a:rect l="0" t="0" r="r" b="b"/>
                                          <a:pathLst>
                                            <a:path w="151" h="61">
                                              <a:moveTo>
                                                <a:pt x="0" y="60"/>
                                              </a:moveTo>
                                              <a:lnTo>
                                                <a:pt x="151"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559"/>
                                    <wpg:cNvGrpSpPr>
                                      <a:grpSpLocks/>
                                    </wpg:cNvGrpSpPr>
                                    <wpg:grpSpPr bwMode="auto">
                                      <a:xfrm>
                                        <a:off x="1282" y="1470"/>
                                        <a:ext cx="166" cy="60"/>
                                        <a:chOff x="1282" y="1470"/>
                                        <a:chExt cx="166" cy="60"/>
                                      </a:xfrm>
                                    </wpg:grpSpPr>
                                    <wps:wsp>
                                      <wps:cNvPr id="1843" name="Freeform 1560"/>
                                      <wps:cNvSpPr>
                                        <a:spLocks/>
                                      </wps:cNvSpPr>
                                      <wps:spPr bwMode="auto">
                                        <a:xfrm>
                                          <a:off x="1282" y="1470"/>
                                          <a:ext cx="166" cy="60"/>
                                        </a:xfrm>
                                        <a:custGeom>
                                          <a:avLst/>
                                          <a:gdLst>
                                            <a:gd name="T0" fmla="+- 0 1282 1282"/>
                                            <a:gd name="T1" fmla="*/ T0 w 166"/>
                                            <a:gd name="T2" fmla="+- 0 1531 1470"/>
                                            <a:gd name="T3" fmla="*/ 1531 h 60"/>
                                            <a:gd name="T4" fmla="+- 0 1448 1282"/>
                                            <a:gd name="T5" fmla="*/ T4 w 166"/>
                                            <a:gd name="T6" fmla="+- 0 1470 1470"/>
                                            <a:gd name="T7" fmla="*/ 1470 h 60"/>
                                          </a:gdLst>
                                          <a:ahLst/>
                                          <a:cxnLst>
                                            <a:cxn ang="0">
                                              <a:pos x="T1" y="T3"/>
                                            </a:cxn>
                                            <a:cxn ang="0">
                                              <a:pos x="T5" y="T7"/>
                                            </a:cxn>
                                          </a:cxnLst>
                                          <a:rect l="0" t="0" r="r" b="b"/>
                                          <a:pathLst>
                                            <a:path w="166" h="60">
                                              <a:moveTo>
                                                <a:pt x="0" y="61"/>
                                              </a:moveTo>
                                              <a:lnTo>
                                                <a:pt x="166"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561"/>
                                    <wpg:cNvGrpSpPr>
                                      <a:grpSpLocks/>
                                    </wpg:cNvGrpSpPr>
                                    <wpg:grpSpPr bwMode="auto">
                                      <a:xfrm>
                                        <a:off x="1448" y="1410"/>
                                        <a:ext cx="166" cy="60"/>
                                        <a:chOff x="1448" y="1410"/>
                                        <a:chExt cx="166" cy="60"/>
                                      </a:xfrm>
                                    </wpg:grpSpPr>
                                    <wps:wsp>
                                      <wps:cNvPr id="1845" name="Freeform 1562"/>
                                      <wps:cNvSpPr>
                                        <a:spLocks/>
                                      </wps:cNvSpPr>
                                      <wps:spPr bwMode="auto">
                                        <a:xfrm>
                                          <a:off x="1448" y="1410"/>
                                          <a:ext cx="166" cy="60"/>
                                        </a:xfrm>
                                        <a:custGeom>
                                          <a:avLst/>
                                          <a:gdLst>
                                            <a:gd name="T0" fmla="+- 0 1448 1448"/>
                                            <a:gd name="T1" fmla="*/ T0 w 166"/>
                                            <a:gd name="T2" fmla="+- 0 1470 1410"/>
                                            <a:gd name="T3" fmla="*/ 1470 h 60"/>
                                            <a:gd name="T4" fmla="+- 0 1615 1448"/>
                                            <a:gd name="T5" fmla="*/ T4 w 166"/>
                                            <a:gd name="T6" fmla="+- 0 1410 1410"/>
                                            <a:gd name="T7" fmla="*/ 1410 h 60"/>
                                          </a:gdLst>
                                          <a:ahLst/>
                                          <a:cxnLst>
                                            <a:cxn ang="0">
                                              <a:pos x="T1" y="T3"/>
                                            </a:cxn>
                                            <a:cxn ang="0">
                                              <a:pos x="T5" y="T7"/>
                                            </a:cxn>
                                          </a:cxnLst>
                                          <a:rect l="0" t="0" r="r" b="b"/>
                                          <a:pathLst>
                                            <a:path w="166" h="60">
                                              <a:moveTo>
                                                <a:pt x="0" y="60"/>
                                              </a:moveTo>
                                              <a:lnTo>
                                                <a:pt x="167"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563"/>
                                    <wpg:cNvGrpSpPr>
                                      <a:grpSpLocks/>
                                    </wpg:cNvGrpSpPr>
                                    <wpg:grpSpPr bwMode="auto">
                                      <a:xfrm>
                                        <a:off x="1615" y="1334"/>
                                        <a:ext cx="166" cy="76"/>
                                        <a:chOff x="1615" y="1334"/>
                                        <a:chExt cx="166" cy="76"/>
                                      </a:xfrm>
                                    </wpg:grpSpPr>
                                    <wps:wsp>
                                      <wps:cNvPr id="1847" name="Freeform 1564"/>
                                      <wps:cNvSpPr>
                                        <a:spLocks/>
                                      </wps:cNvSpPr>
                                      <wps:spPr bwMode="auto">
                                        <a:xfrm>
                                          <a:off x="1615" y="1334"/>
                                          <a:ext cx="166" cy="76"/>
                                        </a:xfrm>
                                        <a:custGeom>
                                          <a:avLst/>
                                          <a:gdLst>
                                            <a:gd name="T0" fmla="+- 0 1615 1615"/>
                                            <a:gd name="T1" fmla="*/ T0 w 166"/>
                                            <a:gd name="T2" fmla="+- 0 1410 1334"/>
                                            <a:gd name="T3" fmla="*/ 1410 h 76"/>
                                            <a:gd name="T4" fmla="+- 0 1781 1615"/>
                                            <a:gd name="T5" fmla="*/ T4 w 166"/>
                                            <a:gd name="T6" fmla="+- 0 1334 1334"/>
                                            <a:gd name="T7" fmla="*/ 1334 h 76"/>
                                          </a:gdLst>
                                          <a:ahLst/>
                                          <a:cxnLst>
                                            <a:cxn ang="0">
                                              <a:pos x="T1" y="T3"/>
                                            </a:cxn>
                                            <a:cxn ang="0">
                                              <a:pos x="T5" y="T7"/>
                                            </a:cxn>
                                          </a:cxnLst>
                                          <a:rect l="0" t="0" r="r" b="b"/>
                                          <a:pathLst>
                                            <a:path w="166" h="76">
                                              <a:moveTo>
                                                <a:pt x="0" y="76"/>
                                              </a:moveTo>
                                              <a:lnTo>
                                                <a:pt x="166"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565"/>
                                    <wpg:cNvGrpSpPr>
                                      <a:grpSpLocks/>
                                    </wpg:cNvGrpSpPr>
                                    <wpg:grpSpPr bwMode="auto">
                                      <a:xfrm>
                                        <a:off x="1781" y="1319"/>
                                        <a:ext cx="166" cy="15"/>
                                        <a:chOff x="1781" y="1319"/>
                                        <a:chExt cx="166" cy="15"/>
                                      </a:xfrm>
                                    </wpg:grpSpPr>
                                    <wps:wsp>
                                      <wps:cNvPr id="1849" name="Freeform 1566"/>
                                      <wps:cNvSpPr>
                                        <a:spLocks/>
                                      </wps:cNvSpPr>
                                      <wps:spPr bwMode="auto">
                                        <a:xfrm>
                                          <a:off x="1781" y="1319"/>
                                          <a:ext cx="166" cy="15"/>
                                        </a:xfrm>
                                        <a:custGeom>
                                          <a:avLst/>
                                          <a:gdLst>
                                            <a:gd name="T0" fmla="+- 0 1781 1781"/>
                                            <a:gd name="T1" fmla="*/ T0 w 166"/>
                                            <a:gd name="T2" fmla="+- 0 1334 1319"/>
                                            <a:gd name="T3" fmla="*/ 1334 h 15"/>
                                            <a:gd name="T4" fmla="+- 0 1947 1781"/>
                                            <a:gd name="T5" fmla="*/ T4 w 166"/>
                                            <a:gd name="T6" fmla="+- 0 1319 1319"/>
                                            <a:gd name="T7" fmla="*/ 1319 h 15"/>
                                          </a:gdLst>
                                          <a:ahLst/>
                                          <a:cxnLst>
                                            <a:cxn ang="0">
                                              <a:pos x="T1" y="T3"/>
                                            </a:cxn>
                                            <a:cxn ang="0">
                                              <a:pos x="T5" y="T7"/>
                                            </a:cxn>
                                          </a:cxnLst>
                                          <a:rect l="0" t="0" r="r" b="b"/>
                                          <a:pathLst>
                                            <a:path w="166" h="15">
                                              <a:moveTo>
                                                <a:pt x="0" y="15"/>
                                              </a:moveTo>
                                              <a:lnTo>
                                                <a:pt x="166"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567"/>
                                    <wpg:cNvGrpSpPr>
                                      <a:grpSpLocks/>
                                    </wpg:cNvGrpSpPr>
                                    <wpg:grpSpPr bwMode="auto">
                                      <a:xfrm>
                                        <a:off x="1947" y="1304"/>
                                        <a:ext cx="151" cy="15"/>
                                        <a:chOff x="1947" y="1304"/>
                                        <a:chExt cx="151" cy="15"/>
                                      </a:xfrm>
                                    </wpg:grpSpPr>
                                    <wps:wsp>
                                      <wps:cNvPr id="1851" name="Freeform 1568"/>
                                      <wps:cNvSpPr>
                                        <a:spLocks/>
                                      </wps:cNvSpPr>
                                      <wps:spPr bwMode="auto">
                                        <a:xfrm>
                                          <a:off x="1947" y="1304"/>
                                          <a:ext cx="151" cy="15"/>
                                        </a:xfrm>
                                        <a:custGeom>
                                          <a:avLst/>
                                          <a:gdLst>
                                            <a:gd name="T0" fmla="+- 0 1947 1947"/>
                                            <a:gd name="T1" fmla="*/ T0 w 151"/>
                                            <a:gd name="T2" fmla="+- 0 1319 1304"/>
                                            <a:gd name="T3" fmla="*/ 1319 h 15"/>
                                            <a:gd name="T4" fmla="+- 0 2098 1947"/>
                                            <a:gd name="T5" fmla="*/ T4 w 151"/>
                                            <a:gd name="T6" fmla="+- 0 1304 1304"/>
                                            <a:gd name="T7" fmla="*/ 1304 h 15"/>
                                          </a:gdLst>
                                          <a:ahLst/>
                                          <a:cxnLst>
                                            <a:cxn ang="0">
                                              <a:pos x="T1" y="T3"/>
                                            </a:cxn>
                                            <a:cxn ang="0">
                                              <a:pos x="T5" y="T7"/>
                                            </a:cxn>
                                          </a:cxnLst>
                                          <a:rect l="0" t="0" r="r" b="b"/>
                                          <a:pathLst>
                                            <a:path w="151" h="15">
                                              <a:moveTo>
                                                <a:pt x="0" y="15"/>
                                              </a:moveTo>
                                              <a:lnTo>
                                                <a:pt x="151"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569"/>
                                    <wpg:cNvGrpSpPr>
                                      <a:grpSpLocks/>
                                    </wpg:cNvGrpSpPr>
                                    <wpg:grpSpPr bwMode="auto">
                                      <a:xfrm>
                                        <a:off x="2098" y="1198"/>
                                        <a:ext cx="166" cy="106"/>
                                        <a:chOff x="2098" y="1198"/>
                                        <a:chExt cx="166" cy="106"/>
                                      </a:xfrm>
                                    </wpg:grpSpPr>
                                    <wps:wsp>
                                      <wps:cNvPr id="1853" name="Freeform 1570"/>
                                      <wps:cNvSpPr>
                                        <a:spLocks/>
                                      </wps:cNvSpPr>
                                      <wps:spPr bwMode="auto">
                                        <a:xfrm>
                                          <a:off x="2098" y="1198"/>
                                          <a:ext cx="166" cy="106"/>
                                        </a:xfrm>
                                        <a:custGeom>
                                          <a:avLst/>
                                          <a:gdLst>
                                            <a:gd name="T0" fmla="+- 0 2098 2098"/>
                                            <a:gd name="T1" fmla="*/ T0 w 166"/>
                                            <a:gd name="T2" fmla="+- 0 1304 1198"/>
                                            <a:gd name="T3" fmla="*/ 1304 h 106"/>
                                            <a:gd name="T4" fmla="+- 0 2265 2098"/>
                                            <a:gd name="T5" fmla="*/ T4 w 166"/>
                                            <a:gd name="T6" fmla="+- 0 1198 1198"/>
                                            <a:gd name="T7" fmla="*/ 1198 h 106"/>
                                          </a:gdLst>
                                          <a:ahLst/>
                                          <a:cxnLst>
                                            <a:cxn ang="0">
                                              <a:pos x="T1" y="T3"/>
                                            </a:cxn>
                                            <a:cxn ang="0">
                                              <a:pos x="T5" y="T7"/>
                                            </a:cxn>
                                          </a:cxnLst>
                                          <a:rect l="0" t="0" r="r" b="b"/>
                                          <a:pathLst>
                                            <a:path w="166" h="106">
                                              <a:moveTo>
                                                <a:pt x="0" y="106"/>
                                              </a:moveTo>
                                              <a:lnTo>
                                                <a:pt x="167"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571"/>
                                    <wpg:cNvGrpSpPr>
                                      <a:grpSpLocks/>
                                    </wpg:cNvGrpSpPr>
                                    <wpg:grpSpPr bwMode="auto">
                                      <a:xfrm>
                                        <a:off x="2265" y="1198"/>
                                        <a:ext cx="166" cy="2"/>
                                        <a:chOff x="2265" y="1198"/>
                                        <a:chExt cx="166" cy="2"/>
                                      </a:xfrm>
                                    </wpg:grpSpPr>
                                    <wps:wsp>
                                      <wps:cNvPr id="1855" name="Freeform 1572"/>
                                      <wps:cNvSpPr>
                                        <a:spLocks/>
                                      </wps:cNvSpPr>
                                      <wps:spPr bwMode="auto">
                                        <a:xfrm>
                                          <a:off x="2265" y="1198"/>
                                          <a:ext cx="166" cy="2"/>
                                        </a:xfrm>
                                        <a:custGeom>
                                          <a:avLst/>
                                          <a:gdLst>
                                            <a:gd name="T0" fmla="+- 0 2265 2265"/>
                                            <a:gd name="T1" fmla="*/ T0 w 166"/>
                                            <a:gd name="T2" fmla="+- 0 2431 2265"/>
                                            <a:gd name="T3" fmla="*/ T2 w 166"/>
                                          </a:gdLst>
                                          <a:ahLst/>
                                          <a:cxnLst>
                                            <a:cxn ang="0">
                                              <a:pos x="T1" y="0"/>
                                            </a:cxn>
                                            <a:cxn ang="0">
                                              <a:pos x="T3" y="0"/>
                                            </a:cxn>
                                          </a:cxnLst>
                                          <a:rect l="0" t="0" r="r" b="b"/>
                                          <a:pathLst>
                                            <a:path w="166">
                                              <a:moveTo>
                                                <a:pt x="0" y="0"/>
                                              </a:moveTo>
                                              <a:lnTo>
                                                <a:pt x="166"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573"/>
                                    <wpg:cNvGrpSpPr>
                                      <a:grpSpLocks/>
                                    </wpg:cNvGrpSpPr>
                                    <wpg:grpSpPr bwMode="auto">
                                      <a:xfrm>
                                        <a:off x="2431" y="1123"/>
                                        <a:ext cx="166" cy="76"/>
                                        <a:chOff x="2431" y="1123"/>
                                        <a:chExt cx="166" cy="76"/>
                                      </a:xfrm>
                                    </wpg:grpSpPr>
                                    <wps:wsp>
                                      <wps:cNvPr id="1857" name="Freeform 1574"/>
                                      <wps:cNvSpPr>
                                        <a:spLocks/>
                                      </wps:cNvSpPr>
                                      <wps:spPr bwMode="auto">
                                        <a:xfrm>
                                          <a:off x="2431" y="1123"/>
                                          <a:ext cx="166" cy="76"/>
                                        </a:xfrm>
                                        <a:custGeom>
                                          <a:avLst/>
                                          <a:gdLst>
                                            <a:gd name="T0" fmla="+- 0 2431 2431"/>
                                            <a:gd name="T1" fmla="*/ T0 w 166"/>
                                            <a:gd name="T2" fmla="+- 0 1198 1123"/>
                                            <a:gd name="T3" fmla="*/ 1198 h 76"/>
                                            <a:gd name="T4" fmla="+- 0 2597 2431"/>
                                            <a:gd name="T5" fmla="*/ T4 w 166"/>
                                            <a:gd name="T6" fmla="+- 0 1123 1123"/>
                                            <a:gd name="T7" fmla="*/ 1123 h 76"/>
                                          </a:gdLst>
                                          <a:ahLst/>
                                          <a:cxnLst>
                                            <a:cxn ang="0">
                                              <a:pos x="T1" y="T3"/>
                                            </a:cxn>
                                            <a:cxn ang="0">
                                              <a:pos x="T5" y="T7"/>
                                            </a:cxn>
                                          </a:cxnLst>
                                          <a:rect l="0" t="0" r="r" b="b"/>
                                          <a:pathLst>
                                            <a:path w="166" h="76">
                                              <a:moveTo>
                                                <a:pt x="0" y="75"/>
                                              </a:moveTo>
                                              <a:lnTo>
                                                <a:pt x="166"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575"/>
                                    <wpg:cNvGrpSpPr>
                                      <a:grpSpLocks/>
                                    </wpg:cNvGrpSpPr>
                                    <wpg:grpSpPr bwMode="auto">
                                      <a:xfrm>
                                        <a:off x="2597" y="1047"/>
                                        <a:ext cx="166" cy="76"/>
                                        <a:chOff x="2597" y="1047"/>
                                        <a:chExt cx="166" cy="76"/>
                                      </a:xfrm>
                                    </wpg:grpSpPr>
                                    <wps:wsp>
                                      <wps:cNvPr id="1859" name="Freeform 1576"/>
                                      <wps:cNvSpPr>
                                        <a:spLocks/>
                                      </wps:cNvSpPr>
                                      <wps:spPr bwMode="auto">
                                        <a:xfrm>
                                          <a:off x="2597" y="1047"/>
                                          <a:ext cx="166" cy="76"/>
                                        </a:xfrm>
                                        <a:custGeom>
                                          <a:avLst/>
                                          <a:gdLst>
                                            <a:gd name="T0" fmla="+- 0 2597 2597"/>
                                            <a:gd name="T1" fmla="*/ T0 w 166"/>
                                            <a:gd name="T2" fmla="+- 0 1123 1047"/>
                                            <a:gd name="T3" fmla="*/ 1123 h 76"/>
                                            <a:gd name="T4" fmla="+- 0 2764 2597"/>
                                            <a:gd name="T5" fmla="*/ T4 w 166"/>
                                            <a:gd name="T6" fmla="+- 0 1047 1047"/>
                                            <a:gd name="T7" fmla="*/ 1047 h 76"/>
                                          </a:gdLst>
                                          <a:ahLst/>
                                          <a:cxnLst>
                                            <a:cxn ang="0">
                                              <a:pos x="T1" y="T3"/>
                                            </a:cxn>
                                            <a:cxn ang="0">
                                              <a:pos x="T5" y="T7"/>
                                            </a:cxn>
                                          </a:cxnLst>
                                          <a:rect l="0" t="0" r="r" b="b"/>
                                          <a:pathLst>
                                            <a:path w="166" h="76">
                                              <a:moveTo>
                                                <a:pt x="0" y="76"/>
                                              </a:moveTo>
                                              <a:lnTo>
                                                <a:pt x="167"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577"/>
                                    <wpg:cNvGrpSpPr>
                                      <a:grpSpLocks/>
                                    </wpg:cNvGrpSpPr>
                                    <wpg:grpSpPr bwMode="auto">
                                      <a:xfrm>
                                        <a:off x="2764" y="1047"/>
                                        <a:ext cx="151" cy="76"/>
                                        <a:chOff x="2764" y="1047"/>
                                        <a:chExt cx="151" cy="76"/>
                                      </a:xfrm>
                                    </wpg:grpSpPr>
                                    <wps:wsp>
                                      <wps:cNvPr id="1861" name="Freeform 1578"/>
                                      <wps:cNvSpPr>
                                        <a:spLocks/>
                                      </wps:cNvSpPr>
                                      <wps:spPr bwMode="auto">
                                        <a:xfrm>
                                          <a:off x="2764" y="1047"/>
                                          <a:ext cx="151" cy="76"/>
                                        </a:xfrm>
                                        <a:custGeom>
                                          <a:avLst/>
                                          <a:gdLst>
                                            <a:gd name="T0" fmla="+- 0 2764 2764"/>
                                            <a:gd name="T1" fmla="*/ T0 w 151"/>
                                            <a:gd name="T2" fmla="+- 0 1047 1047"/>
                                            <a:gd name="T3" fmla="*/ 1047 h 76"/>
                                            <a:gd name="T4" fmla="+- 0 2915 2764"/>
                                            <a:gd name="T5" fmla="*/ T4 w 151"/>
                                            <a:gd name="T6" fmla="+- 0 1123 1047"/>
                                            <a:gd name="T7" fmla="*/ 1123 h 76"/>
                                          </a:gdLst>
                                          <a:ahLst/>
                                          <a:cxnLst>
                                            <a:cxn ang="0">
                                              <a:pos x="T1" y="T3"/>
                                            </a:cxn>
                                            <a:cxn ang="0">
                                              <a:pos x="T5" y="T7"/>
                                            </a:cxn>
                                          </a:cxnLst>
                                          <a:rect l="0" t="0" r="r" b="b"/>
                                          <a:pathLst>
                                            <a:path w="151" h="76">
                                              <a:moveTo>
                                                <a:pt x="0" y="0"/>
                                              </a:moveTo>
                                              <a:lnTo>
                                                <a:pt x="151" y="76"/>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579"/>
                                    <wpg:cNvGrpSpPr>
                                      <a:grpSpLocks/>
                                    </wpg:cNvGrpSpPr>
                                    <wpg:grpSpPr bwMode="auto">
                                      <a:xfrm>
                                        <a:off x="2915" y="1123"/>
                                        <a:ext cx="166" cy="257"/>
                                        <a:chOff x="2915" y="1123"/>
                                        <a:chExt cx="166" cy="257"/>
                                      </a:xfrm>
                                    </wpg:grpSpPr>
                                    <wps:wsp>
                                      <wps:cNvPr id="1863" name="Freeform 1580"/>
                                      <wps:cNvSpPr>
                                        <a:spLocks/>
                                      </wps:cNvSpPr>
                                      <wps:spPr bwMode="auto">
                                        <a:xfrm>
                                          <a:off x="2915" y="1123"/>
                                          <a:ext cx="166" cy="257"/>
                                        </a:xfrm>
                                        <a:custGeom>
                                          <a:avLst/>
                                          <a:gdLst>
                                            <a:gd name="T0" fmla="+- 0 2915 2915"/>
                                            <a:gd name="T1" fmla="*/ T0 w 166"/>
                                            <a:gd name="T2" fmla="+- 0 1123 1123"/>
                                            <a:gd name="T3" fmla="*/ 1123 h 257"/>
                                            <a:gd name="T4" fmla="+- 0 3081 2915"/>
                                            <a:gd name="T5" fmla="*/ T4 w 166"/>
                                            <a:gd name="T6" fmla="+- 0 1380 1123"/>
                                            <a:gd name="T7" fmla="*/ 1380 h 257"/>
                                          </a:gdLst>
                                          <a:ahLst/>
                                          <a:cxnLst>
                                            <a:cxn ang="0">
                                              <a:pos x="T1" y="T3"/>
                                            </a:cxn>
                                            <a:cxn ang="0">
                                              <a:pos x="T5" y="T7"/>
                                            </a:cxn>
                                          </a:cxnLst>
                                          <a:rect l="0" t="0" r="r" b="b"/>
                                          <a:pathLst>
                                            <a:path w="166" h="257">
                                              <a:moveTo>
                                                <a:pt x="0" y="0"/>
                                              </a:moveTo>
                                              <a:lnTo>
                                                <a:pt x="166" y="257"/>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581"/>
                                    <wpg:cNvGrpSpPr>
                                      <a:grpSpLocks/>
                                    </wpg:cNvGrpSpPr>
                                    <wpg:grpSpPr bwMode="auto">
                                      <a:xfrm>
                                        <a:off x="3081" y="1274"/>
                                        <a:ext cx="166" cy="106"/>
                                        <a:chOff x="3081" y="1274"/>
                                        <a:chExt cx="166" cy="106"/>
                                      </a:xfrm>
                                    </wpg:grpSpPr>
                                    <wps:wsp>
                                      <wps:cNvPr id="1865" name="Freeform 1582"/>
                                      <wps:cNvSpPr>
                                        <a:spLocks/>
                                      </wps:cNvSpPr>
                                      <wps:spPr bwMode="auto">
                                        <a:xfrm>
                                          <a:off x="3081" y="1274"/>
                                          <a:ext cx="166" cy="106"/>
                                        </a:xfrm>
                                        <a:custGeom>
                                          <a:avLst/>
                                          <a:gdLst>
                                            <a:gd name="T0" fmla="+- 0 3081 3081"/>
                                            <a:gd name="T1" fmla="*/ T0 w 166"/>
                                            <a:gd name="T2" fmla="+- 0 1380 1274"/>
                                            <a:gd name="T3" fmla="*/ 1380 h 106"/>
                                            <a:gd name="T4" fmla="+- 0 3248 3081"/>
                                            <a:gd name="T5" fmla="*/ T4 w 166"/>
                                            <a:gd name="T6" fmla="+- 0 1274 1274"/>
                                            <a:gd name="T7" fmla="*/ 1274 h 106"/>
                                          </a:gdLst>
                                          <a:ahLst/>
                                          <a:cxnLst>
                                            <a:cxn ang="0">
                                              <a:pos x="T1" y="T3"/>
                                            </a:cxn>
                                            <a:cxn ang="0">
                                              <a:pos x="T5" y="T7"/>
                                            </a:cxn>
                                          </a:cxnLst>
                                          <a:rect l="0" t="0" r="r" b="b"/>
                                          <a:pathLst>
                                            <a:path w="166" h="106">
                                              <a:moveTo>
                                                <a:pt x="0" y="106"/>
                                              </a:moveTo>
                                              <a:lnTo>
                                                <a:pt x="167"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583"/>
                                    <wpg:cNvGrpSpPr>
                                      <a:grpSpLocks/>
                                    </wpg:cNvGrpSpPr>
                                    <wpg:grpSpPr bwMode="auto">
                                      <a:xfrm>
                                        <a:off x="3248" y="1274"/>
                                        <a:ext cx="166" cy="2"/>
                                        <a:chOff x="3248" y="1274"/>
                                        <a:chExt cx="166" cy="2"/>
                                      </a:xfrm>
                                    </wpg:grpSpPr>
                                    <wps:wsp>
                                      <wps:cNvPr id="1867" name="Freeform 1584"/>
                                      <wps:cNvSpPr>
                                        <a:spLocks/>
                                      </wps:cNvSpPr>
                                      <wps:spPr bwMode="auto">
                                        <a:xfrm>
                                          <a:off x="3248" y="1274"/>
                                          <a:ext cx="166" cy="2"/>
                                        </a:xfrm>
                                        <a:custGeom>
                                          <a:avLst/>
                                          <a:gdLst>
                                            <a:gd name="T0" fmla="+- 0 3248 3248"/>
                                            <a:gd name="T1" fmla="*/ T0 w 166"/>
                                            <a:gd name="T2" fmla="+- 0 3414 3248"/>
                                            <a:gd name="T3" fmla="*/ T2 w 166"/>
                                          </a:gdLst>
                                          <a:ahLst/>
                                          <a:cxnLst>
                                            <a:cxn ang="0">
                                              <a:pos x="T1" y="0"/>
                                            </a:cxn>
                                            <a:cxn ang="0">
                                              <a:pos x="T3" y="0"/>
                                            </a:cxn>
                                          </a:cxnLst>
                                          <a:rect l="0" t="0" r="r" b="b"/>
                                          <a:pathLst>
                                            <a:path w="166">
                                              <a:moveTo>
                                                <a:pt x="0" y="0"/>
                                              </a:moveTo>
                                              <a:lnTo>
                                                <a:pt x="166"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585"/>
                                    <wpg:cNvGrpSpPr>
                                      <a:grpSpLocks/>
                                    </wpg:cNvGrpSpPr>
                                    <wpg:grpSpPr bwMode="auto">
                                      <a:xfrm>
                                        <a:off x="3414" y="1274"/>
                                        <a:ext cx="151" cy="76"/>
                                        <a:chOff x="3414" y="1274"/>
                                        <a:chExt cx="151" cy="76"/>
                                      </a:xfrm>
                                    </wpg:grpSpPr>
                                    <wps:wsp>
                                      <wps:cNvPr id="1869" name="Freeform 1586"/>
                                      <wps:cNvSpPr>
                                        <a:spLocks/>
                                      </wps:cNvSpPr>
                                      <wps:spPr bwMode="auto">
                                        <a:xfrm>
                                          <a:off x="3414" y="1274"/>
                                          <a:ext cx="151" cy="76"/>
                                        </a:xfrm>
                                        <a:custGeom>
                                          <a:avLst/>
                                          <a:gdLst>
                                            <a:gd name="T0" fmla="+- 0 3414 3414"/>
                                            <a:gd name="T1" fmla="*/ T0 w 151"/>
                                            <a:gd name="T2" fmla="+- 0 1274 1274"/>
                                            <a:gd name="T3" fmla="*/ 1274 h 76"/>
                                            <a:gd name="T4" fmla="+- 0 3565 3414"/>
                                            <a:gd name="T5" fmla="*/ T4 w 151"/>
                                            <a:gd name="T6" fmla="+- 0 1349 1274"/>
                                            <a:gd name="T7" fmla="*/ 1349 h 76"/>
                                          </a:gdLst>
                                          <a:ahLst/>
                                          <a:cxnLst>
                                            <a:cxn ang="0">
                                              <a:pos x="T1" y="T3"/>
                                            </a:cxn>
                                            <a:cxn ang="0">
                                              <a:pos x="T5" y="T7"/>
                                            </a:cxn>
                                          </a:cxnLst>
                                          <a:rect l="0" t="0" r="r" b="b"/>
                                          <a:pathLst>
                                            <a:path w="151" h="76">
                                              <a:moveTo>
                                                <a:pt x="0" y="0"/>
                                              </a:moveTo>
                                              <a:lnTo>
                                                <a:pt x="151" y="75"/>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587"/>
                                    <wpg:cNvGrpSpPr>
                                      <a:grpSpLocks/>
                                    </wpg:cNvGrpSpPr>
                                    <wpg:grpSpPr bwMode="auto">
                                      <a:xfrm>
                                        <a:off x="3565" y="1334"/>
                                        <a:ext cx="166" cy="15"/>
                                        <a:chOff x="3565" y="1334"/>
                                        <a:chExt cx="166" cy="15"/>
                                      </a:xfrm>
                                    </wpg:grpSpPr>
                                    <wps:wsp>
                                      <wps:cNvPr id="1871" name="Freeform 1588"/>
                                      <wps:cNvSpPr>
                                        <a:spLocks/>
                                      </wps:cNvSpPr>
                                      <wps:spPr bwMode="auto">
                                        <a:xfrm>
                                          <a:off x="3565" y="1334"/>
                                          <a:ext cx="166" cy="15"/>
                                        </a:xfrm>
                                        <a:custGeom>
                                          <a:avLst/>
                                          <a:gdLst>
                                            <a:gd name="T0" fmla="+- 0 3565 3565"/>
                                            <a:gd name="T1" fmla="*/ T0 w 166"/>
                                            <a:gd name="T2" fmla="+- 0 1349 1334"/>
                                            <a:gd name="T3" fmla="*/ 1349 h 15"/>
                                            <a:gd name="T4" fmla="+- 0 3732 3565"/>
                                            <a:gd name="T5" fmla="*/ T4 w 166"/>
                                            <a:gd name="T6" fmla="+- 0 1334 1334"/>
                                            <a:gd name="T7" fmla="*/ 1334 h 15"/>
                                          </a:gdLst>
                                          <a:ahLst/>
                                          <a:cxnLst>
                                            <a:cxn ang="0">
                                              <a:pos x="T1" y="T3"/>
                                            </a:cxn>
                                            <a:cxn ang="0">
                                              <a:pos x="T5" y="T7"/>
                                            </a:cxn>
                                          </a:cxnLst>
                                          <a:rect l="0" t="0" r="r" b="b"/>
                                          <a:pathLst>
                                            <a:path w="166" h="15">
                                              <a:moveTo>
                                                <a:pt x="0" y="15"/>
                                              </a:moveTo>
                                              <a:lnTo>
                                                <a:pt x="167" y="0"/>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589"/>
                                    <wpg:cNvGrpSpPr>
                                      <a:grpSpLocks/>
                                    </wpg:cNvGrpSpPr>
                                    <wpg:grpSpPr bwMode="auto">
                                      <a:xfrm>
                                        <a:off x="3732" y="1334"/>
                                        <a:ext cx="166" cy="15"/>
                                        <a:chOff x="3732" y="1334"/>
                                        <a:chExt cx="166" cy="15"/>
                                      </a:xfrm>
                                    </wpg:grpSpPr>
                                    <wps:wsp>
                                      <wps:cNvPr id="1873" name="Freeform 1590"/>
                                      <wps:cNvSpPr>
                                        <a:spLocks/>
                                      </wps:cNvSpPr>
                                      <wps:spPr bwMode="auto">
                                        <a:xfrm>
                                          <a:off x="3732" y="1334"/>
                                          <a:ext cx="166" cy="15"/>
                                        </a:xfrm>
                                        <a:custGeom>
                                          <a:avLst/>
                                          <a:gdLst>
                                            <a:gd name="T0" fmla="+- 0 3732 3732"/>
                                            <a:gd name="T1" fmla="*/ T0 w 166"/>
                                            <a:gd name="T2" fmla="+- 0 1334 1334"/>
                                            <a:gd name="T3" fmla="*/ 1334 h 15"/>
                                            <a:gd name="T4" fmla="+- 0 3898 3732"/>
                                            <a:gd name="T5" fmla="*/ T4 w 166"/>
                                            <a:gd name="T6" fmla="+- 0 1349 1334"/>
                                            <a:gd name="T7" fmla="*/ 1349 h 15"/>
                                          </a:gdLst>
                                          <a:ahLst/>
                                          <a:cxnLst>
                                            <a:cxn ang="0">
                                              <a:pos x="T1" y="T3"/>
                                            </a:cxn>
                                            <a:cxn ang="0">
                                              <a:pos x="T5" y="T7"/>
                                            </a:cxn>
                                          </a:cxnLst>
                                          <a:rect l="0" t="0" r="r" b="b"/>
                                          <a:pathLst>
                                            <a:path w="166" h="15">
                                              <a:moveTo>
                                                <a:pt x="0" y="0"/>
                                              </a:moveTo>
                                              <a:lnTo>
                                                <a:pt x="166" y="15"/>
                                              </a:lnTo>
                                            </a:path>
                                          </a:pathLst>
                                        </a:custGeom>
                                        <a:noFill/>
                                        <a:ln w="9525">
                                          <a:solidFill>
                                            <a:srgbClr val="00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2" o:spid="_x0000_s1026" style="position:absolute;margin-left:111.9pt;margin-top:6.25pt;width:237.25pt;height:147.65pt;z-index:-251652096;mso-position-horizontal-relative:page" coordorigin="768,64" coordsize="3132,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">
                            <o:lock v:ext="edit" aspectratio="t"/>
                            <v:group id="Group 1369" o:spid="_x0000_s1027" style="position:absolute;left:798;top:1667;width:3100;height:2" coordorigin="798,1667"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370" o:spid="_x0000_s1028" style="position:absolute;left:798;top:1667;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D/cQA&#10;AADdAAAADwAAAGRycy9kb3ducmV2LnhtbERPS2vCQBC+F/wPywje6sZWJURXUcHHQaRVL96G7DRJ&#10;zc6G7KrRX+8WhN7m43vOeNqYUlypdoVlBb1uBII4tbrgTMHxsHyPQTiPrLG0TAru5GA6ab2NMdH2&#10;xt903ftMhBB2CSrIva8SKV2ak0HXtRVx4H5sbdAHWGdS13gL4aaUH1E0lAYLDg05VrTIKT3vL0bB&#10;Y/m1Q/qd93ef6dqdFrh93FexUp12MxuB8NT4f/HLvdFh/iAewt834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w/3EAAAA3QAAAA8AAAAAAAAAAAAAAAAAmAIAAGRycy9k&#10;b3ducmV2LnhtbFBLBQYAAAAABAAEAPUAAACJAwAAAAA=&#10;" path="m,l3100,e" filled="f" strokecolor="#bcbec0" strokeweight=".25pt">
                                <v:stroke dashstyle="dash"/>
                                <v:path arrowok="t" o:connecttype="custom" o:connectlocs="0,0;3100,0" o:connectangles="0,0"/>
                              </v:shape>
                            </v:group>
                            <v:group id="Group 1371" o:spid="_x0000_s1029" style="position:absolute;left:798;top:1410;width:3100;height:2" coordorigin="798,1410"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372" o:spid="_x0000_s1030" style="position:absolute;left:798;top:1410;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yFMgA&#10;AADdAAAADwAAAGRycy9kb3ducmV2LnhtbESPzW7CQAyE75V4h5Ur9VY2bSmKAgsCJFoOCJWfCzcr&#10;6yYpWW+U3ULg6fGhUm+2ZjzzeTztXK3O1IbKs4GXfgKKOPe24sLAYb98TkGFiGyx9kwGrhRgOuk9&#10;jDGz/sJbOu9ioSSEQ4YGyhibTOuQl+Qw9H1DLNq3bx1GWdtC2xYvEu5q/ZokQ+2wYmkosaFFSflp&#10;9+sM3JZfG6Sf+WDzln+G4wLXt+tHaszTYzcbgYrUxX/z3/XKCv57KrjyjYy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d/IUyAAAAN0AAAAPAAAAAAAAAAAAAAAAAJgCAABk&#10;cnMvZG93bnJldi54bWxQSwUGAAAAAAQABAD1AAAAjQMAAAAA&#10;" path="m,l3100,e" filled="f" strokecolor="#bcbec0" strokeweight=".25pt">
                                <v:stroke dashstyle="dash"/>
                                <v:path arrowok="t" o:connecttype="custom" o:connectlocs="0,0;3100,0" o:connectangles="0,0"/>
                              </v:shape>
                            </v:group>
                            <v:group id="Group 1373" o:spid="_x0000_s1031" style="position:absolute;left:798;top:1138;width:3100;height:2" coordorigin="798,1138"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374" o:spid="_x0000_s1032" style="position:absolute;left:798;top:1138;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oz8cA&#10;AADdAAAADwAAAGRycy9kb3ducmV2LnhtbESPQW/CMAyF75P4D5GRuI2UMRAUAtqQ2HZAaINddrMa&#10;05Y1TtVkUPj18wGJm633/N7n+bJ1lTpRE0rPBgb9BBRx5m3JuYHv/fpxAipEZIuVZzJwoQDLRedh&#10;jqn1Z/6i0y7mSkI4pGigiLFOtQ5ZQQ5D39fEoh184zDK2uTaNniWcFfppyQZa4clS0OBNa0Kyn53&#10;f87Adf25RTq+Pm+H2Xv4WeHmenmbGNPrti8zUJHaeDffrj+s4I+mwi/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YaM/HAAAA3QAAAA8AAAAAAAAAAAAAAAAAmAIAAGRy&#10;cy9kb3ducmV2LnhtbFBLBQYAAAAABAAEAPUAAACMAwAAAAA=&#10;" path="m,l3100,e" filled="f" strokecolor="#bcbec0" strokeweight=".25pt">
                                <v:stroke dashstyle="dash"/>
                                <v:path arrowok="t" o:connecttype="custom" o:connectlocs="0,0;3100,0" o:connectangles="0,0"/>
                              </v:shape>
                            </v:group>
                            <v:group id="Group 1375" o:spid="_x0000_s1033" style="position:absolute;left:798;top:865;width:3100;height:2" coordorigin="798,865"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376" o:spid="_x0000_s1034" style="position:absolute;left:798;top:865;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TI8QA&#10;AADdAAAADwAAAGRycy9kb3ducmV2LnhtbERPS2vCQBC+F/wPywje6sYnNrpKK/g4iFjbi7chOybR&#10;7GzIbjX667uC4G0+vudMZrUpxIUql1tW0GlHIIgTq3NOFfz+LN5HIJxH1lhYJgU3cjCbNt4mGGt7&#10;5W+67H0qQgi7GBVk3pexlC7JyKBr25I4cEdbGfQBVqnUFV5DuClkN4qG0mDOoSHDkuYZJef9n1Fw&#10;X+y2SKev/raXrNxhjpv7bTlSqtWsP8cgPNX+JX661zrMH3x04fFNOEF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UyPEAAAA3QAAAA8AAAAAAAAAAAAAAAAAmAIAAGRycy9k&#10;b3ducmV2LnhtbFBLBQYAAAAABAAEAPUAAACJAwAAAAA=&#10;" path="m,l3100,e" filled="f" strokecolor="#bcbec0" strokeweight=".25pt">
                                <v:stroke dashstyle="dash"/>
                                <v:path arrowok="t" o:connecttype="custom" o:connectlocs="0,0;3100,0" o:connectangles="0,0"/>
                              </v:shape>
                            </v:group>
                            <v:group id="Group 1377" o:spid="_x0000_s1035" style="position:absolute;left:798;top:593;width:3100;height:2" coordorigin="798,593"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378" o:spid="_x0000_s1036" style="position:absolute;left:798;top:593;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uzMUA&#10;AADdAAAADwAAAGRycy9kb3ducmV2LnhtbERPS2vCQBC+C/6HZYTedGOrRWM20gq2HkR8XbwN2TFJ&#10;m50N2a1Gf323UPA2H99zknlrKnGhxpWWFQwHEQjizOqScwXHw7I/AeE8ssbKMim4kYN52u0kGGt7&#10;5R1d9j4XIYRdjAoK7+tYSpcVZNANbE0cuLNtDPoAm1zqBq8h3FTyOYpepcGSQ0OBNS0Kyr73P0bB&#10;fbndIH29jzYv2ac7LXB9v31MlHrqtW8zEJ5a/xD/u1c6zB9PR/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27MxQAAAN0AAAAPAAAAAAAAAAAAAAAAAJgCAABkcnMv&#10;ZG93bnJldi54bWxQSwUGAAAAAAQABAD1AAAAigMAAAAA&#10;" path="m,l3100,e" filled="f" strokecolor="#bcbec0" strokeweight=".25pt">
                                <v:stroke dashstyle="dash"/>
                                <v:path arrowok="t" o:connecttype="custom" o:connectlocs="0,0;3100,0" o:connectangles="0,0"/>
                              </v:shape>
                            </v:group>
                            <v:group id="Group 1379" o:spid="_x0000_s1037" style="position:absolute;left:798;top:336;width:3100;height:2" coordorigin="798,336"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380" o:spid="_x0000_s1038" style="position:absolute;left:798;top:336;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VIMUA&#10;AADdAAAADwAAAGRycy9kb3ducmV2LnhtbERPS2vCQBC+C/6HZYTedGNbRWM20gq2HkR8XbwN2TFJ&#10;m50N2a1Gf323UPA2H99zknlrKnGhxpWWFQwHEQjizOqScwXHw7I/AeE8ssbKMim4kYN52u0kGGt7&#10;5R1d9j4XIYRdjAoK7+tYSpcVZNANbE0cuLNtDPoAm1zqBq8h3FTyOYrG0mDJoaHAmhYFZd/7H6Pg&#10;vtxukL7eXzcv2ac7LXB9v31MlHrqtW8zEJ5a/xD/u1c6zB9Nx/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VUgxQAAAN0AAAAPAAAAAAAAAAAAAAAAAJgCAABkcnMv&#10;ZG93bnJldi54bWxQSwUGAAAAAAQABAD1AAAAigMAAAAA&#10;" path="m,l3100,e" filled="f" strokecolor="#bcbec0" strokeweight=".25pt">
                                <v:stroke dashstyle="dash"/>
                                <v:path arrowok="t" o:connecttype="custom" o:connectlocs="0,0;3100,0" o:connectangles="0,0"/>
                              </v:shape>
                            </v:group>
                            <v:group id="Group 1381" o:spid="_x0000_s1039" style="position:absolute;left:798;top:64;width:3100;height:2" coordorigin="798,64"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382" o:spid="_x0000_s1040" style="position:absolute;left:798;top:64;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kyccA&#10;AADdAAAADwAAAGRycy9kb3ducmV2LnhtbESPQW/CMAyF75P4D5GRuI2UMRAUAtqQ2HZAaINddrMa&#10;05Y1TtVkUPj18wGJm633/N7n+bJ1lTpRE0rPBgb9BBRx5m3JuYHv/fpxAipEZIuVZzJwoQDLRedh&#10;jqn1Z/6i0y7mSkI4pGigiLFOtQ5ZQQ5D39fEoh184zDK2uTaNniWcFfppyQZa4clS0OBNa0Kyn53&#10;f87Adf25RTq+Pm+H2Xv4WeHmenmbGNPrti8zUJHaeDffrj+s4I+mgiv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uZMnHAAAA3QAAAA8AAAAAAAAAAAAAAAAAmAIAAGRy&#10;cy9kb3ducmV2LnhtbFBLBQYAAAAABAAEAPUAAACMAwAAAAA=&#10;" path="m,l3100,e" filled="f" strokecolor="#bcbec0" strokeweight=".25pt">
                                <v:stroke dashstyle="dash"/>
                                <v:path arrowok="t" o:connecttype="custom" o:connectlocs="0,0;3100,0" o:connectangles="0,0"/>
                              </v:shape>
                            </v:group>
                            <v:group id="Group 1383" o:spid="_x0000_s1041" style="position:absolute;left:964;top:64;width:2;height:1875" coordorigin="964,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384" o:spid="_x0000_s1042" style="position:absolute;left:964;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IYsMA&#10;AADdAAAADwAAAGRycy9kb3ducmV2LnhtbERPS2sCMRC+C/0PYQRvmlXK1q5GsRWhSC8+oB7Hzbi7&#10;uJmsSdTtvzeFgrf5+J4znbemFjdyvrKsYDhIQBDnVldcKNjvVv0xCB+QNdaWScEveZjPXjpTzLS9&#10;84Zu21CIGMI+QwVlCE0mpc9LMugHtiGO3Mk6gyFCV0jt8B7DTS1HSZJKgxXHhhIb+iwpP2+vRsH6&#10;o10sr3xZHqrk57B/d0cO329K9brtYgIiUBue4n/3l47z0/QV/r6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IYsMAAADdAAAADwAAAAAAAAAAAAAAAACYAgAAZHJzL2Rv&#10;d25yZXYueG1sUEsFBgAAAAAEAAQA9QAAAIgDAAAAAA==&#10;" path="m,l,1875e" filled="f" strokecolor="#bcbec0" strokeweight=".25pt">
                                <v:stroke dashstyle="dash"/>
                                <v:path arrowok="t" o:connecttype="custom" o:connectlocs="0,64;0,1939" o:connectangles="0,0"/>
                              </v:shape>
                            </v:group>
                            <v:group id="Group 1385" o:spid="_x0000_s1043" style="position:absolute;left:1131;top:64;width:2;height:1875" coordorigin="1131,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386" o:spid="_x0000_s1044" style="position:absolute;left:1131;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zjsQA&#10;AADdAAAADwAAAGRycy9kb3ducmV2LnhtbERPS2vCQBC+F/wPywi91Y09xDbNRnxQKMVLbaAex+yY&#10;BLOz6e6q8d+7hYK3+fiek88H04kzOd9aVjCdJCCIK6tbrhWU3+9PLyB8QNbYWSYFV/IwL0YPOWba&#10;XviLzttQixjCPkMFTQh9JqWvGjLoJ7YnjtzBOoMhQldL7fASw00nn5MklQZbjg0N9rRqqDpuT0bB&#10;53JYrE/8u961yc+ufHV7DpuZUo/jYfEGItAQ7uJ/94eO89M0hb9v4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847EAAAA3QAAAA8AAAAAAAAAAAAAAAAAmAIAAGRycy9k&#10;b3ducmV2LnhtbFBLBQYAAAAABAAEAPUAAACJAwAAAAA=&#10;" path="m,l,1875e" filled="f" strokecolor="#bcbec0" strokeweight=".25pt">
                                <v:stroke dashstyle="dash"/>
                                <v:path arrowok="t" o:connecttype="custom" o:connectlocs="0,64;0,1939" o:connectangles="0,0"/>
                              </v:shape>
                            </v:group>
                            <v:group id="Group 1387" o:spid="_x0000_s1045" style="position:absolute;left:1282;top:64;width:2;height:1875" coordorigin="1282,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388" o:spid="_x0000_s1046" style="position:absolute;left:1282;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CZ8cA&#10;AADdAAAADwAAAGRycy9kb3ducmV2LnhtbESPS2/CMBCE70j8B2sr9QZOOaQ0xSAeqlRVvfCQynEb&#10;b5Oo8Tq1DYR/zx4qcdvVzM58O1v0rlVnCrHxbOBpnIEiLr1tuDJw2L+NpqBiQrbYeiYDV4qwmA8H&#10;Myysv/CWzrtUKQnhWKCBOqWu0DqWNTmMY98Ri/bjg8Mka6i0DXiRcNfqSZbl2mHD0lBjR+uayt/d&#10;yRn4WPXLzYn/Nscm+zoeXsI3p89nYx4f+uUrqER9upv/r9+t4Oe54Mo3MoK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3wmfHAAAA3QAAAA8AAAAAAAAAAAAAAAAAmAIAAGRy&#10;cy9kb3ducmV2LnhtbFBLBQYAAAAABAAEAPUAAACMAwAAAAA=&#10;" path="m,l,1875e" filled="f" strokecolor="#bcbec0" strokeweight=".25pt">
                                <v:stroke dashstyle="dash"/>
                                <v:path arrowok="t" o:connecttype="custom" o:connectlocs="0,64;0,1939" o:connectangles="0,0"/>
                              </v:shape>
                            </v:group>
                            <v:group id="Group 1389" o:spid="_x0000_s1047" style="position:absolute;left:1448;top:64;width:2;height:1875" coordorigin="1448,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1390" o:spid="_x0000_s1048" style="position:absolute;left:1448;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YvMcA&#10;AADdAAAADwAAAGRycy9kb3ducmV2LnhtbESPS2/CMBCE75X6H6yt1FtxyoFHikE8VAkhLjykctzG&#10;2yRqvA62gfTfdw9I3HY1szPfTmada9SVQqw9G3jvZaCIC29rLg0cD59vI1AxIVtsPJOBP4owmz4/&#10;TTC3/sY7uu5TqSSEY44GqpTaXOtYVOQw9nxLLNqPDw6TrKHUNuBNwl2j+1k20A5rloYKW1pWVPzu&#10;L87AZtHNVxc+r0519nU6jsM3p+3QmNeXbv4BKlGXHub79doK/mAo/PKNjK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YWLzHAAAA3QAAAA8AAAAAAAAAAAAAAAAAmAIAAGRy&#10;cy9kb3ducmV2LnhtbFBLBQYAAAAABAAEAPUAAACMAwAAAAA=&#10;" path="m,l,1875e" filled="f" strokecolor="#bcbec0" strokeweight=".25pt">
                                <v:stroke dashstyle="dash"/>
                                <v:path arrowok="t" o:connecttype="custom" o:connectlocs="0,64;0,1939" o:connectangles="0,0"/>
                              </v:shape>
                            </v:group>
                            <v:group id="Group 1391" o:spid="_x0000_s1049" style="position:absolute;left:1615;top:64;width:2;height:1875" coordorigin="1615,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392" o:spid="_x0000_s1050" style="position:absolute;left:1615;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7JMMA&#10;AADdAAAADwAAAGRycy9kb3ducmV2LnhtbERPTWsCMRC9C/6HMEJvbtZCtd0axSqCiBetoMdxM91d&#10;3EzWJOr675uC0Ns83ueMp62pxY2crywrGCQpCOLc6ooLBfvvZf8dhA/IGmvLpOBBHqaTbmeMmbZ3&#10;3tJtFwoRQ9hnqKAMocmk9HlJBn1iG+LI/VhnMEToCqkd3mO4qeVrmg6lwYpjQ4kNzUvKz7urUbD+&#10;ameLK18Wxyo9HPcf7sRhM1LqpdfOPkEEasO/+Ole6Th/OHqDv2/iCX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7JMMAAADdAAAADwAAAAAAAAAAAAAAAACYAgAAZHJzL2Rv&#10;d25yZXYueG1sUEsFBgAAAAAEAAQA9QAAAIgDAAAAAA==&#10;" path="m,l,1875e" filled="f" strokecolor="#bcbec0" strokeweight=".25pt">
                                <v:stroke dashstyle="dash"/>
                                <v:path arrowok="t" o:connecttype="custom" o:connectlocs="0,64;0,1939" o:connectangles="0,0"/>
                              </v:shape>
                            </v:group>
                            <v:group id="Group 1393" o:spid="_x0000_s1051" style="position:absolute;left:1781;top:64;width:2;height:1875" coordorigin="1781,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394" o:spid="_x0000_s1052" style="position:absolute;left:1781;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AyMQA&#10;AADdAAAADwAAAGRycy9kb3ducmV2LnhtbERPTWvCQBC9F/oflhF6qxs9mBqzEasIRXqpFfQ4Zsck&#10;mJ2Nu6vGf98tFHqbx/ucfN6bVtzI+caygtEwAUFcWt1wpWD3vX59A+EDssbWMil4kId58fyUY6bt&#10;nb/otg2ViCHsM1RQh9BlUvqyJoN+aDviyJ2sMxgidJXUDu8x3LRynCQTabDh2FBjR8uayvP2ahRs&#10;3vvF6sqX1aFJ9ofd1B05fKZKvQz6xQxEoD78i//cHzrOn6Q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wMjEAAAA3QAAAA8AAAAAAAAAAAAAAAAAmAIAAGRycy9k&#10;b3ducmV2LnhtbFBLBQYAAAAABAAEAPUAAACJAwAAAAA=&#10;" path="m,l,1875e" filled="f" strokecolor="#bcbec0" strokeweight=".25pt">
                                <v:stroke dashstyle="dash"/>
                                <v:path arrowok="t" o:connecttype="custom" o:connectlocs="0,64;0,1939" o:connectangles="0,0"/>
                              </v:shape>
                            </v:group>
                            <v:group id="Group 1395" o:spid="_x0000_s1053" style="position:absolute;left:1947;top:64;width:2;height:1875" coordorigin="1947,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396" o:spid="_x0000_s1054" style="position:absolute;left:1947;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xIcMA&#10;AADdAAAADwAAAGRycy9kb3ducmV2LnhtbERPS4vCMBC+L/gfwgje1tQ9+KhG0RVBFi+rgh7HZmyL&#10;zaQmUbv/3iwI3ubje85k1phK3Mn50rKCXjcBQZxZXXKuYL9bfQ5B+ICssbJMCv7Iw2za+phgqu2D&#10;f+m+DbmIIexTVFCEUKdS+qwgg75ra+LIna0zGCJ0udQOHzHcVPIrSfrSYMmxocCavgvKLtubUfCz&#10;aObLG1+XxzI5HPcjd+KwGSjVaTfzMYhATXiLX+61jvP7gxH8fx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LxIcMAAADdAAAADwAAAAAAAAAAAAAAAACYAgAAZHJzL2Rv&#10;d25yZXYueG1sUEsFBgAAAAAEAAQA9QAAAIgDAAAAAA==&#10;" path="m,l,1875e" filled="f" strokecolor="#bcbec0" strokeweight=".25pt">
                                <v:stroke dashstyle="dash"/>
                                <v:path arrowok="t" o:connecttype="custom" o:connectlocs="0,64;0,1939" o:connectangles="0,0"/>
                              </v:shape>
                            </v:group>
                            <v:group id="Group 1397" o:spid="_x0000_s1055" style="position:absolute;left:2098;top:64;width:2;height:1875" coordorigin="2098,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398" o:spid="_x0000_s1056" style="position:absolute;left:2098;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NAMIA&#10;AADdAAAADwAAAGRycy9kb3ducmV2LnhtbERPTYvCMBC9C/sfwix401QP6naN4iqCiBddYT2OzdiW&#10;bSY1iVr/vREEb/N4nzOeNqYSV3K+tKyg101AEGdWl5wr2P8uOyMQPiBrrCyTgjt5mE4+WmNMtb3x&#10;lq67kIsYwj5FBUUIdSqlzwoy6Lu2Jo7cyTqDIUKXS+3wFsNNJftJMpAGS44NBdY0Lyj7312MgvVP&#10;M1tc+Lw4lMnfYf/ljhw2Q6Xan83sG0SgJrzFL/dKx/mDUQ+e38QT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Y0AwgAAAN0AAAAPAAAAAAAAAAAAAAAAAJgCAABkcnMvZG93&#10;bnJldi54bWxQSwUGAAAAAAQABAD1AAAAhwMAAAAA&#10;" path="m,l,1875e" filled="f" strokecolor="#bcbec0" strokeweight=".25pt">
                                <v:stroke dashstyle="dash"/>
                                <v:path arrowok="t" o:connecttype="custom" o:connectlocs="0,64;0,1939" o:connectangles="0,0"/>
                              </v:shape>
                            </v:group>
                            <v:group id="Group 1399" o:spid="_x0000_s1057" style="position:absolute;left:2265;top:64;width:2;height:1875" coordorigin="2265,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400" o:spid="_x0000_s1058" style="position:absolute;left:2265;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7MQA&#10;AADdAAAADwAAAGRycy9kb3ducmV2LnhtbERPTWvCQBC9C/0PyxS86aYtaBrdBFsRinjRCvU4ZqdJ&#10;aHY23V01/feuIPQ2j/c586I3rTiT841lBU/jBARxaXXDlYL952qUgvABWWNrmRT8kYcifxjMMdP2&#10;wls670IlYgj7DBXUIXSZlL6syaAf2444ct/WGQwRukpqh5cYblr5nCQTabDh2FBjR+81lT+7k1Gw&#10;fusXyxP/Lg9N8nXYv7ojh81UqeFjv5iBCNSHf/Hd/aHj/En6Ard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tuzEAAAA3QAAAA8AAAAAAAAAAAAAAAAAmAIAAGRycy9k&#10;b3ducmV2LnhtbFBLBQYAAAAABAAEAPUAAACJAwAAAAA=&#10;" path="m,l,1875e" filled="f" strokecolor="#bcbec0" strokeweight=".25pt">
                                <v:stroke dashstyle="dash"/>
                                <v:path arrowok="t" o:connecttype="custom" o:connectlocs="0,64;0,1939" o:connectangles="0,0"/>
                              </v:shape>
                            </v:group>
                            <v:group id="Group 1401" o:spid="_x0000_s1059" style="position:absolute;left:2431;top:64;width:2;height:1875" coordorigin="2431,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402" o:spid="_x0000_s1060" style="position:absolute;left:2431;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LA8QA&#10;AADdAAAADwAAAGRycy9kb3ducmV2LnhtbERPTWvCQBC9C/0PyxS86aaFahrdBFsRinjRCvU4ZqdJ&#10;aHY23V01/feuIPQ2j/c586I3rTiT841lBU/jBARxaXXDlYL952qUgvABWWNrmRT8kYcifxjMMdP2&#10;wls670IlYgj7DBXUIXSZlL6syaAf2444ct/WGQwRukpqh5cYblr5nCQTabDh2FBjR+81lT+7k1Gw&#10;fusXyxP/Lg9N8nXYv7ojh81UqeFjv5iBCNSHf/Hd/aHj/En6Ard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6iwPEAAAA3QAAAA8AAAAAAAAAAAAAAAAAmAIAAGRycy9k&#10;b3ducmV2LnhtbFBLBQYAAAAABAAEAPUAAACJAwAAAAA=&#10;" path="m,l,1875e" filled="f" strokecolor="#bcbec0" strokeweight=".25pt">
                                <v:stroke dashstyle="dash"/>
                                <v:path arrowok="t" o:connecttype="custom" o:connectlocs="0,64;0,1939" o:connectangles="0,0"/>
                              </v:shape>
                            </v:group>
                            <v:group id="Group 1403" o:spid="_x0000_s1061" style="position:absolute;left:2597;top:64;width:2;height:1875" coordorigin="2597,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1404" o:spid="_x0000_s1062" style="position:absolute;left:2597;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w78MA&#10;AADdAAAADwAAAGRycy9kb3ducmV2LnhtbERPS4vCMBC+C/6HMII3TdeDj65R3BVBZC8+YD2OzdiW&#10;bSY1iVr/vVkQvM3H95zpvDGVuJHzpWUFH/0EBHFmdcm5gsN+1RuD8AFZY2WZFDzIw3zWbk0x1fbO&#10;W7rtQi5iCPsUFRQh1KmUPivIoO/bmjhyZ+sMhghdLrXDeww3lRwkyVAaLDk2FFjTd0HZ3+5qFGy+&#10;msXyypflsUx+j4eJO3H4GSnV7TSLTxCBmvAWv9xrHecPxyP4/y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Sw78MAAADdAAAADwAAAAAAAAAAAAAAAACYAgAAZHJzL2Rv&#10;d25yZXYueG1sUEsFBgAAAAAEAAQA9QAAAIgDAAAAAA==&#10;" path="m,l,1875e" filled="f" strokecolor="#bcbec0" strokeweight=".25pt">
                                <v:stroke dashstyle="dash"/>
                                <v:path arrowok="t" o:connecttype="custom" o:connectlocs="0,64;0,1939" o:connectangles="0,0"/>
                              </v:shape>
                            </v:group>
                            <v:group id="Group 1405" o:spid="_x0000_s1063" style="position:absolute;left:2764;top:64;width:2;height:1875" coordorigin="2764,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1406" o:spid="_x0000_s1064" style="position:absolute;left:2764;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BsIA&#10;AADdAAAADwAAAGRycy9kb3ducmV2LnhtbERPTYvCMBC9C/6HMII3Td2Dq9UouiLI4mVV0OPYjG2x&#10;mdQkavffb4QFb/N4nzOdN6YSD3K+tKxg0E9AEGdWl5wrOOzXvREIH5A1VpZJwS95mM/arSmm2j75&#10;hx67kIsYwj5FBUUIdSqlzwoy6Pu2Jo7cxTqDIUKXS+3wGcNNJT+SZCgNlhwbCqzpq6DsursbBd/L&#10;ZrG68211KpPj6TB2Zw7bT6W6nWYxARGoCW/xv3uj4/zhaAyvb+IJ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4EGwgAAAN0AAAAPAAAAAAAAAAAAAAAAAJgCAABkcnMvZG93&#10;bnJldi54bWxQSwUGAAAAAAQABAD1AAAAhwMAAAAA&#10;" path="m,l,1875e" filled="f" strokecolor="#bcbec0" strokeweight=".25pt">
                                <v:stroke dashstyle="dash"/>
                                <v:path arrowok="t" o:connecttype="custom" o:connectlocs="0,64;0,1939" o:connectangles="0,0"/>
                              </v:shape>
                            </v:group>
                            <v:group id="Group 1407" o:spid="_x0000_s1065" style="position:absolute;left:2915;top:64;width:2;height:1875" coordorigin="2915,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1408" o:spid="_x0000_s1066" style="position:absolute;left:2915;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b3cQA&#10;AADdAAAADwAAAGRycy9kb3ducmV2LnhtbERPTWvCQBC9F/wPywje6sYebE1dQ1SEUnqpCnqcZsck&#10;mJ1Nd9ck/ffdQsHbPN7nLLPBNKIj52vLCmbTBARxYXXNpYLjYff4AsIHZI2NZVLwQx6y1ehhiam2&#10;PX9Stw+liCHsU1RQhdCmUvqiIoN+alviyF2sMxgidKXUDvsYbhr5lCRzabDm2FBhS5uKiuv+ZhS8&#10;r4d8e+Pv7blOTufjwn1x+HhWajIe8lcQgYZwF/+733ScP1/M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G93EAAAA3QAAAA8AAAAAAAAAAAAAAAAAmAIAAGRycy9k&#10;b3ducmV2LnhtbFBLBQYAAAAABAAEAPUAAACJAwAAAAA=&#10;" path="m,l,1875e" filled="f" strokecolor="#bcbec0" strokeweight=".25pt">
                                <v:stroke dashstyle="dash"/>
                                <v:path arrowok="t" o:connecttype="custom" o:connectlocs="0,64;0,1939" o:connectangles="0,0"/>
                              </v:shape>
                            </v:group>
                            <v:group id="Group 1409" o:spid="_x0000_s1067" style="position:absolute;left:3081;top:64;width:2;height:1875" coordorigin="3081,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410" o:spid="_x0000_s1068" style="position:absolute;left:3081;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gMcQA&#10;AADdAAAADwAAAGRycy9kb3ducmV2LnhtbERPS2sCMRC+F/ofwhR6q9lWUHc1ilUKRbz4AD2Om3F3&#10;cTPZJlG3/94Igrf5+J4zmrSmFhdyvrKs4LOTgCDOra64ULDd/HwMQPiArLG2TAr+ycNk/Poywkzb&#10;K6/osg6FiCHsM1RQhtBkUvq8JIO+YxviyB2tMxgidIXUDq8x3NTyK0l60mDFsaHEhmYl5af12ShY&#10;fLfT+Zn/5vsq2e23qTtwWPaVen9rp0MQgdrwFD/cvzrO76VduH8TT5Dj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GIDHEAAAA3QAAAA8AAAAAAAAAAAAAAAAAmAIAAGRycy9k&#10;b3ducmV2LnhtbFBLBQYAAAAABAAEAPUAAACJAwAAAAA=&#10;" path="m,l,1875e" filled="f" strokecolor="#bcbec0" strokeweight=".25pt">
                                <v:stroke dashstyle="dash"/>
                                <v:path arrowok="t" o:connecttype="custom" o:connectlocs="0,64;0,1939" o:connectangles="0,0"/>
                              </v:shape>
                            </v:group>
                            <v:group id="Group 1411" o:spid="_x0000_s1069" style="position:absolute;left:3248;top:64;width:2;height:1875" coordorigin="3248,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412" o:spid="_x0000_s1070" style="position:absolute;left:3248;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d3sQA&#10;AADdAAAADwAAAGRycy9kb3ducmV2LnhtbERPS2sCMRC+F/ofwhR6q9kWfOxqFKsUinjxAXocN+Pu&#10;4mayTaJu/70RBG/z8T1nNGlNLS7kfGVZwWcnAUGcW11xoWC7+fkYgPABWWNtmRT8k4fJ+PVlhJm2&#10;V17RZR0KEUPYZ6igDKHJpPR5SQZ9xzbEkTtaZzBE6AqpHV5juKnlV5L0pMGKY0OJDc1Kyk/rs1Gw&#10;+G6n8zP/zfdVsttvU3fgsOwr9f7WTocgArXhKX64f3Wc30u7cP8mni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Hd7EAAAA3QAAAA8AAAAAAAAAAAAAAAAAmAIAAGRycy9k&#10;b3ducmV2LnhtbFBLBQYAAAAABAAEAPUAAACJAwAAAAA=&#10;" path="m,l,1875e" filled="f" strokecolor="#bcbec0" strokeweight=".25pt">
                                <v:stroke dashstyle="dash"/>
                                <v:path arrowok="t" o:connecttype="custom" o:connectlocs="0,64;0,1939" o:connectangles="0,0"/>
                              </v:shape>
                            </v:group>
                            <v:group id="Group 1413" o:spid="_x0000_s1071" style="position:absolute;left:3414;top:64;width:2;height:1875" coordorigin="3414,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1414" o:spid="_x0000_s1072" style="position:absolute;left:3414;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mMsMA&#10;AADdAAAADwAAAGRycy9kb3ducmV2LnhtbERPS4vCMBC+L/gfwgje1tQ9+KhG0RVBFi+rgh7HZmyL&#10;zaQmUbv/3iwI3ubje85k1phK3Mn50rKCXjcBQZxZXXKuYL9bfQ5B+ICssbJMCv7Iw2za+phgqu2D&#10;f+m+DbmIIexTVFCEUKdS+qwgg75ra+LIna0zGCJ0udQOHzHcVPIrSfrSYMmxocCavgvKLtubUfCz&#10;aObLG1+XxzI5HPcjd+KwGSjVaTfzMYhATXiLX+61jvP7owH8fx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0mMsMAAADdAAAADwAAAAAAAAAAAAAAAACYAgAAZHJzL2Rv&#10;d25yZXYueG1sUEsFBgAAAAAEAAQA9QAAAIgDAAAAAA==&#10;" path="m,l,1875e" filled="f" strokecolor="#bcbec0" strokeweight=".25pt">
                                <v:stroke dashstyle="dash"/>
                                <v:path arrowok="t" o:connecttype="custom" o:connectlocs="0,64;0,1939" o:connectangles="0,0"/>
                              </v:shape>
                            </v:group>
                            <v:group id="Group 1415" o:spid="_x0000_s1073" style="position:absolute;left:3565;top:64;width:2;height:1875" coordorigin="3565,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1416" o:spid="_x0000_s1074" style="position:absolute;left:3565;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X28QA&#10;AADdAAAADwAAAGRycy9kb3ducmV2LnhtbERPS2vCQBC+F/wPywi91U17UJNmIz4olOKlNlCPY3ZM&#10;QrOz6e6q8d+7BaG3+fieky8G04kzOd9aVvA8SUAQV1a3XCsov96e5iB8QNbYWSYFV/KwKEYPOWba&#10;XviTzrtQixjCPkMFTQh9JqWvGjLoJ7YnjtzROoMhQldL7fASw00nX5JkKg22HBsa7GndUPWzOxkF&#10;H6thuTnx72bfJt/7MnUHDtuZUo/jYfkKItAQ/sV397uO86dpCn/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F9vEAAAA3QAAAA8AAAAAAAAAAAAAAAAAmAIAAGRycy9k&#10;b3ducmV2LnhtbFBLBQYAAAAABAAEAPUAAACJAwAAAAA=&#10;" path="m,l,1875e" filled="f" strokecolor="#bcbec0" strokeweight=".25pt">
                                <v:stroke dashstyle="dash"/>
                                <v:path arrowok="t" o:connecttype="custom" o:connectlocs="0,64;0,1939" o:connectangles="0,0"/>
                              </v:shape>
                            </v:group>
                            <v:group id="Group 1417" o:spid="_x0000_s1075" style="position:absolute;left:3732;top:64;width:2;height:1875" coordorigin="3732,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1418" o:spid="_x0000_s1076" style="position:absolute;left:3732;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Bx8MA&#10;AADdAAAADwAAAGRycy9kb3ducmV2LnhtbERPS2sCMRC+C/0PYQreNNGDtluj2Iog4sUH1ON0M91d&#10;upmsSdT13xuh4G0+vudMZq2txYV8qBxrGPQVCOLcmYoLDYf9svcGIkRkg7Vj0nCjALPpS2eCmXFX&#10;3tJlFwuRQjhkqKGMscmkDHlJFkPfNcSJ+3XeYkzQF9J4vKZwW8uhUiNpseLUUGJDXyXlf7uz1bD+&#10;bOeLM58Wx0p9Hw/v/ofjZqx197Wdf4CI1Man+N+9Mmn+WA3g8U06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OBx8MAAADdAAAADwAAAAAAAAAAAAAAAACYAgAAZHJzL2Rv&#10;d25yZXYueG1sUEsFBgAAAAAEAAQA9QAAAIgDAAAAAA==&#10;" path="m,l,1875e" filled="f" strokecolor="#bcbec0" strokeweight=".25pt">
                                <v:stroke dashstyle="dash"/>
                                <v:path arrowok="t" o:connecttype="custom" o:connectlocs="0,64;0,1939" o:connectangles="0,0"/>
                              </v:shape>
                            </v:group>
                            <v:group id="Group 1419" o:spid="_x0000_s1077" style="position:absolute;left:3898;top:64;width:2;height:1875" coordorigin="3898,64" coordsize="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1420" o:spid="_x0000_s1078" style="position:absolute;left:3898;top:64;width:2;height:1875;visibility:visible;mso-wrap-style:square;v-text-anchor:top" coordsize="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6K8MA&#10;AADdAAAADwAAAGRycy9kb3ducmV2LnhtbERPS2sCMRC+F/wPYYTeamKFardG8UGhSC8+oB6nm3F3&#10;cTPZJlHXf2+Egrf5+J4znra2FmfyoXKsod9TIIhzZyouNOy2ny8jECEiG6wdk4YrBZhOOk9jzIy7&#10;8JrOm1iIFMIhQw1ljE0mZchLshh6riFO3MF5izFBX0jj8ZLCbS1flXqTFitODSU2tCgpP25OVsNq&#10;3s6WJ/5b7iv1s9+9+1+O30Otn7vt7ANEpDY+xP/uL5PmD9UA7t+kE+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26K8MAAADdAAAADwAAAAAAAAAAAAAAAACYAgAAZHJzL2Rv&#10;d25yZXYueG1sUEsFBgAAAAAEAAQA9QAAAIgDAAAAAA==&#10;" path="m,l,1875e" filled="f" strokecolor="#bcbec0" strokeweight=".25pt">
                                <v:stroke dashstyle="dash"/>
                                <v:path arrowok="t" o:connecttype="custom" o:connectlocs="0,64;0,1939" o:connectangles="0,0"/>
                              </v:shape>
                            </v:group>
                            <v:group id="Group 1421" o:spid="_x0000_s1079" style="position:absolute;left:799;top:64;width:2;height:1950" coordorigin="799,64" coordsize="2,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1422" o:spid="_x0000_s1080" style="position:absolute;left:799;top:64;width:2;height:1950;visibility:visible;mso-wrap-style:square;v-text-anchor:top" coordsize="2,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5LsYA&#10;AADdAAAADwAAAGRycy9kb3ducmV2LnhtbERPS2vCQBC+C/0PyxS8iG4iPkrqKsUqeNI2sdDjNDtN&#10;gtnZkF019te7hUJv8/E9Z7HqTC0u1LrKsoJ4FIEgzq2uuFBwzLbDJxDOI2usLZOCGzlYLR96C0y0&#10;vfI7XVJfiBDCLkEFpfdNIqXLSzLoRrYhDty3bQ36ANtC6havIdzUchxFM2mw4tBQYkPrkvJTejYK&#10;1j+DzWGWTd6+/Mc+TuPT6+d8kynVf+xenkF46vy/+M+902H+PJrC7zfhB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d5LsYAAADdAAAADwAAAAAAAAAAAAAAAACYAgAAZHJz&#10;L2Rvd25yZXYueG1sUEsFBgAAAAAEAAQA9QAAAIsDAAAAAA==&#10;" path="m,l,1950e" filled="f" strokecolor="#6d6e71" strokeweight=".1153mm">
                                <v:path arrowok="t" o:connecttype="custom" o:connectlocs="0,64;0,2014" o:connectangles="0,0"/>
                              </v:shape>
                            </v:group>
                            <v:group id="Group 1423" o:spid="_x0000_s1081" style="position:absolute;left:768;top:1939;width:3131;height:2" coordorigin="768,1939" coordsize="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1424" o:spid="_x0000_s1082" style="position:absolute;left:768;top:1939;width:3131;height:2;visibility:visible;mso-wrap-style:square;v-text-anchor:top" coordsize="3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GMEA&#10;AADdAAAADwAAAGRycy9kb3ducmV2LnhtbERPTYvCMBC9C/6HMMJeRNNdFpVqFFGEvRRcFc9DMzbF&#10;ZlKSrLb/frMg7G0e73NWm8424kE+1I4VvE8zEMSl0zVXCi7nw2QBIkRkjY1jUtBTgM16OFhhrt2T&#10;v+lxipVIIRxyVGBibHMpQ2nIYpi6ljhxN+ctxgR9JbXHZwq3jfzIspm0WHNqMNjSzlB5P/1YBftC&#10;HotubD7HbuGxv7d9ceWdUm+jbrsEEamL/+KX+0un+fNsDn/fp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tFhjBAAAA3QAAAA8AAAAAAAAAAAAAAAAAmAIAAGRycy9kb3du&#10;cmV2LnhtbFBLBQYAAAAABAAEAPUAAACGAwAAAAA=&#10;" path="m,l3131,e" filled="f" strokecolor="#6d6e71" strokeweight=".25pt">
                                <v:path arrowok="t" o:connecttype="custom" o:connectlocs="0,0;3131,0" o:connectangles="0,0"/>
                              </v:shape>
                            </v:group>
                            <v:group id="Group 1425" o:spid="_x0000_s1083" style="position:absolute;left:768;top:1667;width:30;height:2" coordorigin="768,1667"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shape id="Freeform 1426" o:spid="_x0000_s1084" style="position:absolute;left:768;top:1667;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GcIA&#10;AADdAAAADwAAAGRycy9kb3ducmV2LnhtbERPTWvCQBC9F/wPyxS81U09RJtmIyJYSm+N4nmaHZPU&#10;7GzIjib++26h0Ns83ufkm8l16kZDaD0beF4koIgrb1uuDRwP+6c1qCDIFjvPZOBOATbF7CHHzPqR&#10;P+lWSq1iCIcMDTQifaZ1qBpyGBa+J47c2Q8OJcKh1nbAMYa7Ti+TJNUOW44NDfa0a6i6lFdnYHyT&#10;tLxWtpaPY3oqz/R1+tYrY+aP0/YVlNAk/+I/97uN81fJC/x+E0/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P8ZwgAAAN0AAAAPAAAAAAAAAAAAAAAAAJgCAABkcnMvZG93&#10;bnJldi54bWxQSwUGAAAAAAQABAD1AAAAhwMAAAAA&#10;" path="m,l30,e" filled="f" strokecolor="#6d6e71" strokeweight=".25pt">
                                <v:path arrowok="t" o:connecttype="custom" o:connectlocs="0,0;30,0" o:connectangles="0,0"/>
                              </v:shape>
                            </v:group>
                            <v:group id="Group 1427" o:spid="_x0000_s1085" style="position:absolute;left:768;top:1410;width:30;height:2" coordorigin="768,1410"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1428" o:spid="_x0000_s1086" style="position:absolute;left:768;top:1410;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lwsEA&#10;AADdAAAADwAAAGRycy9kb3ducmV2LnhtbERPTWvCQBC9F/wPywje6iYeoqSuUgqKeGsUz9PsmKTN&#10;zobsaOK/dwuF3ubxPme9HV2r7tSHxrOBdJ6AIi69bbgycD7tXleggiBbbD2TgQcF2G4mL2vMrR/4&#10;k+6FVCqGcMjRQC3S5VqHsiaHYe474shdfe9QIuwrbXscYrhr9SJJMu2w4dhQY0cfNZU/xc0ZGPaS&#10;FbfSVnI8Z5fiSl+Xb700ZjYd399ACY3yL/5zH2ycv0xT+P0mnq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ZcLBAAAA3QAAAA8AAAAAAAAAAAAAAAAAmAIAAGRycy9kb3du&#10;cmV2LnhtbFBLBQYAAAAABAAEAPUAAACGAwAAAAA=&#10;" path="m,l30,e" filled="f" strokecolor="#6d6e71" strokeweight=".25pt">
                                <v:path arrowok="t" o:connecttype="custom" o:connectlocs="0,0;30,0" o:connectangles="0,0"/>
                              </v:shape>
                            </v:group>
                            <v:group id="Group 1429" o:spid="_x0000_s1087" style="position:absolute;left:768;top:1138;width:30;height:2" coordorigin="768,1138"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1430" o:spid="_x0000_s1088" style="position:absolute;left:768;top:1138;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eLsEA&#10;AADdAAAADwAAAGRycy9kb3ducmV2LnhtbERPTWvCQBC9C/6HZQredGOFKNFVilCR3hrF85gdk7TZ&#10;2ZAdTfrvu4WCt3m8z9nsBteoB3Wh9mxgPktAERfe1lwaOJ/epytQQZAtNp7JwA8F2G3How1m1vf8&#10;SY9cShVDOGRooBJpM61DUZHDMPMtceRuvnMoEXalth32Mdw1+jVJUu2w5thQYUv7iorv/O4M9AdJ&#10;83thS/k4p5f8RtfLl14aM3kZ3taghAZ5iv/dRxvnL+cL+Psmnq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JXi7BAAAA3QAAAA8AAAAAAAAAAAAAAAAAmAIAAGRycy9kb3du&#10;cmV2LnhtbFBLBQYAAAAABAAEAPUAAACGAwAAAAA=&#10;" path="m,l30,e" filled="f" strokecolor="#6d6e71" strokeweight=".25pt">
                                <v:path arrowok="t" o:connecttype="custom" o:connectlocs="0,0;30,0" o:connectangles="0,0"/>
                              </v:shape>
                            </v:group>
                            <v:group id="Group 1431" o:spid="_x0000_s1089" style="position:absolute;left:768;top:865;width:30;height:2" coordorigin="768,865"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1432" o:spid="_x0000_s1090" style="position:absolute;left:768;top:865;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jwcEA&#10;AADdAAAADwAAAGRycy9kb3ducmV2LnhtbERPTWvCQBC9C/6HZQredGPBKNFVilCR3hrF85gdk7TZ&#10;2ZAdTfrvu4WCt3m8z9nsBteoB3Wh9mxgPktAERfe1lwaOJ/epytQQZAtNp7JwA8F2G3How1m1vf8&#10;SY9cShVDOGRooBJpM61DUZHDMPMtceRuvnMoEXalth32Mdw1+jVJUu2w5thQYUv7iorv/O4M9AdJ&#10;83thS/k4p5f8RtfLl14aM3kZ3taghAZ5iv/dRxvnL+cL+Psmnq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Y8HBAAAA3QAAAA8AAAAAAAAAAAAAAAAAmAIAAGRycy9kb3du&#10;cmV2LnhtbFBLBQYAAAAABAAEAPUAAACGAwAAAAA=&#10;" path="m,l30,e" filled="f" strokecolor="#6d6e71" strokeweight=".25pt">
                                <v:path arrowok="t" o:connecttype="custom" o:connectlocs="0,0;30,0" o:connectangles="0,0"/>
                              </v:shape>
                            </v:group>
                            <v:group id="Group 1433" o:spid="_x0000_s1091" style="position:absolute;left:768;top:593;width:30;height:2" coordorigin="768,593"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434" o:spid="_x0000_s1092" style="position:absolute;left:768;top:593;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YLcEA&#10;AADdAAAADwAAAGRycy9kb3ducmV2LnhtbERPTWvCQBC9F/oflil4qxt7SCR1FRGU4q1RPE+zY5I2&#10;Oxuyo4n/3i0I3ubxPmexGl2rrtSHxrOB2TQBRVx623Bl4HjYvs9BBUG22HomAzcKsFq+viwwt37g&#10;b7oWUqkYwiFHA7VIl2sdypochqnviCN39r1DibCvtO1xiOGu1R9JkmqHDceGGjva1FT+FRdnYNhJ&#10;WlxKW8n+mJ6KM/2cfnVmzORtXH+CEhrlKX64v2ycn80y+P8mnq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WC3BAAAA3QAAAA8AAAAAAAAAAAAAAAAAmAIAAGRycy9kb3du&#10;cmV2LnhtbFBLBQYAAAAABAAEAPUAAACGAwAAAAA=&#10;" path="m,l30,e" filled="f" strokecolor="#6d6e71" strokeweight=".25pt">
                                <v:path arrowok="t" o:connecttype="custom" o:connectlocs="0,0;30,0" o:connectangles="0,0"/>
                              </v:shape>
                            </v:group>
                            <v:group id="Group 1435" o:spid="_x0000_s1093" style="position:absolute;left:768;top:336;width:30;height:2" coordorigin="768,336"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436" o:spid="_x0000_s1094" style="position:absolute;left:768;top:336;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pxMEA&#10;AADdAAAADwAAAGRycy9kb3ducmV2LnhtbERPTWvCQBC9C/6HZQredGMPsUZXKUJFejMVz2N2TNJm&#10;Z0N2NPHfd4VCb/N4n7PeDq5Rd+pC7dnAfJaAIi68rbk0cPr6mL6BCoJssfFMBh4UYLsZj9aYWd/z&#10;ke65lCqGcMjQQCXSZlqHoiKHYeZb4shdfedQIuxKbTvsY7hr9GuSpNphzbGhwpZ2FRU/+c0Z6PeS&#10;5rfClvJ5Ss/5lS7nb70wZvIyvK9ACQ3yL/5zH2ycv5gv4flNPEF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hacTBAAAA3QAAAA8AAAAAAAAAAAAAAAAAmAIAAGRycy9kb3du&#10;cmV2LnhtbFBLBQYAAAAABAAEAPUAAACGAwAAAAA=&#10;" path="m,l30,e" filled="f" strokecolor="#6d6e71" strokeweight=".25pt">
                                <v:path arrowok="t" o:connecttype="custom" o:connectlocs="0,0;30,0" o:connectangles="0,0"/>
                              </v:shape>
                            </v:group>
                            <v:group id="Group 1437" o:spid="_x0000_s1095" style="position:absolute;left:768;top:64;width:30;height:2" coordorigin="768,64"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1438" o:spid="_x0000_s1096" style="position:absolute;left:768;top:6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vf8EA&#10;AADdAAAADwAAAGRycy9kb3ducmV2LnhtbERPS2vCQBC+F/oflil4qxs9xJK6kVJoKd5MJecxO3m0&#10;2dmQHU38965Q6G0+vudsd7Pr1YXG0Hk2sFomoIgrbztuDBy/P55fQAVBtth7JgNXCrDLHx+2mFk/&#10;8YEuhTQqhnDI0EArMmRah6olh2HpB+LI1X50KBGOjbYjTjHc9XqdJKl22HFsaHGg95aq3+LsDEyf&#10;khbnyjayP6ZlUdOp/NEbYxZP89srKKFZ/sV/7i8b52/WK7h/E0/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7r3/BAAAA3QAAAA8AAAAAAAAAAAAAAAAAmAIAAGRycy9kb3du&#10;cmV2LnhtbFBLBQYAAAAABAAEAPUAAACGAwAAAAA=&#10;" path="m,l30,e" filled="f" strokecolor="#6d6e71" strokeweight=".25pt">
                                <v:path arrowok="t" o:connecttype="custom" o:connectlocs="0,0;30,0" o:connectangles="0,0"/>
                              </v:shape>
                            </v:group>
                            <v:group id="Group 1439" o:spid="_x0000_s1097" style="position:absolute;left:964;top:1939;width:2;height:30" coordorigin="964,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1440" o:spid="_x0000_s1098" style="position:absolute;left:964;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RtsMA&#10;AADdAAAADwAAAGRycy9kb3ducmV2LnhtbERPTWvDMAy9D/ofjAq7rU4yWEtWN4zCaKHskLT0LGLN&#10;CYvlNPaS9N/Pg8FuerxPbYvZdmKkwbeOFaSrBARx7XTLRsHl/P60AeEDssbOMSm4k4dit3jYYq7d&#10;xCWNVTAihrDPUUETQp9L6euGLPqV64kj9+kGiyHCwUg94BTDbSezJHmRFluODQ32tG+o/qq+rYL1&#10;9fRxMNdbas6JwfRSZ2XlM6Uel/PbK4hAc/gX/7mPOs5fZ8/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1RtsMAAADdAAAADwAAAAAAAAAAAAAAAACYAgAAZHJzL2Rv&#10;d25yZXYueG1sUEsFBgAAAAAEAAQA9QAAAIgDAAAAAA==&#10;" path="m,l,30e" filled="f" strokecolor="#6d6e71" strokeweight=".25pt">
                                <v:path arrowok="t" o:connecttype="custom" o:connectlocs="0,1939;0,1969" o:connectangles="0,0"/>
                              </v:shape>
                            </v:group>
                            <v:group id="Group 1441" o:spid="_x0000_s1099" style="position:absolute;left:1131;top:1939;width:2;height:30" coordorigin="1131,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1442" o:spid="_x0000_s1100" style="position:absolute;left:1131;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sWcMA&#10;AADdAAAADwAAAGRycy9kb3ducmV2LnhtbERPTWvDMAy9D/ofjAq7rU4CW0tWN4zCaKHskLT0LGLN&#10;CYvlNPaS9N/Pg8FuerxPbYvZdmKkwbeOFaSrBARx7XTLRsHl/P60AeEDssbOMSm4k4dit3jYYq7d&#10;xCWNVTAihrDPUUETQp9L6euGLPqV64kj9+kGiyHCwUg94BTDbSezJHmRFluODQ32tG+o/qq+rYL1&#10;9fRxMNdbas6JwfRSZ2XlM6Uel/PbK4hAc/gX/7mPOs5fZ8/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hsWcMAAADdAAAADwAAAAAAAAAAAAAAAACYAgAAZHJzL2Rv&#10;d25yZXYueG1sUEsFBgAAAAAEAAQA9QAAAIgDAAAAAA==&#10;" path="m,l,30e" filled="f" strokecolor="#6d6e71" strokeweight=".25pt">
                                <v:path arrowok="t" o:connecttype="custom" o:connectlocs="0,1939;0,1969" o:connectangles="0,0"/>
                              </v:shape>
                            </v:group>
                            <v:group id="Group 1443" o:spid="_x0000_s1101" style="position:absolute;left:1282;top:1939;width:2;height:30" coordorigin="1282,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1444" o:spid="_x0000_s1102" style="position:absolute;left:1282;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XtcIA&#10;AADdAAAADwAAAGRycy9kb3ducmV2LnhtbERPTWuDQBC9F/Iflin0Vlc9xGDdhFIoLYQc1JDz4E5X&#10;qTtr3G1i/322UMhtHu9zqt1iR3Gh2Q+OFWRJCoK4c3pgo+DYvj9vQPiArHF0TAp+ycNuu3qosNTu&#10;yjVdmmBEDGFfooI+hKmU0nc9WfSJm4gj9+VmiyHC2Ug94zWG21HmabqWFgeODT1O9NZT9938WAXF&#10;aX/4MKdzZtrUYHbs8rrxuVJPj8vrC4hAS7iL/92fOs4v8gL+vokn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e1wgAAAN0AAAAPAAAAAAAAAAAAAAAAAJgCAABkcnMvZG93&#10;bnJldi54bWxQSwUGAAAAAAQABAD1AAAAhwMAAAAA&#10;" path="m,l,30e" filled="f" strokecolor="#6d6e71" strokeweight=".25pt">
                                <v:path arrowok="t" o:connecttype="custom" o:connectlocs="0,1939;0,1969" o:connectangles="0,0"/>
                              </v:shape>
                            </v:group>
                            <v:group id="Group 1445" o:spid="_x0000_s1103" style="position:absolute;left:1448;top:1939;width:2;height:30" coordorigin="1448,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1446" o:spid="_x0000_s1104" style="position:absolute;left:1448;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mXMMA&#10;AADdAAAADwAAAGRycy9kb3ducmV2LnhtbERPPWvDMBDdC/kP4gLdGtkemsaNYkqgJBA6xDaZD+sq&#10;m1onx1Id599XhUK3e7zP2xaz7cVEo+8cK0hXCQjixumOjYK6en96AeEDssbeMSm4k4dit3jYYq7d&#10;jc80lcGIGMI+RwVtCEMupW9asuhXbiCO3KcbLYYIRyP1iLcYbnuZJcmztNhxbGhxoH1LzVf5bRWs&#10;L6ePg7lcU1MlBtO6yc6lz5R6XM5vryACzeFf/Oc+6jh/nW3g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VmXMMAAADdAAAADwAAAAAAAAAAAAAAAACYAgAAZHJzL2Rv&#10;d25yZXYueG1sUEsFBgAAAAAEAAQA9QAAAIgDAAAAAA==&#10;" path="m,l,30e" filled="f" strokecolor="#6d6e71" strokeweight=".25pt">
                                <v:path arrowok="t" o:connecttype="custom" o:connectlocs="0,1939;0,1969" o:connectangles="0,0"/>
                              </v:shape>
                            </v:group>
                            <v:group id="Group 1447" o:spid="_x0000_s1105" style="position:absolute;left:1615;top:1939;width:2;height:75" coordorigin="1615,1939"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1448" o:spid="_x0000_s1106" style="position:absolute;left:1615;top:1939;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7h8QA&#10;AADdAAAADwAAAGRycy9kb3ducmV2LnhtbERP22rCQBB9F/oPyxT6phureEldRYqlhaKYqPR1mp0m&#10;wexsyG5N+vduQfBtDuc6i1VnKnGhxpWWFQwHEQjizOqScwXHw1t/BsJ5ZI2VZVLwRw5Wy4feAmNt&#10;W07okvpchBB2MSoovK9jKV1WkEE3sDVx4H5sY9AH2ORSN9iGcFPJ5yiaSIMlh4YCa3otKDunv0bB&#10;+Iu3n8n3uZq/n3Z6Tul+09JaqafHbv0CwlPn7+Kb+0OH+dPREP6/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4fEAAAA3QAAAA8AAAAAAAAAAAAAAAAAmAIAAGRycy9k&#10;b3ducmV2LnhtbFBLBQYAAAAABAAEAPUAAACJAwAAAAA=&#10;" path="m,l,75e" filled="f" strokecolor="#6d6e71" strokeweight=".25pt">
                                <v:path arrowok="t" o:connecttype="custom" o:connectlocs="0,1939;0,2014" o:connectangles="0,0"/>
                              </v:shape>
                            </v:group>
                            <v:group id="Group 1449" o:spid="_x0000_s1107" style="position:absolute;left:1781;top:1939;width:2;height:30" coordorigin="1781,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1450" o:spid="_x0000_s1108" style="position:absolute;left:1781;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Ha8MA&#10;AADdAAAADwAAAGRycy9kb3ducmV2LnhtbERPTWvDMAy9D/YfjAq7LU5SWEpat5RC2WDskLTkLGLV&#10;CY3lLPba7N/Pg8FuerxPbXazHcSNJt87VpAlKQji1umejYLz6fi8AuEDssbBMSn4Jg+77ePDBkvt&#10;7lzRrQ5GxBD2JSroQhhLKX3bkUWfuJE4chc3WQwRTkbqCe8x3A4yT9MXabHn2NDhSIeO2mv9ZRUU&#10;zfvHq2k+M3NKDWbnNq9qnyv1tJj3axCB5vAv/nO/6Ti/WC7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THa8MAAADdAAAADwAAAAAAAAAAAAAAAACYAgAAZHJzL2Rv&#10;d25yZXYueG1sUEsFBgAAAAAEAAQA9QAAAIgDAAAAAA==&#10;" path="m,l,30e" filled="f" strokecolor="#6d6e71" strokeweight=".25pt">
                                <v:path arrowok="t" o:connecttype="custom" o:connectlocs="0,1939;0,1969" o:connectangles="0,0"/>
                              </v:shape>
                            </v:group>
                            <v:group id="Group 1451" o:spid="_x0000_s1109" style="position:absolute;left:1947;top:1939;width:2;height:30" coordorigin="1947,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452" o:spid="_x0000_s1110" style="position:absolute;left:1947;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hMMA&#10;AADdAAAADwAAAGRycy9kb3ducmV2LnhtbERPTWvCQBC9F/oflil4q5tEWiVmI1IoCqUHE/E8ZKeb&#10;0OxszK4a/323UOhtHu9zis1ke3Gl0XeOFaTzBARx43THRsGxfn9egfABWWPvmBTcycOmfHwoMNfu&#10;xge6VsGIGMI+RwVtCEMupW9asujnbiCO3JcbLYYIRyP1iLcYbnuZJcmrtNhxbGhxoLeWmu/qYhUs&#10;Tx+fO3M6p6ZODKbHJjtUPlNq9jRt1yACTeFf/Ofe6zh/uXiB32/i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H6hMMAAADdAAAADwAAAAAAAAAAAAAAAACYAgAAZHJzL2Rv&#10;d25yZXYueG1sUEsFBgAAAAAEAAQA9QAAAIgDAAAAAA==&#10;" path="m,l,30e" filled="f" strokecolor="#6d6e71" strokeweight=".25pt">
                                <v:path arrowok="t" o:connecttype="custom" o:connectlocs="0,1939;0,1969" o:connectangles="0,0"/>
                              </v:shape>
                            </v:group>
                            <v:group id="Group 1453" o:spid="_x0000_s1111" style="position:absolute;left:2098;top:1939;width:2;height:30" coordorigin="2098,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454" o:spid="_x0000_s1112" style="position:absolute;left:2098;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aMIA&#10;AADdAAAADwAAAGRycy9kb3ducmV2LnhtbERPTYvCMBC9L/gfwgh7W9N2wUo1igiLwrIHq3gemjEt&#10;NpPaZLX77zeC4G0e73MWq8G24ka9bxwrSCcJCOLK6YaNguPh62MGwgdkja1jUvBHHlbL0dsCC+3u&#10;vKdbGYyIIewLVFCH0BVS+qomi37iOuLInV1vMUTYG6l7vMdw28osSabSYsOxocaONjVVl/LXKshP&#10;3z9bc7qm5pAYTI9Vti99ptT7eFjPQQQawkv8dO90nJ9/5vD4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FowgAAAN0AAAAPAAAAAAAAAAAAAAAAAJgCAABkcnMvZG93&#10;bnJldi54bWxQSwUGAAAAAAQABAD1AAAAhwMAAAAA&#10;" path="m,l,30e" filled="f" strokecolor="#6d6e71" strokeweight=".25pt">
                                <v:path arrowok="t" o:connecttype="custom" o:connectlocs="0,1939;0,1969" o:connectangles="0,0"/>
                              </v:shape>
                            </v:group>
                            <v:group id="Group 1455" o:spid="_x0000_s1113" style="position:absolute;left:2265;top:1939;width:2;height:30" coordorigin="2265,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456" o:spid="_x0000_s1114" style="position:absolute;left:2265;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wgcIA&#10;AADdAAAADwAAAGRycy9kb3ducmV2LnhtbERPTWvCQBC9C/0Pywi96SYpVI2uUoTSQvFgIp6H7LgJ&#10;Zmdjdqvpv+8Kgrd5vM9ZbQbbiiv1vnGsIJ0mIIgrpxs2Cg7l52QOwgdkja1jUvBHHjbrl9EKc+1u&#10;vKdrEYyIIexzVFCH0OVS+qomi37qOuLInVxvMUTYG6l7vMVw28osSd6lxYZjQ40dbWuqzsWvVTA7&#10;/uy+zPGSmjIxmB6qbF/4TKnX8fCxBBFoCE/xw/2t4/zZ2wLu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PCBwgAAAN0AAAAPAAAAAAAAAAAAAAAAAJgCAABkcnMvZG93&#10;bnJldi54bWxQSwUGAAAAAAQABAD1AAAAhwMAAAAA&#10;" path="m,l,30e" filled="f" strokecolor="#6d6e71" strokeweight=".25pt">
                                <v:path arrowok="t" o:connecttype="custom" o:connectlocs="0,1939;0,1969" o:connectangles="0,0"/>
                              </v:shape>
                            </v:group>
                            <v:group id="Group 1457" o:spid="_x0000_s1115" style="position:absolute;left:2431;top:1939;width:2;height:75" coordorigin="2431,1939"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458" o:spid="_x0000_s1116" style="position:absolute;left:2431;top:1939;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sMA&#10;AADdAAAADwAAAGRycy9kb3ducmV2LnhtbERPTWvCQBC9F/wPywi91Y0iWqOriCgtSEVTxes0O02C&#10;2dmQ3Zr4792C4G0e73Nmi9aU4kq1Kywr6PciEMSp1QVnCo7fm7d3EM4jaywtk4IbOVjMOy8zjLVt&#10;+EDXxGcihLCLUUHufRVL6dKcDLqerYgD92trgz7AOpO6xiaEm1IOomgkDRYcGnKsaJVTekn+jILh&#10;mb+2h59LOfk47fSEkv26oaVSr912OQXhqfVP8cP9qcP88bAP/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I+sMAAADdAAAADwAAAAAAAAAAAAAAAACYAgAAZHJzL2Rv&#10;d25yZXYueG1sUEsFBgAAAAAEAAQA9QAAAIgDAAAAAA==&#10;" path="m,l,75e" filled="f" strokecolor="#6d6e71" strokeweight=".25pt">
                                <v:path arrowok="t" o:connecttype="custom" o:connectlocs="0,1939;0,2014" o:connectangles="0,0"/>
                              </v:shape>
                            </v:group>
                            <v:group id="Group 1459" o:spid="_x0000_s1117" style="position:absolute;left:2597;top:1939;width:2;height:30" coordorigin="2597,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460" o:spid="_x0000_s1118" style="position:absolute;left:2597;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0FsMA&#10;AADdAAAADwAAAGRycy9kb3ducmV2LnhtbERPTWvCQBC9F/oflil4q5vEUiVmI1IoCqUHE/E8ZKeb&#10;0OxszK4a/323UOhtHu9zis1ke3Gl0XeOFaTzBARx43THRsGxfn9egfABWWPvmBTcycOmfHwoMNfu&#10;xge6VsGIGMI+RwVtCEMupW9asujnbiCO3JcbLYYIRyP1iLcYbnuZJcmrtNhxbGhxoLeWmu/qYhUs&#10;Tx+fO3M6p6ZODKbHJjtUPlNq9jRt1yACTeFf/Ofe6zh/+bKA32/i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0FsMAAADdAAAADwAAAAAAAAAAAAAAAACYAgAAZHJzL2Rv&#10;d25yZXYueG1sUEsFBgAAAAAEAAQA9QAAAIgDAAAAAA==&#10;" path="m,l,30e" filled="f" strokecolor="#6d6e71" strokeweight=".25pt">
                                <v:path arrowok="t" o:connecttype="custom" o:connectlocs="0,1939;0,1969" o:connectangles="0,0"/>
                              </v:shape>
                            </v:group>
                            <v:group id="Group 1461" o:spid="_x0000_s1119" style="position:absolute;left:2764;top:1939;width:2;height:30" coordorigin="2764,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462" o:spid="_x0000_s1120" style="position:absolute;left:2764;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J+cMA&#10;AADdAAAADwAAAGRycy9kb3ducmV2LnhtbERPTWvCQBC9F/oflil4q5sEWyVmI1IoCqUHE/E8ZKeb&#10;0OxszK4a/323UOhtHu9zis1ke3Gl0XeOFaTzBARx43THRsGxfn9egfABWWPvmBTcycOmfHwoMNfu&#10;xge6VsGIGMI+RwVtCEMupW9asujnbiCO3JcbLYYIRyP1iLcYbnuZJcmrtNhxbGhxoLeWmu/qYhUs&#10;Tx+fO3M6p6ZODKbHJjtUPlNq9jRt1yACTeFf/Ofe6zh/uXiB32/i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eJ+cMAAADdAAAADwAAAAAAAAAAAAAAAACYAgAAZHJzL2Rv&#10;d25yZXYueG1sUEsFBgAAAAAEAAQA9QAAAIgDAAAAAA==&#10;" path="m,l,30e" filled="f" strokecolor="#6d6e71" strokeweight=".25pt">
                                <v:path arrowok="t" o:connecttype="custom" o:connectlocs="0,1939;0,1969" o:connectangles="0,0"/>
                              </v:shape>
                            </v:group>
                            <v:group id="Group 1463" o:spid="_x0000_s1121" style="position:absolute;left:2915;top:1939;width:2;height:30" coordorigin="2915,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1464" o:spid="_x0000_s1122" style="position:absolute;left:2915;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yFcIA&#10;AADdAAAADwAAAGRycy9kb3ducmV2LnhtbERPTYvCMBC9L/gfwgh7W9OWxUo1igiLwrIHq3gemjEt&#10;NpPaZLX77zeC4G0e73MWq8G24ka9bxwrSCcJCOLK6YaNguPh62MGwgdkja1jUvBHHlbL0dsCC+3u&#10;vKdbGYyIIewLVFCH0BVS+qomi37iOuLInV1vMUTYG6l7vMdw28osSabSYsOxocaONjVVl/LXKshP&#10;3z9bc7qm5pAYTI9Vti99ptT7eFjPQQQawkv8dO90nJ9/5vD4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IVwgAAAN0AAAAPAAAAAAAAAAAAAAAAAJgCAABkcnMvZG93&#10;bnJldi54bWxQSwUGAAAAAAQABAD1AAAAhwMAAAAA&#10;" path="m,l,30e" filled="f" strokecolor="#6d6e71" strokeweight=".25pt">
                                <v:path arrowok="t" o:connecttype="custom" o:connectlocs="0,1939;0,1969" o:connectangles="0,0"/>
                              </v:shape>
                            </v:group>
                            <v:group id="Group 1465" o:spid="_x0000_s1123" style="position:absolute;left:3081;top:1939;width:2;height:30" coordorigin="3081,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466" o:spid="_x0000_s1124" style="position:absolute;left:3081;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D/MIA&#10;AADdAAAADwAAAGRycy9kb3ducmV2LnhtbERPTWvCQBC9C/0Pywi96SahVI2uUoTSQvFgIp6H7LgJ&#10;Zmdjdqvpv+8Kgrd5vM9ZbQbbiiv1vnGsIJ0mIIgrpxs2Cg7l52QOwgdkja1jUvBHHjbrl9EKc+1u&#10;vKdrEYyIIexzVFCH0OVS+qomi37qOuLInVxvMUTYG6l7vMVw28osSd6lxYZjQ40dbWuqzsWvVTA7&#10;/uy+zPGSmjIxmB6qbF/4TKnX8fCxBBFoCE/xw/2t4/zZ2wLu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oP8wgAAAN0AAAAPAAAAAAAAAAAAAAAAAJgCAABkcnMvZG93&#10;bnJldi54bWxQSwUGAAAAAAQABAD1AAAAhwMAAAAA&#10;" path="m,l,30e" filled="f" strokecolor="#6d6e71" strokeweight=".25pt">
                                <v:path arrowok="t" o:connecttype="custom" o:connectlocs="0,1939;0,1969" o:connectangles="0,0"/>
                              </v:shape>
                            </v:group>
                            <v:group id="Group 1467" o:spid="_x0000_s1125" style="position:absolute;left:3248;top:1939;width:2;height:75" coordorigin="3248,1939"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1468" o:spid="_x0000_s1126" style="position:absolute;left:3248;top:1939;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eJ8QA&#10;AADdAAAADwAAAGRycy9kb3ducmV2LnhtbERP22rCQBB9F/oPyxT6phuL19RVpFhaKIqJSl+n2WkS&#10;zM6G7Nakf+8WBN/mcK6zWHWmEhdqXGlZwXAQgSDOrC45V3A8vPVnIJxH1lhZJgV/5GC1fOgtMNa2&#10;5YQuqc9FCGEXo4LC+zqW0mUFGXQDWxMH7sc2Bn2ATS51g20IN5V8jqKJNFhyaCiwpteCsnP6axSM&#10;vnj7mXyfq/n7aafnlO43La2Venrs1i8gPHX+Lr65P3SYPx0P4f+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XifEAAAA3QAAAA8AAAAAAAAAAAAAAAAAmAIAAGRycy9k&#10;b3ducmV2LnhtbFBLBQYAAAAABAAEAPUAAACJAwAAAAA=&#10;" path="m,l,75e" filled="f" strokecolor="#6d6e71" strokeweight=".25pt">
                                <v:path arrowok="t" o:connecttype="custom" o:connectlocs="0,1939;0,2014" o:connectangles="0,0"/>
                              </v:shape>
                            </v:group>
                            <v:group id="Group 1469" o:spid="_x0000_s1127" style="position:absolute;left:3414;top:1939;width:2;height:30" coordorigin="3414,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470" o:spid="_x0000_s1128" style="position:absolute;left:3414;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iy8MA&#10;AADdAAAADwAAAGRycy9kb3ducmV2LnhtbERPTWvCQBC9F/oflil4q5tEWiVmI1IoCqUHE/E8ZKeb&#10;0OxszK4a/323UOhtHu9zis1ke3Gl0XeOFaTzBARx43THRsGxfn9egfABWWPvmBTcycOmfHwoMNfu&#10;xge6VsGIGMI+RwVtCEMupW9asujnbiCO3JcbLYYIRyP1iLcYbnuZJcmrtNhxbGhxoLeWmu/qYhUs&#10;Tx+fO3M6p6ZODKbHJjtUPlNq9jRt1yACTeFf/Ofe6zh/+bKA32/i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siy8MAAADdAAAADwAAAAAAAAAAAAAAAACYAgAAZHJzL2Rv&#10;d25yZXYueG1sUEsFBgAAAAAEAAQA9QAAAIgDAAAAAA==&#10;" path="m,l,30e" filled="f" strokecolor="#6d6e71" strokeweight=".25pt">
                                <v:path arrowok="t" o:connecttype="custom" o:connectlocs="0,1939;0,1969" o:connectangles="0,0"/>
                              </v:shape>
                            </v:group>
                            <v:group id="Group 1471" o:spid="_x0000_s1129" style="position:absolute;left:3565;top:1939;width:2;height:30" coordorigin="3565,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472" o:spid="_x0000_s1130" style="position:absolute;left:3565;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4fJMMA&#10;AADdAAAADwAAAGRycy9kb3ducmV2LnhtbERPTWvDMAy9D/YfjAq7LU4CXUpat5RC2WDskLTkLGLV&#10;CY3lLPba7N/Pg8FuerxPbXazHcSNJt87VpAlKQji1umejYLz6fi8AuEDssbBMSn4Jg+77ePDBkvt&#10;7lzRrQ5GxBD2JSroQhhLKX3bkUWfuJE4chc3WQwRTkbqCe8x3A4yT9MXabHn2NDhSIeO2mv9ZRUU&#10;zfvHq2k+M3NKDWbnNq9qnyv1tJj3axCB5vAv/nO/6Ti/WC7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4fJMMAAADdAAAADwAAAAAAAAAAAAAAAACYAgAAZHJzL2Rv&#10;d25yZXYueG1sUEsFBgAAAAAEAAQA9QAAAIgDAAAAAA==&#10;" path="m,l,30e" filled="f" strokecolor="#6d6e71" strokeweight=".25pt">
                                <v:path arrowok="t" o:connecttype="custom" o:connectlocs="0,1939;0,1969" o:connectangles="0,0"/>
                              </v:shape>
                            </v:group>
                            <v:group id="Group 1473" o:spid="_x0000_s1131" style="position:absolute;left:3732;top:1939;width:2;height:30" coordorigin="3732,19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1474" o:spid="_x0000_s1132" style="position:absolute;left:3732;top:19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kyMIA&#10;AADdAAAADwAAAGRycy9kb3ducmV2LnhtbERPTYvCMBC9L/gfwgh7W9MW1ko1igiLwrIHq3gemjEt&#10;NpPaZLX77zeC4G0e73MWq8G24ka9bxwrSCcJCOLK6YaNguPh62MGwgdkja1jUvBHHlbL0dsCC+3u&#10;vKdbGYyIIewLVFCH0BVS+qomi37iOuLInV1vMUTYG6l7vMdw28osSabSYsOxocaONjVVl/LXKshP&#10;3z9bc7qm5pAYTI9Vti99ptT7eFjPQQQawkv8dO90nJ9/5vD4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CTIwgAAAN0AAAAPAAAAAAAAAAAAAAAAAJgCAABkcnMvZG93&#10;bnJldi54bWxQSwUGAAAAAAQABAD1AAAAhwMAAAAA&#10;" path="m,l,30e" filled="f" strokecolor="#6d6e71" strokeweight=".25pt">
                                <v:path arrowok="t" o:connecttype="custom" o:connectlocs="0,1939;0,1969" o:connectangles="0,0"/>
                              </v:shape>
                            </v:group>
                            <v:group id="Group 1475" o:spid="_x0000_s1133" style="position:absolute;left:3898;top:1939;width:2;height:75" coordorigin="3898,1939"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476" o:spid="_x0000_s1134" style="position:absolute;left:3898;top:1939;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SIcQA&#10;AADdAAAADwAAAGRycy9kb3ducmV2LnhtbERPTWvCQBC9F/wPywje6sbS1ia6ipSKgrTUaOl1zI5J&#10;MDsbsquJ/74rFLzN433OdN6ZSlyocaVlBaNhBII4s7rkXMF+t3x8A+E8ssbKMim4koP5rPcwxUTb&#10;lrd0SX0uQgi7BBUU3teJlC4ryKAb2po4cEfbGPQBNrnUDbYh3FTyKYpepcGSQ0OBNb0XlJ3Ss1Hw&#10;/Mufm+3hVMWrny8dU/r90dJCqUG/W0xAeOr8XfzvXuswf/wSw+2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UiHEAAAA3QAAAA8AAAAAAAAAAAAAAAAAmAIAAGRycy9k&#10;b3ducmV2LnhtbFBLBQYAAAAABAAEAPUAAACJAwAAAAA=&#10;" path="m,l,75e" filled="f" strokecolor="#6d6e71" strokeweight=".25pt">
                                <v:path arrowok="t" o:connecttype="custom" o:connectlocs="0,1939;0,2014" o:connectangles="0,0"/>
                              </v:shape>
                            </v:group>
                            <v:group id="Group 1477" o:spid="_x0000_s1135" style="position:absolute;left:798;top:1667;width:166;height:2" coordorigin="798,1667"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1478" o:spid="_x0000_s1136" style="position:absolute;left:798;top:1667;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i6cMA&#10;AADdAAAADwAAAGRycy9kb3ducmV2LnhtbERPTWvCQBC9C/0Pywi9hGaTHmKJriIFQaU91ObQ45Ad&#10;k2B2Nuyumvx7t1DobR7vc1ab0fTiRs53lhXkaQaCuLa640ZB9b17eQPhA7LG3jIpmMjDZv00W2Gp&#10;7Z2/6HYKjYgh7EtU0IYwlFL6uiWDPrUDceTO1hkMEbpGaof3GG56+ZplhTTYcWxocaD3lurL6WoU&#10;XIq8GqefD5cw6S5pjv7zkNdKPc/H7RJEoDH8i//cex3nL4oc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Ci6cMAAADdAAAADwAAAAAAAAAAAAAAAACYAgAAZHJzL2Rv&#10;d25yZXYueG1sUEsFBgAAAAAEAAQA9QAAAIgDAAAAAA==&#10;" path="m,l166,e" filled="f" strokecolor="#393293">
                                <v:path arrowok="t" o:connecttype="custom" o:connectlocs="0,0;166,0" o:connectangles="0,0"/>
                              </v:shape>
                            </v:group>
                            <v:group id="Group 1479" o:spid="_x0000_s1137" style="position:absolute;left:964;top:1652;width:166;height:15" coordorigin="964,1652" coordsize="1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480" o:spid="_x0000_s1138" style="position:absolute;left:964;top:1652;width:166;height:15;visibility:visible;mso-wrap-style:square;v-text-anchor:top" coordsize="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DHMYA&#10;AADdAAAADwAAAGRycy9kb3ducmV2LnhtbERP22rCQBB9L/Qflin0RepGW7SkriKCUigIaqA+DtnJ&#10;RbOzMbtNUr/eFQp9m8O5zmzRm0q01LjSsoLRMAJBnFpdcq4gOaxf3kE4j6yxskwKfsnBYv74MMNY&#10;24531O59LkIIuxgVFN7XsZQuLcigG9qaOHCZbQz6AJtc6ga7EG4qOY6iiTRYcmgosKZVQel5/2MU&#10;bI7fPvnKOFu+ndZJvTkOLtftQKnnp375AcJT7//Ff+5PHeZPJ69w/yac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qDHMYAAADdAAAADwAAAAAAAAAAAAAAAACYAgAAZHJz&#10;L2Rvd25yZXYueG1sUEsFBgAAAAAEAAQA9QAAAIsDAAAAAA==&#10;" path="m,15l167,e" filled="f" strokecolor="#393293">
                                <v:path arrowok="t" o:connecttype="custom" o:connectlocs="0,1667;167,1652" o:connectangles="0,0"/>
                              </v:shape>
                            </v:group>
                            <v:group id="Group 1481" o:spid="_x0000_s1139" style="position:absolute;left:1131;top:1606;width:151;height:45" coordorigin="1131,1606" coordsize="1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482" o:spid="_x0000_s1140" style="position:absolute;left:1131;top:1606;width:151;height:45;visibility:visible;mso-wrap-style:square;v-text-anchor:top" coordsize="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pOMUA&#10;AADdAAAADwAAAGRycy9kb3ducmV2LnhtbERPTWvCQBC9C/0PyxR6000tNRJdpQjaHkRp9OBxzI5J&#10;NDubZleN/94VhN7m8T5nPG1NJS7UuNKygvdeBII4s7rkXMF2M+8OQTiPrLGyTApu5GA6eemMMdH2&#10;yr90SX0uQgi7BBUU3teJlC4ryKDr2Zo4cAfbGPQBNrnUDV5DuKlkP4oG0mDJoaHAmmYFZaf0bBSc&#10;99+LYxpHt4+lX83/Fqf1juK1Um+v7dcIhKfW/4uf7h8d5seDT3h8E0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Ck4xQAAAN0AAAAPAAAAAAAAAAAAAAAAAJgCAABkcnMv&#10;ZG93bnJldi54bWxQSwUGAAAAAAQABAD1AAAAigMAAAAA&#10;" path="m,46l151,e" filled="f" strokecolor="#393293">
                                <v:path arrowok="t" o:connecttype="custom" o:connectlocs="0,1652;151,1606" o:connectangles="0,0"/>
                              </v:shape>
                            </v:group>
                            <v:group id="Group 1483" o:spid="_x0000_s1141" style="position:absolute;left:1282;top:1531;width:166;height:76" coordorigin="1282,1531" coordsize="1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484" o:spid="_x0000_s1142" style="position:absolute;left:1282;top:1531;width:166;height:76;visibility:visible;mso-wrap-style:square;v-text-anchor:top" coordsize="1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8ycIA&#10;AADdAAAADwAAAGRycy9kb3ducmV2LnhtbERPS2rDMBDdB3oHMYHuEjml2MW1HEJoQpat2gMM1sQy&#10;sUbGUmOnp68Che7m8b5TbWfXiyuNofOsYLPOQBA33nTcKvj6PKxeQISIbLD3TApuFGBbPywqLI2f&#10;+IOuOrYihXAoUYGNcSilDI0lh2HtB+LEnf3oMCY4ttKMOKVw18unLMulw45Tg8WB9paai/52CsKP&#10;5mNeDHp6zt5vef+mZ3veK/W4nHevICLN8V/85z6ZNL/IC7h/k06Q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zJwgAAAN0AAAAPAAAAAAAAAAAAAAAAAJgCAABkcnMvZG93&#10;bnJldi54bWxQSwUGAAAAAAQABAD1AAAAhwMAAAAA&#10;" path="m,75l166,e" filled="f" strokecolor="#393293">
                                <v:path arrowok="t" o:connecttype="custom" o:connectlocs="0,1606;166,1531" o:connectangles="0,0"/>
                              </v:shape>
                            </v:group>
                            <v:group id="Group 1485" o:spid="_x0000_s1143" style="position:absolute;left:1448;top:1501;width:166;height:30" coordorigin="1448,1501" coordsize="1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486" o:spid="_x0000_s1144" style="position:absolute;left:1448;top:1501;width:166;height:30;visibility:visible;mso-wrap-style:square;v-text-anchor:top" coordsize="1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pMMA&#10;AADdAAAADwAAAGRycy9kb3ducmV2LnhtbERPzU7CQBC+m/gOmzHhJls5FCksRDEkHjCmxQcYu8Nu&#10;pTvbdNdS394lIeE2X77fWW1G14qB+tB4VvA0zUAQ1143bBR8HXaPzyBCRNbYeiYFfxRgs76/W2Gh&#10;/ZlLGqpoRArhUKACG2NXSBlqSw7D1HfEiTv63mFMsDdS93hO4a6VsyzLpcOGU4PFjraW6lP16xS8&#10;nn6+y3nJHw3Zep/v30z1ORilJg/jyxJEpDHexFf3u07z5/kCLt+k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pMMAAADdAAAADwAAAAAAAAAAAAAAAACYAgAAZHJzL2Rv&#10;d25yZXYueG1sUEsFBgAAAAAEAAQA9QAAAIgDAAAAAA==&#10;" path="m,30l167,e" filled="f" strokecolor="#393293">
                                <v:path arrowok="t" o:connecttype="custom" o:connectlocs="0,1531;167,1501" o:connectangles="0,0"/>
                              </v:shape>
                            </v:group>
                            <v:group id="Group 1487" o:spid="_x0000_s1145" style="position:absolute;left:1615;top:1470;width:166;height:30" coordorigin="1615,1470" coordsize="1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488" o:spid="_x0000_s1146" style="position:absolute;left:1615;top:1470;width:166;height:30;visibility:visible;mso-wrap-style:square;v-text-anchor:top" coordsize="1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Bf8MA&#10;AADdAAAADwAAAGRycy9kb3ducmV2LnhtbERPzWrCQBC+F/oOywi91Y0eTEldRSuFHiyS2AcYs+Nu&#10;NDsbstuYvn23IPQ2H9/vLNeja8VAfWg8K5hNMxDEtdcNGwVfx/fnFxAhImtsPZOCHwqwXj0+LLHQ&#10;/sYlDVU0IoVwKFCBjbErpAy1JYdh6jvixJ197zAm2Bupe7ylcNfKeZYtpMOGU4PFjt4s1dfq2ynY&#10;Xi+nMi/5syFb7xf7nakOg1HqaTJuXkFEGuO/+O7+0Gl+ns/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WBf8MAAADdAAAADwAAAAAAAAAAAAAAAACYAgAAZHJzL2Rv&#10;d25yZXYueG1sUEsFBgAAAAAEAAQA9QAAAIgDAAAAAA==&#10;" path="m,31l166,e" filled="f" strokecolor="#393293">
                                <v:path arrowok="t" o:connecttype="custom" o:connectlocs="0,1501;166,1470" o:connectangles="0,0"/>
                              </v:shape>
                            </v:group>
                            <v:group id="Group 1489" o:spid="_x0000_s1147" style="position:absolute;left:1781;top:1470;width:166;height:2" coordorigin="1781,1470"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490" o:spid="_x0000_s1148" style="position:absolute;left:1781;top:1470;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P2MQA&#10;AADdAAAADwAAAGRycy9kb3ducmV2LnhtbERPTWvCQBC9C/6HZQpepG6ioCV1DVIoWNFD0xx6HLLT&#10;JJidDbtrjP++KxR6m8f7nG0+mk4M5HxrWUG6SEAQV1a3XCsov96fX0D4gKyxs0wK7uQh300nW8y0&#10;vfEnDUWoRQxhn6GCJoQ+k9JXDRn0C9sTR+7HOoMhQldL7fAWw00nl0mylgZbjg0N9vTWUHUprkbB&#10;ZZ2W4/375OZMup3XR3/+SCulZk/j/hVEoDH8i//cBx3nbzYreHwTT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D9jEAAAA3QAAAA8AAAAAAAAAAAAAAAAAmAIAAGRycy9k&#10;b3ducmV2LnhtbFBLBQYAAAAABAAEAPUAAACJAwAAAAA=&#10;" path="m,l166,e" filled="f" strokecolor="#393293">
                                <v:path arrowok="t" o:connecttype="custom" o:connectlocs="0,0;166,0" o:connectangles="0,0"/>
                              </v:shape>
                            </v:group>
                            <v:group id="Group 1491" o:spid="_x0000_s1149" style="position:absolute;left:1947;top:1455;width:151;height:15" coordorigin="1947,1455" coordsize="1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1492" o:spid="_x0000_s1150" style="position:absolute;left:1947;top:1455;width:151;height:15;visibility:visible;mso-wrap-style:square;v-text-anchor:top" coordsize="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o8UA&#10;AADdAAAADwAAAGRycy9kb3ducmV2LnhtbERPTUsDMRC9C/0PYQrebLaCVtampRQKIgi2tQdvw2a6&#10;u7qZpMlsu/rrjSB4m8f7nPlycJ06U0ytZwPTSQGKuPK25drA235z8wAqCbLFzjMZ+KIEy8Xoao6l&#10;9Rfe0nkntcohnEo00IiEUutUNeQwTXwgztzRR4eSYay1jXjJ4a7Tt0Vxrx22nBsaDLRuqPrc9c7A&#10;eyRZ9a9hu37+Ph0+wsvm2MvBmOvxsHoEJTTIv/jP/WTz/NnsDn6/yS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0ajxQAAAN0AAAAPAAAAAAAAAAAAAAAAAJgCAABkcnMv&#10;ZG93bnJldi54bWxQSwUGAAAAAAQABAD1AAAAigMAAAAA&#10;" path="m,15l151,e" filled="f" strokecolor="#393293">
                                <v:path arrowok="t" o:connecttype="custom" o:connectlocs="0,1470;151,1455" o:connectangles="0,0"/>
                              </v:shape>
                            </v:group>
                            <v:group id="Group 1493" o:spid="_x0000_s1151" style="position:absolute;left:2098;top:1395;width:166;height:60" coordorigin="2098,1395" coordsize="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1494" o:spid="_x0000_s1152" style="position:absolute;left:2098;top:1395;width:166;height:60;visibility:visible;mso-wrap-style:square;v-text-anchor:top" coordsize="1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iU8QA&#10;AADdAAAADwAAAGRycy9kb3ducmV2LnhtbERPTWvCQBC9C/6HZYTedKOUJkRXkYLFQ1tI2ou3ITtm&#10;g9nZdHfV9N93C4Xe5vE+Z7MbbS9u5EPnWMFykYEgbpzuuFXw+XGYFyBCRNbYOyYF3xRgt51ONlhq&#10;d+eKbnVsRQrhUKICE+NQShkaQxbDwg3EiTs7bzEm6FupPd5TuO3lKsuepMWOU4PBgZ4NNZf6ahXE&#10;t+Ile7346vp+MtXx0Xb5+atW6mE27tcgIo3xX/znPuo0P89z+P0mn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IlPEAAAA3QAAAA8AAAAAAAAAAAAAAAAAmAIAAGRycy9k&#10;b3ducmV2LnhtbFBLBQYAAAAABAAEAPUAAACJAwAAAAA=&#10;" path="m,60l167,e" filled="f" strokecolor="#393293">
                                <v:path arrowok="t" o:connecttype="custom" o:connectlocs="0,1455;167,1395" o:connectangles="0,0"/>
                              </v:shape>
                            </v:group>
                            <v:group id="Group 1495" o:spid="_x0000_s1153" style="position:absolute;left:2265;top:1395;width:166;height:30" coordorigin="2265,1395" coordsize="1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496" o:spid="_x0000_s1154" style="position:absolute;left:2265;top:1395;width:166;height:30;visibility:visible;mso-wrap-style:square;v-text-anchor:top" coordsize="1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ecMA&#10;AADdAAAADwAAAGRycy9kb3ducmV2LnhtbERPS07DMBDdV+IO1iCxaxxYNJDWjfgIiUURSuAAQzy1&#10;Q+JxFJs03B4jIXU3T+87u2pxg5hpCp1nBddZDoK49bpjo+Dj/Xl9CyJEZI2DZ1LwQwGq/cVqh6X2&#10;J65pbqIRKYRDiQpsjGMpZWgtOQyZH4kTd/STw5jgZKSe8JTC3SBv8nwjHXacGiyO9Gip7Ztvp+Ch&#10;//qsi5pfO7LtYXN4Ms3bbJS6ulzutyAiLfEs/ne/6DS/KO7g7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ecMAAADdAAAADwAAAAAAAAAAAAAAAACYAgAAZHJzL2Rv&#10;d25yZXYueG1sUEsFBgAAAAAEAAQA9QAAAIgDAAAAAA==&#10;" path="m,l166,30e" filled="f" strokecolor="#393293">
                                <v:path arrowok="t" o:connecttype="custom" o:connectlocs="0,1395;166,1425" o:connectangles="0,0"/>
                              </v:shape>
                            </v:group>
                            <v:group id="Group 1497" o:spid="_x0000_s1155" style="position:absolute;left:2431;top:1380;width:166;height:45" coordorigin="2431,1380" coordsize="1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498" o:spid="_x0000_s1156" style="position:absolute;left:2431;top:1380;width:166;height:45;visibility:visible;mso-wrap-style:square;v-text-anchor:top" coordsize="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v4cUA&#10;AADdAAAADwAAAGRycy9kb3ducmV2LnhtbERPTWsCMRC9C/0PYQq9SM1awW5XoxSxRag9aCteh824&#10;WbqZrJuoq7/eFARv83ifM562thJHanzpWEG/l4Agzp0uuVDw+/PxnILwAVlj5ZgUnMnDdPLQGWOm&#10;3YlXdFyHQsQQ9hkqMCHUmZQ+N2TR91xNHLmdayyGCJtC6gZPMdxW8iVJhtJiybHBYE0zQ/nf+mAV&#10;fH/tzUW/LdNz6Wc42My7n3J7UOrpsX0fgQjUhrv45l7oOP817cP/N/EE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O/hxQAAAN0AAAAPAAAAAAAAAAAAAAAAAJgCAABkcnMv&#10;ZG93bnJldi54bWxQSwUGAAAAAAQABAD1AAAAigMAAAAA&#10;" path="m,45l166,e" filled="f" strokecolor="#393293">
                                <v:path arrowok="t" o:connecttype="custom" o:connectlocs="0,1425;166,1380" o:connectangles="0,0"/>
                              </v:shape>
                            </v:group>
                            <v:group id="Group 1499" o:spid="_x0000_s1157" style="position:absolute;left:2597;top:1319;width:166;height:60" coordorigin="2597,1319" coordsize="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500" o:spid="_x0000_s1158" style="position:absolute;left:2597;top:1319;width:166;height:60;visibility:visible;mso-wrap-style:square;v-text-anchor:top" coordsize="1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Ud8QA&#10;AADdAAAADwAAAGRycy9kb3ducmV2LnhtbERPTWsCMRC9C/0PYYTeNKsWXbZGKQXFQyvstpfehs24&#10;WdxMtknU7b9vCgVv83ifs94OthNX8qF1rGA2zUAQ10633Cj4/NhNchAhImvsHJOCHwqw3TyM1lho&#10;d+OSrlVsRArhUKACE2NfSBlqQxbD1PXEiTs5bzEm6BupPd5SuO3kPMuW0mLLqcFgT6+G6nN1sQri&#10;e77P3s6+vBy/THl4su3q9F0p9TgeXp5BRBriXfzvPug0f5Uv4O+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HfEAAAA3QAAAA8AAAAAAAAAAAAAAAAAmAIAAGRycy9k&#10;b3ducmV2LnhtbFBLBQYAAAAABAAEAPUAAACJAwAAAAA=&#10;" path="m,61l167,e" filled="f" strokecolor="#393293">
                                <v:path arrowok="t" o:connecttype="custom" o:connectlocs="0,1380;167,1319" o:connectangles="0,0"/>
                              </v:shape>
                            </v:group>
                            <v:group id="Group 1501" o:spid="_x0000_s1159" style="position:absolute;left:2764;top:1319;width:151;height:76" coordorigin="2764,1319" coordsize="1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502" o:spid="_x0000_s1160" style="position:absolute;left:2764;top:1319;width:151;height:76;visibility:visible;mso-wrap-style:square;v-text-anchor:top" coordsize="1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eMUA&#10;AADdAAAADwAAAGRycy9kb3ducmV2LnhtbERPS2vCQBC+C/6HZQq96aZCaohuREsLBSnURw+9DdnJ&#10;A7OzaXYbk3/fLQje5uN7znozmEb01LnasoKneQSCOLe65lLB+fQ2S0A4j6yxsUwKRnKwyaaTNaba&#10;XvlA/dGXIoSwS1FB5X2bSunyigy6uW2JA1fYzqAPsCul7vAawk0jF1H0LA3WHBoqbOmlovxy/DUK&#10;4p1Nvl/3/Sd97H9O8aIYt1/NqNTjw7BdgfA0+Lv45n7XYf4yieH/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t4xQAAAN0AAAAPAAAAAAAAAAAAAAAAAJgCAABkcnMv&#10;ZG93bnJldi54bWxQSwUGAAAAAAQABAD1AAAAigMAAAAA&#10;" path="m,l151,76e" filled="f" strokecolor="#393293">
                                <v:path arrowok="t" o:connecttype="custom" o:connectlocs="0,1319;151,1395" o:connectangles="0,0"/>
                              </v:shape>
                            </v:group>
                            <v:group id="Group 1503" o:spid="_x0000_s1161" style="position:absolute;left:2915;top:1395;width:166;height:227" coordorigin="2915,1395" coordsize="16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504" o:spid="_x0000_s1162" style="position:absolute;left:2915;top:1395;width:166;height:227;visibility:visible;mso-wrap-style:square;v-text-anchor:top" coordsize="16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8EMEA&#10;AADdAAAADwAAAGRycy9kb3ducmV2LnhtbERPTYvCMBC9C/6HMMLeNHUPVqtRVqHgbdH14m1oxqZs&#10;MylJtq3/frMg7G0e73N2h9G2oicfGscKlosMBHHldMO1gttXOV+DCBFZY+uYFDwpwGE/neyw0G7g&#10;C/XXWIsUwqFABSbGrpAyVIYshoXriBP3cN5iTNDXUnscUrht5XuWraTFhlODwY5Ohqrv649V0GtT&#10;nv1Gft6He9cem/x2KjlT6m02fmxBRBrjv/jlPus0P1/n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dPBDBAAAA3QAAAA8AAAAAAAAAAAAAAAAAmAIAAGRycy9kb3du&#10;cmV2LnhtbFBLBQYAAAAABAAEAPUAAACGAwAAAAA=&#10;" path="m,l166,227e" filled="f" strokecolor="#393293">
                                <v:path arrowok="t" o:connecttype="custom" o:connectlocs="0,1395;166,1622" o:connectangles="0,0"/>
                              </v:shape>
                            </v:group>
                            <v:group id="Group 1505" o:spid="_x0000_s1163" style="position:absolute;left:3081;top:1561;width:166;height:60" coordorigin="3081,1561" coordsize="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506" o:spid="_x0000_s1164" style="position:absolute;left:3081;top:1561;width:166;height:60;visibility:visible;mso-wrap-style:square;v-text-anchor:top" coordsize="1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jncQA&#10;AADdAAAADwAAAGRycy9kb3ducmV2LnhtbERPTWsCMRC9C/0PYQreNGuRul2NUgqKh1rYbS+9DZtx&#10;s7iZbJOo23/fCAVv83ifs9oMthMX8qF1rGA2zUAQ10633Cj4+txOchAhImvsHJOCXwqwWT+MVlho&#10;d+WSLlVsRArhUKACE2NfSBlqQxbD1PXEiTs6bzEm6BupPV5TuO3kU5Y9S4stpwaDPb0Zqk/V2SqI&#10;h3yXvZ98ef74NuV+btvF8adSavw4vC5BRBriXfzv3us0f5G/wO2bd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WY53EAAAA3QAAAA8AAAAAAAAAAAAAAAAAmAIAAGRycy9k&#10;b3ducmV2LnhtbFBLBQYAAAAABAAEAPUAAACJAwAAAAA=&#10;" path="m,61l167,e" filled="f" strokecolor="#393293">
                                <v:path arrowok="t" o:connecttype="custom" o:connectlocs="0,1622;167,1561" o:connectangles="0,0"/>
                              </v:shape>
                            </v:group>
                            <v:group id="Group 1507" o:spid="_x0000_s1165" style="position:absolute;left:3248;top:1531;width:166;height:30" coordorigin="3248,1531" coordsize="1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508" o:spid="_x0000_s1166" style="position:absolute;left:3248;top:1531;width:166;height:30;visibility:visible;mso-wrap-style:square;v-text-anchor:top" coordsize="1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nhcMA&#10;AADdAAAADwAAAGRycy9kb3ducmV2LnhtbERPS27CMBDdI3EHa5DYgUMXQFMMglZIXVChBA4wjad2&#10;SjyOYjekt68rVepunt53NrvBNaKnLtSeFSzmGQjiyuuajYLr5ThbgwgRWWPjmRR8U4DddjzaYK79&#10;nQvqy2hECuGQowIbY5tLGSpLDsPct8SJ+/Cdw5hgZ6Tu8J7CXSMfsmwpHdacGiy29GypupVfTsHh&#10;9vlerAp+q8lWp+XpxZTn3ig1nQz7JxCRhvgv/nO/6jR/9biA32/S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lnhcMAAADdAAAADwAAAAAAAAAAAAAAAACYAgAAZHJzL2Rv&#10;d25yZXYueG1sUEsFBgAAAAAEAAQA9QAAAIgDAAAAAA==&#10;" path="m,30l166,e" filled="f" strokecolor="#393293">
                                <v:path arrowok="t" o:connecttype="custom" o:connectlocs="0,1561;166,1531" o:connectangles="0,0"/>
                              </v:shape>
                            </v:group>
                            <v:group id="Group 1509" o:spid="_x0000_s1167" style="position:absolute;left:3414;top:1531;width:151;height:91" coordorigin="3414,1531" coordsize="1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510" o:spid="_x0000_s1168" style="position:absolute;left:3414;top:1531;width:151;height:91;visibility:visible;mso-wrap-style:square;v-text-anchor:top" coordsize="1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PoMMA&#10;AADdAAAADwAAAGRycy9kb3ducmV2LnhtbERPS27CMBDdV+odrEFiVxzaQmnAQW0FlA2LAgeYxkMS&#10;1R5HsQnJ7TESUnfz9L6zWHbWiJYaXzlWMB4lIIhzpysuFBwP66cZCB+QNRrHpKAnD8vs8WGBqXYX&#10;/qF2HwoRQ9inqKAMoU6l9HlJFv3I1cSRO7nGYoiwKaRu8BLDrZHPSTKVFiuODSXW9FVS/rc/WwXT&#10;12QXvleGNr+Tjf3sW7OerYxSw0H3MQcRqAv/4rt7q+P8t/cXuH0TT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PoMMAAADdAAAADwAAAAAAAAAAAAAAAACYAgAAZHJzL2Rv&#10;d25yZXYueG1sUEsFBgAAAAAEAAQA9QAAAIgDAAAAAA==&#10;" path="m,l151,91e" filled="f" strokecolor="#393293">
                                <v:path arrowok="t" o:connecttype="custom" o:connectlocs="0,1531;151,1622" o:connectangles="0,0"/>
                              </v:shape>
                            </v:group>
                            <v:group id="Group 1511" o:spid="_x0000_s1169" style="position:absolute;left:3565;top:1622;width:166;height:2" coordorigin="3565,1622"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512" o:spid="_x0000_s1170" style="position:absolute;left:3565;top:1622;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UzcQA&#10;AADdAAAADwAAAGRycy9kb3ducmV2LnhtbERPTWvCQBC9F/wPywi9iG5S0GrqJohQaKU91HrwOGSn&#10;STA7G3a3Jvn3rlDobR7vc7bFYFpxJecbywrSRQKCuLS64UrB6ft1vgbhA7LG1jIpGMlDkU8etphp&#10;2/MXXY+hEjGEfYYK6hC6TEpf1mTQL2xHHLkf6wyGCF0ltcM+hptWPiXJShpsODbU2NG+pvJy/DUK&#10;Lqv0NIznDzdj0s2sOvjP97RU6nE67F5ABBrCv/jP/abj/OfNEu7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1M3EAAAA3QAAAA8AAAAAAAAAAAAAAAAAmAIAAGRycy9k&#10;b3ducmV2LnhtbFBLBQYAAAAABAAEAPUAAACJAwAAAAA=&#10;" path="m,l167,e" filled="f" strokecolor="#393293">
                                <v:path arrowok="t" o:connecttype="custom" o:connectlocs="0,0;167,0" o:connectangles="0,0"/>
                              </v:shape>
                            </v:group>
                            <v:group id="Group 1513" o:spid="_x0000_s1171" style="position:absolute;left:3732;top:1622;width:166;height:45" coordorigin="3732,1622" coordsize="1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514" o:spid="_x0000_s1172" style="position:absolute;left:3732;top:1622;width:166;height:45;visibility:visible;mso-wrap-style:square;v-text-anchor:top" coordsize="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E08UA&#10;AADdAAAADwAAAGRycy9kb3ducmV2LnhtbERPS2sCMRC+C/0PYQpepGZbwcdqFJFaBOuhq6XXYTNu&#10;FjeT7Sbq2l/fFAre5uN7zmzR2kpcqPGlYwXP/QQEce50yYWCw379NAbhA7LGyjEpuJGHxfyhM8NU&#10;uyt/0CULhYgh7FNUYEKoUyl9bsii77uaOHJH11gMETaF1A1eY7it5EuSDKXFkmODwZpWhvJTdrYK&#10;dttv86Mn7+Nb6Vc4+Hztvcmvs1Ldx3Y5BRGoDXfxv3uj4/zRZAR/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ETTxQAAAN0AAAAPAAAAAAAAAAAAAAAAAJgCAABkcnMv&#10;ZG93bnJldi54bWxQSwUGAAAAAAQABAD1AAAAigMAAAAA&#10;" path="m,l166,45e" filled="f" strokecolor="#393293">
                                <v:path arrowok="t" o:connecttype="custom" o:connectlocs="0,1622;166,1667" o:connectangles="0,0"/>
                              </v:shape>
                            </v:group>
                            <v:group id="Group 1515" o:spid="_x0000_s1173" style="position:absolute;left:798;top:1546;width:166;height:121" coordorigin="798,1546" coordsize="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516" o:spid="_x0000_s1174" style="position:absolute;left:798;top:1546;width:166;height:121;visibility:visible;mso-wrap-style:square;v-text-anchor:top" coordsize="16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FYcIA&#10;AADdAAAADwAAAGRycy9kb3ducmV2LnhtbERPS4vCMBC+L+x/CCN4WdZ0PajtGmXtIog3HxdvQzO2&#10;xWZSklTrvzeC4G0+vufMl71pxJWcry0r+BklIIgLq2suFRwP6+8ZCB+QNTaWScGdPCwXnx9zzLS9&#10;8Y6u+1CKGMI+QwVVCG0mpS8qMuhHtiWO3Nk6gyFCV0rt8BbDTSPHSTKRBmuODRW2lFdUXPadUbDN&#10;V5uvE7U6P6dutbuH7lT8d0oNB/3fL4hAfXiLX+6NjvOnaQr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AVhwgAAAN0AAAAPAAAAAAAAAAAAAAAAAJgCAABkcnMvZG93&#10;bnJldi54bWxQSwUGAAAAAAQABAD1AAAAhwMAAAAA&#10;" path="m,121l166,e" filled="f" strokecolor="#f47d21">
                                <v:path arrowok="t" o:connecttype="custom" o:connectlocs="0,1667;166,1546" o:connectangles="0,0"/>
                              </v:shape>
                            </v:group>
                            <v:group id="Group 1517" o:spid="_x0000_s1175" style="position:absolute;left:964;top:1380;width:166;height:166" coordorigin="964,1380" coordsize="16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518" o:spid="_x0000_s1176" style="position:absolute;left:964;top:1380;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sUA&#10;AADdAAAADwAAAGRycy9kb3ducmV2LnhtbERPS2sCMRC+C/6HMEIvRbOWUmU1ioq1PSwUHwePw2bc&#10;Xd1M1iTV7b9vCgVv8/E9ZzpvTS1u5HxlWcFwkIAgzq2uuFBw2L/3xyB8QNZYWyYFP+RhPut2pphq&#10;e+ct3XahEDGEfYoKyhCaVEqfl2TQD2xDHLmTdQZDhK6Q2uE9hptaviTJmzRYcWwosaFVSfll920U&#10;bFy2LPbZa3bcrEf2+cvy9cwfSj312sUERKA2PMT/7k8d54+TI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iv+xQAAAN0AAAAPAAAAAAAAAAAAAAAAAJgCAABkcnMv&#10;ZG93bnJldi54bWxQSwUGAAAAAAQABAD1AAAAigMAAAAA&#10;" path="m,166l167,e" filled="f" strokecolor="#f47d21">
                                <v:path arrowok="t" o:connecttype="custom" o:connectlocs="0,1546;167,1380" o:connectangles="0,0"/>
                              </v:shape>
                            </v:group>
                            <v:group id="Group 1519" o:spid="_x0000_s1177" style="position:absolute;left:1131;top:1259;width:151;height:121" coordorigin="1131,1259" coordsize="15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520" o:spid="_x0000_s1178" style="position:absolute;left:1131;top:1259;width:151;height:121;visibility:visible;mso-wrap-style:square;v-text-anchor:top" coordsize="15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u8UA&#10;AADdAAAADwAAAGRycy9kb3ducmV2LnhtbERP22rCQBB9L/QflhF8qxsrikTXUAoNQrC0XsDHITsm&#10;sdnZkF2T2K/vFgp9m8O5zjoZTC06al1lWcF0EoEgzq2uuFBwPLw9LUE4j6yxtkwK7uQg2Tw+rDHW&#10;tudP6va+ECGEXYwKSu+bWEqXl2TQTWxDHLiLbQ36ANtC6hb7EG5q+RxFC2mw4tBQYkOvJeVf+5tR&#10;kM9v6TWtzPkwv+/kd/qRnd4XmVLj0fCyAuFp8P/iP/dWh/nLaAa/34QT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ZW7xQAAAN0AAAAPAAAAAAAAAAAAAAAAAJgCAABkcnMv&#10;ZG93bnJldi54bWxQSwUGAAAAAAQABAD1AAAAigMAAAAA&#10;" path="m,121l151,e" filled="f" strokecolor="#f47d21">
                                <v:path arrowok="t" o:connecttype="custom" o:connectlocs="0,1380;151,1259" o:connectangles="0,0"/>
                              </v:shape>
                            </v:group>
                            <v:group id="Group 1521" o:spid="_x0000_s1179" style="position:absolute;left:1282;top:1259;width:166;height:45" coordorigin="1282,1259" coordsize="1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522" o:spid="_x0000_s1180" style="position:absolute;left:1282;top:1259;width:166;height:45;visibility:visible;mso-wrap-style:square;v-text-anchor:top" coordsize="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j5sQA&#10;AADdAAAADwAAAGRycy9kb3ducmV2LnhtbERPzWrCQBC+C32HZQq9SN1tqCLRjWhpaS8ixj7AkB2T&#10;kOxszG5N+vbdguBtPr7fWW9G24or9b52rOFlpkAQF87UXGr4Pn08L0H4gGywdUwafsnDJnuYrDE1&#10;buAjXfNQihjCPkUNVQhdKqUvKrLoZ64jjtzZ9RZDhH0pTY9DDLetTJRaSIs1x4YKO3qrqGjyH6tB&#10;vY+vx8t8kUzdfpcccMi3n02t9dPjuF2BCDSGu/jm/jJx/lLN4f+be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I+bEAAAA3QAAAA8AAAAAAAAAAAAAAAAAmAIAAGRycy9k&#10;b3ducmV2LnhtbFBLBQYAAAAABAAEAPUAAACJAwAAAAA=&#10;" path="m,l166,45e" filled="f" strokecolor="#f47d21">
                                <v:path arrowok="t" o:connecttype="custom" o:connectlocs="0,1259;166,1304" o:connectangles="0,0"/>
                              </v:shape>
                            </v:group>
                            <v:group id="Group 1523" o:spid="_x0000_s1181" style="position:absolute;left:1448;top:1107;width:166;height:197" coordorigin="1448,1107" coordsize="16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524" o:spid="_x0000_s1182" style="position:absolute;left:1448;top:1107;width:166;height:197;visibility:visible;mso-wrap-style:square;v-text-anchor:top" coordsize="16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pz8QA&#10;AADdAAAADwAAAGRycy9kb3ducmV2LnhtbERPTWvCQBC9F/wPywi91Y1BVGJW0dIWe9S2EG9DdpqE&#10;ZmeT7FbXf98VhN7m8T4n3wTTijMNrrGsYDpJQBCXVjdcKfj8eH1agnAeWWNrmRRcycFmPXrIMdP2&#10;wgc6H30lYgi7DBXU3neZlK6syaCb2I44ct92MOgjHCqpB7zEcNPKNEnm0mDDsaHGjp5rKn+Ov0bB&#10;uzz1V/zavYR+q9/SYj6bFWGv1OM4bFcgPAX/L7679zrOXyY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4ac/EAAAA3QAAAA8AAAAAAAAAAAAAAAAAmAIAAGRycy9k&#10;b3ducmV2LnhtbFBLBQYAAAAABAAEAPUAAACJAwAAAAA=&#10;" path="m,197l167,e" filled="f" strokecolor="#f47d21">
                                <v:path arrowok="t" o:connecttype="custom" o:connectlocs="0,1304;167,1107" o:connectangles="0,0"/>
                              </v:shape>
                            </v:group>
                            <v:group id="Group 1525" o:spid="_x0000_s1183" style="position:absolute;left:1615;top:896;width:166;height:212" coordorigin="1615,896" coordsize="16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526" o:spid="_x0000_s1184" style="position:absolute;left:1615;top:896;width:166;height:212;visibility:visible;mso-wrap-style:square;v-text-anchor:top" coordsize="16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gUcUA&#10;AADdAAAADwAAAGRycy9kb3ducmV2LnhtbERP22rCQBB9L/Qflin4VjdW8BKzkaIWBCvUC+jjkJ0m&#10;odnZkF11+/duQejbHM51snkwjbhS52rLCgb9BARxYXXNpYLj4eN1AsJ5ZI2NZVLwSw7m+fNThqm2&#10;N97Rde9LEUPYpaig8r5NpXRFRQZd37bEkfu2nUEfYVdK3eEthptGviXJSBqsOTZU2NKiouJnfzEK&#10;ll+rcByF1Wk42OJit7bj0/lzo1TvJbzPQHgK/l/8cK91nD9JpvD3TTx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OBRxQAAAN0AAAAPAAAAAAAAAAAAAAAAAJgCAABkcnMv&#10;ZG93bnJldi54bWxQSwUGAAAAAAQABAD1AAAAigMAAAAA&#10;" path="m,211l166,e" filled="f" strokecolor="#f47d21">
                                <v:path arrowok="t" o:connecttype="custom" o:connectlocs="0,1107;166,896" o:connectangles="0,0"/>
                              </v:shape>
                            </v:group>
                            <v:group id="Group 1527" o:spid="_x0000_s1185" style="position:absolute;left:1781;top:820;width:166;height:76" coordorigin="1781,820" coordsize="1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528" o:spid="_x0000_s1186" style="position:absolute;left:1781;top:820;width:166;height:76;visibility:visible;mso-wrap-style:square;v-text-anchor:top" coordsize="1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KzcIA&#10;AADdAAAADwAAAGRycy9kb3ducmV2LnhtbERPzYrCMBC+C/sOYRa8aVoPVatRlgVhWVRo3QeYbca2&#10;2ExKE219eyMI3ubj+531djCNuFHnassK4mkEgriwuuZSwd9pN1mAcB5ZY2OZFNzJwXbzMVpjqm3P&#10;Gd1yX4oQwi5FBZX3bSqlKyoy6Ka2JQ7c2XYGfYBdKXWHfQg3jZxFUSIN1hwaKmzpu6Likl+Ngjyx&#10;mdnviuP/PGt0f45/88MyUWr8OXytQHga/Fv8cv/oMH8Rx/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crNwgAAAN0AAAAPAAAAAAAAAAAAAAAAAJgCAABkcnMvZG93&#10;bnJldi54bWxQSwUGAAAAAAQABAD1AAAAhwMAAAAA&#10;" path="m,76l166,e" filled="f" strokecolor="#f47d21">
                                <v:path arrowok="t" o:connecttype="custom" o:connectlocs="0,896;166,820" o:connectangles="0,0"/>
                              </v:shape>
                            </v:group>
                            <v:group id="Group 1529" o:spid="_x0000_s1187" style="position:absolute;left:1947;top:760;width:151;height:60" coordorigin="1947,760" coordsize="1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530" o:spid="_x0000_s1188" style="position:absolute;left:1947;top:760;width:151;height:60;visibility:visible;mso-wrap-style:square;v-text-anchor:top" coordsize="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CccQA&#10;AADdAAAADwAAAGRycy9kb3ducmV2LnhtbERPTWvCQBC9F/wPyxR6qxurSEjdiIhiD140PbS3ITvd&#10;DcnOptlV03/fFQq9zeN9zmo9uk5caQiNZwWzaQaCuPa6YaPgvdo/5yBCRNbYeSYFPxRgXU4eVlho&#10;f+MTXc/RiBTCoUAFNsa+kDLUlhyGqe+JE/flB4cxwcFIPeAthbtOvmTZUjpsODVY7GlrqW7PF6cg&#10;l2b3WTcfvnJ2E47tYWl2i2+lnh7HzSuISGP8F/+533San8/mcP8mnS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9wnHEAAAA3QAAAA8AAAAAAAAAAAAAAAAAmAIAAGRycy9k&#10;b3ducmV2LnhtbFBLBQYAAAAABAAEAPUAAACJAwAAAAA=&#10;" path="m,60l151,e" filled="f" strokecolor="#f47d21">
                                <v:path arrowok="t" o:connecttype="custom" o:connectlocs="0,820;151,760" o:connectangles="0,0"/>
                              </v:shape>
                            </v:group>
                            <v:group id="Group 1531" o:spid="_x0000_s1189" style="position:absolute;left:2098;top:518;width:166;height:242" coordorigin="2098,518" coordsize="16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532" o:spid="_x0000_s1190" style="position:absolute;left:2098;top:518;width:166;height:242;visibility:visible;mso-wrap-style:square;v-text-anchor:top" coordsize="16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Qv8UA&#10;AADdAAAADwAAAGRycy9kb3ducmV2LnhtbESPQWvCQBCF70L/wzJCL6IbpZUkuooUC72VRi/ehuyY&#10;jWZnQ3Y18d+7hUJvM7z3vXmz3g62EXfqfO1YwXyWgCAuna65UnA8fE5TED4ga2wck4IHedhuXkZr&#10;zLXr+YfuRahEDGGfowITQptL6UtDFv3MtcRRO7vOYohrV0ndYR/DbSMXSbKUFmuOFwy29GGovBY3&#10;G2tMwvewP113hexNlpXe3S7Zm1Kv42G3AhFoCP/mP/pLRy6dv8PvN3EE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VC/xQAAAN0AAAAPAAAAAAAAAAAAAAAAAJgCAABkcnMv&#10;ZG93bnJldi54bWxQSwUGAAAAAAQABAD1AAAAigMAAAAA&#10;" path="m,242l167,e" filled="f" strokecolor="#f47d21">
                                <v:path arrowok="t" o:connecttype="custom" o:connectlocs="0,760;167,518" o:connectangles="0,0"/>
                              </v:shape>
                            </v:group>
                            <v:group id="Group 1533" o:spid="_x0000_s1191" style="position:absolute;left:2265;top:412;width:166;height:106" coordorigin="2265,412" coordsize="16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534" o:spid="_x0000_s1192" style="position:absolute;left:2265;top:412;width:166;height:106;visibility:visible;mso-wrap-style:square;v-text-anchor:top" coordsize="16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9F8AA&#10;AADdAAAADwAAAGRycy9kb3ducmV2LnhtbERPzYrCMBC+C75DGGFvmuhhK9UoIix4EBa1DzA0s2nX&#10;ZlKSrNa3NwuCt/n4fme9HVwnbhRi61nDfKZAENfetGw1VJev6RJETMgGO8+k4UERtpvxaI2l8Xc+&#10;0e2crMghHEvU0KTUl1LGuiGHceZ74sz9+OAwZRisNAHvOdx1cqHUp3TYcm5osKd9Q/X1/Oc07H1I&#10;3/ZY2MOjpWOlfoOqfKH1x2TYrUAkGtJb/HIfTJ6/nBfw/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S9F8AAAADdAAAADwAAAAAAAAAAAAAAAACYAgAAZHJzL2Rvd25y&#10;ZXYueG1sUEsFBgAAAAAEAAQA9QAAAIUDAAAAAA==&#10;" path="m,106l166,e" filled="f" strokecolor="#f47d21">
                                <v:path arrowok="t" o:connecttype="custom" o:connectlocs="0,518;166,412" o:connectangles="0,0"/>
                              </v:shape>
                            </v:group>
                            <v:group id="Group 1535" o:spid="_x0000_s1193" style="position:absolute;left:2431;top:230;width:166;height:181" coordorigin="2431,230" coordsize="1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536" o:spid="_x0000_s1194" style="position:absolute;left:2431;top:230;width:166;height:181;visibility:visible;mso-wrap-style:square;v-text-anchor:top" coordsize="16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yscMA&#10;AADdAAAADwAAAGRycy9kb3ducmV2LnhtbERP32vCMBB+H/g/hBN8m2mFDa1GEWUgOAdWfT+aWxvW&#10;XEoTbedfvwgD3+7j+3mLVW9rcaPWG8cK0nECgrhw2nCp4Hz6eJ2C8AFZY+2YFPySh9Vy8LLATLuO&#10;j3TLQyliCPsMFVQhNJmUvqjIoh+7hjhy3661GCJsS6lb7GK4reUkSd6lRcOxocKGNhUVP/nVKtje&#10;08Obubt6c8k/zem6X593X51So2G/noMI1Ien+N+903H+NJ3B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syscMAAADdAAAADwAAAAAAAAAAAAAAAACYAgAAZHJzL2Rv&#10;d25yZXYueG1sUEsFBgAAAAAEAAQA9QAAAIgDAAAAAA==&#10;" path="m,182l166,e" filled="f" strokecolor="#f47d21">
                                <v:path arrowok="t" o:connecttype="custom" o:connectlocs="0,412;166,230" o:connectangles="0,0"/>
                              </v:shape>
                            </v:group>
                            <v:group id="Group 1537" o:spid="_x0000_s1195" style="position:absolute;left:2597;top:125;width:166;height:106" coordorigin="2597,125" coordsize="16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538" o:spid="_x0000_s1196" style="position:absolute;left:2597;top:125;width:166;height:106;visibility:visible;mso-wrap-style:square;v-text-anchor:top" coordsize="16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KRb8A&#10;AADdAAAADwAAAGRycy9kb3ducmV2LnhtbERPzYrCMBC+L/gOYYS9rYkeVKpRRBA8CKL2AYZmTKvN&#10;pCRZrW+/WRC8zcf3O8t171rxoBAbzxrGIwWCuPKmYauhvOx+5iBiQjbYeiYNL4qwXg2+llgY/+QT&#10;Pc7JihzCsUANdUpdIWWsanIYR74jztzVB4cpw2ClCfjM4a6VE6Wm0mHDuaHGjrY1Vffzr9Ow9SEd&#10;7WFm96+GDqW6BVX6mdbfw36zAJGoTx/x2703ef58Mob/b/IJ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UpFvwAAAN0AAAAPAAAAAAAAAAAAAAAAAJgCAABkcnMvZG93bnJl&#10;di54bWxQSwUGAAAAAAQABAD1AAAAhAMAAAAA&#10;" path="m,105l167,e" filled="f" strokecolor="#f47d21">
                                <v:path arrowok="t" o:connecttype="custom" o:connectlocs="0,230;167,125" o:connectangles="0,0"/>
                              </v:shape>
                            </v:group>
                            <v:group id="Group 1539" o:spid="_x0000_s1197" style="position:absolute;left:2764;top:125;width:151;height:45" coordorigin="2764,125" coordsize="1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540" o:spid="_x0000_s1198" style="position:absolute;left:2764;top:125;width:151;height:45;visibility:visible;mso-wrap-style:square;v-text-anchor:top" coordsize="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VpccA&#10;AADdAAAADwAAAGRycy9kb3ducmV2LnhtbESPQWvCQBCF74L/YRmht7qpVgnRVcRaKL0ZY71Os2MS&#10;mp1Ns1tN8+u7QsHbDO/N+94s152pxYVaV1lW8DSOQBDnVldcKMgOr48xCOeRNdaWScEvOVivhoMl&#10;JtpeeU+X1BcihLBLUEHpfZNI6fKSDLqxbYiDdratQR/WtpC6xWsIN7WcRNFcGqw4EEpsaFtS/pX+&#10;mACx3/Vz/572p7g/nszLR/bZzXZKPYy6zQKEp87fzf/XbzrUjydTuH0TRp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zlaXHAAAA3QAAAA8AAAAAAAAAAAAAAAAAmAIAAGRy&#10;cy9kb3ducmV2LnhtbFBLBQYAAAAABAAEAPUAAACMAwAAAAA=&#10;" path="m,l151,45e" filled="f" strokecolor="#f47d21">
                                <v:path arrowok="t" o:connecttype="custom" o:connectlocs="0,125;151,170" o:connectangles="0,0"/>
                              </v:shape>
                            </v:group>
                            <v:group id="Group 1541" o:spid="_x0000_s1199" style="position:absolute;left:2915;top:170;width:166;height:318" coordorigin="2915,170" coordsize="16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542" o:spid="_x0000_s1200" style="position:absolute;left:2915;top:170;width:166;height:318;visibility:visible;mso-wrap-style:square;v-text-anchor:top" coordsize="16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jEsUA&#10;AADdAAAADwAAAGRycy9kb3ducmV2LnhtbESPQYvCMBCF78L+hzAL3jRVUKRrFBFWvHhQe7C3oRmb&#10;rs2kNNla99dvBMHbfLw3b94s172tRUetrxwrmIwTEMSF0xWXCrLz92gBwgdkjbVjUvAgD+vVx2CJ&#10;qXZ3PlJ3CqWIIexTVGBCaFIpfWHIoh+7hjhqV9daDBHbUuoW7zHc1nKaJHNpseJ4wWBDW0PF7fRr&#10;FdRmdtld82P1053/sl2WHzLqg1LDz37zBSJEeJtf23sd6y+mM3h+E0e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yMSxQAAAN0AAAAPAAAAAAAAAAAAAAAAAJgCAABkcnMv&#10;ZG93bnJldi54bWxQSwUGAAAAAAQABAD1AAAAigMAAAAA&#10;" path="m,l166,317e" filled="f" strokecolor="#f47d21">
                                <v:path arrowok="t" o:connecttype="custom" o:connectlocs="0,170;166,487" o:connectangles="0,0"/>
                              </v:shape>
                            </v:group>
                            <v:group id="Group 1543" o:spid="_x0000_s1201" style="position:absolute;left:3081;top:306;width:166;height:181" coordorigin="3081,306" coordsize="16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544" o:spid="_x0000_s1202" style="position:absolute;left:3081;top:306;width:166;height:181;visibility:visible;mso-wrap-style:square;v-text-anchor:top" coordsize="16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J5cMA&#10;AADdAAAADwAAAGRycy9kb3ducmV2LnhtbERP32vCMBB+F/wfwgl701RhKtUo4hgIc8Kqvh/N2Qab&#10;S2mi7fzrF0HY2318P2+57mwl7tR441jBeJSAIM6dNlwoOB0/h3MQPiBrrByTgl/ysF71e0tMtWv5&#10;h+5ZKEQMYZ+igjKEOpXS5yVZ9CNXE0fu4hqLIcKmkLrBNobbSk6SZCotGo4NJda0LSm/Zjer4OMx&#10;/n43D1dtz9neHG9fm9Pu0Cr1Nug2CxCBuvAvfrl3Os6fT2bw/C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TJ5cMAAADdAAAADwAAAAAAAAAAAAAAAACYAgAAZHJzL2Rv&#10;d25yZXYueG1sUEsFBgAAAAAEAAQA9QAAAIgDAAAAAA==&#10;" path="m,181l167,e" filled="f" strokecolor="#f47d21">
                                <v:path arrowok="t" o:connecttype="custom" o:connectlocs="0,487;167,306" o:connectangles="0,0"/>
                              </v:shape>
                            </v:group>
                            <v:group id="Group 1545" o:spid="_x0000_s1203" style="position:absolute;left:3248;top:306;width:166;height:76" coordorigin="3248,306" coordsize="1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546" o:spid="_x0000_s1204" style="position:absolute;left:3248;top:306;width:166;height:76;visibility:visible;mso-wrap-style:square;v-text-anchor:top" coordsize="1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MdsMA&#10;AADdAAAADwAAAGRycy9kb3ducmV2LnhtbERPzWqDQBC+F/IOywR6q2tysMa4CSEQKKUtaPIAE3ei&#10;EndW3I3at+8WCr3Nx/c7+X42nRhpcK1lBasoBkFcWd1yreByPr2kIJxH1thZJgXf5GC/WzzlmGk7&#10;cUFj6WsRQthlqKDxvs+kdFVDBl1ke+LA3exg0Ac41FIPOIVw08l1HCfSYMuhocGejg1V9/JhFJSJ&#10;LczHqfq6vhadnm6r9/Jzkyj1vJwPWxCeZv8v/nO/6TA/XW/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MdsMAAADdAAAADwAAAAAAAAAAAAAAAACYAgAAZHJzL2Rv&#10;d25yZXYueG1sUEsFBgAAAAAEAAQA9QAAAIgDAAAAAA==&#10;" path="m,l166,76e" filled="f" strokecolor="#f47d21">
                                <v:path arrowok="t" o:connecttype="custom" o:connectlocs="0,306;166,382" o:connectangles="0,0"/>
                              </v:shape>
                            </v:group>
                            <v:group id="Group 1547" o:spid="_x0000_s1205" style="position:absolute;left:3414;top:382;width:151;height:45" coordorigin="3414,382" coordsize="1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548" o:spid="_x0000_s1206" style="position:absolute;left:3414;top:382;width:151;height:45;visibility:visible;mso-wrap-style:square;v-text-anchor:top" coordsize="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4lMcA&#10;AADdAAAADwAAAGRycy9kb3ducmV2LnhtbESPQWvCQBCF7wX/wzKF3nSjthKiq4haKL01xnqdZsck&#10;NDsbs1tN8+u7gtDbDO/N+94sVp2pxYVaV1lWMB5FIIhzqysuFGT712EMwnlkjbVlUvBLDlbLwcMC&#10;E22v/EGX1BcihLBLUEHpfZNI6fKSDLqRbYiDdrKtQR/WtpC6xWsIN7WcRNFMGqw4EEpsaFNS/p3+&#10;mACx5/q5f0/7Y9wfjmb7mX11Lzulnh679RyEp87/m+/XbzrUj6djuH0TRp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0OJTHAAAA3QAAAA8AAAAAAAAAAAAAAAAAmAIAAGRy&#10;cy9kb3ducmV2LnhtbFBLBQYAAAAABAAEAPUAAACMAwAAAAA=&#10;" path="m,l151,45e" filled="f" strokecolor="#f47d21">
                                <v:path arrowok="t" o:connecttype="custom" o:connectlocs="0,382;151,427" o:connectangles="0,0"/>
                              </v:shape>
                            </v:group>
                            <v:group id="Group 1549" o:spid="_x0000_s1207" style="position:absolute;left:3565;top:321;width:166;height:106" coordorigin="3565,321" coordsize="16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550" o:spid="_x0000_s1208" style="position:absolute;left:3565;top:321;width:166;height:106;visibility:visible;mso-wrap-style:square;v-text-anchor:top" coordsize="16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ndMAA&#10;AADdAAAADwAAAGRycy9kb3ducmV2LnhtbERPzYrCMBC+C75DGMGbJiqs0jWKCIIHQdbtAwzNbFpt&#10;JiWJWt/eLCzsbT6+31lve9eKB4XYeNYwmyoQxJU3DVsN5fdhsgIRE7LB1jNpeFGE7WY4WGNh/JO/&#10;6HFJVuQQjgVqqFPqCiljVZPDOPUdceZ+fHCYMgxWmoDPHO5aOVfqQzpsODfU2NG+pup2uTsNex/S&#10;2Z6W9vhq6FSqa1ClX2o9HvW7TxCJ+vQv/nMfTZ6/Wizg95t8gt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rndMAAAADdAAAADwAAAAAAAAAAAAAAAACYAgAAZHJzL2Rvd25y&#10;ZXYueG1sUEsFBgAAAAAEAAQA9QAAAIUDAAAAAA==&#10;" path="m,106l167,e" filled="f" strokecolor="#f47d21">
                                <v:path arrowok="t" o:connecttype="custom" o:connectlocs="0,427;167,321" o:connectangles="0,0"/>
                              </v:shape>
                            </v:group>
                            <v:group id="Group 1551" o:spid="_x0000_s1209" style="position:absolute;left:3732;top:276;width:166;height:45" coordorigin="3732,276" coordsize="1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552" o:spid="_x0000_s1210" style="position:absolute;left:3732;top:276;width:166;height:45;visibility:visible;mso-wrap-style:square;v-text-anchor:top" coordsize="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W8QA&#10;AADdAAAADwAAAGRycy9kb3ducmV2LnhtbERP22rCQBB9F/oPyxR8Kc2m8UKIrmKloi8ipn7AkJ0m&#10;wexsmt2a9O+7QsG3OZzrLNeDacSNOldbVvAWxSCIC6trLhVcPnevKQjnkTU2lknBLzlYr55GS8y0&#10;7flMt9yXIoSwy1BB5X2bSemKigy6yLbEgfuynUEfYFdK3WEfwk0jkzieS4M1h4YKW9pWVFzzH6Mg&#10;/him5+/ZPHmxx/fkhH2+2V9rpcbPw2YBwtPgH+J/90GH+elkBv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6VvEAAAA3QAAAA8AAAAAAAAAAAAAAAAAmAIAAGRycy9k&#10;b3ducmV2LnhtbFBLBQYAAAAABAAEAPUAAACJAwAAAAA=&#10;" path="m,45l166,e" filled="f" strokecolor="#f47d21">
                                <v:path arrowok="t" o:connecttype="custom" o:connectlocs="0,321;166,276" o:connectangles="0,0"/>
                              </v:shape>
                            </v:group>
                            <v:group id="Group 1553" o:spid="_x0000_s1211" style="position:absolute;left:798;top:1652;width:166;height:15" coordorigin="798,1652" coordsize="1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554" o:spid="_x0000_s1212" style="position:absolute;left:798;top:1652;width:166;height:15;visibility:visible;mso-wrap-style:square;v-text-anchor:top" coordsize="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2wcAA&#10;AADdAAAADwAAAGRycy9kb3ducmV2LnhtbERP24rCMBB9F/Yfwgj7pqkuaKlGCQvi4pO3DxibsS0m&#10;k9Jktfv3G0HwbQ7nOst176y4Uxcazwom4wwEcelNw5WC82kzykGEiGzQeiYFfxRgvfoYLLEw/sEH&#10;uh9jJVIIhwIV1DG2hZShrMlhGPuWOHFX3zmMCXaVNB0+UrizcpplM+mw4dRQY0vfNZW3469TwPqy&#10;veoLzXdn12yridX2oPdKfQ57vQARqY9v8cv9Y9L8/GsOz2/SC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k2wcAAAADdAAAADwAAAAAAAAAAAAAAAACYAgAAZHJzL2Rvd25y&#10;ZXYueG1sUEsFBgAAAAAEAAQA9QAAAIUDAAAAAA==&#10;" path="m,15l166,e" filled="f" strokecolor="#000104">
                                <v:path arrowok="t" o:connecttype="custom" o:connectlocs="0,1667;166,1652" o:connectangles="0,0"/>
                              </v:shape>
                            </v:group>
                            <v:group id="Group 1555" o:spid="_x0000_s1213" style="position:absolute;left:964;top:1591;width:166;height:60" coordorigin="964,1591" coordsize="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556" o:spid="_x0000_s1214" style="position:absolute;left:964;top:1591;width:166;height:60;visibility:visible;mso-wrap-style:square;v-text-anchor:top" coordsize="1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W58MA&#10;AADdAAAADwAAAGRycy9kb3ducmV2LnhtbERPTWsCMRC9C/6HMIXeNNtWZF2NIoUWoYeiK56HzbhZ&#10;3EzWTdS0v74pCN7m8T5nsYq2FVfqfeNYwcs4A0FcOd1wrWBffoxyED4ga2wdk4If8rBaDgcLLLS7&#10;8Zauu1CLFMK+QAUmhK6Q0leGLPqx64gTd3S9xZBgX0vd4y2F21a+ZtlUWmw4NRjs6N1QddpdrII4&#10;+Sp/J6Ey+fdhGteXTSnPn6VSz09xPQcRKIaH+O7e6DQ/f5vB/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W58MAAADdAAAADwAAAAAAAAAAAAAAAACYAgAAZHJzL2Rv&#10;d25yZXYueG1sUEsFBgAAAAAEAAQA9QAAAIgDAAAAAA==&#10;" path="m,61l167,e" filled="f" strokecolor="#000104">
                                <v:path arrowok="t" o:connecttype="custom" o:connectlocs="0,1652;167,1591" o:connectangles="0,0"/>
                              </v:shape>
                            </v:group>
                            <v:group id="Group 1557" o:spid="_x0000_s1215" style="position:absolute;left:1131;top:1531;width:151;height:61" coordorigin="1131,1531" coordsize="1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558" o:spid="_x0000_s1216" style="position:absolute;left:1131;top:1531;width:151;height:61;visibility:visible;mso-wrap-style:square;v-text-anchor:top" coordsize="1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0CMUA&#10;AADdAAAADwAAAGRycy9kb3ducmV2LnhtbERPTWvCQBC9C/0PyxR6MxvbUEJ0FRGqzaXQWCjehuyY&#10;BLOzMbua2F/fLRS8zeN9zmI1mlZcqXeNZQWzKAZBXFrdcKXga/82TUE4j6yxtUwKbuRgtXyYLDDT&#10;duBPuha+EiGEXYYKau+7TEpX1mTQRbYjDtzR9gZ9gH0ldY9DCDetfI7jV2mw4dBQY0ebmspTcTEK&#10;hh9zk/n3x1bmbTLu3OHlfEp2Sj09jus5CE+jv4v/3e86zE+TG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DQIxQAAAN0AAAAPAAAAAAAAAAAAAAAAAJgCAABkcnMv&#10;ZG93bnJldi54bWxQSwUGAAAAAAQABAD1AAAAigMAAAAA&#10;" path="m,60l151,e" filled="f" strokecolor="#000104">
                                <v:path arrowok="t" o:connecttype="custom" o:connectlocs="0,1591;151,1531" o:connectangles="0,0"/>
                              </v:shape>
                            </v:group>
                            <v:group id="Group 1559" o:spid="_x0000_s1217" style="position:absolute;left:1282;top:1470;width:166;height:60" coordorigin="1282,1470" coordsize="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560" o:spid="_x0000_s1218" style="position:absolute;left:1282;top:1470;width:166;height:60;visibility:visible;mso-wrap-style:square;v-text-anchor:top" coordsize="1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cMMA&#10;AADdAAAADwAAAGRycy9kb3ducmV2LnhtbERP32vCMBB+H+x/CDfY25rOFSnVKDJwCHsYWvH5aM6m&#10;rLl0TdRsf/0iCL7dx/fz5stoe3Gm0XeOFbxmOQjixumOWwX7ev1SgvABWWPvmBT8kofl4vFhjpV2&#10;F97SeRdakULYV6jAhDBUUvrGkEWfuYE4cUc3WgwJjq3UI15SuO3lJM+n0mLHqcHgQO+Gmu/dySqI&#10;xWf9V4TGlF+HaVydNrX8+aiVen6KqxmIQDHcxTf3Rqf5ZfEG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cMMAAADdAAAADwAAAAAAAAAAAAAAAACYAgAAZHJzL2Rv&#10;d25yZXYueG1sUEsFBgAAAAAEAAQA9QAAAIgDAAAAAA==&#10;" path="m,61l166,e" filled="f" strokecolor="#000104">
                                <v:path arrowok="t" o:connecttype="custom" o:connectlocs="0,1531;166,1470" o:connectangles="0,0"/>
                              </v:shape>
                            </v:group>
                            <v:group id="Group 1561" o:spid="_x0000_s1219" style="position:absolute;left:1448;top:1410;width:166;height:60" coordorigin="1448,1410" coordsize="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562" o:spid="_x0000_s1220" style="position:absolute;left:1448;top:1410;width:166;height:60;visibility:visible;mso-wrap-style:square;v-text-anchor:top" coordsize="1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vn8MA&#10;AADdAAAADwAAAGRycy9kb3ducmV2LnhtbERP32vCMBB+H/g/hBN8m+mkk9IZRQRF2MPQjj0fza0p&#10;ay61iZrtr18Ewbf7+H7eYhVtJy40+NaxgpdpBoK4drrlRsFntX0uQPiArLFzTAp+ycNqOXpaYKnd&#10;lQ90OYZGpBD2JSowIfSllL42ZNFPXU+cuG83WAwJDo3UA15TuO3kLMvm0mLLqcFgTxtD9c/xbBXE&#10;/L36y0Ntio+veVyf95U87SqlJuO4fgMRKIaH+O7e6zS/yF/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qvn8MAAADdAAAADwAAAAAAAAAAAAAAAACYAgAAZHJzL2Rv&#10;d25yZXYueG1sUEsFBgAAAAAEAAQA9QAAAIgDAAAAAA==&#10;" path="m,60l167,e" filled="f" strokecolor="#000104">
                                <v:path arrowok="t" o:connecttype="custom" o:connectlocs="0,1470;167,1410" o:connectangles="0,0"/>
                              </v:shape>
                            </v:group>
                            <v:group id="Group 1563" o:spid="_x0000_s1221" style="position:absolute;left:1615;top:1334;width:166;height:76" coordorigin="1615,1334" coordsize="1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564" o:spid="_x0000_s1222" style="position:absolute;left:1615;top:1334;width:166;height:76;visibility:visible;mso-wrap-style:square;v-text-anchor:top" coordsize="1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gsQA&#10;AADdAAAADwAAAGRycy9kb3ducmV2LnhtbERPTWsCMRC9F/ofwhS8FM1WipXVKEWqeOmhVg/exs24&#10;WbuZLJuprv++KQje5vE+ZzrvfK3O1MYqsIGXQQaKuAi24tLA9nvZH4OKgmyxDkwGrhRhPnt8mGJu&#10;w4W/6LyRUqUQjjkacCJNrnUsHHmMg9AQJ+4YWo+SYFtq2+IlhftaD7NspD1WnBocNrRwVPxsfr0B&#10;f6DtcvW8W63l05/k5K777mNhTO+pe5+AEurkLr651zbNH7++wf836QQ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hILEAAAA3QAAAA8AAAAAAAAAAAAAAAAAmAIAAGRycy9k&#10;b3ducmV2LnhtbFBLBQYAAAAABAAEAPUAAACJAwAAAAA=&#10;" path="m,76l166,e" filled="f" strokecolor="#000104">
                                <v:path arrowok="t" o:connecttype="custom" o:connectlocs="0,1410;166,1334" o:connectangles="0,0"/>
                              </v:shape>
                            </v:group>
                            <v:group id="Group 1565" o:spid="_x0000_s1223" style="position:absolute;left:1781;top:1319;width:166;height:15" coordorigin="1781,1319" coordsize="1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566" o:spid="_x0000_s1224" style="position:absolute;left:1781;top:1319;width:166;height:15;visibility:visible;mso-wrap-style:square;v-text-anchor:top" coordsize="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0VcEA&#10;AADdAAAADwAAAGRycy9kb3ducmV2LnhtbERP24rCMBB9F/yHMMK+aeqyrFqNEhZE8Wm9fMDYjG0x&#10;mZQmav17s7Dg2xzOdRarzllxpzbUnhWMRxkI4sKbmksFp+N6OAURIrJB65kUPCnAatnvLTA3/sF7&#10;uh9iKVIIhxwVVDE2uZShqMhhGPmGOHEX3zqMCbalNC0+Uriz8jPLvqXDmlNDhQ39VFRcDzengPV5&#10;c9FnmuxOrt6UY6vtXv8q9THo9BxEpC6+xf/urUnzp18z+PsmnS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sdFXBAAAA3QAAAA8AAAAAAAAAAAAAAAAAmAIAAGRycy9kb3du&#10;cmV2LnhtbFBLBQYAAAAABAAEAPUAAACGAwAAAAA=&#10;" path="m,15l166,e" filled="f" strokecolor="#000104">
                                <v:path arrowok="t" o:connecttype="custom" o:connectlocs="0,1334;166,1319" o:connectangles="0,0"/>
                              </v:shape>
                            </v:group>
                            <v:group id="Group 1567" o:spid="_x0000_s1225" style="position:absolute;left:1947;top:1304;width:151;height:15" coordorigin="1947,1304" coordsize="1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568" o:spid="_x0000_s1226" style="position:absolute;left:1947;top:1304;width:151;height:15;visibility:visible;mso-wrap-style:square;v-text-anchor:top" coordsize="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oMUA&#10;AADdAAAADwAAAGRycy9kb3ducmV2LnhtbERP22oCMRB9L/gPYYS+1awFi65GsVVLK4h4Qx+Hzbi7&#10;dDNZNqmb/n1TKPg2h3OdySyYStyocaVlBf1eAoI4s7rkXMHxsHoagnAeWWNlmRT8kIPZtPMwwVTb&#10;lnd02/tcxBB2KSoovK9TKV1WkEHXszVx5K62MegjbHKpG2xjuKnkc5K8SIMlx4YCa3orKPvafxsF&#10;9Xq1zA/h2G4/T6fB+fI6WryHjVKP3TAfg/AU/F387/7Qcf5w0Ie/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mgxQAAAN0AAAAPAAAAAAAAAAAAAAAAAJgCAABkcnMv&#10;ZG93bnJldi54bWxQSwUGAAAAAAQABAD1AAAAigMAAAAA&#10;" path="m,15l151,e" filled="f" strokecolor="#000104">
                                <v:path arrowok="t" o:connecttype="custom" o:connectlocs="0,1319;151,1304" o:connectangles="0,0"/>
                              </v:shape>
                            </v:group>
                            <v:group id="Group 1569" o:spid="_x0000_s1227" style="position:absolute;left:2098;top:1198;width:166;height:106" coordorigin="2098,1198" coordsize="16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570" o:spid="_x0000_s1228" style="position:absolute;left:2098;top:1198;width:166;height:106;visibility:visible;mso-wrap-style:square;v-text-anchor:top" coordsize="16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9d8EA&#10;AADdAAAADwAAAGRycy9kb3ducmV2LnhtbERPzYrCMBC+C/sOYYS9aWpFka5RlkWp4Gm7+wBDMzbF&#10;ZlKSVOvbbwRhb/Px/c52P9pO3MiH1rGCxTwDQVw73XKj4PfnONuACBFZY+eYFDwowH73Ntliod2d&#10;v+lWxUakEA4FKjAx9oWUoTZkMcxdT5y4i/MWY4K+kdrjPYXbTuZZtpYWW04NBnv6MlRfq8EqGJa+&#10;WufnqszPx8PQX8ryajpW6n06fn6AiDTGf/HLfdJp/ma1hOc36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W/XfBAAAA3QAAAA8AAAAAAAAAAAAAAAAAmAIAAGRycy9kb3du&#10;cmV2LnhtbFBLBQYAAAAABAAEAPUAAACGAwAAAAA=&#10;" path="m,106l167,e" filled="f" strokecolor="#000104">
                                <v:path arrowok="t" o:connecttype="custom" o:connectlocs="0,1304;167,1198" o:connectangles="0,0"/>
                              </v:shape>
                            </v:group>
                            <v:group id="Group 1571" o:spid="_x0000_s1229" style="position:absolute;left:2265;top:1198;width:166;height:2" coordorigin="2265,1198"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572" o:spid="_x0000_s1230" style="position:absolute;left:2265;top:1198;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Ia8IA&#10;AADdAAAADwAAAGRycy9kb3ducmV2LnhtbERPS2sCMRC+F/ofwhS81az1wbIapRQEiydXCz0Om3F3&#10;6WayJFFjf70RBG/z8T1nsYqmE2dyvrWsYDTMQBBXVrdcKzjs1+85CB+QNXaWScGVPKyWry8LLLS9&#10;8I7OZahFCmFfoIImhL6Q0lcNGfRD2xMn7midwZCgq6V2eEnhppMfWTaTBltODQ329NVQ9VeejILf&#10;/20exy7+fI/KVvpysqFxNVFq8BY/5yACxfAUP9wbnebn0y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chrwgAAAN0AAAAPAAAAAAAAAAAAAAAAAJgCAABkcnMvZG93&#10;bnJldi54bWxQSwUGAAAAAAQABAD1AAAAhwMAAAAA&#10;" path="m,l166,e" filled="f" strokecolor="#000104">
                                <v:path arrowok="t" o:connecttype="custom" o:connectlocs="0,0;166,0" o:connectangles="0,0"/>
                              </v:shape>
                            </v:group>
                            <v:group id="Group 1573" o:spid="_x0000_s1231" style="position:absolute;left:2431;top:1123;width:166;height:76" coordorigin="2431,1123" coordsize="1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574" o:spid="_x0000_s1232" style="position:absolute;left:2431;top:1123;width:166;height:76;visibility:visible;mso-wrap-style:square;v-text-anchor:top" coordsize="1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SX8QA&#10;AADdAAAADwAAAGRycy9kb3ducmV2LnhtbERPTWsCMRC9F/ofwhS8FM1WqJXVKEWqeOmhVg/exs24&#10;WbuZLJuprv++KQje5vE+ZzrvfK3O1MYqsIGXQQaKuAi24tLA9nvZH4OKgmyxDkwGrhRhPnt8mGJu&#10;w4W/6LyRUqUQjjkacCJNrnUsHHmMg9AQJ+4YWo+SYFtq2+IlhftaD7NspD1WnBocNrRwVPxsfr0B&#10;f6DtcvW8W63l05/k5K777mNhTO+pe5+AEurkLr651zbNH7++wf836QQ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El/EAAAA3QAAAA8AAAAAAAAAAAAAAAAAmAIAAGRycy9k&#10;b3ducmV2LnhtbFBLBQYAAAAABAAEAPUAAACJAwAAAAA=&#10;" path="m,75l166,e" filled="f" strokecolor="#000104">
                                <v:path arrowok="t" o:connecttype="custom" o:connectlocs="0,1198;166,1123" o:connectangles="0,0"/>
                              </v:shape>
                            </v:group>
                            <v:group id="Group 1575" o:spid="_x0000_s1233" style="position:absolute;left:2597;top:1047;width:166;height:76" coordorigin="2597,1047" coordsize="1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576" o:spid="_x0000_s1234" style="position:absolute;left:2597;top:1047;width:166;height:76;visibility:visible;mso-wrap-style:square;v-text-anchor:top" coordsize="1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jtsQA&#10;AADdAAAADwAAAGRycy9kb3ducmV2LnhtbERPTWsCMRC9F/ofwhS8FM1WqOhqlCJVvPRQaw/exs24&#10;WbuZLJuprv++KQje5vE+Z7bofK3O1MYqsIGXQQaKuAi24tLA7mvVH4OKgmyxDkwGrhRhMX98mGFu&#10;w4U/6byVUqUQjjkacCJNrnUsHHmMg9AQJ+4YWo+SYFtq2+IlhftaD7NspD1WnBocNrR0VPxsf70B&#10;f6Ddav38vd7Ihz/JyV333fvSmN5T9zYFJdTJXXxzb2yaP36dwP836QQ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I7bEAAAA3QAAAA8AAAAAAAAAAAAAAAAAmAIAAGRycy9k&#10;b3ducmV2LnhtbFBLBQYAAAAABAAEAPUAAACJAwAAAAA=&#10;" path="m,76l167,e" filled="f" strokecolor="#000104">
                                <v:path arrowok="t" o:connecttype="custom" o:connectlocs="0,1123;167,1047" o:connectangles="0,0"/>
                              </v:shape>
                            </v:group>
                            <v:group id="Group 1577" o:spid="_x0000_s1235" style="position:absolute;left:2764;top:1047;width:151;height:76" coordorigin="2764,1047" coordsize="1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578" o:spid="_x0000_s1236" style="position:absolute;left:2764;top:1047;width:151;height:76;visibility:visible;mso-wrap-style:square;v-text-anchor:top" coordsize="1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gzsMA&#10;AADdAAAADwAAAGRycy9kb3ducmV2LnhtbERPTYvCMBC9L/gfwgh7WTRVUEvXtIggCKuwVQ8eh2Zs&#10;yzaT0kSt/94Iwt7m8T5nmfWmETfqXG1ZwWQcgSAurK65VHA6bkYxCOeRNTaWScGDHGTp4GOJibZ3&#10;zul28KUIIewSVFB53yZSuqIig25sW+LAXWxn0AfYlVJ3eA/hppHTKJpLgzWHhgpbWldU/B2uRoEp&#10;uNnb9c+Xicvd4nc2O+v8slXqc9ivvkF46v2/+O3e6jA/nk/g9U04Qa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BgzsMAAADdAAAADwAAAAAAAAAAAAAAAACYAgAAZHJzL2Rv&#10;d25yZXYueG1sUEsFBgAAAAAEAAQA9QAAAIgDAAAAAA==&#10;" path="m,l151,76e" filled="f" strokecolor="#000104">
                                <v:path arrowok="t" o:connecttype="custom" o:connectlocs="0,1047;151,1123" o:connectangles="0,0"/>
                              </v:shape>
                            </v:group>
                            <v:group id="Group 1579" o:spid="_x0000_s1237" style="position:absolute;left:2915;top:1123;width:166;height:257" coordorigin="2915,1123" coordsize="16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580" o:spid="_x0000_s1238" style="position:absolute;left:2915;top:1123;width:166;height:257;visibility:visible;mso-wrap-style:square;v-text-anchor:top" coordsize="16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COcMA&#10;AADdAAAADwAAAGRycy9kb3ducmV2LnhtbERP24rCMBB9X/Afwgi+LJqqbCnVKCK46MuyXj5gaMa2&#10;2ExKkrXt35uFhX2bw7nOetubRjzJ+dqygvksAUFcWF1zqeB2PUwzED4ga2wsk4KBPGw3o7c15tp2&#10;fKbnJZQihrDPUUEVQptL6YuKDPqZbYkjd7fOYIjQlVI77GK4aeQiSVJpsObYUGFL+4qKx+XHKPhO&#10;G3k4dUe3O329a519DJ/tMCg1Gfe7FYhAffgX/7mPOs7P0iX8fhN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LCOcMAAADdAAAADwAAAAAAAAAAAAAAAACYAgAAZHJzL2Rv&#10;d25yZXYueG1sUEsFBgAAAAAEAAQA9QAAAIgDAAAAAA==&#10;" path="m,l166,257e" filled="f" strokecolor="#000104">
                                <v:path arrowok="t" o:connecttype="custom" o:connectlocs="0,1123;166,1380" o:connectangles="0,0"/>
                              </v:shape>
                            </v:group>
                            <v:group id="Group 1581" o:spid="_x0000_s1239" style="position:absolute;left:3081;top:1274;width:166;height:106" coordorigin="3081,1274" coordsize="16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582" o:spid="_x0000_s1240" style="position:absolute;left:3081;top:1274;width:166;height:106;visibility:visible;mso-wrap-style:square;v-text-anchor:top" coordsize="16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KJcEA&#10;AADdAAAADwAAAGRycy9kb3ducmV2LnhtbERP3WrCMBS+F/YO4Qx2p+k6LFKNMsakA6+sPsChOTbF&#10;5qQkqXZvvwwE787H93s2u8n24kY+dI4VvC8yEMSN0x23Cs6n/XwFIkRkjb1jUvBLAXbbl9kGS+3u&#10;fKRbHVuRQjiUqMDEOJRShsaQxbBwA3HiLs5bjAn6VmqP9xRue5lnWSEtdpwaDA70Zai51qNVMH74&#10;usgPdZUf9t/jcKmqq+lZqbfX6XMNItIUn+KH+0en+atiCf/fp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fCiXBAAAA3QAAAA8AAAAAAAAAAAAAAAAAmAIAAGRycy9kb3du&#10;cmV2LnhtbFBLBQYAAAAABAAEAPUAAACGAwAAAAA=&#10;" path="m,106l167,e" filled="f" strokecolor="#000104">
                                <v:path arrowok="t" o:connecttype="custom" o:connectlocs="0,1380;167,1274" o:connectangles="0,0"/>
                              </v:shape>
                            </v:group>
                            <v:group id="Group 1583" o:spid="_x0000_s1241" style="position:absolute;left:3248;top:1274;width:166;height:2" coordorigin="3248,1274"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584" o:spid="_x0000_s1242" style="position:absolute;left:3248;top:1274;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5OsIA&#10;AADdAAAADwAAAGRycy9kb3ducmV2LnhtbERPTWsCMRC9F/ofwhS81axVdFmNUgqCxZOrhR6Hzbi7&#10;dDNZkqixv94Igrd5vM9ZrKLpxJmcby0rGA0zEMSV1S3XCg779XsOwgdkjZ1lUnAlD6vl68sCC20v&#10;vKNzGWqRQtgXqKAJoS+k9FVDBv3Q9sSJO1pnMCToaqkdXlK46eRHlk2lwZZTQ4M9fTVU/ZUno+D3&#10;f5vHsYs/36Oylb6cbGhcTZQavMXPOYhAMTzFD/dGp/n5dAb3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zk6wgAAAN0AAAAPAAAAAAAAAAAAAAAAAJgCAABkcnMvZG93&#10;bnJldi54bWxQSwUGAAAAAAQABAD1AAAAhwMAAAAA&#10;" path="m,l166,e" filled="f" strokecolor="#000104">
                                <v:path arrowok="t" o:connecttype="custom" o:connectlocs="0,0;166,0" o:connectangles="0,0"/>
                              </v:shape>
                            </v:group>
                            <v:group id="Group 1585" o:spid="_x0000_s1243" style="position:absolute;left:3414;top:1274;width:151;height:76" coordorigin="3414,1274" coordsize="1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586" o:spid="_x0000_s1244" style="position:absolute;left:3414;top:1274;width:151;height:76;visibility:visible;mso-wrap-style:square;v-text-anchor:top" coordsize="1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syMQA&#10;AADdAAAADwAAAGRycy9kb3ducmV2LnhtbERPS2vCQBC+F/wPywheSrNRUGN0E0QoCLbgowePQ3by&#10;wOxsyG41/vtuodDbfHzP2eSDacWdetdYVjCNYhDEhdUNVwq+Lu9vCQjnkTW2lknBkxzk2ehlg6m2&#10;Dz7R/ewrEULYpaig9r5LpXRFTQZdZDviwJW2N+gD7Cupe3yEcNPKWRwvpMGGQ0ONHe1qKm7nb6PA&#10;FNx+2t3h1STVx/I4n1/1qdwrNRkP2zUIT4P/F/+59zrMTxYr+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2bMjEAAAA3QAAAA8AAAAAAAAAAAAAAAAAmAIAAGRycy9k&#10;b3ducmV2LnhtbFBLBQYAAAAABAAEAPUAAACJAwAAAAA=&#10;" path="m,l151,75e" filled="f" strokecolor="#000104">
                                <v:path arrowok="t" o:connecttype="custom" o:connectlocs="0,1274;151,1349" o:connectangles="0,0"/>
                              </v:shape>
                            </v:group>
                            <v:group id="Group 1587" o:spid="_x0000_s1245" style="position:absolute;left:3565;top:1334;width:166;height:15" coordorigin="3565,1334" coordsize="1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588" o:spid="_x0000_s1246" style="position:absolute;left:3565;top:1334;width:166;height:15;visibility:visible;mso-wrap-style:square;v-text-anchor:top" coordsize="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y7sAA&#10;AADdAAAADwAAAGRycy9kb3ducmV2LnhtbERPzYrCMBC+L/gOYQRva9o9qFSjBEFcPK0/DzA2Y1tM&#10;JqWJWt9+Iwje5uP7ncWqd1bcqQuNZwX5OANBXHrTcKXgdNx8z0CEiGzQeiYFTwqwWg6+FlgY/+A9&#10;3Q+xEimEQ4EK6hjbQspQ1uQwjH1LnLiL7xzGBLtKmg4fKdxZ+ZNlE+mw4dRQY0vrmsrr4eYUsD5v&#10;L/pM093JNdsqt9ru9Z9So2Gv5yAi9fEjfrt/TZo/m+bw+ia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ay7sAAAADdAAAADwAAAAAAAAAAAAAAAACYAgAAZHJzL2Rvd25y&#10;ZXYueG1sUEsFBgAAAAAEAAQA9QAAAIUDAAAAAA==&#10;" path="m,15l167,e" filled="f" strokecolor="#000104">
                                <v:path arrowok="t" o:connecttype="custom" o:connectlocs="0,1349;167,1334" o:connectangles="0,0"/>
                              </v:shape>
                            </v:group>
                            <v:group id="Group 1589" o:spid="_x0000_s1247" style="position:absolute;left:3732;top:1334;width:166;height:15" coordorigin="3732,1334" coordsize="1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590" o:spid="_x0000_s1248" style="position:absolute;left:3732;top:1334;width:166;height:15;visibility:visible;mso-wrap-style:square;v-text-anchor:top" coordsize="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JAsAA&#10;AADdAAAADwAAAGRycy9kb3ducmV2LnhtbERP24rCMBB9F/Yfwgj7pqkuaKlGCQvi4pO3DxibsS0m&#10;k9Jktfv3G0HwbQ7nOst176y4Uxcazwom4wwEcelNw5WC82kzykGEiGzQeiYFfxRgvfoYLLEw/sEH&#10;uh9jJVIIhwIV1DG2hZShrMlhGPuWOHFX3zmMCXaVNB0+UrizcpplM+mw4dRQY0vfNZW3469TwPqy&#10;veoLzXdn12yridX2oPdKfQ57vQARqY9v8cv9Y9L8fP4Fz2/SC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iJAsAAAADdAAAADwAAAAAAAAAAAAAAAACYAgAAZHJzL2Rvd25y&#10;ZXYueG1sUEsFBgAAAAAEAAQA9QAAAIUDAAAAAA==&#10;" path="m,l166,15e" filled="f" strokecolor="#000104">
                                <v:path arrowok="t" o:connecttype="custom" o:connectlocs="0,1334;166,1349" o:connectangles="0,0"/>
                              </v:shape>
                            </v:group>
                            <w10:wrap anchorx="page"/>
                          </v:group>
                        </w:pict>
                      </mc:Fallback>
                    </mc:AlternateContent>
                  </w:r>
                  <w:r>
                    <w:rPr>
                      <w:noProof/>
                      <w:sz w:val="20"/>
                      <w:szCs w:val="20"/>
                      <w:lang w:eastAsia="fr-FR"/>
                    </w:rPr>
                    <w:drawing>
                      <wp:inline distT="0" distB="0" distL="0" distR="0" wp14:anchorId="6AC38254" wp14:editId="696BC6D3">
                        <wp:extent cx="497332" cy="1958196"/>
                        <wp:effectExtent l="0" t="0" r="0" b="4445"/>
                        <wp:docPr id="1875" name="Imag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6800" cy="1956103"/>
                                </a:xfrm>
                                <a:prstGeom prst="rect">
                                  <a:avLst/>
                                </a:prstGeom>
                                <a:noFill/>
                                <a:ln>
                                  <a:noFill/>
                                </a:ln>
                              </pic:spPr>
                            </pic:pic>
                          </a:graphicData>
                        </a:graphic>
                      </wp:inline>
                    </w:drawing>
                  </w:r>
                </w:p>
                <w:p w:rsidR="00740172" w:rsidRDefault="00740172" w:rsidP="00F221CA">
                  <w:pPr>
                    <w:keepNext/>
                    <w:ind w:left="142"/>
                    <w:jc w:val="left"/>
                    <w:rPr>
                      <w:sz w:val="20"/>
                      <w:szCs w:val="20"/>
                    </w:rPr>
                  </w:pPr>
                  <w:r>
                    <w:rPr>
                      <w:noProof/>
                      <w:sz w:val="20"/>
                      <w:szCs w:val="20"/>
                      <w:lang w:eastAsia="fr-FR"/>
                    </w:rPr>
                    <w:drawing>
                      <wp:inline distT="0" distB="0" distL="0" distR="0" wp14:anchorId="66B78596" wp14:editId="298CABC7">
                        <wp:extent cx="3646800" cy="190800"/>
                        <wp:effectExtent l="0" t="0" r="0" b="0"/>
                        <wp:docPr id="1876" name="Imag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46800" cy="190800"/>
                                </a:xfrm>
                                <a:prstGeom prst="rect">
                                  <a:avLst/>
                                </a:prstGeom>
                                <a:noFill/>
                                <a:ln>
                                  <a:noFill/>
                                </a:ln>
                              </pic:spPr>
                            </pic:pic>
                          </a:graphicData>
                        </a:graphic>
                      </wp:inline>
                    </w:drawing>
                  </w:r>
                </w:p>
              </w:sdtContent>
            </w:sdt>
          </w:sdtContent>
        </w:sdt>
      </w:sdtContent>
    </w:sdt>
    <w:p w:rsidR="00740172" w:rsidRPr="00325FD4" w:rsidRDefault="00740172" w:rsidP="00740172">
      <w:pPr>
        <w:pStyle w:val="TABSource"/>
      </w:pPr>
      <w:r w:rsidRPr="00325FD4">
        <w:t xml:space="preserve">Source : </w:t>
      </w:r>
      <w:proofErr w:type="spellStart"/>
      <w:r>
        <w:t>SOeS</w:t>
      </w:r>
      <w:proofErr w:type="spellEnd"/>
      <w:r>
        <w:t> ; CCTN 2015</w:t>
      </w:r>
    </w:p>
    <w:p w:rsidR="00740172" w:rsidRDefault="00740172" w:rsidP="00740172">
      <w:pPr>
        <w:pStyle w:val="ANTexte"/>
      </w:pPr>
      <w:r w:rsidRPr="00035841">
        <w:t>La conséquence, c’est la perte d’au minimum 21 000 emplois de conducteurs en quinze ans, selon l’estimation avancée en 2012 par le Comité national routier, avec une tendance prévisible à l’aggravation : le CNR estimait dans le même temps à près de 40</w:t>
      </w:r>
      <w:r w:rsidR="00303113" w:rsidRPr="00035841">
        <w:t> %</w:t>
      </w:r>
      <w:r w:rsidRPr="00035841">
        <w:t xml:space="preserve"> les entreprises françaises en difficulté dans le secteur des transports </w:t>
      </w:r>
      <w:r w:rsidRPr="00035841">
        <w:rPr>
          <w:vertAlign w:val="superscript"/>
        </w:rPr>
        <w:t>(</w:t>
      </w:r>
      <w:r w:rsidRPr="00035841">
        <w:rPr>
          <w:rStyle w:val="Appelnotedebasdep"/>
        </w:rPr>
        <w:footnoteReference w:id="24"/>
      </w:r>
      <w:r w:rsidRPr="00035841">
        <w:rPr>
          <w:vertAlign w:val="superscript"/>
        </w:rPr>
        <w:t>)</w:t>
      </w:r>
      <w:r w:rsidRPr="00035841">
        <w:t>.</w:t>
      </w:r>
    </w:p>
    <w:p w:rsidR="008B65CB" w:rsidRPr="002F2EFC" w:rsidRDefault="009C074A" w:rsidP="009C074A">
      <w:pPr>
        <w:pStyle w:val="ANTexte"/>
      </w:pPr>
      <w:r w:rsidRPr="002F2EFC">
        <w:t>● L</w:t>
      </w:r>
      <w:r w:rsidR="00F152C0" w:rsidRPr="002F2EFC">
        <w:t xml:space="preserve">a </w:t>
      </w:r>
      <w:r w:rsidR="00F152C0" w:rsidRPr="002F2EFC">
        <w:rPr>
          <w:b/>
        </w:rPr>
        <w:t xml:space="preserve">concurrence </w:t>
      </w:r>
      <w:r w:rsidRPr="002F2EFC">
        <w:rPr>
          <w:b/>
        </w:rPr>
        <w:t>accrue</w:t>
      </w:r>
      <w:r w:rsidRPr="002F2EFC">
        <w:t xml:space="preserve"> au sein de l</w:t>
      </w:r>
      <w:r w:rsidR="00073AC8" w:rsidRPr="002F2EFC">
        <w:t>’</w:t>
      </w:r>
      <w:r w:rsidRPr="002F2EFC">
        <w:t xml:space="preserve">Union européenne </w:t>
      </w:r>
      <w:r w:rsidR="00F152C0" w:rsidRPr="002F2EFC">
        <w:t>n</w:t>
      </w:r>
      <w:r w:rsidR="00073AC8" w:rsidRPr="002F2EFC">
        <w:t>’</w:t>
      </w:r>
      <w:r w:rsidR="00F152C0" w:rsidRPr="002F2EFC">
        <w:t>est donc pas tant un stimulant de la qualité du service qu</w:t>
      </w:r>
      <w:r w:rsidR="00073AC8" w:rsidRPr="002F2EFC">
        <w:t>’</w:t>
      </w:r>
      <w:r w:rsidR="00F152C0" w:rsidRPr="002F2EFC">
        <w:t xml:space="preserve">une </w:t>
      </w:r>
      <w:r w:rsidR="00F152C0" w:rsidRPr="002F2EFC">
        <w:rPr>
          <w:b/>
        </w:rPr>
        <w:t xml:space="preserve">incitation à employer des chauffeurs à bas coût. </w:t>
      </w:r>
      <w:r w:rsidRPr="002F2EFC">
        <w:rPr>
          <w:b/>
        </w:rPr>
        <w:t xml:space="preserve">Elle a </w:t>
      </w:r>
      <w:r w:rsidR="008B65CB" w:rsidRPr="002F2EFC">
        <w:rPr>
          <w:b/>
        </w:rPr>
        <w:t>exacerbé le recours au contournement du dispositif légal</w:t>
      </w:r>
      <w:r w:rsidR="00073AC8" w:rsidRPr="002F2EFC">
        <w:rPr>
          <w:b/>
        </w:rPr>
        <w:t>,</w:t>
      </w:r>
      <w:r w:rsidR="008B65CB" w:rsidRPr="002F2EFC">
        <w:rPr>
          <w:b/>
        </w:rPr>
        <w:t xml:space="preserve"> voire à la fraude pure et simple</w:t>
      </w:r>
      <w:r w:rsidR="008B65CB" w:rsidRPr="002F2EFC">
        <w:t> :</w:t>
      </w:r>
    </w:p>
    <w:p w:rsidR="008B65CB" w:rsidRPr="002F2EFC" w:rsidRDefault="008B65CB" w:rsidP="0055546F">
      <w:pPr>
        <w:pStyle w:val="ANTexte"/>
        <w:numPr>
          <w:ilvl w:val="0"/>
          <w:numId w:val="9"/>
        </w:numPr>
      </w:pPr>
      <w:r w:rsidRPr="002F2EFC">
        <w:t>non-respect des temps de conduite et de repos</w:t>
      </w:r>
      <w:r w:rsidR="00073AC8" w:rsidRPr="002F2EFC">
        <w:t>,</w:t>
      </w:r>
      <w:r w:rsidRPr="002F2EFC">
        <w:t xml:space="preserve"> facilité par la vulnérabilité du chronotachygraphe</w:t>
      </w:r>
      <w:r w:rsidR="00073AC8" w:rsidRPr="002F2EFC">
        <w:t>,</w:t>
      </w:r>
      <w:r w:rsidRPr="002F2EFC">
        <w:t xml:space="preserve"> instrument clé du contrôle du temps de conduite</w:t>
      </w:r>
      <w:r w:rsidR="00073AC8" w:rsidRPr="002F2EFC">
        <w:t>,</w:t>
      </w:r>
      <w:r w:rsidRPr="002F2EFC">
        <w:t xml:space="preserve"> la mise en place de nouveaux dispositifs plus robustes n</w:t>
      </w:r>
      <w:r w:rsidR="00073AC8" w:rsidRPr="002F2EFC">
        <w:t>’</w:t>
      </w:r>
      <w:r w:rsidRPr="002F2EFC">
        <w:t>étant pas attendus avant 2018 – ou plus probablement 2020</w:t>
      </w:r>
      <w:r w:rsidR="00CF430A" w:rsidRPr="002F2EFC">
        <w:t> </w:t>
      </w:r>
      <w:r w:rsidR="00CF430A" w:rsidRPr="002F2EFC">
        <w:rPr>
          <w:vertAlign w:val="superscript"/>
        </w:rPr>
        <w:t>(</w:t>
      </w:r>
      <w:r w:rsidR="00CF430A" w:rsidRPr="002F2EFC">
        <w:rPr>
          <w:rStyle w:val="Appelnotedebasdep"/>
        </w:rPr>
        <w:footnoteReference w:id="25"/>
      </w:r>
      <w:r w:rsidR="00CF430A" w:rsidRPr="002F2EFC">
        <w:rPr>
          <w:vertAlign w:val="superscript"/>
        </w:rPr>
        <w:t>)</w:t>
      </w:r>
      <w:r w:rsidRPr="002F2EFC">
        <w:t xml:space="preserve"> – ;</w:t>
      </w:r>
    </w:p>
    <w:p w:rsidR="008B65CB" w:rsidRPr="002F2EFC" w:rsidRDefault="008B65CB" w:rsidP="0055546F">
      <w:pPr>
        <w:pStyle w:val="ANTexte"/>
        <w:numPr>
          <w:ilvl w:val="0"/>
          <w:numId w:val="9"/>
        </w:numPr>
      </w:pPr>
      <w:r w:rsidRPr="002F2EFC">
        <w:t>recours aux faux indépendants</w:t>
      </w:r>
      <w:r w:rsidR="00073AC8" w:rsidRPr="002F2EFC">
        <w:t>,</w:t>
      </w:r>
      <w:r w:rsidRPr="002F2EFC">
        <w:t xml:space="preserve"> aux sociétés boite-à-lettres</w:t>
      </w:r>
      <w:r w:rsidR="00073AC8" w:rsidRPr="002F2EFC">
        <w:t>,</w:t>
      </w:r>
      <w:r w:rsidRPr="002F2EFC">
        <w:t xml:space="preserve"> au détachement intra-groupe et au détachement d</w:t>
      </w:r>
      <w:r w:rsidR="00073AC8" w:rsidRPr="002F2EFC">
        <w:t>’</w:t>
      </w:r>
      <w:r w:rsidRPr="002F2EFC">
        <w:t>intérim (sur ce sujet</w:t>
      </w:r>
      <w:r w:rsidR="00073AC8" w:rsidRPr="002F2EFC">
        <w:t>,</w:t>
      </w:r>
      <w:r w:rsidRPr="002F2EFC">
        <w:t xml:space="preserve"> voir les rapports parlementaires précités) ;</w:t>
      </w:r>
    </w:p>
    <w:p w:rsidR="008B65CB" w:rsidRPr="002F2EFC" w:rsidRDefault="008B65CB" w:rsidP="0055546F">
      <w:pPr>
        <w:pStyle w:val="ANTexte"/>
        <w:numPr>
          <w:ilvl w:val="0"/>
          <w:numId w:val="9"/>
        </w:numPr>
      </w:pPr>
      <w:r w:rsidRPr="002F2EFC">
        <w:t>présence croissante des véhicules utilitaires légers (VUL) en provenance d</w:t>
      </w:r>
      <w:r w:rsidR="00073AC8" w:rsidRPr="002F2EFC">
        <w:t>’</w:t>
      </w:r>
      <w:r w:rsidRPr="002F2EFC">
        <w:t>autres États membres sur certains segments du marché</w:t>
      </w:r>
      <w:r w:rsidR="00073AC8" w:rsidRPr="002F2EFC">
        <w:t>,</w:t>
      </w:r>
      <w:r w:rsidRPr="002F2EFC">
        <w:t xml:space="preserve"> créant les conditions d</w:t>
      </w:r>
      <w:r w:rsidR="00073AC8" w:rsidRPr="002F2EFC">
        <w:t>’</w:t>
      </w:r>
      <w:r w:rsidRPr="002F2EFC">
        <w:t xml:space="preserve">une concurrence déloyale à la fois </w:t>
      </w:r>
      <w:r w:rsidRPr="002F2EFC">
        <w:lastRenderedPageBreak/>
        <w:t>avec les VUL français mais aussi avec les camions de plus de 3</w:t>
      </w:r>
      <w:r w:rsidR="00073AC8" w:rsidRPr="002F2EFC">
        <w:t>,</w:t>
      </w:r>
      <w:r w:rsidRPr="002F2EFC">
        <w:t>5 tonnes </w:t>
      </w:r>
      <w:r w:rsidRPr="002F2EFC">
        <w:rPr>
          <w:vertAlign w:val="superscript"/>
        </w:rPr>
        <w:t>(</w:t>
      </w:r>
      <w:r w:rsidRPr="002F2EFC">
        <w:rPr>
          <w:rStyle w:val="Appelnotedebasdep"/>
        </w:rPr>
        <w:footnoteReference w:id="26"/>
      </w:r>
      <w:r w:rsidRPr="002F2EFC">
        <w:rPr>
          <w:vertAlign w:val="superscript"/>
        </w:rPr>
        <w:t>)</w:t>
      </w:r>
      <w:r w:rsidRPr="002F2EFC">
        <w:t>.</w:t>
      </w:r>
    </w:p>
    <w:p w:rsidR="009C074A" w:rsidRPr="002F2EFC" w:rsidRDefault="009C074A" w:rsidP="009C074A">
      <w:pPr>
        <w:pStyle w:val="ANTexte"/>
      </w:pPr>
      <w:r w:rsidRPr="002F2EFC">
        <w:t>Conjugué</w:t>
      </w:r>
      <w:r w:rsidR="0055546F" w:rsidRPr="002F2EFC">
        <w:t>s</w:t>
      </w:r>
      <w:r w:rsidRPr="002F2EFC">
        <w:t xml:space="preserve"> au travail dissimulé le week</w:t>
      </w:r>
      <w:r w:rsidR="00303113">
        <w:t>-</w:t>
      </w:r>
      <w:r w:rsidRPr="002F2EFC">
        <w:t>end (via les modalités de prise des temps de repos</w:t>
      </w:r>
      <w:r w:rsidR="00073AC8" w:rsidRPr="002F2EFC">
        <w:t>,</w:t>
      </w:r>
      <w:r w:rsidRPr="002F2EFC">
        <w:t xml:space="preserve"> dans la cabine du camion sur les aires autoroutières)</w:t>
      </w:r>
      <w:r w:rsidR="00073AC8" w:rsidRPr="002F2EFC">
        <w:t>,</w:t>
      </w:r>
      <w:r w:rsidRPr="002F2EFC">
        <w:t xml:space="preserve"> ces deux phénomènes ont installé une concurrence au moins-disant social</w:t>
      </w:r>
      <w:r w:rsidR="00073AC8" w:rsidRPr="002F2EFC">
        <w:t>,</w:t>
      </w:r>
      <w:r w:rsidRPr="002F2EFC">
        <w:t xml:space="preserve"> qui se répercute sur les marchés nationaux par l</w:t>
      </w:r>
      <w:r w:rsidR="00073AC8" w:rsidRPr="002F2EFC">
        <w:t>’</w:t>
      </w:r>
      <w:r w:rsidRPr="002F2EFC">
        <w:t>intermédiaire des modalités de cabotage de retour autorisé. En outre</w:t>
      </w:r>
      <w:r w:rsidR="00073AC8" w:rsidRPr="002F2EFC">
        <w:t>,</w:t>
      </w:r>
      <w:r w:rsidRPr="002F2EFC">
        <w:t xml:space="preserve"> elle est insoutenable pour le rail.</w:t>
      </w:r>
    </w:p>
    <w:p w:rsidR="00DF63A2" w:rsidRPr="002F2EFC" w:rsidRDefault="00B845FA" w:rsidP="00B845FA">
      <w:pPr>
        <w:pStyle w:val="ANTexte"/>
        <w:rPr>
          <w:i/>
        </w:rPr>
      </w:pPr>
      <w:r w:rsidRPr="002F2EFC">
        <w:t>● </w:t>
      </w:r>
      <w:r w:rsidR="00DF63A2" w:rsidRPr="002F2EFC">
        <w:rPr>
          <w:b/>
        </w:rPr>
        <w:t>La législation sociale de l</w:t>
      </w:r>
      <w:r w:rsidR="00073AC8" w:rsidRPr="002F2EFC">
        <w:rPr>
          <w:b/>
        </w:rPr>
        <w:t>’</w:t>
      </w:r>
      <w:r w:rsidR="00DF63A2" w:rsidRPr="002F2EFC">
        <w:rPr>
          <w:b/>
        </w:rPr>
        <w:t xml:space="preserve">Union dans le domaine des transports par route a abouti </w:t>
      </w:r>
      <w:r w:rsidR="005761B8" w:rsidRPr="002F2EFC">
        <w:rPr>
          <w:b/>
        </w:rPr>
        <w:t>à un</w:t>
      </w:r>
      <w:r w:rsidR="00DF63A2" w:rsidRPr="002F2EFC">
        <w:rPr>
          <w:b/>
        </w:rPr>
        <w:t xml:space="preserve"> résultat pour le moins paradoxal</w:t>
      </w:r>
      <w:r w:rsidR="005761B8" w:rsidRPr="002F2EFC">
        <w:rPr>
          <w:b/>
        </w:rPr>
        <w:t> :</w:t>
      </w:r>
      <w:r w:rsidR="00DF63A2" w:rsidRPr="002F2EFC">
        <w:rPr>
          <w:b/>
        </w:rPr>
        <w:t xml:space="preserve"> détériorer les conditions de travail des conducteurs et aggraver la distorsion de concurrence entre les opérateurs</w:t>
      </w:r>
      <w:r w:rsidR="002B3074" w:rsidRPr="002F2EFC">
        <w:rPr>
          <w:b/>
        </w:rPr>
        <w:t xml:space="preserve"> au sein de l</w:t>
      </w:r>
      <w:r w:rsidR="00073AC8" w:rsidRPr="002F2EFC">
        <w:rPr>
          <w:b/>
        </w:rPr>
        <w:t>’</w:t>
      </w:r>
      <w:r w:rsidR="002B3074" w:rsidRPr="002F2EFC">
        <w:rPr>
          <w:b/>
        </w:rPr>
        <w:t>Union européenne</w:t>
      </w:r>
      <w:r w:rsidR="00DF63A2" w:rsidRPr="002F2EFC">
        <w:t xml:space="preserve">. Le cadre minimal mis en place aura toutefois eu un </w:t>
      </w:r>
      <w:r w:rsidR="002B3074" w:rsidRPr="002F2EFC">
        <w:t xml:space="preserve">– </w:t>
      </w:r>
      <w:r w:rsidR="00DF63A2" w:rsidRPr="002F2EFC">
        <w:t>seul</w:t>
      </w:r>
      <w:r w:rsidR="002B3074" w:rsidRPr="002F2EFC">
        <w:t xml:space="preserve"> </w:t>
      </w:r>
      <w:r w:rsidR="003862FD" w:rsidRPr="002F2EFC">
        <w:t>–</w:t>
      </w:r>
      <w:r w:rsidR="002B3074" w:rsidRPr="002F2EFC">
        <w:t xml:space="preserve"> </w:t>
      </w:r>
      <w:r w:rsidR="00DF63A2" w:rsidRPr="002F2EFC">
        <w:t>mérite</w:t>
      </w:r>
      <w:r w:rsidR="00073AC8" w:rsidRPr="002F2EFC">
        <w:t>,</w:t>
      </w:r>
      <w:r w:rsidR="00DF63A2" w:rsidRPr="002F2EFC">
        <w:t xml:space="preserve"> celui de </w:t>
      </w:r>
      <w:r w:rsidR="001917C3" w:rsidRPr="002F2EFC">
        <w:t xml:space="preserve">contribuer </w:t>
      </w:r>
      <w:r w:rsidR="00DF63A2" w:rsidRPr="002F2EFC">
        <w:t xml:space="preserve">au renforcement de la sécurité routière en réduisant le risque de fatigue chez les conducteurs </w:t>
      </w:r>
      <w:r w:rsidR="001917C3" w:rsidRPr="002F2EFC">
        <w:t>par la mise en place de règles communes sur les durées de</w:t>
      </w:r>
      <w:r w:rsidR="0055546F" w:rsidRPr="002F2EFC">
        <w:t xml:space="preserve"> conduite et les temps de repos.</w:t>
      </w:r>
    </w:p>
    <w:p w:rsidR="00DF63A2" w:rsidRPr="002F2EFC" w:rsidRDefault="00530F5E" w:rsidP="002B3074">
      <w:pPr>
        <w:pStyle w:val="AN4Petit1"/>
      </w:pPr>
      <w:r w:rsidRPr="002F2EFC">
        <w:t>Des attentes</w:t>
      </w:r>
      <w:r w:rsidR="002B3074" w:rsidRPr="002F2EFC">
        <w:t> </w:t>
      </w:r>
      <w:r w:rsidRPr="002F2EFC">
        <w:t xml:space="preserve">claires </w:t>
      </w:r>
      <w:r w:rsidR="003862FD" w:rsidRPr="002F2EFC">
        <w:t>vis-à-vis de l</w:t>
      </w:r>
      <w:r w:rsidR="00073AC8" w:rsidRPr="002F2EFC">
        <w:t>’</w:t>
      </w:r>
      <w:r w:rsidR="003862FD" w:rsidRPr="002F2EFC">
        <w:t>Union européenne : harmoniser le cadre social applicable et en garantir une application uniforme</w:t>
      </w:r>
    </w:p>
    <w:p w:rsidR="007B2D1C" w:rsidRPr="002F2EFC" w:rsidRDefault="00F812F4" w:rsidP="00D155C4">
      <w:pPr>
        <w:pStyle w:val="ANTexte"/>
      </w:pPr>
      <w:r w:rsidRPr="002F2EFC">
        <w:t>Compte tenu de ce qui précède</w:t>
      </w:r>
      <w:r w:rsidR="00073AC8" w:rsidRPr="002F2EFC">
        <w:t>,</w:t>
      </w:r>
      <w:r w:rsidRPr="002F2EFC">
        <w:t xml:space="preserve"> </w:t>
      </w:r>
      <w:r w:rsidR="007B2D1C" w:rsidRPr="002F2EFC">
        <w:t>il ne fait pas de doute que seule une action au niveau de l</w:t>
      </w:r>
      <w:r w:rsidR="00073AC8" w:rsidRPr="002F2EFC">
        <w:t>’</w:t>
      </w:r>
      <w:r w:rsidR="007B2D1C" w:rsidRPr="002F2EFC">
        <w:t>Union européenne</w:t>
      </w:r>
      <w:r w:rsidR="00073AC8" w:rsidRPr="002F2EFC">
        <w:t>,</w:t>
      </w:r>
      <w:r w:rsidR="004B7AA1" w:rsidRPr="002F2EFC">
        <w:t xml:space="preserve"> facteur à la fois de cohérence et de sécurité juridiques</w:t>
      </w:r>
      <w:r w:rsidR="00073AC8" w:rsidRPr="002F2EFC">
        <w:t>,</w:t>
      </w:r>
      <w:r w:rsidR="004B7AA1" w:rsidRPr="002F2EFC">
        <w:t xml:space="preserve"> </w:t>
      </w:r>
      <w:r w:rsidR="007B2D1C" w:rsidRPr="002F2EFC">
        <w:t>pourra permettre de renforcer les droits en matière de protection sociale des travailleurs du secteur des transports par route</w:t>
      </w:r>
      <w:r w:rsidR="00073AC8" w:rsidRPr="002F2EFC">
        <w:t>,</w:t>
      </w:r>
      <w:r w:rsidR="004B7AA1" w:rsidRPr="002F2EFC">
        <w:t xml:space="preserve"> </w:t>
      </w:r>
      <w:r w:rsidR="007B2D1C" w:rsidRPr="002F2EFC">
        <w:t>de garantir une concurrence loyale entre les opérateurs tout en assurant le maintien de la liberté de fournir des services de transport à travers l</w:t>
      </w:r>
      <w:r w:rsidR="00073AC8" w:rsidRPr="002F2EFC">
        <w:t>’</w:t>
      </w:r>
      <w:r w:rsidR="007B2D1C" w:rsidRPr="002F2EFC">
        <w:t xml:space="preserve">Union. </w:t>
      </w:r>
    </w:p>
    <w:p w:rsidR="004B7AA1" w:rsidRPr="002F2EFC" w:rsidRDefault="0055546F" w:rsidP="00D155C4">
      <w:pPr>
        <w:pStyle w:val="ANTexte"/>
        <w:rPr>
          <w:i/>
        </w:rPr>
      </w:pPr>
      <w:r w:rsidRPr="002F2EFC">
        <w:t>À</w:t>
      </w:r>
      <w:r w:rsidR="004B7AA1" w:rsidRPr="002F2EFC">
        <w:t xml:space="preserve"> l</w:t>
      </w:r>
      <w:r w:rsidR="00073AC8" w:rsidRPr="002F2EFC">
        <w:t>’</w:t>
      </w:r>
      <w:r w:rsidR="004B7AA1" w:rsidRPr="002F2EFC">
        <w:t>inverse</w:t>
      </w:r>
      <w:r w:rsidR="00073AC8" w:rsidRPr="002F2EFC">
        <w:t>,</w:t>
      </w:r>
      <w:r w:rsidR="004B7AA1" w:rsidRPr="002F2EFC">
        <w:t xml:space="preserve"> les conséquences de l</w:t>
      </w:r>
      <w:r w:rsidR="00073AC8" w:rsidRPr="002F2EFC">
        <w:t>’</w:t>
      </w:r>
      <w:r w:rsidR="004B7AA1" w:rsidRPr="002F2EFC">
        <w:t>absence d</w:t>
      </w:r>
      <w:r w:rsidR="00073AC8" w:rsidRPr="002F2EFC">
        <w:t>’</w:t>
      </w:r>
      <w:r w:rsidR="004B7AA1" w:rsidRPr="002F2EFC">
        <w:t>une intervention de l</w:t>
      </w:r>
      <w:r w:rsidR="00073AC8" w:rsidRPr="002F2EFC">
        <w:t>’</w:t>
      </w:r>
      <w:r w:rsidR="004B7AA1" w:rsidRPr="002F2EFC">
        <w:t>Union seraient sans nul doute l</w:t>
      </w:r>
      <w:r w:rsidR="00073AC8" w:rsidRPr="002F2EFC">
        <w:t>’</w:t>
      </w:r>
      <w:r w:rsidR="004B7AA1" w:rsidRPr="002F2EFC">
        <w:t>élaboration de mesures nationales divergentes et la poursuite de l</w:t>
      </w:r>
      <w:r w:rsidR="00073AC8" w:rsidRPr="002F2EFC">
        <w:t>’</w:t>
      </w:r>
      <w:r w:rsidR="004B7AA1" w:rsidRPr="002F2EFC">
        <w:t>inégalité de traitement en matière de contrôle des conducteurs et des opérateurs</w:t>
      </w:r>
      <w:r w:rsidR="00073AC8" w:rsidRPr="002F2EFC">
        <w:t>,</w:t>
      </w:r>
      <w:r w:rsidR="004B7AA1" w:rsidRPr="002F2EFC">
        <w:t xml:space="preserve"> l</w:t>
      </w:r>
      <w:r w:rsidR="00073AC8" w:rsidRPr="002F2EFC">
        <w:t>’</w:t>
      </w:r>
      <w:r w:rsidR="004B7AA1" w:rsidRPr="002F2EFC">
        <w:t>aggravation des distorsions de concurrence déjà constatées et pour finir la fragmentation du marché u</w:t>
      </w:r>
      <w:r w:rsidRPr="002F2EFC">
        <w:t>nique des transports par route.</w:t>
      </w:r>
    </w:p>
    <w:p w:rsidR="00406FCF" w:rsidRPr="002F2EFC" w:rsidRDefault="00406FCF" w:rsidP="00406FCF">
      <w:pPr>
        <w:pStyle w:val="ANTexte"/>
      </w:pPr>
      <w:r w:rsidRPr="002F2EFC">
        <w:t>Un demi-siècle de marché commun et de libéralisation des échanges n</w:t>
      </w:r>
      <w:r w:rsidR="00073AC8" w:rsidRPr="002F2EFC">
        <w:t>’</w:t>
      </w:r>
      <w:r w:rsidRPr="002F2EFC">
        <w:t>a pas suffi à créer suffisamment rapidement des conditions de convergence mutuelle des conditions de marché et d</w:t>
      </w:r>
      <w:r w:rsidR="00073AC8" w:rsidRPr="002F2EFC">
        <w:t>’</w:t>
      </w:r>
      <w:r w:rsidRPr="002F2EFC">
        <w:t>échange. Il apparaît dès lors légitime et fondé que l</w:t>
      </w:r>
      <w:r w:rsidR="00073AC8" w:rsidRPr="002F2EFC">
        <w:t>’</w:t>
      </w:r>
      <w:r w:rsidRPr="002F2EFC">
        <w:t>Union européenne</w:t>
      </w:r>
      <w:r w:rsidR="00073AC8" w:rsidRPr="002F2EFC">
        <w:t>,</w:t>
      </w:r>
      <w:r w:rsidRPr="002F2EFC">
        <w:t xml:space="preserve"> au nom du principe de subsidiarité</w:t>
      </w:r>
      <w:r w:rsidR="00073AC8" w:rsidRPr="002F2EFC">
        <w:t>,</w:t>
      </w:r>
      <w:r w:rsidRPr="002F2EFC">
        <w:t xml:space="preserve"> réforme ces distorsions structurelles en son sein</w:t>
      </w:r>
      <w:r w:rsidR="00073AC8" w:rsidRPr="002F2EFC">
        <w:t>,</w:t>
      </w:r>
      <w:r w:rsidRPr="002F2EFC">
        <w:t xml:space="preserve"> et lutte contre la systématisation de comportements et de stratégies «</w:t>
      </w:r>
      <w:r w:rsidR="00D61EDF">
        <w:t> </w:t>
      </w:r>
      <w:r w:rsidRPr="002F2EFC">
        <w:t>d</w:t>
      </w:r>
      <w:r w:rsidR="00073AC8" w:rsidRPr="002F2EFC">
        <w:t>’</w:t>
      </w:r>
      <w:r w:rsidRPr="002F2EFC">
        <w:t>optimisation sociale</w:t>
      </w:r>
      <w:r w:rsidR="00D61EDF">
        <w:t> </w:t>
      </w:r>
      <w:r w:rsidRPr="002F2EFC">
        <w:t>».</w:t>
      </w:r>
    </w:p>
    <w:p w:rsidR="0055546F" w:rsidRPr="002F2EFC" w:rsidRDefault="004B7AA1" w:rsidP="0055546F">
      <w:pPr>
        <w:pStyle w:val="ANTexte"/>
        <w:rPr>
          <w:i/>
        </w:rPr>
      </w:pPr>
      <w:r w:rsidRPr="002F2EFC">
        <w:t>L</w:t>
      </w:r>
      <w:r w:rsidR="007B2D1C" w:rsidRPr="002F2EFC">
        <w:t>es</w:t>
      </w:r>
      <w:r w:rsidR="00F812F4" w:rsidRPr="002F2EFC">
        <w:t xml:space="preserve"> objectifs de la révision du volet social </w:t>
      </w:r>
      <w:r w:rsidR="00276344" w:rsidRPr="002F2EFC">
        <w:t xml:space="preserve">du cadre applicable au secteur du transport routier doivent </w:t>
      </w:r>
      <w:r w:rsidR="007B2D1C" w:rsidRPr="002F2EFC">
        <w:t xml:space="preserve">donc </w:t>
      </w:r>
      <w:r w:rsidR="00276344" w:rsidRPr="002F2EFC">
        <w:t>être en priorité de</w:t>
      </w:r>
      <w:r w:rsidR="0055546F" w:rsidRPr="002F2EFC">
        <w:t> :</w:t>
      </w:r>
    </w:p>
    <w:p w:rsidR="00276344" w:rsidRPr="002F2EFC" w:rsidRDefault="0055546F" w:rsidP="0055546F">
      <w:pPr>
        <w:pStyle w:val="ANTexte"/>
        <w:numPr>
          <w:ilvl w:val="0"/>
          <w:numId w:val="10"/>
        </w:numPr>
      </w:pPr>
      <w:r w:rsidRPr="002F2EFC">
        <w:lastRenderedPageBreak/>
        <w:t>c</w:t>
      </w:r>
      <w:r w:rsidR="00E61CF9" w:rsidRPr="002F2EFC">
        <w:t>larifier et simplifier la r</w:t>
      </w:r>
      <w:r w:rsidR="00994669">
        <w:t>é</w:t>
      </w:r>
      <w:r w:rsidR="00E61CF9" w:rsidRPr="002F2EFC">
        <w:t>glementation en vigueur</w:t>
      </w:r>
      <w:r w:rsidR="000A268B" w:rsidRPr="002F2EFC">
        <w:t> ;</w:t>
      </w:r>
    </w:p>
    <w:p w:rsidR="00E61CF9" w:rsidRPr="002F2EFC" w:rsidRDefault="0055546F" w:rsidP="0055546F">
      <w:pPr>
        <w:pStyle w:val="ANTexte"/>
        <w:numPr>
          <w:ilvl w:val="0"/>
          <w:numId w:val="10"/>
        </w:numPr>
      </w:pPr>
      <w:r w:rsidRPr="002F2EFC">
        <w:t>g</w:t>
      </w:r>
      <w:r w:rsidR="00E61CF9" w:rsidRPr="002F2EFC">
        <w:t>arantir l</w:t>
      </w:r>
      <w:r w:rsidR="00073AC8" w:rsidRPr="002F2EFC">
        <w:t>’</w:t>
      </w:r>
      <w:r w:rsidR="00E61CF9" w:rsidRPr="002F2EFC">
        <w:t>application et l</w:t>
      </w:r>
      <w:r w:rsidR="00073AC8" w:rsidRPr="002F2EFC">
        <w:t>’</w:t>
      </w:r>
      <w:r w:rsidR="00E61CF9" w:rsidRPr="002F2EFC">
        <w:t>exécution uniformes de la r</w:t>
      </w:r>
      <w:r w:rsidR="00994669">
        <w:t>é</w:t>
      </w:r>
      <w:r w:rsidR="00E61CF9" w:rsidRPr="002F2EFC">
        <w:t xml:space="preserve">glementation sociale dans les </w:t>
      </w:r>
      <w:r w:rsidR="00406FCF" w:rsidRPr="002F2EFC">
        <w:t>États</w:t>
      </w:r>
      <w:r w:rsidR="00E61CF9" w:rsidRPr="002F2EFC">
        <w:t xml:space="preserve"> membres</w:t>
      </w:r>
      <w:r w:rsidR="00073AC8" w:rsidRPr="002F2EFC">
        <w:t>,</w:t>
      </w:r>
      <w:r w:rsidR="00793245" w:rsidRPr="002F2EFC">
        <w:t xml:space="preserve"> en améliorant notamment l</w:t>
      </w:r>
      <w:r w:rsidR="00073AC8" w:rsidRPr="002F2EFC">
        <w:t>’</w:t>
      </w:r>
      <w:r w:rsidR="00793245" w:rsidRPr="002F2EFC">
        <w:t>efficacité du contrôle transfrontalier</w:t>
      </w:r>
      <w:r w:rsidR="00E61CF9" w:rsidRPr="002F2EFC">
        <w:t> ;</w:t>
      </w:r>
    </w:p>
    <w:p w:rsidR="00E61CF9" w:rsidRPr="002F2EFC" w:rsidRDefault="00E61CF9" w:rsidP="0055546F">
      <w:pPr>
        <w:pStyle w:val="ANTexte"/>
        <w:numPr>
          <w:ilvl w:val="0"/>
          <w:numId w:val="10"/>
        </w:numPr>
      </w:pPr>
      <w:r w:rsidRPr="002F2EFC">
        <w:t>renforcer l</w:t>
      </w:r>
      <w:r w:rsidR="00073AC8" w:rsidRPr="002F2EFC">
        <w:t>’</w:t>
      </w:r>
      <w:r w:rsidRPr="002F2EFC">
        <w:t>harmonisation des conditions de travail dans ce secteur</w:t>
      </w:r>
      <w:r w:rsidR="00073AC8" w:rsidRPr="002F2EFC">
        <w:t>,</w:t>
      </w:r>
      <w:r w:rsidR="00793245" w:rsidRPr="002F2EFC">
        <w:t xml:space="preserve"> notamment en matière d</w:t>
      </w:r>
      <w:r w:rsidR="00073AC8" w:rsidRPr="002F2EFC">
        <w:t>’</w:t>
      </w:r>
      <w:r w:rsidR="00793245" w:rsidRPr="002F2EFC">
        <w:t>organisation du temps de travail et du temps de repos</w:t>
      </w:r>
      <w:r w:rsidR="00073AC8" w:rsidRPr="002F2EFC">
        <w:t>,</w:t>
      </w:r>
      <w:r w:rsidRPr="002F2EFC">
        <w:t xml:space="preserve"> et des conditions de concurrence entre les opérateurs.</w:t>
      </w:r>
    </w:p>
    <w:p w:rsidR="002B3074" w:rsidRPr="002F2EFC" w:rsidRDefault="00C2026F" w:rsidP="001A4981">
      <w:pPr>
        <w:pStyle w:val="AN5Petita"/>
      </w:pPr>
      <w:r w:rsidRPr="002F2EFC">
        <w:t>Régler la question de l</w:t>
      </w:r>
      <w:r w:rsidR="00073AC8" w:rsidRPr="002F2EFC">
        <w:t>’</w:t>
      </w:r>
      <w:r w:rsidRPr="002F2EFC">
        <w:t>inadaptation et des divergences d</w:t>
      </w:r>
      <w:r w:rsidR="00073AC8" w:rsidRPr="002F2EFC">
        <w:t>’</w:t>
      </w:r>
      <w:r w:rsidRPr="002F2EFC">
        <w:t xml:space="preserve">interprétation de la notion de détachement appliquée à un chauffeur routier en définissant </w:t>
      </w:r>
      <w:r w:rsidR="002B3074" w:rsidRPr="002F2EFC">
        <w:t xml:space="preserve">un cadre juridique particulier applicable aux travailleurs </w:t>
      </w:r>
      <w:proofErr w:type="spellStart"/>
      <w:r w:rsidR="002B3074" w:rsidRPr="002F2EFC">
        <w:t>hypermobiles</w:t>
      </w:r>
      <w:proofErr w:type="spellEnd"/>
    </w:p>
    <w:p w:rsidR="00FE5492" w:rsidRPr="002F2EFC" w:rsidRDefault="002B3074" w:rsidP="002B3074">
      <w:pPr>
        <w:pStyle w:val="ANTexte"/>
      </w:pPr>
      <w:r w:rsidRPr="002F2EFC">
        <w:t xml:space="preserve">La notion de détachement est très mal adaptée aux travailleurs qui franchissent très régulièrement des frontières nationales et opèrent sous une multitude de législations sociales différentes. </w:t>
      </w:r>
    </w:p>
    <w:p w:rsidR="001A4981" w:rsidRPr="002F2EFC" w:rsidRDefault="002B3074" w:rsidP="002B3074">
      <w:pPr>
        <w:pStyle w:val="ANTexte"/>
      </w:pPr>
      <w:r w:rsidRPr="002F2EFC">
        <w:t>Ce caractère mobile rend en effet très difficile</w:t>
      </w:r>
      <w:r w:rsidR="00073AC8" w:rsidRPr="002F2EFC">
        <w:t>,</w:t>
      </w:r>
      <w:r w:rsidRPr="002F2EFC">
        <w:t xml:space="preserve"> si ce n</w:t>
      </w:r>
      <w:r w:rsidR="00073AC8" w:rsidRPr="002F2EFC">
        <w:t>’</w:t>
      </w:r>
      <w:r w:rsidRPr="002F2EFC">
        <w:t>est impossible</w:t>
      </w:r>
      <w:r w:rsidR="00073AC8" w:rsidRPr="002F2EFC">
        <w:t>,</w:t>
      </w:r>
      <w:r w:rsidRPr="002F2EFC">
        <w:t xml:space="preserve"> le rattachement salarial des travailleurs aux différents pays qu</w:t>
      </w:r>
      <w:r w:rsidR="00073AC8" w:rsidRPr="002F2EFC">
        <w:t>’</w:t>
      </w:r>
      <w:r w:rsidRPr="002F2EFC">
        <w:t>ils traversent</w:t>
      </w:r>
      <w:r w:rsidR="00073AC8" w:rsidRPr="002F2EFC">
        <w:t>,</w:t>
      </w:r>
      <w:r w:rsidRPr="002F2EFC">
        <w:t xml:space="preserve"> dans des temps parfois très courts et très séquencés</w:t>
      </w:r>
      <w:r w:rsidR="00FE5492" w:rsidRPr="002F2EFC">
        <w:t xml:space="preserve">. Il </w:t>
      </w:r>
      <w:r w:rsidRPr="002F2EFC">
        <w:t xml:space="preserve">limite </w:t>
      </w:r>
      <w:r w:rsidR="00FE5492" w:rsidRPr="002F2EFC">
        <w:t xml:space="preserve">par conséquent </w:t>
      </w:r>
      <w:r w:rsidRPr="002F2EFC">
        <w:t>l</w:t>
      </w:r>
      <w:r w:rsidR="00073AC8" w:rsidRPr="002F2EFC">
        <w:t>’</w:t>
      </w:r>
      <w:r w:rsidRPr="002F2EFC">
        <w:t>application même des règles de détachement établies par la directive de 1996</w:t>
      </w:r>
      <w:r w:rsidR="00C2026F" w:rsidRPr="002F2EFC">
        <w:t xml:space="preserve">. </w:t>
      </w:r>
    </w:p>
    <w:p w:rsidR="00FE5492" w:rsidRPr="002F2EFC" w:rsidRDefault="00FE5492" w:rsidP="00785EE0">
      <w:pPr>
        <w:pStyle w:val="ANTexte"/>
      </w:pPr>
      <w:r w:rsidRPr="002F2EFC">
        <w:t>L</w:t>
      </w:r>
      <w:r w:rsidR="00073AC8" w:rsidRPr="002F2EFC">
        <w:t>’</w:t>
      </w:r>
      <w:r w:rsidRPr="002F2EFC">
        <w:t>Union européenne doit apporter une réponse juridiquement opposable aux recrutements opportunistes des travailleurs étrangers les moins «</w:t>
      </w:r>
      <w:r w:rsidR="00D61EDF">
        <w:t> </w:t>
      </w:r>
      <w:r w:rsidRPr="002F2EFC">
        <w:t>coûteux</w:t>
      </w:r>
      <w:r w:rsidR="00D61EDF">
        <w:t> </w:t>
      </w:r>
      <w:r w:rsidRPr="002F2EFC">
        <w:t>» qui gangrènent le secteur du transport routier international</w:t>
      </w:r>
      <w:r w:rsidR="00073AC8" w:rsidRPr="002F2EFC">
        <w:t>,</w:t>
      </w:r>
      <w:r w:rsidRPr="002F2EFC">
        <w:t xml:space="preserve"> et par le ricochet du cabotage</w:t>
      </w:r>
      <w:r w:rsidR="00073AC8" w:rsidRPr="002F2EFC">
        <w:t>,</w:t>
      </w:r>
      <w:r w:rsidRPr="002F2EFC">
        <w:t xml:space="preserve"> le transport national des États membres</w:t>
      </w:r>
      <w:r w:rsidR="00BD339E">
        <w:t>.</w:t>
      </w:r>
    </w:p>
    <w:p w:rsidR="002B3074" w:rsidRPr="002F2EFC" w:rsidRDefault="00FE5492" w:rsidP="00785EE0">
      <w:pPr>
        <w:pStyle w:val="ANTexte"/>
      </w:pPr>
      <w:r w:rsidRPr="002F2EFC">
        <w:t>Le</w:t>
      </w:r>
      <w:r w:rsidR="002B3074" w:rsidRPr="002F2EFC">
        <w:t xml:space="preserve"> </w:t>
      </w:r>
      <w:r w:rsidR="00785EE0" w:rsidRPr="002F2EFC">
        <w:t>secteur</w:t>
      </w:r>
      <w:r w:rsidR="002B3074" w:rsidRPr="002F2EFC">
        <w:t xml:space="preserve"> maritime </w:t>
      </w:r>
      <w:r w:rsidRPr="002F2EFC">
        <w:t>offre un exemple</w:t>
      </w:r>
      <w:r w:rsidR="002B3074" w:rsidRPr="002F2EFC">
        <w:t xml:space="preserve"> éclairant</w:t>
      </w:r>
      <w:r w:rsidR="00785EE0" w:rsidRPr="002F2EFC">
        <w:t>. Confrontée à</w:t>
      </w:r>
      <w:r w:rsidR="002B3074" w:rsidRPr="002F2EFC">
        <w:t xml:space="preserve"> l</w:t>
      </w:r>
      <w:r w:rsidR="00073AC8" w:rsidRPr="002F2EFC">
        <w:t>’</w:t>
      </w:r>
      <w:r w:rsidR="002B3074" w:rsidRPr="002F2EFC">
        <w:t>importante dérégulation sociale au plan mondial</w:t>
      </w:r>
      <w:r w:rsidR="00785EE0" w:rsidRPr="002F2EFC">
        <w:t xml:space="preserve"> dans ce secteur</w:t>
      </w:r>
      <w:r w:rsidR="00073AC8" w:rsidRPr="002F2EFC">
        <w:t>,</w:t>
      </w:r>
      <w:r w:rsidR="002B3074" w:rsidRPr="002F2EFC">
        <w:t xml:space="preserve"> l</w:t>
      </w:r>
      <w:r w:rsidR="00073AC8" w:rsidRPr="002F2EFC">
        <w:t>’</w:t>
      </w:r>
      <w:r w:rsidR="002B3074" w:rsidRPr="002F2EFC">
        <w:t xml:space="preserve">Organisation internationale du travail (OIT) a adopté en 2006 une Convention du travail maritime </w:t>
      </w:r>
      <w:r w:rsidRPr="002F2EFC">
        <w:t>(</w:t>
      </w:r>
      <w:r w:rsidR="002B3074" w:rsidRPr="002F2EFC">
        <w:t>entrée en vigueur le 20</w:t>
      </w:r>
      <w:r w:rsidR="00D61EDF">
        <w:t> </w:t>
      </w:r>
      <w:r w:rsidR="002B3074" w:rsidRPr="002F2EFC">
        <w:t>août 2013</w:t>
      </w:r>
      <w:r w:rsidRPr="002F2EFC">
        <w:t>)</w:t>
      </w:r>
      <w:r w:rsidR="00785EE0" w:rsidRPr="002F2EFC">
        <w:t xml:space="preserve"> dont l</w:t>
      </w:r>
      <w:r w:rsidR="00073AC8" w:rsidRPr="002F2EFC">
        <w:t>’</w:t>
      </w:r>
      <w:r w:rsidR="00785EE0" w:rsidRPr="002F2EFC">
        <w:t xml:space="preserve">objectif est double : </w:t>
      </w:r>
      <w:r w:rsidR="002B3074" w:rsidRPr="002F2EFC">
        <w:t xml:space="preserve">assurer des conditions de travail décentes pour les gens de mer et garantir une concurrence loyale entre les armateurs. </w:t>
      </w:r>
      <w:r w:rsidR="00E25645" w:rsidRPr="002F2EFC">
        <w:t xml:space="preserve">Elle </w:t>
      </w:r>
      <w:r w:rsidR="002B3074" w:rsidRPr="002F2EFC">
        <w:t>reconnaît que les gens de mer (entre 1</w:t>
      </w:r>
      <w:r w:rsidR="00073AC8" w:rsidRPr="002F2EFC">
        <w:t>,</w:t>
      </w:r>
      <w:r w:rsidR="002B3074" w:rsidRPr="002F2EFC">
        <w:t>2 et 1</w:t>
      </w:r>
      <w:r w:rsidR="00073AC8" w:rsidRPr="002F2EFC">
        <w:t>,</w:t>
      </w:r>
      <w:r w:rsidR="002B3074" w:rsidRPr="002F2EFC">
        <w:t>4</w:t>
      </w:r>
      <w:r w:rsidR="00D61EDF">
        <w:t> </w:t>
      </w:r>
      <w:r w:rsidR="002B3074" w:rsidRPr="002F2EFC">
        <w:t>million de personnes) définis à l</w:t>
      </w:r>
      <w:r w:rsidR="00073AC8" w:rsidRPr="002F2EFC">
        <w:t>’</w:t>
      </w:r>
      <w:r w:rsidR="002B3074" w:rsidRPr="002F2EFC">
        <w:t>article II de la Convention comme «</w:t>
      </w:r>
      <w:r w:rsidR="00D61EDF">
        <w:t> </w:t>
      </w:r>
      <w:r w:rsidR="002B3074" w:rsidRPr="002F2EFC">
        <w:t>les personnes employées ou engagées ou travaillant à quelque titre que ce soit à bord d</w:t>
      </w:r>
      <w:r w:rsidR="00073AC8" w:rsidRPr="002F2EFC">
        <w:t>’</w:t>
      </w:r>
      <w:r w:rsidR="002B3074" w:rsidRPr="002F2EFC">
        <w:t>un navire</w:t>
      </w:r>
      <w:r w:rsidR="00D61EDF">
        <w:t> </w:t>
      </w:r>
      <w:r w:rsidR="002B3074" w:rsidRPr="002F2EFC">
        <w:t>»</w:t>
      </w:r>
      <w:r w:rsidR="00073AC8" w:rsidRPr="002F2EFC">
        <w:t>,</w:t>
      </w:r>
      <w:r w:rsidR="002B3074" w:rsidRPr="002F2EFC">
        <w:t xml:space="preserve"> doivent bénéficier d</w:t>
      </w:r>
      <w:r w:rsidR="00073AC8" w:rsidRPr="002F2EFC">
        <w:t>’</w:t>
      </w:r>
      <w:r w:rsidR="002B3074" w:rsidRPr="002F2EFC">
        <w:t>une «</w:t>
      </w:r>
      <w:r w:rsidR="00D61EDF">
        <w:t> </w:t>
      </w:r>
      <w:r w:rsidR="002B3074" w:rsidRPr="002F2EFC">
        <w:t>protection particulière</w:t>
      </w:r>
      <w:r w:rsidR="00D61EDF">
        <w:t> </w:t>
      </w:r>
      <w:r w:rsidR="002B3074" w:rsidRPr="002F2EFC">
        <w:t>» et énonce leurs droits fondamentaux ainsi que des principes généraux en matièr</w:t>
      </w:r>
      <w:r w:rsidR="00785EE0" w:rsidRPr="002F2EFC">
        <w:t>e d</w:t>
      </w:r>
      <w:r w:rsidR="00073AC8" w:rsidRPr="002F2EFC">
        <w:t>’</w:t>
      </w:r>
      <w:r w:rsidR="00785EE0" w:rsidRPr="002F2EFC">
        <w:t>emploi et de droits sociaux.</w:t>
      </w:r>
    </w:p>
    <w:p w:rsidR="00B53CC1" w:rsidRPr="002F2EFC" w:rsidRDefault="00B53CC1" w:rsidP="00785EE0">
      <w:pPr>
        <w:pStyle w:val="ANTexte"/>
        <w:ind w:firstLine="709"/>
      </w:pPr>
      <w:r w:rsidRPr="002F2EFC">
        <w:t>C</w:t>
      </w:r>
      <w:r w:rsidR="00C2026F" w:rsidRPr="002F2EFC">
        <w:t>ompte tenu des divergences d</w:t>
      </w:r>
      <w:r w:rsidR="00073AC8" w:rsidRPr="002F2EFC">
        <w:t>’</w:t>
      </w:r>
      <w:r w:rsidR="00C2026F" w:rsidRPr="002F2EFC">
        <w:t xml:space="preserve">appréciation entre </w:t>
      </w:r>
      <w:r w:rsidR="005040E9" w:rsidRPr="002F2EFC">
        <w:t>États</w:t>
      </w:r>
      <w:r w:rsidR="00D61EDF">
        <w:t xml:space="preserve"> </w:t>
      </w:r>
      <w:r w:rsidR="00C2026F" w:rsidRPr="002F2EFC">
        <w:t>membres de la notion de détachement appliquée à un chauffeur routier</w:t>
      </w:r>
      <w:r w:rsidR="00073AC8" w:rsidRPr="002F2EFC">
        <w:t>,</w:t>
      </w:r>
      <w:r w:rsidR="00C2026F" w:rsidRPr="002F2EFC">
        <w:t xml:space="preserve"> </w:t>
      </w:r>
      <w:r w:rsidR="00C2026F" w:rsidRPr="002F2EFC">
        <w:rPr>
          <w:b/>
        </w:rPr>
        <w:t>l</w:t>
      </w:r>
      <w:r w:rsidR="00073AC8" w:rsidRPr="002F2EFC">
        <w:rPr>
          <w:b/>
        </w:rPr>
        <w:t>’</w:t>
      </w:r>
      <w:r w:rsidR="00C2026F" w:rsidRPr="002F2EFC">
        <w:rPr>
          <w:b/>
        </w:rPr>
        <w:t xml:space="preserve">Union européenne doit </w:t>
      </w:r>
      <w:r w:rsidR="001A4981" w:rsidRPr="002F2EFC">
        <w:rPr>
          <w:b/>
        </w:rPr>
        <w:t>clarifier cette notion</w:t>
      </w:r>
      <w:r w:rsidR="00073AC8" w:rsidRPr="002F2EFC">
        <w:rPr>
          <w:b/>
        </w:rPr>
        <w:t>,</w:t>
      </w:r>
      <w:r w:rsidRPr="002F2EFC">
        <w:rPr>
          <w:b/>
        </w:rPr>
        <w:t xml:space="preserve"> éventuellement en établissant un critère relatif au détachement</w:t>
      </w:r>
      <w:r w:rsidR="001A4981" w:rsidRPr="002F2EFC">
        <w:rPr>
          <w:b/>
        </w:rPr>
        <w:t xml:space="preserve"> </w:t>
      </w:r>
      <w:r w:rsidRPr="002F2EFC">
        <w:rPr>
          <w:b/>
        </w:rPr>
        <w:t>dans le domaine du transport par route et en adaptant aux particularités de ce secteur les formalités administratives pour les travailleurs détachés</w:t>
      </w:r>
      <w:r w:rsidRPr="002F2EFC">
        <w:t>.</w:t>
      </w:r>
    </w:p>
    <w:p w:rsidR="00C2026F" w:rsidRPr="002F2EFC" w:rsidRDefault="009404D9" w:rsidP="009404D9">
      <w:pPr>
        <w:pStyle w:val="ANTexte"/>
        <w:ind w:firstLine="709"/>
      </w:pPr>
      <w:r w:rsidRPr="002F2EFC">
        <w:lastRenderedPageBreak/>
        <w:t>Des</w:t>
      </w:r>
      <w:r w:rsidR="001A4981" w:rsidRPr="002F2EFC">
        <w:t xml:space="preserve"> </w:t>
      </w:r>
      <w:r w:rsidR="001A4981" w:rsidRPr="002F2EFC">
        <w:rPr>
          <w:b/>
        </w:rPr>
        <w:t xml:space="preserve">orientations </w:t>
      </w:r>
      <w:r w:rsidR="00B53CC1" w:rsidRPr="002F2EFC">
        <w:rPr>
          <w:b/>
        </w:rPr>
        <w:t>juridiquement contraignantes</w:t>
      </w:r>
      <w:r w:rsidR="00B53CC1" w:rsidRPr="002F2EFC">
        <w:t xml:space="preserve"> </w:t>
      </w:r>
      <w:r w:rsidRPr="002F2EFC">
        <w:t xml:space="preserve">sont absolument </w:t>
      </w:r>
      <w:r w:rsidR="001A4981" w:rsidRPr="002F2EFC">
        <w:t>nécessaires pour une mise en œuvre harmonisée des conditions de détachement dans le secteur du transport routier</w:t>
      </w:r>
      <w:r w:rsidR="00073AC8" w:rsidRPr="002F2EFC">
        <w:t>,</w:t>
      </w:r>
      <w:r w:rsidR="00C2026F" w:rsidRPr="002F2EFC">
        <w:t xml:space="preserve"> tout particulièrement pour le </w:t>
      </w:r>
      <w:r w:rsidR="00C2026F" w:rsidRPr="002F2EFC">
        <w:rPr>
          <w:b/>
        </w:rPr>
        <w:t>cabotage de retour dans une opéra</w:t>
      </w:r>
      <w:r w:rsidR="005040E9" w:rsidRPr="002F2EFC">
        <w:rPr>
          <w:b/>
        </w:rPr>
        <w:t>tion de transport international</w:t>
      </w:r>
      <w:r w:rsidR="00073AC8" w:rsidRPr="002F2EFC">
        <w:rPr>
          <w:b/>
        </w:rPr>
        <w:t>,</w:t>
      </w:r>
      <w:r w:rsidR="005040E9" w:rsidRPr="002F2EFC">
        <w:rPr>
          <w:b/>
        </w:rPr>
        <w:t xml:space="preserve"> </w:t>
      </w:r>
      <w:r w:rsidRPr="002F2EFC">
        <w:rPr>
          <w:b/>
        </w:rPr>
        <w:t xml:space="preserve">tant sur le nombre </w:t>
      </w:r>
      <w:r w:rsidRPr="00035841">
        <w:rPr>
          <w:b/>
        </w:rPr>
        <w:t>d</w:t>
      </w:r>
      <w:r w:rsidR="00073AC8" w:rsidRPr="00035841">
        <w:rPr>
          <w:b/>
        </w:rPr>
        <w:t>’</w:t>
      </w:r>
      <w:r w:rsidRPr="00035841">
        <w:rPr>
          <w:b/>
        </w:rPr>
        <w:t>opérations – qu</w:t>
      </w:r>
      <w:r w:rsidR="00073AC8" w:rsidRPr="00035841">
        <w:rPr>
          <w:b/>
        </w:rPr>
        <w:t>’</w:t>
      </w:r>
      <w:r w:rsidRPr="00035841">
        <w:rPr>
          <w:b/>
        </w:rPr>
        <w:t>il conviendrait de réduire</w:t>
      </w:r>
      <w:r w:rsidR="009F22F8" w:rsidRPr="00035841">
        <w:rPr>
          <w:b/>
        </w:rPr>
        <w:t xml:space="preserve">, par exemple en limitant le nombre d’opérations à une par pays traversé pour en limiter l’impact sur le trafic intérieur – </w:t>
      </w:r>
      <w:r w:rsidRPr="00035841">
        <w:rPr>
          <w:b/>
        </w:rPr>
        <w:t xml:space="preserve">que sur </w:t>
      </w:r>
      <w:r w:rsidR="00B53CC1" w:rsidRPr="00035841">
        <w:t xml:space="preserve">la </w:t>
      </w:r>
      <w:r w:rsidR="00B53CC1" w:rsidRPr="00035841">
        <w:rPr>
          <w:b/>
        </w:rPr>
        <w:t xml:space="preserve">législation </w:t>
      </w:r>
      <w:r w:rsidR="005040E9" w:rsidRPr="00035841">
        <w:rPr>
          <w:b/>
        </w:rPr>
        <w:t xml:space="preserve">applicable </w:t>
      </w:r>
      <w:r w:rsidR="00B53CC1" w:rsidRPr="00035841">
        <w:rPr>
          <w:b/>
        </w:rPr>
        <w:t>relative au salaire</w:t>
      </w:r>
      <w:r w:rsidR="00B53CC1" w:rsidRPr="002F2EFC">
        <w:rPr>
          <w:b/>
        </w:rPr>
        <w:t xml:space="preserve"> minimum</w:t>
      </w:r>
      <w:r w:rsidR="00073AC8" w:rsidRPr="002F2EFC">
        <w:t>,</w:t>
      </w:r>
      <w:r w:rsidR="00B53CC1" w:rsidRPr="002F2EFC">
        <w:t xml:space="preserve"> compte </w:t>
      </w:r>
      <w:r w:rsidR="009757D4" w:rsidRPr="002F2EFC">
        <w:t xml:space="preserve">tenu </w:t>
      </w:r>
      <w:r w:rsidR="00B53CC1" w:rsidRPr="002F2EFC">
        <w:t xml:space="preserve">des développements en cours sur ce sujet. </w:t>
      </w:r>
    </w:p>
    <w:p w:rsidR="005040E9" w:rsidRPr="002F2EFC" w:rsidRDefault="005040E9" w:rsidP="005040E9">
      <w:pPr>
        <w:pStyle w:val="ANTexte"/>
      </w:pPr>
    </w:p>
    <w:p w:rsidR="00C2026F" w:rsidRPr="002F2EFC" w:rsidRDefault="00C2026F" w:rsidP="00B53CC1">
      <w:pPr>
        <w:pStyle w:val="AN5Petita"/>
      </w:pPr>
      <w:r w:rsidRPr="002F2EFC">
        <w:t>Garantir une application harmonisée de la réglementation européenne en vigueur sur le droit des transports grâce à des contrôles plus efficaces</w:t>
      </w:r>
    </w:p>
    <w:p w:rsidR="00B53CC1" w:rsidRPr="002F2EFC" w:rsidRDefault="00124A45" w:rsidP="00785EE0">
      <w:pPr>
        <w:pStyle w:val="ANTexte"/>
      </w:pPr>
      <w:r w:rsidRPr="002F2EFC">
        <w:t>L</w:t>
      </w:r>
      <w:r w:rsidR="00073AC8" w:rsidRPr="002F2EFC">
        <w:t>’</w:t>
      </w:r>
      <w:r w:rsidRPr="002F2EFC">
        <w:t>état de la coopération administrative européenne dressé par le rapport d</w:t>
      </w:r>
      <w:r w:rsidR="00073AC8" w:rsidRPr="002F2EFC">
        <w:t>’</w:t>
      </w:r>
      <w:r w:rsidRPr="002F2EFC">
        <w:t>information n°</w:t>
      </w:r>
      <w:r w:rsidR="00D61EDF">
        <w:t> </w:t>
      </w:r>
      <w:r w:rsidRPr="002F2EFC">
        <w:t>450 (2013-2014) «</w:t>
      </w:r>
      <w:r w:rsidR="00D61EDF">
        <w:t> </w:t>
      </w:r>
      <w:r w:rsidRPr="002F2EFC">
        <w:t>Le droit en soute</w:t>
      </w:r>
      <w:r w:rsidR="00D61EDF">
        <w:t> </w:t>
      </w:r>
      <w:r w:rsidRPr="002F2EFC">
        <w:t>: le dumping social dans les transports européens</w:t>
      </w:r>
      <w:r w:rsidR="00D61EDF">
        <w:t> </w:t>
      </w:r>
      <w:r w:rsidRPr="002F2EFC">
        <w:t>» présenté au nom de la commission des affaires européennes par M.</w:t>
      </w:r>
      <w:r w:rsidR="00D61EDF">
        <w:t> </w:t>
      </w:r>
      <w:r w:rsidRPr="002F2EFC">
        <w:t>Éric Bocquet</w:t>
      </w:r>
      <w:r w:rsidR="00073AC8" w:rsidRPr="002F2EFC">
        <w:t>,</w:t>
      </w:r>
      <w:r w:rsidRPr="002F2EFC">
        <w:t xml:space="preserve"> sénateur</w:t>
      </w:r>
      <w:r w:rsidR="00073AC8" w:rsidRPr="002F2EFC">
        <w:t>,</w:t>
      </w:r>
      <w:r w:rsidRPr="002F2EFC">
        <w:t xml:space="preserve"> le 10</w:t>
      </w:r>
      <w:r w:rsidR="00D61EDF">
        <w:t> </w:t>
      </w:r>
      <w:r w:rsidRPr="002F2EFC">
        <w:t>avril 2014</w:t>
      </w:r>
      <w:r w:rsidR="00073AC8" w:rsidRPr="002F2EFC">
        <w:t>,</w:t>
      </w:r>
      <w:r w:rsidRPr="002F2EFC">
        <w:t xml:space="preserve"> est éloquent. </w:t>
      </w:r>
    </w:p>
    <w:p w:rsidR="00124A45" w:rsidRPr="002F2EFC" w:rsidRDefault="002E3A84" w:rsidP="00124A45">
      <w:pPr>
        <w:pStyle w:val="EncaTexte"/>
      </w:pPr>
      <w:r w:rsidRPr="002F2EFC">
        <w:lastRenderedPageBreak/>
        <w:t>« </w:t>
      </w:r>
      <w:r w:rsidR="00124A45" w:rsidRPr="002F2EFC">
        <w:t>La Belgique</w:t>
      </w:r>
      <w:r w:rsidR="00073AC8" w:rsidRPr="002F2EFC">
        <w:t>,</w:t>
      </w:r>
      <w:r w:rsidR="00124A45" w:rsidRPr="002F2EFC">
        <w:t xml:space="preserve"> la France</w:t>
      </w:r>
      <w:r w:rsidR="00073AC8" w:rsidRPr="002F2EFC">
        <w:t>,</w:t>
      </w:r>
      <w:r w:rsidR="00124A45" w:rsidRPr="002F2EFC">
        <w:t xml:space="preserve"> le Luxembourg et les Pays-Bas ont été les pionniers de la coopération administrative européenne avec la signature d</w:t>
      </w:r>
      <w:r w:rsidR="00073AC8" w:rsidRPr="002F2EFC">
        <w:t>’</w:t>
      </w:r>
      <w:r w:rsidR="00124A45" w:rsidRPr="002F2EFC">
        <w:t>un accord en octobre</w:t>
      </w:r>
      <w:r w:rsidR="00D61EDF">
        <w:t> </w:t>
      </w:r>
      <w:r w:rsidR="00124A45" w:rsidRPr="002F2EFC">
        <w:t>1999 visant</w:t>
      </w:r>
      <w:r w:rsidR="00D61EDF">
        <w:t> </w:t>
      </w:r>
      <w:r w:rsidR="00124A45" w:rsidRPr="002F2EFC">
        <w:t>:</w:t>
      </w:r>
    </w:p>
    <w:p w:rsidR="00124A45" w:rsidRPr="002F2EFC" w:rsidRDefault="009404D9" w:rsidP="00124A45">
      <w:pPr>
        <w:pStyle w:val="EncaTexte"/>
      </w:pPr>
      <w:r w:rsidRPr="002F2EFC">
        <w:t>« </w:t>
      </w:r>
      <w:r w:rsidR="00124A45" w:rsidRPr="002F2EFC">
        <w:t>- la systématisation des échanges d</w:t>
      </w:r>
      <w:r w:rsidR="00073AC8" w:rsidRPr="002F2EFC">
        <w:t>’</w:t>
      </w:r>
      <w:r w:rsidR="00124A45" w:rsidRPr="002F2EFC">
        <w:t>informations sur les entreprises ne respectant pas la législation européenne</w:t>
      </w:r>
      <w:r w:rsidR="00D61EDF">
        <w:t> </w:t>
      </w:r>
      <w:r w:rsidR="00124A45" w:rsidRPr="002F2EFC">
        <w:t>;</w:t>
      </w:r>
    </w:p>
    <w:p w:rsidR="00124A45" w:rsidRPr="002F2EFC" w:rsidRDefault="009404D9" w:rsidP="00124A45">
      <w:pPr>
        <w:pStyle w:val="EncaTexte"/>
      </w:pPr>
      <w:r w:rsidRPr="002F2EFC">
        <w:t>« </w:t>
      </w:r>
      <w:r w:rsidR="00124A45" w:rsidRPr="002F2EFC">
        <w:t>- l</w:t>
      </w:r>
      <w:r w:rsidR="00073AC8" w:rsidRPr="002F2EFC">
        <w:t>’</w:t>
      </w:r>
      <w:r w:rsidR="00124A45" w:rsidRPr="002F2EFC">
        <w:t>organisation de contrôles communs et coordonnés</w:t>
      </w:r>
      <w:r w:rsidR="00D61EDF">
        <w:t> </w:t>
      </w:r>
      <w:r w:rsidR="00124A45" w:rsidRPr="002F2EFC">
        <w:t>;</w:t>
      </w:r>
    </w:p>
    <w:p w:rsidR="00124A45" w:rsidRPr="002F2EFC" w:rsidRDefault="009404D9" w:rsidP="00124A45">
      <w:pPr>
        <w:pStyle w:val="EncaTexte"/>
      </w:pPr>
      <w:r w:rsidRPr="002F2EFC">
        <w:t>« </w:t>
      </w:r>
      <w:r w:rsidR="00124A45" w:rsidRPr="002F2EFC">
        <w:t>- le développement de programmes communs de formation des agents des services de contrôle</w:t>
      </w:r>
      <w:r w:rsidR="00D61EDF">
        <w:t> </w:t>
      </w:r>
      <w:r w:rsidR="00124A45" w:rsidRPr="002F2EFC">
        <w:t>;</w:t>
      </w:r>
    </w:p>
    <w:p w:rsidR="00124A45" w:rsidRPr="002F2EFC" w:rsidRDefault="009404D9" w:rsidP="00124A45">
      <w:pPr>
        <w:pStyle w:val="EncaTexte"/>
      </w:pPr>
      <w:r w:rsidRPr="002F2EFC">
        <w:t>« </w:t>
      </w:r>
      <w:r w:rsidR="00124A45" w:rsidRPr="002F2EFC">
        <w:t>- la promotion d</w:t>
      </w:r>
      <w:r w:rsidR="00073AC8" w:rsidRPr="002F2EFC">
        <w:t>’</w:t>
      </w:r>
      <w:r w:rsidR="00124A45" w:rsidRPr="002F2EFC">
        <w:t>échanges transfrontaliers d</w:t>
      </w:r>
      <w:r w:rsidR="00073AC8" w:rsidRPr="002F2EFC">
        <w:t>’</w:t>
      </w:r>
      <w:r w:rsidR="00124A45" w:rsidRPr="002F2EFC">
        <w:t>expériences</w:t>
      </w:r>
      <w:r w:rsidR="00D61EDF">
        <w:t> </w:t>
      </w:r>
      <w:r w:rsidR="00124A45" w:rsidRPr="002F2EFC">
        <w:t>;</w:t>
      </w:r>
    </w:p>
    <w:p w:rsidR="00124A45" w:rsidRPr="002F2EFC" w:rsidRDefault="009404D9" w:rsidP="00124A45">
      <w:pPr>
        <w:pStyle w:val="EncaTexte"/>
      </w:pPr>
      <w:r w:rsidRPr="002F2EFC">
        <w:t>« </w:t>
      </w:r>
      <w:r w:rsidR="00124A45" w:rsidRPr="002F2EFC">
        <w:t>- des échanges d</w:t>
      </w:r>
      <w:r w:rsidR="00073AC8" w:rsidRPr="002F2EFC">
        <w:t>’</w:t>
      </w:r>
      <w:r w:rsidR="00124A45" w:rsidRPr="002F2EFC">
        <w:t>informations sur les nouveaux développements technologiques</w:t>
      </w:r>
      <w:r w:rsidR="00D61EDF">
        <w:t> </w:t>
      </w:r>
      <w:r w:rsidR="00124A45" w:rsidRPr="002F2EFC">
        <w:t>;</w:t>
      </w:r>
    </w:p>
    <w:p w:rsidR="00124A45" w:rsidRPr="002F2EFC" w:rsidRDefault="009404D9" w:rsidP="00124A45">
      <w:pPr>
        <w:pStyle w:val="EncaTexte"/>
      </w:pPr>
      <w:r w:rsidRPr="002F2EFC">
        <w:t>« </w:t>
      </w:r>
      <w:r w:rsidR="00124A45" w:rsidRPr="002F2EFC">
        <w:t>- une concertation renforcée entre les pays participants</w:t>
      </w:r>
      <w:r w:rsidR="00073AC8" w:rsidRPr="002F2EFC">
        <w:t>,</w:t>
      </w:r>
      <w:r w:rsidR="00124A45" w:rsidRPr="002F2EFC">
        <w:t xml:space="preserve"> avec prise d</w:t>
      </w:r>
      <w:r w:rsidR="00073AC8" w:rsidRPr="002F2EFC">
        <w:t>’</w:t>
      </w:r>
      <w:r w:rsidR="00124A45" w:rsidRPr="002F2EFC">
        <w:t>initiatives communes et</w:t>
      </w:r>
      <w:r w:rsidR="00073AC8" w:rsidRPr="002F2EFC">
        <w:t>,</w:t>
      </w:r>
      <w:r w:rsidR="00124A45" w:rsidRPr="002F2EFC">
        <w:t xml:space="preserve"> dans la mesure du possible</w:t>
      </w:r>
      <w:r w:rsidR="00073AC8" w:rsidRPr="002F2EFC">
        <w:t>,</w:t>
      </w:r>
      <w:r w:rsidR="00124A45" w:rsidRPr="002F2EFC">
        <w:t xml:space="preserve"> prises de positions communes.</w:t>
      </w:r>
    </w:p>
    <w:p w:rsidR="00124A45" w:rsidRPr="002F2EFC" w:rsidRDefault="009404D9" w:rsidP="00124A45">
      <w:pPr>
        <w:pStyle w:val="EncaTexte"/>
      </w:pPr>
      <w:r w:rsidRPr="002F2EFC">
        <w:t>« </w:t>
      </w:r>
      <w:r w:rsidR="00124A45" w:rsidRPr="002F2EFC">
        <w:t>L</w:t>
      </w:r>
      <w:r w:rsidR="00073AC8" w:rsidRPr="002F2EFC">
        <w:t>’</w:t>
      </w:r>
      <w:r w:rsidR="00124A45" w:rsidRPr="002F2EFC">
        <w:t>Allemagne et l</w:t>
      </w:r>
      <w:r w:rsidR="00073AC8" w:rsidRPr="002F2EFC">
        <w:t>’</w:t>
      </w:r>
      <w:r w:rsidR="00124A45" w:rsidRPr="002F2EFC">
        <w:t>Irlande sont devenues partie de cet accord en 2001</w:t>
      </w:r>
      <w:r w:rsidR="00073AC8" w:rsidRPr="002F2EFC">
        <w:t>,</w:t>
      </w:r>
      <w:r w:rsidR="00124A45" w:rsidRPr="002F2EFC">
        <w:t xml:space="preserve"> le Royaume-Uni et l</w:t>
      </w:r>
      <w:r w:rsidR="00073AC8" w:rsidRPr="002F2EFC">
        <w:t>’</w:t>
      </w:r>
      <w:r w:rsidR="00124A45" w:rsidRPr="002F2EFC">
        <w:t>Espagne le signant en 2002. Il a ensuite été étendu à la Pologne et l</w:t>
      </w:r>
      <w:r w:rsidR="00073AC8" w:rsidRPr="002F2EFC">
        <w:t>’</w:t>
      </w:r>
      <w:r w:rsidR="00124A45" w:rsidRPr="002F2EFC">
        <w:t>Autriche en 2004</w:t>
      </w:r>
      <w:r w:rsidR="00073AC8" w:rsidRPr="002F2EFC">
        <w:t>,</w:t>
      </w:r>
      <w:r w:rsidR="00124A45" w:rsidRPr="002F2EFC">
        <w:t xml:space="preserve"> à la Bulgarie</w:t>
      </w:r>
      <w:r w:rsidR="00073AC8" w:rsidRPr="002F2EFC">
        <w:t>,</w:t>
      </w:r>
      <w:r w:rsidR="00124A45" w:rsidRPr="002F2EFC">
        <w:t xml:space="preserve"> à la Hongrie et à la Roumanie en 2007 et enfin à la Lituanie en 2010</w:t>
      </w:r>
      <w:r w:rsidR="00073AC8" w:rsidRPr="002F2EFC">
        <w:t>,</w:t>
      </w:r>
      <w:r w:rsidR="00124A45" w:rsidRPr="002F2EFC">
        <w:t xml:space="preserve"> donnant ainsi naissance à «</w:t>
      </w:r>
      <w:r w:rsidR="00D61EDF">
        <w:t> </w:t>
      </w:r>
      <w:r w:rsidR="00124A45" w:rsidRPr="002F2EFC">
        <w:t>Euro contrôle route</w:t>
      </w:r>
      <w:r w:rsidR="00D61EDF">
        <w:t> </w:t>
      </w:r>
      <w:r w:rsidR="00124A45" w:rsidRPr="002F2EFC">
        <w:t>». La Lettonie</w:t>
      </w:r>
      <w:r w:rsidR="00073AC8" w:rsidRPr="002F2EFC">
        <w:t>,</w:t>
      </w:r>
      <w:r w:rsidR="00124A45" w:rsidRPr="002F2EFC">
        <w:t xml:space="preserve"> Malte</w:t>
      </w:r>
      <w:r w:rsidR="00073AC8" w:rsidRPr="002F2EFC">
        <w:t>,</w:t>
      </w:r>
      <w:r w:rsidR="00124A45" w:rsidRPr="002F2EFC">
        <w:t xml:space="preserve"> la Slovénie et la République tchèque sont par ailleurs observateurs au sein de cette organisation.</w:t>
      </w:r>
    </w:p>
    <w:p w:rsidR="005F138E" w:rsidRPr="002F2EFC" w:rsidRDefault="009404D9" w:rsidP="00124A45">
      <w:pPr>
        <w:pStyle w:val="EncaTexte"/>
      </w:pPr>
      <w:r w:rsidRPr="002F2EFC">
        <w:t>« </w:t>
      </w:r>
      <w:r w:rsidR="00124A45" w:rsidRPr="002F2EFC">
        <w:t>Si les semaines de contrôle et la mise en avant des fraudes au chronotachygraphe ont eu un impact indéniable sur la révision du règlement et la promotion d</w:t>
      </w:r>
      <w:r w:rsidR="00073AC8" w:rsidRPr="002F2EFC">
        <w:t>’</w:t>
      </w:r>
      <w:r w:rsidR="00124A45" w:rsidRPr="002F2EFC">
        <w:t>un nouveau dispositif</w:t>
      </w:r>
      <w:r w:rsidR="00073AC8" w:rsidRPr="002F2EFC">
        <w:t>,</w:t>
      </w:r>
      <w:r w:rsidR="00124A45" w:rsidRPr="002F2EFC">
        <w:t xml:space="preserve"> il convient de constater que </w:t>
      </w:r>
      <w:r w:rsidR="00124A45" w:rsidRPr="002F2EFC">
        <w:rPr>
          <w:b/>
        </w:rPr>
        <w:t>cette coopération est limitée à la moitié des membres de l</w:t>
      </w:r>
      <w:r w:rsidR="00073AC8" w:rsidRPr="002F2EFC">
        <w:rPr>
          <w:b/>
        </w:rPr>
        <w:t>’</w:t>
      </w:r>
      <w:r w:rsidR="00124A45" w:rsidRPr="002F2EFC">
        <w:rPr>
          <w:b/>
        </w:rPr>
        <w:t>Union européenne et vise principalement le volet technique. Rien n</w:t>
      </w:r>
      <w:r w:rsidR="00073AC8" w:rsidRPr="002F2EFC">
        <w:rPr>
          <w:b/>
        </w:rPr>
        <w:t>’</w:t>
      </w:r>
      <w:r w:rsidR="00124A45" w:rsidRPr="002F2EFC">
        <w:rPr>
          <w:b/>
        </w:rPr>
        <w:t xml:space="preserve">est véritablement mis en </w:t>
      </w:r>
      <w:r w:rsidR="00D61EDF">
        <w:rPr>
          <w:b/>
        </w:rPr>
        <w:t>œ</w:t>
      </w:r>
      <w:r w:rsidR="00124A45" w:rsidRPr="002F2EFC">
        <w:rPr>
          <w:b/>
        </w:rPr>
        <w:t>uvre en vue d</w:t>
      </w:r>
      <w:r w:rsidR="00073AC8" w:rsidRPr="002F2EFC">
        <w:rPr>
          <w:b/>
        </w:rPr>
        <w:t>’</w:t>
      </w:r>
      <w:r w:rsidR="00124A45" w:rsidRPr="002F2EFC">
        <w:rPr>
          <w:b/>
        </w:rPr>
        <w:t>une lutte efficace contre les montages transnationaux et une fraude souvent qualifiée d</w:t>
      </w:r>
      <w:r w:rsidR="00073AC8" w:rsidRPr="002F2EFC">
        <w:rPr>
          <w:b/>
        </w:rPr>
        <w:t>’</w:t>
      </w:r>
      <w:r w:rsidR="00124A45" w:rsidRPr="002F2EFC">
        <w:rPr>
          <w:b/>
        </w:rPr>
        <w:t>industrielle</w:t>
      </w:r>
      <w:r w:rsidR="00124A45" w:rsidRPr="002F2EFC">
        <w:t>. La seule avancée constatée concerne l</w:t>
      </w:r>
      <w:r w:rsidR="00073AC8" w:rsidRPr="002F2EFC">
        <w:t>’</w:t>
      </w:r>
      <w:r w:rsidR="00124A45" w:rsidRPr="002F2EFC">
        <w:t>élaboration en 2012 d</w:t>
      </w:r>
      <w:r w:rsidR="00073AC8" w:rsidRPr="002F2EFC">
        <w:t>’</w:t>
      </w:r>
      <w:r w:rsidR="00124A45" w:rsidRPr="002F2EFC">
        <w:t>un guide de contrôle de situation de détachement dans le secteur du transport routier</w:t>
      </w:r>
      <w:r w:rsidR="00073AC8" w:rsidRPr="002F2EFC">
        <w:t>,</w:t>
      </w:r>
      <w:r w:rsidR="00124A45" w:rsidRPr="002F2EFC">
        <w:t xml:space="preserve"> destiné aux inspections du travail des trois pays membres du projet TRANSPO</w:t>
      </w:r>
      <w:r w:rsidR="00D61EDF">
        <w:t> </w:t>
      </w:r>
      <w:r w:rsidR="00124A45" w:rsidRPr="002F2EFC">
        <w:t>: la France</w:t>
      </w:r>
      <w:r w:rsidR="00073AC8" w:rsidRPr="002F2EFC">
        <w:t>,</w:t>
      </w:r>
      <w:r w:rsidR="00124A45" w:rsidRPr="002F2EFC">
        <w:t xml:space="preserve"> l</w:t>
      </w:r>
      <w:r w:rsidR="00073AC8" w:rsidRPr="002F2EFC">
        <w:t>’</w:t>
      </w:r>
      <w:r w:rsidR="00124A45" w:rsidRPr="002F2EFC">
        <w:t>Italie et la Roumanie.</w:t>
      </w:r>
      <w:r w:rsidR="002E3A84" w:rsidRPr="002F2EFC">
        <w:t> »</w:t>
      </w:r>
    </w:p>
    <w:p w:rsidR="00AF45BD" w:rsidRPr="002F2EFC" w:rsidRDefault="009404D9" w:rsidP="002E3A84">
      <w:pPr>
        <w:pStyle w:val="ANTexte"/>
      </w:pPr>
      <w:r w:rsidRPr="002F2EFC">
        <w:t>I</w:t>
      </w:r>
      <w:r w:rsidR="002E3A84" w:rsidRPr="002F2EFC">
        <w:t>l est donc nécessaire</w:t>
      </w:r>
      <w:r w:rsidR="00073AC8" w:rsidRPr="002F2EFC">
        <w:t>,</w:t>
      </w:r>
      <w:r w:rsidR="002E3A84" w:rsidRPr="002F2EFC">
        <w:t xml:space="preserve"> pour </w:t>
      </w:r>
      <w:r w:rsidR="007B4579" w:rsidRPr="002F2EFC">
        <w:rPr>
          <w:b/>
        </w:rPr>
        <w:t>améliorer l</w:t>
      </w:r>
      <w:r w:rsidR="00073AC8" w:rsidRPr="002F2EFC">
        <w:rPr>
          <w:b/>
        </w:rPr>
        <w:t>’</w:t>
      </w:r>
      <w:r w:rsidR="007B4579" w:rsidRPr="002F2EFC">
        <w:rPr>
          <w:b/>
        </w:rPr>
        <w:t>efficacité des contrôles</w:t>
      </w:r>
      <w:r w:rsidR="00073AC8" w:rsidRPr="002F2EFC">
        <w:t>,</w:t>
      </w:r>
      <w:r w:rsidR="007B4579" w:rsidRPr="002F2EFC">
        <w:t xml:space="preserve"> au premier chef</w:t>
      </w:r>
      <w:r w:rsidR="00BD339E">
        <w:t>, de</w:t>
      </w:r>
      <w:r w:rsidR="00D61EDF">
        <w:t> </w:t>
      </w:r>
      <w:r w:rsidR="007B4579" w:rsidRPr="002F2EFC">
        <w:t>:</w:t>
      </w:r>
    </w:p>
    <w:p w:rsidR="007B4579" w:rsidRPr="002F2EFC" w:rsidRDefault="007B4579" w:rsidP="0055546F">
      <w:pPr>
        <w:pStyle w:val="ANTexte"/>
        <w:numPr>
          <w:ilvl w:val="0"/>
          <w:numId w:val="8"/>
        </w:numPr>
      </w:pPr>
      <w:r w:rsidRPr="002F2EFC">
        <w:rPr>
          <w:b/>
        </w:rPr>
        <w:t xml:space="preserve">définir clairement les responsabilités de tous les acteurs de la </w:t>
      </w:r>
      <w:r w:rsidRPr="00035841">
        <w:rPr>
          <w:b/>
        </w:rPr>
        <w:t>chaîne</w:t>
      </w:r>
      <w:r w:rsidRPr="00035841">
        <w:t xml:space="preserve"> du transport en cas d</w:t>
      </w:r>
      <w:r w:rsidR="00073AC8" w:rsidRPr="00035841">
        <w:t>’</w:t>
      </w:r>
      <w:r w:rsidRPr="00035841">
        <w:t>infraction à la r</w:t>
      </w:r>
      <w:r w:rsidR="00994669">
        <w:t>é</w:t>
      </w:r>
      <w:r w:rsidRPr="00035841">
        <w:t>glementation sociale</w:t>
      </w:r>
      <w:r w:rsidR="009F22F8" w:rsidRPr="00035841">
        <w:t>, en impliquant la responsabilité du donneur d’ordre</w:t>
      </w:r>
      <w:r w:rsidRPr="00035841">
        <w:t xml:space="preserve"> (c</w:t>
      </w:r>
      <w:r w:rsidR="00073AC8" w:rsidRPr="00035841">
        <w:t>’</w:t>
      </w:r>
      <w:r w:rsidRPr="00035841">
        <w:t>est ce qu</w:t>
      </w:r>
      <w:r w:rsidR="00073AC8" w:rsidRPr="00035841">
        <w:t>’</w:t>
      </w:r>
      <w:r w:rsidRPr="00035841">
        <w:t>a choisi de</w:t>
      </w:r>
      <w:r w:rsidRPr="002F2EFC">
        <w:t xml:space="preserve"> faire la France avec la loi n°</w:t>
      </w:r>
      <w:r w:rsidR="00D61EDF">
        <w:t> </w:t>
      </w:r>
      <w:r w:rsidRPr="002F2EFC">
        <w:t>2015-990 du 6</w:t>
      </w:r>
      <w:r w:rsidR="00D61EDF">
        <w:t> </w:t>
      </w:r>
      <w:r w:rsidRPr="002F2EFC">
        <w:t>août 2015 pour la croissance</w:t>
      </w:r>
      <w:r w:rsidR="00073AC8" w:rsidRPr="002F2EFC">
        <w:t>,</w:t>
      </w:r>
      <w:r w:rsidRPr="002F2EFC">
        <w:t xml:space="preserve"> l</w:t>
      </w:r>
      <w:r w:rsidR="00073AC8" w:rsidRPr="002F2EFC">
        <w:t>’</w:t>
      </w:r>
      <w:r w:rsidRPr="002F2EFC">
        <w:t>activité et l</w:t>
      </w:r>
      <w:r w:rsidR="00073AC8" w:rsidRPr="002F2EFC">
        <w:t>’</w:t>
      </w:r>
      <w:r w:rsidRPr="002F2EFC">
        <w:t>égalité des chances économiques</w:t>
      </w:r>
      <w:r w:rsidR="00073AC8" w:rsidRPr="002F2EFC">
        <w:t>,</w:t>
      </w:r>
      <w:r w:rsidRPr="002F2EFC">
        <w:t xml:space="preserve"> qui adapte au secteur des transports les dispositions issues de la loi du 10</w:t>
      </w:r>
      <w:r w:rsidR="00D61EDF">
        <w:t> </w:t>
      </w:r>
      <w:r w:rsidRPr="002F2EFC">
        <w:t>juillet 2014 visant à lutter contre la concurrence sociale déloyale portant sur la déclaration de détachement et sur les obligations de vigilance et de responsabilité pesant sur le donneur d</w:t>
      </w:r>
      <w:r w:rsidR="00073AC8" w:rsidRPr="002F2EFC">
        <w:t>’</w:t>
      </w:r>
      <w:r w:rsidRPr="002F2EFC">
        <w:t>ordre) ;</w:t>
      </w:r>
    </w:p>
    <w:p w:rsidR="002E3A84" w:rsidRPr="002F2EFC" w:rsidRDefault="007B4579" w:rsidP="0055546F">
      <w:pPr>
        <w:pStyle w:val="ANTexte"/>
        <w:numPr>
          <w:ilvl w:val="0"/>
          <w:numId w:val="8"/>
        </w:numPr>
      </w:pPr>
      <w:r w:rsidRPr="002F2EFC">
        <w:t>accro</w:t>
      </w:r>
      <w:r w:rsidR="00D61EDF">
        <w:t>î</w:t>
      </w:r>
      <w:r w:rsidRPr="002F2EFC">
        <w:t xml:space="preserve">tre le </w:t>
      </w:r>
      <w:r w:rsidRPr="002F2EFC">
        <w:rPr>
          <w:b/>
        </w:rPr>
        <w:t>nombre et la portée des contrôles dans les locaux</w:t>
      </w:r>
      <w:r w:rsidRPr="002F2EFC">
        <w:t xml:space="preserve"> mêmes des entreprises ;</w:t>
      </w:r>
    </w:p>
    <w:p w:rsidR="007B4579" w:rsidRPr="00035841" w:rsidRDefault="007B4579" w:rsidP="009F22F8">
      <w:pPr>
        <w:pStyle w:val="ANTexte"/>
        <w:numPr>
          <w:ilvl w:val="0"/>
          <w:numId w:val="8"/>
        </w:numPr>
      </w:pPr>
      <w:r w:rsidRPr="00035841">
        <w:rPr>
          <w:b/>
        </w:rPr>
        <w:t xml:space="preserve">harmoniser les outils utilisés par les </w:t>
      </w:r>
      <w:r w:rsidR="009F52FE" w:rsidRPr="00035841">
        <w:rPr>
          <w:b/>
        </w:rPr>
        <w:t>age</w:t>
      </w:r>
      <w:r w:rsidRPr="00035841">
        <w:rPr>
          <w:b/>
        </w:rPr>
        <w:t>nts</w:t>
      </w:r>
      <w:r w:rsidRPr="00035841">
        <w:t xml:space="preserve"> chargés du contrôle et d</w:t>
      </w:r>
      <w:r w:rsidR="00073AC8" w:rsidRPr="00035841">
        <w:t>’</w:t>
      </w:r>
      <w:r w:rsidRPr="00035841">
        <w:t>établir des exigences minimales pour l</w:t>
      </w:r>
      <w:r w:rsidR="00073AC8" w:rsidRPr="00035841">
        <w:t>’</w:t>
      </w:r>
      <w:r w:rsidRPr="00035841">
        <w:t xml:space="preserve">échange régulier de données </w:t>
      </w:r>
      <w:r w:rsidRPr="00035841">
        <w:lastRenderedPageBreak/>
        <w:t>et d</w:t>
      </w:r>
      <w:r w:rsidR="00073AC8" w:rsidRPr="00035841">
        <w:t>’</w:t>
      </w:r>
      <w:r w:rsidRPr="00035841">
        <w:t xml:space="preserve">informations entre les </w:t>
      </w:r>
      <w:r w:rsidR="00406FCF" w:rsidRPr="00035841">
        <w:t>États</w:t>
      </w:r>
      <w:r w:rsidRPr="00035841">
        <w:t xml:space="preserve"> membres</w:t>
      </w:r>
      <w:r w:rsidR="009F22F8" w:rsidRPr="00035841">
        <w:t>. À cet égard, il est essentiel de permettre aux autorités de contrôle des États membres d’accéder en temps réel aux registres électroniques nationaux, au registre européen de transport et aux cotes de risque des États membres ainsi que de mettre en place des dossiers de conformité intégrés, associant le véhicule, le chauffeur et le transporteur, sous forme électronique et obligatoirement communiqués aux registres électroniques nationaux et au registre européen de transport</w:t>
      </w:r>
      <w:r w:rsidR="00D61EDF" w:rsidRPr="00035841">
        <w:t> ;</w:t>
      </w:r>
    </w:p>
    <w:p w:rsidR="007B4579" w:rsidRPr="002F2EFC" w:rsidRDefault="007B4579" w:rsidP="0055546F">
      <w:pPr>
        <w:pStyle w:val="ANTexte"/>
        <w:numPr>
          <w:ilvl w:val="0"/>
          <w:numId w:val="8"/>
        </w:numPr>
      </w:pPr>
      <w:r w:rsidRPr="002F2EFC">
        <w:t xml:space="preserve">promouvoir </w:t>
      </w:r>
      <w:r w:rsidRPr="002F2EFC">
        <w:rPr>
          <w:b/>
        </w:rPr>
        <w:t>l</w:t>
      </w:r>
      <w:r w:rsidR="00073AC8" w:rsidRPr="002F2EFC">
        <w:rPr>
          <w:b/>
        </w:rPr>
        <w:t>’</w:t>
      </w:r>
      <w:r w:rsidRPr="002F2EFC">
        <w:rPr>
          <w:b/>
        </w:rPr>
        <w:t>utilisation d</w:t>
      </w:r>
      <w:r w:rsidR="00073AC8" w:rsidRPr="002F2EFC">
        <w:rPr>
          <w:b/>
        </w:rPr>
        <w:t>’</w:t>
      </w:r>
      <w:r w:rsidRPr="002F2EFC">
        <w:rPr>
          <w:b/>
        </w:rPr>
        <w:t>un tachygraphe numérique</w:t>
      </w:r>
      <w:r w:rsidRPr="002F2EFC">
        <w:t xml:space="preserve"> </w:t>
      </w:r>
      <w:r w:rsidRPr="002F2EFC">
        <w:rPr>
          <w:b/>
        </w:rPr>
        <w:t>équipé d</w:t>
      </w:r>
      <w:r w:rsidR="00073AC8" w:rsidRPr="002F2EFC">
        <w:rPr>
          <w:b/>
        </w:rPr>
        <w:t>’</w:t>
      </w:r>
      <w:r w:rsidRPr="002F2EFC">
        <w:rPr>
          <w:b/>
        </w:rPr>
        <w:t>un système GNSS</w:t>
      </w:r>
      <w:r w:rsidRPr="002F2EFC">
        <w:t xml:space="preserve"> afin d</w:t>
      </w:r>
      <w:r w:rsidR="00073AC8" w:rsidRPr="002F2EFC">
        <w:t>’</w:t>
      </w:r>
      <w:r w:rsidRPr="002F2EFC">
        <w:t>accro</w:t>
      </w:r>
      <w:r w:rsidR="00D61EDF">
        <w:t>î</w:t>
      </w:r>
      <w:r w:rsidRPr="002F2EFC">
        <w:t>tre l</w:t>
      </w:r>
      <w:r w:rsidR="00073AC8" w:rsidRPr="002F2EFC">
        <w:t>’</w:t>
      </w:r>
      <w:r w:rsidRPr="002F2EFC">
        <w:t>efficacité du contrôle mais également – et ce n</w:t>
      </w:r>
      <w:r w:rsidR="00073AC8" w:rsidRPr="002F2EFC">
        <w:t>’</w:t>
      </w:r>
      <w:r w:rsidRPr="002F2EFC">
        <w:t xml:space="preserve">est pas accessoire – de réduire la charge pesant sur les opérateurs qui respectent la réglementation. </w:t>
      </w:r>
    </w:p>
    <w:p w:rsidR="00012179" w:rsidRPr="002F2EFC" w:rsidRDefault="009F52FE" w:rsidP="009F52FE">
      <w:pPr>
        <w:pStyle w:val="ANTexte"/>
      </w:pPr>
      <w:r w:rsidRPr="002F2EFC">
        <w:t>Mais pour une complète efficacité</w:t>
      </w:r>
      <w:r w:rsidR="00073AC8" w:rsidRPr="002F2EFC">
        <w:t>,</w:t>
      </w:r>
      <w:r w:rsidR="00012179" w:rsidRPr="002F2EFC">
        <w:t xml:space="preserve"> l</w:t>
      </w:r>
      <w:r w:rsidR="00073AC8" w:rsidRPr="002F2EFC">
        <w:t>’</w:t>
      </w:r>
      <w:r w:rsidR="00012179" w:rsidRPr="002F2EFC">
        <w:t xml:space="preserve">Union européenne </w:t>
      </w:r>
      <w:r w:rsidRPr="002F2EFC">
        <w:t>doit aussi se doter d</w:t>
      </w:r>
      <w:r w:rsidR="00073AC8" w:rsidRPr="002F2EFC">
        <w:t>’</w:t>
      </w:r>
      <w:r w:rsidRPr="002F2EFC">
        <w:t xml:space="preserve">une </w:t>
      </w:r>
      <w:r w:rsidRPr="002F2EFC">
        <w:rPr>
          <w:b/>
        </w:rPr>
        <w:t>Agence européenne de contrôle du travail mobile en Europe</w:t>
      </w:r>
      <w:r w:rsidR="00073AC8" w:rsidRPr="002F2EFC">
        <w:t>,</w:t>
      </w:r>
      <w:r w:rsidRPr="002F2EFC">
        <w:t xml:space="preserve"> permettant une coordination européenne des bureaux et des procédures de coordination interétatiques mises en place par la directive de 1996 et renforcées par celle de 2014</w:t>
      </w:r>
      <w:r w:rsidR="00073AC8" w:rsidRPr="002F2EFC">
        <w:t>,</w:t>
      </w:r>
      <w:r w:rsidRPr="002F2EFC">
        <w:t xml:space="preserve"> de pallier leurs éventuelles difficultés de liaisons et d</w:t>
      </w:r>
      <w:r w:rsidR="00073AC8" w:rsidRPr="002F2EFC">
        <w:t>’</w:t>
      </w:r>
      <w:r w:rsidRPr="002F2EFC">
        <w:t>échanges d</w:t>
      </w:r>
      <w:r w:rsidR="00073AC8" w:rsidRPr="002F2EFC">
        <w:t>’</w:t>
      </w:r>
      <w:r w:rsidRPr="002F2EFC">
        <w:t>informations dans des délais opérationnels</w:t>
      </w:r>
      <w:r w:rsidR="00073AC8" w:rsidRPr="002F2EFC">
        <w:t>,</w:t>
      </w:r>
      <w:r w:rsidRPr="002F2EFC">
        <w:t xml:space="preserve"> et éventuellement de s</w:t>
      </w:r>
      <w:r w:rsidR="00073AC8" w:rsidRPr="002F2EFC">
        <w:t>’</w:t>
      </w:r>
      <w:r w:rsidRPr="002F2EFC">
        <w:t>y substituer en cas de carence avérée. C</w:t>
      </w:r>
      <w:r w:rsidR="00073AC8" w:rsidRPr="002F2EFC">
        <w:t>’</w:t>
      </w:r>
      <w:r w:rsidRPr="002F2EFC">
        <w:t>est une idée promue de longue date par notre Assemblée (résolution européenne n°</w:t>
      </w:r>
      <w:r w:rsidR="00D61EDF">
        <w:t> </w:t>
      </w:r>
      <w:r w:rsidRPr="002F2EFC">
        <w:t>185 du 11</w:t>
      </w:r>
      <w:r w:rsidR="00D61EDF">
        <w:t> </w:t>
      </w:r>
      <w:r w:rsidRPr="002F2EFC">
        <w:t>juillet 2013 sur la proposition de directive relative à l</w:t>
      </w:r>
      <w:r w:rsidR="00073AC8" w:rsidRPr="002F2EFC">
        <w:t>’</w:t>
      </w:r>
      <w:r w:rsidRPr="002F2EFC">
        <w:t>exécution de la directive sur le détachement de travailleurs</w:t>
      </w:r>
      <w:r w:rsidR="00BD339E">
        <w:t xml:space="preserve"> et </w:t>
      </w:r>
      <w:r w:rsidRPr="002F2EFC">
        <w:t>résolution n°</w:t>
      </w:r>
      <w:r w:rsidR="00D61EDF">
        <w:t> </w:t>
      </w:r>
      <w:r w:rsidRPr="002F2EFC">
        <w:t>810 du 13</w:t>
      </w:r>
      <w:r w:rsidR="00D61EDF">
        <w:t> </w:t>
      </w:r>
      <w:r w:rsidRPr="002F2EFC">
        <w:t>août 2016 sur la proposition de directive du Parlement européen et du Conseil modifiant la directive 96/71/CE du Parlement européen et du Conseil du 16</w:t>
      </w:r>
      <w:r w:rsidR="00D61EDF">
        <w:t> </w:t>
      </w:r>
      <w:r w:rsidRPr="002F2EFC">
        <w:t>décembre 1996 concernant le détachement de travailleurs).</w:t>
      </w:r>
    </w:p>
    <w:p w:rsidR="00AF45BD" w:rsidRPr="002F2EFC" w:rsidRDefault="008A2E08" w:rsidP="00253C58">
      <w:pPr>
        <w:pStyle w:val="AN5Petita"/>
      </w:pPr>
      <w:r w:rsidRPr="002F2EFC">
        <w:t>Lutter efficacement contre le</w:t>
      </w:r>
      <w:r w:rsidR="00253C58" w:rsidRPr="002F2EFC">
        <w:t xml:space="preserve"> travail dissimulé pendant</w:t>
      </w:r>
      <w:r w:rsidRPr="002F2EFC">
        <w:t xml:space="preserve"> les heures de repos</w:t>
      </w:r>
      <w:r w:rsidR="000A268B" w:rsidRPr="002F2EFC">
        <w:t xml:space="preserve"> </w:t>
      </w:r>
    </w:p>
    <w:p w:rsidR="00253C58" w:rsidRPr="002F2EFC" w:rsidRDefault="00253C58" w:rsidP="008A2E08">
      <w:pPr>
        <w:pStyle w:val="ANTexte"/>
        <w:rPr>
          <w:i/>
        </w:rPr>
      </w:pPr>
      <w:r w:rsidRPr="002F2EFC">
        <w:t> Le repos hebdomadaire est actuellement une forme de travail dissimulé puisque les chauffeurs en congés sont non seulement « privés de liberté » en étant assignés à garder le camion et sa marchandise – le plus souvent sur des aires de repos de mauvaise qualité – mais ils ne bénéficient non plus pas des conditions de travail</w:t>
      </w:r>
      <w:r w:rsidR="00073AC8" w:rsidRPr="002F2EFC">
        <w:t>,</w:t>
      </w:r>
      <w:r w:rsidRPr="002F2EFC">
        <w:t xml:space="preserve"> de rémunération et de récupération habituellement liées </w:t>
      </w:r>
      <w:r w:rsidR="009404D9" w:rsidRPr="002F2EFC">
        <w:t>au travail le week-end.</w:t>
      </w:r>
    </w:p>
    <w:p w:rsidR="00012179" w:rsidRPr="002F2EFC" w:rsidRDefault="008A2E08" w:rsidP="00012179">
      <w:pPr>
        <w:pStyle w:val="ANTexte"/>
      </w:pPr>
      <w:r w:rsidRPr="002F2EFC">
        <w:t>Il convient donc d</w:t>
      </w:r>
      <w:r w:rsidR="00073AC8" w:rsidRPr="002F2EFC">
        <w:t>’</w:t>
      </w:r>
      <w:r w:rsidRPr="002F2EFC">
        <w:t xml:space="preserve">interdire expressément </w:t>
      </w:r>
      <w:r w:rsidR="008B2494" w:rsidRPr="002F2EFC">
        <w:t>la possibilité d</w:t>
      </w:r>
      <w:r w:rsidR="00073AC8" w:rsidRPr="002F2EFC">
        <w:t>’</w:t>
      </w:r>
      <w:r w:rsidR="008B2494" w:rsidRPr="002F2EFC">
        <w:t xml:space="preserve">effectuer </w:t>
      </w:r>
      <w:r w:rsidRPr="002F2EFC">
        <w:t xml:space="preserve">le temps de repos hebdomadaire normal soit effectué </w:t>
      </w:r>
      <w:r w:rsidR="008B2494" w:rsidRPr="002F2EFC">
        <w:t>dans un véhicule</w:t>
      </w:r>
      <w:r w:rsidR="00073AC8" w:rsidRPr="002F2EFC">
        <w:t>,</w:t>
      </w:r>
      <w:r w:rsidR="008B2494" w:rsidRPr="002F2EFC">
        <w:t xml:space="preserve"> mais aussi toute rémunération fondée sur </w:t>
      </w:r>
      <w:r w:rsidR="009404D9" w:rsidRPr="002F2EFC">
        <w:t xml:space="preserve">le rendement pour le conducteur. </w:t>
      </w:r>
      <w:r w:rsidR="0039754B" w:rsidRPr="002F2EFC">
        <w:t>L</w:t>
      </w:r>
      <w:r w:rsidR="00073AC8" w:rsidRPr="002F2EFC">
        <w:t>’</w:t>
      </w:r>
      <w:r w:rsidR="0039754B" w:rsidRPr="002F2EFC">
        <w:t>article 15 de la loi n°</w:t>
      </w:r>
      <w:r w:rsidR="00D61EDF">
        <w:t> </w:t>
      </w:r>
      <w:r w:rsidR="0039754B" w:rsidRPr="002F2EFC">
        <w:t>2014-790 du 10</w:t>
      </w:r>
      <w:r w:rsidR="00D61EDF">
        <w:t> </w:t>
      </w:r>
      <w:r w:rsidR="0039754B" w:rsidRPr="002F2EFC">
        <w:t xml:space="preserve">juillet 2014 visant à lutter contre la concurrence sociale déloyale </w:t>
      </w:r>
      <w:r w:rsidR="00012179" w:rsidRPr="002F2EFC">
        <w:t>interdit d</w:t>
      </w:r>
      <w:r w:rsidR="00073AC8" w:rsidRPr="002F2EFC">
        <w:t>’</w:t>
      </w:r>
      <w:r w:rsidR="00012179" w:rsidRPr="002F2EFC">
        <w:t>ores et déjà aux entreprises de transport routier d</w:t>
      </w:r>
      <w:r w:rsidR="00073AC8" w:rsidRPr="002F2EFC">
        <w:t>’</w:t>
      </w:r>
      <w:r w:rsidR="00012179" w:rsidRPr="002F2EFC">
        <w:t>imposer à leurs conducteurs de prendre leur temps de repos hebdomadaire normal à bord de leur véhicule même si celui-ci est équipé d</w:t>
      </w:r>
      <w:r w:rsidR="00073AC8" w:rsidRPr="002F2EFC">
        <w:t>’</w:t>
      </w:r>
      <w:r w:rsidR="00012179" w:rsidRPr="002F2EFC">
        <w:t>un matériel de couchage convenable </w:t>
      </w:r>
      <w:r w:rsidR="00012179" w:rsidRPr="002F2EFC">
        <w:rPr>
          <w:vertAlign w:val="superscript"/>
        </w:rPr>
        <w:t>(</w:t>
      </w:r>
      <w:r w:rsidR="00012179" w:rsidRPr="002F2EFC">
        <w:rPr>
          <w:rStyle w:val="Appelnotedebasdep"/>
        </w:rPr>
        <w:footnoteReference w:id="27"/>
      </w:r>
      <w:r w:rsidR="00012179" w:rsidRPr="002F2EFC">
        <w:rPr>
          <w:vertAlign w:val="superscript"/>
        </w:rPr>
        <w:t>)</w:t>
      </w:r>
      <w:r w:rsidR="009404D9" w:rsidRPr="002F2EFC">
        <w:t>.</w:t>
      </w:r>
    </w:p>
    <w:p w:rsidR="00012179" w:rsidRDefault="00012179" w:rsidP="00AF45BD">
      <w:pPr>
        <w:pStyle w:val="ANTexte"/>
      </w:pPr>
      <w:r w:rsidRPr="002F2EFC">
        <w:lastRenderedPageBreak/>
        <w:t>C</w:t>
      </w:r>
      <w:r w:rsidR="00073AC8" w:rsidRPr="002F2EFC">
        <w:t>’</w:t>
      </w:r>
      <w:r w:rsidRPr="002F2EFC">
        <w:t>est non seulement une question de lutte contre une forme de concurrence déloyale qui consiste à réduire le plus possible les frais d</w:t>
      </w:r>
      <w:r w:rsidR="00073AC8" w:rsidRPr="002F2EFC">
        <w:t>’</w:t>
      </w:r>
      <w:r w:rsidRPr="002F2EFC">
        <w:t>hébergement des salariés</w:t>
      </w:r>
      <w:r w:rsidR="00073AC8" w:rsidRPr="002F2EFC">
        <w:t>,</w:t>
      </w:r>
      <w:r w:rsidRPr="002F2EFC">
        <w:t xml:space="preserve"> mais c</w:t>
      </w:r>
      <w:r w:rsidR="00073AC8" w:rsidRPr="002F2EFC">
        <w:t>’</w:t>
      </w:r>
      <w:r w:rsidRPr="002F2EFC">
        <w:t>est surtout un enjeu de dignité humaine (cela se fait au détriment de la santé et de la vie privée et familiale des chauffeurs)</w:t>
      </w:r>
      <w:r w:rsidR="00073AC8" w:rsidRPr="002F2EFC">
        <w:t>,</w:t>
      </w:r>
      <w:r w:rsidRPr="002F2EFC">
        <w:t xml:space="preserve"> de sécurité routière mais aussi d</w:t>
      </w:r>
      <w:r w:rsidR="00073AC8" w:rsidRPr="002F2EFC">
        <w:t>’</w:t>
      </w:r>
      <w:r w:rsidRPr="002F2EFC">
        <w:t>amélioration de l</w:t>
      </w:r>
      <w:r w:rsidR="00073AC8" w:rsidRPr="002F2EFC">
        <w:t>’</w:t>
      </w:r>
      <w:r w:rsidRPr="002F2EFC">
        <w:t>attractivité des métiers du secteur.</w:t>
      </w:r>
      <w:r>
        <w:t xml:space="preserve"> </w:t>
      </w:r>
    </w:p>
    <w:p w:rsidR="00E012EC" w:rsidRPr="00E012EC" w:rsidRDefault="00E012EC" w:rsidP="00E012EC">
      <w:pPr>
        <w:pStyle w:val="ANTexte"/>
      </w:pPr>
    </w:p>
    <w:p w:rsidR="00FE1A1C" w:rsidRDefault="00FE1A1C" w:rsidP="00FE1A1C">
      <w:pPr>
        <w:keepNext/>
        <w:spacing w:before="240"/>
        <w:jc w:val="center"/>
        <w:rPr>
          <w:sz w:val="27"/>
        </w:rPr>
      </w:pPr>
      <w:r>
        <w:rPr>
          <w:sz w:val="27"/>
        </w:rPr>
        <w:t>*</w:t>
      </w:r>
    </w:p>
    <w:p w:rsidR="00FE1A1C" w:rsidRDefault="00FE1A1C" w:rsidP="00FE1A1C">
      <w:pPr>
        <w:keepNext/>
        <w:spacing w:before="60"/>
        <w:jc w:val="center"/>
        <w:rPr>
          <w:sz w:val="27"/>
        </w:rPr>
      </w:pPr>
      <w:r>
        <w:rPr>
          <w:sz w:val="27"/>
        </w:rPr>
        <w:t>*     *</w:t>
      </w:r>
    </w:p>
    <w:p w:rsidR="00696375" w:rsidRDefault="00696375" w:rsidP="00696375">
      <w:pPr>
        <w:spacing w:before="60"/>
        <w:rPr>
          <w:sz w:val="27"/>
        </w:rPr>
      </w:pPr>
    </w:p>
    <w:p w:rsidR="00696375" w:rsidRPr="004D4BBD" w:rsidRDefault="00696375" w:rsidP="00696375">
      <w:pPr>
        <w:pStyle w:val="ANTexte"/>
      </w:pPr>
      <w:r w:rsidRPr="004D4BBD">
        <w:t>La Commission s’est réunie le</w:t>
      </w:r>
      <w:r>
        <w:t xml:space="preserve"> 7 décembre 2016</w:t>
      </w:r>
      <w:r w:rsidRPr="004D4BBD">
        <w:t>, sous la présidence de M</w:t>
      </w:r>
      <w:r w:rsidRPr="004D4BBD">
        <w:rPr>
          <w:vertAlign w:val="superscript"/>
        </w:rPr>
        <w:t>me</w:t>
      </w:r>
      <w:r>
        <w:t> </w:t>
      </w:r>
      <w:r w:rsidRPr="004D4BBD">
        <w:t>Danielle Auroi, Présidente, pour examiner l</w:t>
      </w:r>
      <w:r>
        <w:t>a</w:t>
      </w:r>
      <w:r w:rsidRPr="004D4BBD">
        <w:t xml:space="preserve"> présent</w:t>
      </w:r>
      <w:r>
        <w:t>e</w:t>
      </w:r>
      <w:r w:rsidRPr="004D4BBD">
        <w:t xml:space="preserve"> </w:t>
      </w:r>
      <w:r>
        <w:t>communication.</w:t>
      </w:r>
      <w:r w:rsidRPr="004D4BBD">
        <w:t xml:space="preserve"> </w:t>
      </w:r>
      <w:r w:rsidRPr="004D4BBD">
        <w:fldChar w:fldCharType="begin"/>
      </w:r>
      <w:r w:rsidRPr="004D4BBD">
        <w:instrText xml:space="preserve">  </w:instrText>
      </w:r>
      <w:r w:rsidRPr="004D4BBD">
        <w:fldChar w:fldCharType="end"/>
      </w:r>
    </w:p>
    <w:p w:rsidR="00696375" w:rsidRPr="004D4BBD" w:rsidRDefault="00696375" w:rsidP="00696375">
      <w:pPr>
        <w:pStyle w:val="ANTexte"/>
      </w:pPr>
      <w:r w:rsidRPr="004D4BBD">
        <w:t>L’exposé du rapporteur a été suivi d’un débat.</w:t>
      </w:r>
    </w:p>
    <w:p w:rsidR="00696375" w:rsidRDefault="00696375" w:rsidP="00696375">
      <w:pPr>
        <w:spacing w:before="60"/>
        <w:rPr>
          <w:sz w:val="27"/>
        </w:rPr>
      </w:pPr>
    </w:p>
    <w:p w:rsidR="00696375" w:rsidRPr="00696375" w:rsidRDefault="00696375" w:rsidP="00696375">
      <w:pPr>
        <w:pStyle w:val="ANTexte"/>
      </w:pPr>
      <w:r>
        <w:rPr>
          <w:b/>
        </w:rPr>
        <w:t>« </w:t>
      </w:r>
      <w:r w:rsidRPr="00696375">
        <w:rPr>
          <w:b/>
        </w:rPr>
        <w:t>M.</w:t>
      </w:r>
      <w:r w:rsidR="00035841">
        <w:rPr>
          <w:b/>
        </w:rPr>
        <w:t> </w:t>
      </w:r>
      <w:r w:rsidRPr="00696375">
        <w:rPr>
          <w:b/>
        </w:rPr>
        <w:t>Jacques Myard</w:t>
      </w:r>
      <w:r w:rsidRPr="00696375">
        <w:t>. « </w:t>
      </w:r>
      <w:r w:rsidRPr="00696375">
        <w:rPr>
          <w:i/>
        </w:rPr>
        <w:t>Je tiens l’auberge de la France au carrefour de l’Europe</w:t>
      </w:r>
      <w:r w:rsidRPr="00696375">
        <w:t> », cette phrase d’un ancien ministre des affaires étrangères me semble s’appliquer parfaitement</w:t>
      </w:r>
      <w:r w:rsidR="00035841">
        <w:t xml:space="preserve"> au cas du transport routier ! </w:t>
      </w:r>
    </w:p>
    <w:p w:rsidR="00696375" w:rsidRPr="00696375" w:rsidRDefault="00696375" w:rsidP="00696375">
      <w:pPr>
        <w:pStyle w:val="ANTexte"/>
      </w:pPr>
      <w:r w:rsidRPr="00696375">
        <w:t xml:space="preserve">J’approuve ces conclusions, même si une meilleure coordination sous l’égide de la DG Transports pourrait sans doute nous éviter de créer une agence européenne de plus. </w:t>
      </w:r>
    </w:p>
    <w:p w:rsidR="00696375" w:rsidRPr="00696375" w:rsidRDefault="00696375" w:rsidP="00696375">
      <w:pPr>
        <w:pStyle w:val="ANTexte"/>
      </w:pPr>
      <w:r w:rsidRPr="00696375">
        <w:t xml:space="preserve">Mais nous pouvons d’ores et déjà agir sur le plan national : par exemple – et j’avais déposé une proposition de loi à ce sujet – les salaires et les cotisations sociales sont d’ordre public en France, les travailleurs détachés doivent donc être payés comme les travailleurs français. Les conditions sociales sont une compétence nationale, il faut taper du poing sur la table ! Par ailleurs, nous pourrions aussi jouer sur les contrôles du nombre et des conditions des heures de repos, sur la base de la sécurité routière, également compétence nationale, et prendre des mesures coercitives avec ces transporteurs qui sont finalement des exploiteurs. </w:t>
      </w:r>
    </w:p>
    <w:p w:rsidR="00696375" w:rsidRPr="00696375" w:rsidRDefault="00696375" w:rsidP="00696375">
      <w:pPr>
        <w:pStyle w:val="ANTexte"/>
      </w:pPr>
      <w:r w:rsidRPr="00696375">
        <w:rPr>
          <w:b/>
        </w:rPr>
        <w:t>M.</w:t>
      </w:r>
      <w:r w:rsidR="00035841">
        <w:rPr>
          <w:b/>
        </w:rPr>
        <w:t> </w:t>
      </w:r>
      <w:r w:rsidRPr="00696375">
        <w:rPr>
          <w:b/>
        </w:rPr>
        <w:t>Gilles Savary</w:t>
      </w:r>
      <w:r w:rsidRPr="00696375">
        <w:t>. La difficulté majeure ici, c’est l’</w:t>
      </w:r>
      <w:proofErr w:type="spellStart"/>
      <w:r w:rsidRPr="00696375">
        <w:t>hypermobilité</w:t>
      </w:r>
      <w:proofErr w:type="spellEnd"/>
      <w:r w:rsidRPr="00696375">
        <w:t xml:space="preserve"> de ces travailleurs. Pour les travailleurs détachés classiques, imposer qu’ils acquittent toutes les charges sociales du pays où ils sont détachés est à mon sens une fausse bonne idée : premièrement, cela serait très attractif pour les travailleurs étrangers, compte tenu de la bonne couverture santé et retraite que nous offrons, et cela pèserait donc sur notre régime social ; deuxièmement, cela signifie aussi la fin du détachement de travailleurs français, puisqu’eux aussi seraient alors tenus d’être au régime social du pays d’accueil !</w:t>
      </w:r>
    </w:p>
    <w:p w:rsidR="00696375" w:rsidRPr="00696375" w:rsidRDefault="00696375" w:rsidP="00696375">
      <w:pPr>
        <w:pStyle w:val="ANTexte"/>
      </w:pPr>
      <w:r w:rsidRPr="00696375">
        <w:rPr>
          <w:b/>
        </w:rPr>
        <w:lastRenderedPageBreak/>
        <w:t>M.</w:t>
      </w:r>
      <w:r w:rsidR="00035841">
        <w:rPr>
          <w:b/>
        </w:rPr>
        <w:t> </w:t>
      </w:r>
      <w:r w:rsidRPr="00696375">
        <w:rPr>
          <w:b/>
        </w:rPr>
        <w:t>Jacques Myard</w:t>
      </w:r>
      <w:r w:rsidRPr="00696375">
        <w:t xml:space="preserve">. On peut imaginer un système où l’entreprise française prend en charge des cotisations complémentaires en France, en faisant attacher nos travailleurs détachés de manière complémentaire à une caisse française. C’était ma situation lorsque, diplomate, j’étais en poste à l’étranger, où j’étais rattaché non pas à la Sécurité sociale – qui a une base territoriale – mais à la Mutuelle des Affaires étrangères. </w:t>
      </w:r>
    </w:p>
    <w:p w:rsidR="00696375" w:rsidRPr="00696375" w:rsidRDefault="00696375" w:rsidP="00696375">
      <w:pPr>
        <w:pStyle w:val="ANTexte"/>
      </w:pPr>
      <w:r w:rsidRPr="00696375">
        <w:rPr>
          <w:b/>
        </w:rPr>
        <w:t>M.</w:t>
      </w:r>
      <w:r w:rsidR="00035841">
        <w:rPr>
          <w:b/>
        </w:rPr>
        <w:t> </w:t>
      </w:r>
      <w:r w:rsidRPr="00696375">
        <w:rPr>
          <w:b/>
        </w:rPr>
        <w:t>Gilles Savary</w:t>
      </w:r>
      <w:r w:rsidRPr="00696375">
        <w:t xml:space="preserve">. Imaginez la complexité pour la Sécurité française dans le cas où un ingénieur passe trois mois dans un pays, cinq mois dans un autre ! Le système aujourd’hui est robuste pour nos travailleurs ; si on en change, nous nous handicapons nous-même ! Interdire le détachement, c’est la fin des échanges scientifiques, culturels, etc. Bref Cuba ou la Corée du Nord ! Le détachement n’a pas été inventé par l’Europe, mais ce qu’elle a autorisé, à tort, c’est le détachement d’intérim, soit le commerce de main d’œuvre. </w:t>
      </w:r>
    </w:p>
    <w:p w:rsidR="00696375" w:rsidRPr="00696375" w:rsidRDefault="00696375" w:rsidP="00696375">
      <w:pPr>
        <w:pStyle w:val="ANTexte"/>
      </w:pPr>
      <w:r w:rsidRPr="00696375">
        <w:t>Cette « prestation de service international » échappe totalement au droit européen de la libre prestation de services, et notamment le droit d’établissement, qui impose de respecter les normes du pays d’accueil. J’ai appris, lors d’un récent déplacement à Cracovie, que les Chantiers de l’Atlantique recrutaient vingt-cinq soudeurs, à 4 000</w:t>
      </w:r>
      <w:r w:rsidR="00994669">
        <w:t> </w:t>
      </w:r>
      <w:r w:rsidRPr="00696375">
        <w:t xml:space="preserve">euros par mois, pas vraiment </w:t>
      </w:r>
      <w:proofErr w:type="spellStart"/>
      <w:r w:rsidRPr="00696375">
        <w:rPr>
          <w:i/>
        </w:rPr>
        <w:t>low</w:t>
      </w:r>
      <w:proofErr w:type="spellEnd"/>
      <w:r w:rsidRPr="00696375">
        <w:rPr>
          <w:i/>
        </w:rPr>
        <w:t xml:space="preserve"> </w:t>
      </w:r>
      <w:proofErr w:type="spellStart"/>
      <w:r w:rsidRPr="00696375">
        <w:rPr>
          <w:i/>
        </w:rPr>
        <w:t>cost</w:t>
      </w:r>
      <w:proofErr w:type="spellEnd"/>
      <w:r w:rsidRPr="00696375">
        <w:t xml:space="preserve"> donc ! Pourquoi ? Car comme autrefois avec les Italiens, les Polonais, nous avons besoin des étrangers pour remplir des besoins auxquels notre marché du travail ne sait plus répondre, faute de formations adaptées.</w:t>
      </w:r>
    </w:p>
    <w:p w:rsidR="00696375" w:rsidRPr="00696375" w:rsidRDefault="00696375" w:rsidP="00696375">
      <w:pPr>
        <w:pStyle w:val="ANTexte"/>
      </w:pPr>
      <w:r w:rsidRPr="00696375">
        <w:rPr>
          <w:b/>
        </w:rPr>
        <w:t>M.</w:t>
      </w:r>
      <w:r w:rsidR="00035841">
        <w:rPr>
          <w:b/>
        </w:rPr>
        <w:t> </w:t>
      </w:r>
      <w:r w:rsidRPr="00696375">
        <w:rPr>
          <w:b/>
        </w:rPr>
        <w:t>Jacques Myard</w:t>
      </w:r>
      <w:r w:rsidRPr="00696375">
        <w:t>. Pourrait-on alors poursuivre ces sociétés d’intérim sur la base du délit de marchandage ?</w:t>
      </w:r>
    </w:p>
    <w:p w:rsidR="00696375" w:rsidRPr="00696375" w:rsidRDefault="00696375" w:rsidP="00696375">
      <w:pPr>
        <w:pStyle w:val="ANTexte"/>
      </w:pPr>
      <w:r w:rsidRPr="00696375">
        <w:rPr>
          <w:b/>
        </w:rPr>
        <w:t>M.</w:t>
      </w:r>
      <w:r w:rsidR="00035841">
        <w:rPr>
          <w:b/>
        </w:rPr>
        <w:t> </w:t>
      </w:r>
      <w:r w:rsidRPr="00696375">
        <w:rPr>
          <w:b/>
        </w:rPr>
        <w:t xml:space="preserve">Gilles Savary. </w:t>
      </w:r>
      <w:r w:rsidRPr="00696375">
        <w:t>On le pourrait sans doute, en effet.</w:t>
      </w:r>
    </w:p>
    <w:p w:rsidR="00696375" w:rsidRPr="00696375" w:rsidRDefault="00696375" w:rsidP="00696375">
      <w:pPr>
        <w:pStyle w:val="ANTexte"/>
      </w:pPr>
      <w:r w:rsidRPr="00696375">
        <w:t xml:space="preserve">Sur les questions de sécurité et de temps de repos, je pense que c’est un faux problème. Les normes européennes sont drastiques, précises et parfaitement contrôlables en croisant la lettre de voiture – la description de la mission – et le tachygraphe, qui contient toutes les données relative à la façon dont cette mission a été mise en œuvre. Lors des contrôles routiers auxquels j’ai participé, aucun des chauffeurs n’a été pris en défaut. Il est vrai que l’on peut parfois truquer les tachygraphes, mais cela n’est possible que sur les tachygraphes les plus anciens. </w:t>
      </w:r>
    </w:p>
    <w:p w:rsidR="00696375" w:rsidRPr="00696375" w:rsidRDefault="00696375" w:rsidP="00696375">
      <w:pPr>
        <w:pStyle w:val="ANTexte"/>
      </w:pPr>
      <w:r w:rsidRPr="00696375">
        <w:t xml:space="preserve">Comme on le voit aussi avec les compagnies aériennes, </w:t>
      </w:r>
      <w:proofErr w:type="spellStart"/>
      <w:r w:rsidRPr="00696375">
        <w:rPr>
          <w:i/>
        </w:rPr>
        <w:t>low</w:t>
      </w:r>
      <w:proofErr w:type="spellEnd"/>
      <w:r w:rsidRPr="00696375">
        <w:rPr>
          <w:i/>
        </w:rPr>
        <w:t xml:space="preserve"> </w:t>
      </w:r>
      <w:proofErr w:type="spellStart"/>
      <w:r w:rsidRPr="00696375">
        <w:rPr>
          <w:i/>
        </w:rPr>
        <w:t>cost</w:t>
      </w:r>
      <w:proofErr w:type="spellEnd"/>
      <w:r w:rsidRPr="00696375">
        <w:t xml:space="preserve"> ne veut pas dire sécurité à bas coût, tout simplement car leurs avions sont neufs, et qu’ils les vendent à la première maintenance. Leurs ratios sont ainsi meilleurs que ceux d’Air France ! </w:t>
      </w:r>
    </w:p>
    <w:p w:rsidR="00696375" w:rsidRPr="00696375" w:rsidRDefault="00696375" w:rsidP="00696375">
      <w:pPr>
        <w:pStyle w:val="ANTexte"/>
      </w:pPr>
      <w:r w:rsidRPr="00696375">
        <w:t xml:space="preserve">Le vrai sujet, c’est cette concurrence déloyale qui, via le cabotage, affecte les marchés intérieurs. Interdire le cabotage poserait des problèmes écologiques – le camion rentrant alors à vide s’il n’a pas trouvé de chargement retour dans le pays de destination – mais limiter à un cabotage par pays traversé me parait de nature à rééquilibrer les choses. </w:t>
      </w:r>
    </w:p>
    <w:p w:rsidR="00696375" w:rsidRPr="00696375" w:rsidRDefault="00696375" w:rsidP="00696375">
      <w:pPr>
        <w:pStyle w:val="ANTexte"/>
      </w:pPr>
      <w:r w:rsidRPr="00696375">
        <w:lastRenderedPageBreak/>
        <w:t>L’autre axe majeur d’action, c’est la technologie, pour mettre en place un réseau quasi universel d’informations pour éviter les sociétés « bo</w:t>
      </w:r>
      <w:r w:rsidR="00994669">
        <w:t>î</w:t>
      </w:r>
      <w:r w:rsidRPr="00696375">
        <w:t xml:space="preserve">tes à lettre » – que même les Français utilisent. Je pense bien sûr à la plus grande entreprise de TRM à l’international, </w:t>
      </w:r>
      <w:proofErr w:type="spellStart"/>
      <w:r w:rsidRPr="00696375">
        <w:t>Dentressangle</w:t>
      </w:r>
      <w:proofErr w:type="spellEnd"/>
      <w:r w:rsidRPr="00696375">
        <w:t xml:space="preserve">, qui a été condamnée pour avoir mis en place une filiale fictive à Bratislava pour embaucher en Slovaquie des chauffeurs qui travaillaient ensuite dans l’Europe entière, aux conditions sociales slovaques. </w:t>
      </w:r>
    </w:p>
    <w:p w:rsidR="00696375" w:rsidRPr="00696375" w:rsidRDefault="00696375" w:rsidP="00696375">
      <w:pPr>
        <w:pStyle w:val="ANTexte"/>
      </w:pPr>
      <w:r w:rsidRPr="00696375">
        <w:rPr>
          <w:b/>
        </w:rPr>
        <w:t>M.</w:t>
      </w:r>
      <w:r w:rsidR="00035841">
        <w:rPr>
          <w:b/>
        </w:rPr>
        <w:t> </w:t>
      </w:r>
      <w:r w:rsidRPr="00696375">
        <w:rPr>
          <w:b/>
        </w:rPr>
        <w:t xml:space="preserve">Jacques Myard. </w:t>
      </w:r>
      <w:r w:rsidRPr="00696375">
        <w:t>Les contrôles sont-ils réellement effectifs, en nombre suffisant et faits au bon moment ? Je suis en effet surpris de voir le faible taux de contrevenants affiché.</w:t>
      </w:r>
    </w:p>
    <w:p w:rsidR="00696375" w:rsidRPr="00696375" w:rsidRDefault="00696375" w:rsidP="00696375">
      <w:pPr>
        <w:pStyle w:val="ANTexte"/>
      </w:pPr>
      <w:r w:rsidRPr="00696375">
        <w:rPr>
          <w:b/>
        </w:rPr>
        <w:t>M.</w:t>
      </w:r>
      <w:r w:rsidR="00035841">
        <w:rPr>
          <w:b/>
        </w:rPr>
        <w:t> </w:t>
      </w:r>
      <w:r w:rsidRPr="00696375">
        <w:rPr>
          <w:b/>
        </w:rPr>
        <w:t xml:space="preserve">Gilles Savary. </w:t>
      </w:r>
      <w:r w:rsidRPr="00696375">
        <w:t>Je n’ai pas le chiffre en tête, mais le pourcentage est assez élevé</w:t>
      </w:r>
      <w:r w:rsidRPr="00696375">
        <w:rPr>
          <w:b/>
        </w:rPr>
        <w:t xml:space="preserve">. </w:t>
      </w:r>
      <w:r w:rsidRPr="00696375">
        <w:t>Plusieurs corps de contrôle travaillent</w:t>
      </w:r>
      <w:r w:rsidRPr="00696375">
        <w:rPr>
          <w:b/>
        </w:rPr>
        <w:t xml:space="preserve"> </w:t>
      </w:r>
      <w:r w:rsidRPr="00696375">
        <w:t>ensemble, les douanes, la gendarmerie, les inspecteurs du ministère des transports…et les contrôles sont significatifs – même si nous manquons encore de personnel, notamment les week</w:t>
      </w:r>
      <w:r w:rsidR="00994669">
        <w:t>-ends</w:t>
      </w:r>
      <w:r w:rsidRPr="00696375">
        <w:t xml:space="preserve"> – mais, il est vrai, avec des « nuances diplomatiques » : par exemple en Aquitaine, on contrôle peu les camions espagnols. L’Espagne est très attentive à ce sujet, c’est notre voisin immédiat,</w:t>
      </w:r>
      <w:r w:rsidR="00994669">
        <w:t xml:space="preserve"> </w:t>
      </w:r>
      <w:r w:rsidRPr="00696375">
        <w:t xml:space="preserve">et nous avons beaucoup d’intérêts communs. </w:t>
      </w:r>
    </w:p>
    <w:p w:rsidR="00696375" w:rsidRPr="00696375" w:rsidRDefault="00696375" w:rsidP="00696375">
      <w:pPr>
        <w:pStyle w:val="ANTexte"/>
      </w:pPr>
      <w:r w:rsidRPr="00696375">
        <w:rPr>
          <w:b/>
        </w:rPr>
        <w:t>M.</w:t>
      </w:r>
      <w:r w:rsidR="00035841">
        <w:rPr>
          <w:b/>
        </w:rPr>
        <w:t> </w:t>
      </w:r>
      <w:r w:rsidRPr="00696375">
        <w:rPr>
          <w:b/>
        </w:rPr>
        <w:t>Pierre Lequiller, président</w:t>
      </w:r>
      <w:r w:rsidRPr="00696375">
        <w:t xml:space="preserve">. Qui sont les principaux opposants au renforcement de la législation sociale dans le secteur routier ? </w:t>
      </w:r>
    </w:p>
    <w:p w:rsidR="00696375" w:rsidRPr="00696375" w:rsidRDefault="00696375" w:rsidP="00696375">
      <w:pPr>
        <w:pStyle w:val="ANTexte"/>
      </w:pPr>
      <w:r w:rsidRPr="00696375">
        <w:rPr>
          <w:b/>
        </w:rPr>
        <w:t>M.</w:t>
      </w:r>
      <w:r w:rsidR="00035841">
        <w:rPr>
          <w:b/>
        </w:rPr>
        <w:t> </w:t>
      </w:r>
      <w:r w:rsidRPr="00696375">
        <w:rPr>
          <w:b/>
        </w:rPr>
        <w:t>Gilles Savary</w:t>
      </w:r>
      <w:r w:rsidRPr="00696375">
        <w:t xml:space="preserve">. Les pays de l’Est de l’Europe. Lors de ce déplacement à Cracovie, mes interlocuteurs polonais m’ont demandé pourquoi nous voyions d’un mauvais œil qu’ils valorisent leur atout en force de travail chez nous alors que nous valorisons dans le même temps notre atout en capital chez eux en investissant, parfois sans ménagement, dans la grande distribution par exemple. Ils appliquent ici la théorie des avantages coopératifs, et si on leur refuse, alors ils considèrent ne plus avoir intérêt à rester dans l’Europe. </w:t>
      </w:r>
    </w:p>
    <w:p w:rsidR="00696375" w:rsidRPr="00696375" w:rsidRDefault="00696375" w:rsidP="00696375">
      <w:pPr>
        <w:pStyle w:val="ANTexte"/>
      </w:pPr>
      <w:r w:rsidRPr="00696375">
        <w:rPr>
          <w:b/>
        </w:rPr>
        <w:t>M.</w:t>
      </w:r>
      <w:r w:rsidR="00035841">
        <w:rPr>
          <w:b/>
        </w:rPr>
        <w:t> </w:t>
      </w:r>
      <w:r w:rsidRPr="00696375">
        <w:rPr>
          <w:b/>
        </w:rPr>
        <w:t xml:space="preserve">Jacques Myard. </w:t>
      </w:r>
      <w:r w:rsidRPr="00696375">
        <w:t>Le problème majeur, c’est la disparité des pays qui composent l’Union européenne, sur le plan économique, social et culturel. Or un rattrapage des pays de l’Est exige que les travailleurs de ces pays soient beaucoup plus revendicatifs socialement qu’ils ne le sont aujourd’hui.</w:t>
      </w:r>
    </w:p>
    <w:p w:rsidR="00696375" w:rsidRPr="00696375" w:rsidRDefault="00696375" w:rsidP="00696375">
      <w:pPr>
        <w:pStyle w:val="ANTexte"/>
      </w:pPr>
      <w:r w:rsidRPr="00696375">
        <w:rPr>
          <w:b/>
        </w:rPr>
        <w:t>M.</w:t>
      </w:r>
      <w:r w:rsidR="00035841">
        <w:rPr>
          <w:b/>
        </w:rPr>
        <w:t> </w:t>
      </w:r>
      <w:r w:rsidRPr="00696375">
        <w:rPr>
          <w:b/>
        </w:rPr>
        <w:t>Gilles Savary</w:t>
      </w:r>
      <w:r w:rsidRPr="00696375">
        <w:t xml:space="preserve">. Le rattrapage est plus rapide qu’on ne le croit. L’hypothèse de convergence des niveaux de vie, on l’a vérifié avec les Espagnols. Il y a des tensions sur le marché du travail en Pologne, et les salaires augmentent. Il faut juste que nous soyons protégés le temps de cet ajustement et donc que l’Union prenne les mesures adéquates. </w:t>
      </w:r>
    </w:p>
    <w:p w:rsidR="00696375" w:rsidRPr="00696375" w:rsidRDefault="00696375" w:rsidP="00696375">
      <w:pPr>
        <w:pStyle w:val="ANTexte"/>
      </w:pPr>
      <w:r w:rsidRPr="00696375">
        <w:t xml:space="preserve">Le TRM concerne des travailleurs </w:t>
      </w:r>
      <w:proofErr w:type="spellStart"/>
      <w:r w:rsidRPr="00696375">
        <w:t>hypermobiles</w:t>
      </w:r>
      <w:proofErr w:type="spellEnd"/>
      <w:r w:rsidRPr="00696375">
        <w:t xml:space="preserve">, et on retrouve finalement une problématique déjà vue dans le transport maritime, avec une mondialisation avec des équipages malais, philippins. La solution que nous avons retenue, c’est l’exonération de charges sociales des marins français. </w:t>
      </w:r>
    </w:p>
    <w:p w:rsidR="00696375" w:rsidRPr="00696375" w:rsidRDefault="00696375" w:rsidP="00696375">
      <w:pPr>
        <w:pStyle w:val="ANTexte"/>
      </w:pPr>
      <w:r w:rsidRPr="00696375">
        <w:t xml:space="preserve">Si les mesures liées aux conditions d’hygiène, de sécurité et de logement, et au respect du noyau dur que j’ai portées sont respectées, et que l’on y ajoute </w:t>
      </w:r>
      <w:r w:rsidRPr="00696375">
        <w:lastRenderedPageBreak/>
        <w:t>celles liées aux CICE et au Pacte de responsabilité, un travailleur détaché des pays de l’Est est plus cher qu’un travailleur français jusqu’à 1,6</w:t>
      </w:r>
      <w:r w:rsidR="00035841">
        <w:t> </w:t>
      </w:r>
      <w:r w:rsidRPr="00696375">
        <w:t xml:space="preserve">SMIC. </w:t>
      </w:r>
    </w:p>
    <w:p w:rsidR="00696375" w:rsidRPr="00696375" w:rsidRDefault="00696375" w:rsidP="00696375">
      <w:pPr>
        <w:pStyle w:val="ANTexte"/>
      </w:pPr>
      <w:r w:rsidRPr="00696375">
        <w:t>On fait 1</w:t>
      </w:r>
      <w:r w:rsidR="00035841">
        <w:t> </w:t>
      </w:r>
      <w:r w:rsidRPr="00696375">
        <w:t>500</w:t>
      </w:r>
      <w:r w:rsidR="00035841">
        <w:t> </w:t>
      </w:r>
      <w:r w:rsidRPr="00696375">
        <w:t>contrôles par mois, contre pas même 800 par an en 2013. On a fermé vingt chantiers, infligé plus de sept millions d’euros d’amendes, on immobilise les véhicules.</w:t>
      </w:r>
    </w:p>
    <w:p w:rsidR="00696375" w:rsidRPr="00696375" w:rsidRDefault="00696375" w:rsidP="00696375">
      <w:pPr>
        <w:pStyle w:val="ANTexte"/>
      </w:pPr>
      <w:r w:rsidRPr="00696375">
        <w:t>L’effort de régulation est donc réel, mais il faut aussi garder à l’esprit que nous avons besoin des travailleurs étrangers en raison des faiblesses de notre offre d’emploi et de formation nationales : aujourd’hui il manque 13 000 personnes dans les métiers de l’aéronautique, il n’y a plus de chaudronnier aéronautique dans notre pays. Attention à ne pas déraper dans le débat public vers une xénophobie qui nous serait en fait néfaste.</w:t>
      </w:r>
    </w:p>
    <w:p w:rsidR="00696375" w:rsidRPr="00696375" w:rsidRDefault="00696375" w:rsidP="00696375">
      <w:pPr>
        <w:pStyle w:val="ANTexte"/>
      </w:pPr>
      <w:r w:rsidRPr="00696375">
        <w:rPr>
          <w:b/>
        </w:rPr>
        <w:t>M.</w:t>
      </w:r>
      <w:r w:rsidR="00035841">
        <w:rPr>
          <w:b/>
        </w:rPr>
        <w:t> </w:t>
      </w:r>
      <w:r w:rsidRPr="00696375">
        <w:rPr>
          <w:b/>
        </w:rPr>
        <w:t xml:space="preserve">Pierre Lequiller, président. </w:t>
      </w:r>
      <w:r w:rsidRPr="00696375">
        <w:t>Merci pour ce travail précis, très complémentaire des précédents travaux menés sur le détachement. Je mets donc aux voix les conclusions proposées.</w:t>
      </w:r>
    </w:p>
    <w:p w:rsidR="00696375" w:rsidRPr="00696375" w:rsidRDefault="00696375" w:rsidP="00696375">
      <w:pPr>
        <w:pStyle w:val="ANTexte"/>
      </w:pPr>
      <w:r w:rsidRPr="00696375">
        <w:t xml:space="preserve">La commission </w:t>
      </w:r>
      <w:r w:rsidRPr="00696375">
        <w:rPr>
          <w:i/>
        </w:rPr>
        <w:t>a adopté</w:t>
      </w:r>
      <w:r w:rsidRPr="00696375">
        <w:t xml:space="preserve"> à l’unanimité des prése</w:t>
      </w:r>
      <w:r>
        <w:t xml:space="preserve">nts les conclusions suivantes. </w:t>
      </w:r>
    </w:p>
    <w:p w:rsidR="00FE1A1C" w:rsidRDefault="00FE1A1C" w:rsidP="00FE1A1C">
      <w:pPr>
        <w:keepNext/>
        <w:spacing w:before="240"/>
        <w:jc w:val="center"/>
        <w:rPr>
          <w:sz w:val="27"/>
        </w:rPr>
      </w:pPr>
      <w:r>
        <w:rPr>
          <w:sz w:val="27"/>
        </w:rPr>
        <w:t>*</w:t>
      </w:r>
    </w:p>
    <w:p w:rsidR="00FE1A1C" w:rsidRDefault="00FE1A1C" w:rsidP="00FE1A1C">
      <w:pPr>
        <w:keepNext/>
        <w:spacing w:before="60"/>
        <w:jc w:val="center"/>
        <w:rPr>
          <w:sz w:val="27"/>
        </w:rPr>
      </w:pPr>
      <w:r>
        <w:rPr>
          <w:sz w:val="27"/>
        </w:rPr>
        <w:t>*     *</w:t>
      </w:r>
    </w:p>
    <w:p w:rsidR="00FE1A1C" w:rsidRDefault="00FE1A1C" w:rsidP="00FE1A1C">
      <w:pPr>
        <w:pStyle w:val="ANTexte"/>
      </w:pPr>
      <w:r>
        <w:br w:type="page"/>
      </w:r>
    </w:p>
    <w:p w:rsidR="007241F5" w:rsidRDefault="007241F5" w:rsidP="00FE1A1C">
      <w:pPr>
        <w:pStyle w:val="ANTexte"/>
        <w:spacing w:after="120"/>
        <w:ind w:firstLine="0"/>
        <w:jc w:val="center"/>
        <w:rPr>
          <w:sz w:val="28"/>
          <w:szCs w:val="28"/>
          <w:lang w:eastAsia="fr-FR"/>
        </w:rPr>
      </w:pPr>
    </w:p>
    <w:p w:rsidR="00FE1A1C" w:rsidRPr="00E012EC" w:rsidRDefault="00FE1A1C" w:rsidP="00FE1A1C">
      <w:pPr>
        <w:pStyle w:val="ANTexte"/>
        <w:spacing w:after="120"/>
        <w:ind w:firstLine="0"/>
        <w:jc w:val="center"/>
        <w:rPr>
          <w:sz w:val="28"/>
          <w:szCs w:val="28"/>
          <w:lang w:eastAsia="fr-FR"/>
        </w:rPr>
      </w:pPr>
      <w:r w:rsidRPr="00E012EC">
        <w:rPr>
          <w:sz w:val="28"/>
          <w:szCs w:val="28"/>
          <w:lang w:eastAsia="fr-FR"/>
        </w:rPr>
        <w:t>CONCLUSIONS</w:t>
      </w:r>
      <w:r>
        <w:rPr>
          <w:sz w:val="28"/>
          <w:szCs w:val="28"/>
          <w:lang w:eastAsia="fr-FR"/>
        </w:rPr>
        <w:t xml:space="preserve"> ADOPTÉES</w:t>
      </w:r>
    </w:p>
    <w:p w:rsidR="00FE1A1C" w:rsidRDefault="00FE1A1C" w:rsidP="00FE1A1C">
      <w:pPr>
        <w:pStyle w:val="ANTexte"/>
        <w:spacing w:before="480" w:after="240"/>
        <w:ind w:firstLine="0"/>
        <w:jc w:val="center"/>
        <w:rPr>
          <w:b/>
          <w:sz w:val="28"/>
          <w:szCs w:val="28"/>
          <w:lang w:eastAsia="fr-FR"/>
        </w:rPr>
      </w:pPr>
      <w:r w:rsidRPr="00E012EC">
        <w:rPr>
          <w:b/>
          <w:sz w:val="28"/>
          <w:szCs w:val="28"/>
          <w:lang w:eastAsia="fr-FR"/>
        </w:rPr>
        <w:t>Article unique</w:t>
      </w:r>
    </w:p>
    <w:p w:rsidR="00C66AF3" w:rsidRPr="00E012EC" w:rsidRDefault="00C66AF3" w:rsidP="00C66AF3">
      <w:pPr>
        <w:pStyle w:val="ANTexte"/>
        <w:spacing w:before="480" w:after="240"/>
        <w:ind w:firstLine="0"/>
        <w:rPr>
          <w:b/>
          <w:sz w:val="28"/>
          <w:szCs w:val="28"/>
          <w:lang w:eastAsia="fr-FR"/>
        </w:rPr>
      </w:pPr>
    </w:p>
    <w:p w:rsidR="00FE1A1C" w:rsidRPr="00FE1A1C" w:rsidRDefault="00FE1A1C" w:rsidP="00FE1A1C">
      <w:pPr>
        <w:pStyle w:val="ANTexte"/>
        <w:rPr>
          <w:sz w:val="28"/>
          <w:szCs w:val="28"/>
          <w:lang w:eastAsia="fr-FR"/>
        </w:rPr>
      </w:pPr>
      <w:r w:rsidRPr="00FE1A1C">
        <w:rPr>
          <w:sz w:val="28"/>
          <w:szCs w:val="28"/>
          <w:lang w:eastAsia="fr-FR"/>
        </w:rPr>
        <w:t>La commission des Affaires européennes</w:t>
      </w:r>
    </w:p>
    <w:p w:rsidR="00FE1A1C" w:rsidRPr="00FE1A1C" w:rsidRDefault="00FE1A1C" w:rsidP="00FE1A1C">
      <w:pPr>
        <w:pStyle w:val="ANTexte"/>
        <w:rPr>
          <w:sz w:val="28"/>
          <w:szCs w:val="28"/>
          <w:lang w:eastAsia="fr-FR"/>
        </w:rPr>
      </w:pPr>
      <w:r w:rsidRPr="00FE1A1C">
        <w:rPr>
          <w:sz w:val="28"/>
          <w:szCs w:val="28"/>
          <w:lang w:eastAsia="fr-FR"/>
        </w:rPr>
        <w:t>Vu l’article 88-4 de la Constitution,</w:t>
      </w:r>
    </w:p>
    <w:p w:rsidR="00FE1A1C" w:rsidRPr="00FE1A1C" w:rsidRDefault="00FE1A1C" w:rsidP="00FE1A1C">
      <w:pPr>
        <w:pStyle w:val="ANTexte"/>
        <w:rPr>
          <w:sz w:val="28"/>
          <w:szCs w:val="28"/>
          <w:lang w:eastAsia="fr-FR"/>
        </w:rPr>
      </w:pPr>
      <w:r w:rsidRPr="00FE1A1C">
        <w:rPr>
          <w:sz w:val="28"/>
          <w:szCs w:val="28"/>
          <w:lang w:eastAsia="fr-FR"/>
        </w:rPr>
        <w:t>Vu le règlement (CE) n</w:t>
      </w:r>
      <w:r w:rsidRPr="00FE1A1C">
        <w:rPr>
          <w:sz w:val="28"/>
          <w:szCs w:val="28"/>
          <w:vertAlign w:val="superscript"/>
          <w:lang w:eastAsia="fr-FR"/>
        </w:rPr>
        <w:t>o</w:t>
      </w:r>
      <w:r w:rsidRPr="00FE1A1C">
        <w:rPr>
          <w:sz w:val="28"/>
          <w:szCs w:val="28"/>
          <w:lang w:eastAsia="fr-FR"/>
        </w:rPr>
        <w:t> 1071/2009 du Parlement européen et du Conseil du 21 octobre 2009 établissant des règles communes sur les conditions à respecter pour exercer la profession de transporteur par route, et abrogeant la directive 96/26/CE du Conseil,</w:t>
      </w:r>
    </w:p>
    <w:p w:rsidR="00FE1A1C" w:rsidRPr="00FE1A1C" w:rsidRDefault="00FE1A1C" w:rsidP="00FE1A1C">
      <w:pPr>
        <w:pStyle w:val="ANTexte"/>
        <w:rPr>
          <w:sz w:val="28"/>
          <w:szCs w:val="28"/>
          <w:lang w:eastAsia="fr-FR"/>
        </w:rPr>
      </w:pPr>
      <w:r w:rsidRPr="00FE1A1C">
        <w:rPr>
          <w:sz w:val="28"/>
          <w:szCs w:val="28"/>
          <w:lang w:eastAsia="fr-FR"/>
        </w:rPr>
        <w:t>Vu le règlement (CE) n</w:t>
      </w:r>
      <w:r w:rsidRPr="00FE1A1C">
        <w:rPr>
          <w:sz w:val="28"/>
          <w:szCs w:val="28"/>
          <w:vertAlign w:val="superscript"/>
          <w:lang w:eastAsia="fr-FR"/>
        </w:rPr>
        <w:t>o </w:t>
      </w:r>
      <w:r w:rsidRPr="00FE1A1C">
        <w:rPr>
          <w:sz w:val="28"/>
          <w:szCs w:val="28"/>
          <w:lang w:eastAsia="fr-FR"/>
        </w:rPr>
        <w:t>1072/2009 du Parlement européen et du Conseil du 21 octobre 2009 établissant des règles communes pour l’accès au marché du transport international de marchandises par route,</w:t>
      </w:r>
    </w:p>
    <w:p w:rsidR="00FE1A1C" w:rsidRPr="00FE1A1C" w:rsidRDefault="00FE1A1C" w:rsidP="00FE1A1C">
      <w:pPr>
        <w:pStyle w:val="ANTexte"/>
        <w:rPr>
          <w:sz w:val="28"/>
          <w:szCs w:val="28"/>
          <w:lang w:eastAsia="fr-FR"/>
        </w:rPr>
      </w:pPr>
      <w:r w:rsidRPr="00FE1A1C">
        <w:rPr>
          <w:sz w:val="28"/>
          <w:szCs w:val="28"/>
          <w:lang w:eastAsia="fr-FR"/>
        </w:rPr>
        <w:t>Vu le règlement (CE) n</w:t>
      </w:r>
      <w:r w:rsidRPr="00FE1A1C">
        <w:rPr>
          <w:sz w:val="28"/>
          <w:szCs w:val="28"/>
          <w:vertAlign w:val="superscript"/>
          <w:lang w:eastAsia="fr-FR"/>
        </w:rPr>
        <w:t>o </w:t>
      </w:r>
      <w:r w:rsidRPr="00FE1A1C">
        <w:rPr>
          <w:sz w:val="28"/>
          <w:szCs w:val="28"/>
          <w:lang w:eastAsia="fr-FR"/>
        </w:rPr>
        <w:t>561/2006 du Parlement européen et du Conseil du 15 mars 2006 relatif à l’harmonisation de certaines dispositions de la législation sociale dans le domaine des transports par route, modifiant les règlements (CEE) n</w:t>
      </w:r>
      <w:r w:rsidRPr="00FE1A1C">
        <w:rPr>
          <w:sz w:val="28"/>
          <w:szCs w:val="28"/>
          <w:vertAlign w:val="superscript"/>
          <w:lang w:eastAsia="fr-FR"/>
        </w:rPr>
        <w:t>o </w:t>
      </w:r>
      <w:r w:rsidRPr="00FE1A1C">
        <w:rPr>
          <w:sz w:val="28"/>
          <w:szCs w:val="28"/>
          <w:lang w:eastAsia="fr-FR"/>
        </w:rPr>
        <w:t>3821/85 et (CE) n</w:t>
      </w:r>
      <w:r w:rsidRPr="00FE1A1C">
        <w:rPr>
          <w:sz w:val="28"/>
          <w:szCs w:val="28"/>
          <w:vertAlign w:val="superscript"/>
          <w:lang w:eastAsia="fr-FR"/>
        </w:rPr>
        <w:t>o </w:t>
      </w:r>
      <w:r w:rsidRPr="00FE1A1C">
        <w:rPr>
          <w:sz w:val="28"/>
          <w:szCs w:val="28"/>
          <w:lang w:eastAsia="fr-FR"/>
        </w:rPr>
        <w:t>2135/98 du Conseil et abrogeant le règlement (CEE) n</w:t>
      </w:r>
      <w:r w:rsidRPr="00FE1A1C">
        <w:rPr>
          <w:sz w:val="28"/>
          <w:szCs w:val="28"/>
          <w:vertAlign w:val="superscript"/>
          <w:lang w:eastAsia="fr-FR"/>
        </w:rPr>
        <w:t>o </w:t>
      </w:r>
      <w:r w:rsidRPr="00FE1A1C">
        <w:rPr>
          <w:sz w:val="28"/>
          <w:szCs w:val="28"/>
          <w:lang w:eastAsia="fr-FR"/>
        </w:rPr>
        <w:t>3820/85 du Conseil,</w:t>
      </w:r>
    </w:p>
    <w:p w:rsidR="00FE1A1C" w:rsidRPr="00FE1A1C" w:rsidRDefault="00FE1A1C" w:rsidP="00FE1A1C">
      <w:pPr>
        <w:pStyle w:val="ANTexte"/>
        <w:rPr>
          <w:sz w:val="28"/>
          <w:szCs w:val="28"/>
          <w:lang w:eastAsia="fr-FR"/>
        </w:rPr>
      </w:pPr>
      <w:r w:rsidRPr="00FE1A1C">
        <w:rPr>
          <w:sz w:val="28"/>
          <w:szCs w:val="28"/>
          <w:lang w:eastAsia="fr-FR"/>
        </w:rPr>
        <w:t>Vu le règlement (UE) n</w:t>
      </w:r>
      <w:r w:rsidRPr="00FE1A1C">
        <w:rPr>
          <w:sz w:val="28"/>
          <w:szCs w:val="28"/>
          <w:vertAlign w:val="superscript"/>
          <w:lang w:eastAsia="fr-FR"/>
        </w:rPr>
        <w:t>o </w:t>
      </w:r>
      <w:r w:rsidRPr="00FE1A1C">
        <w:rPr>
          <w:sz w:val="28"/>
          <w:szCs w:val="28"/>
          <w:lang w:eastAsia="fr-FR"/>
        </w:rPr>
        <w:t>165/2014 du Parlement européen et du Conseil du 4 février 2014 relatif aux tachygraphes dans les transports routiers, abrogeant le règlement (CEE) n</w:t>
      </w:r>
      <w:r w:rsidRPr="00FE1A1C">
        <w:rPr>
          <w:sz w:val="28"/>
          <w:szCs w:val="28"/>
          <w:vertAlign w:val="superscript"/>
          <w:lang w:eastAsia="fr-FR"/>
        </w:rPr>
        <w:t>o </w:t>
      </w:r>
      <w:r w:rsidRPr="00FE1A1C">
        <w:rPr>
          <w:sz w:val="28"/>
          <w:szCs w:val="28"/>
          <w:lang w:eastAsia="fr-FR"/>
        </w:rPr>
        <w:t>3821/85 du Conseil concernant l’appareil de contrôle dans le domaine des transports par route et modifiant le règlement (CE) n</w:t>
      </w:r>
      <w:r w:rsidRPr="00FE1A1C">
        <w:rPr>
          <w:sz w:val="28"/>
          <w:szCs w:val="28"/>
          <w:vertAlign w:val="superscript"/>
          <w:lang w:eastAsia="fr-FR"/>
        </w:rPr>
        <w:t>o </w:t>
      </w:r>
      <w:r w:rsidRPr="00FE1A1C">
        <w:rPr>
          <w:sz w:val="28"/>
          <w:szCs w:val="28"/>
          <w:lang w:eastAsia="fr-FR"/>
        </w:rPr>
        <w:t>561/2006 du Parlement européen et du Conseil relatif à l’harmonisation de certaines dispositions de la législation sociale dans le domaine des transports par route,</w:t>
      </w:r>
    </w:p>
    <w:p w:rsidR="00FE1A1C" w:rsidRPr="00FE1A1C" w:rsidRDefault="00FE1A1C" w:rsidP="00FE1A1C">
      <w:pPr>
        <w:pStyle w:val="ANTexte"/>
        <w:rPr>
          <w:sz w:val="28"/>
          <w:szCs w:val="28"/>
          <w:lang w:eastAsia="fr-FR"/>
        </w:rPr>
      </w:pPr>
      <w:r w:rsidRPr="00FE1A1C">
        <w:rPr>
          <w:sz w:val="28"/>
          <w:szCs w:val="28"/>
          <w:lang w:eastAsia="fr-FR"/>
        </w:rPr>
        <w:t>Vu la directive n° 2002/15/CE du 11 mars 2002 relative à l’aménagement du temps de travail des personnes exécutant des activités mobiles de transport routier,</w:t>
      </w:r>
    </w:p>
    <w:p w:rsidR="00FE1A1C" w:rsidRPr="00FE1A1C" w:rsidRDefault="00FE1A1C" w:rsidP="00FE1A1C">
      <w:pPr>
        <w:pStyle w:val="ANTexte"/>
        <w:rPr>
          <w:sz w:val="28"/>
          <w:szCs w:val="28"/>
          <w:lang w:eastAsia="fr-FR"/>
        </w:rPr>
      </w:pPr>
      <w:r w:rsidRPr="00FE1A1C">
        <w:rPr>
          <w:sz w:val="28"/>
          <w:szCs w:val="28"/>
          <w:lang w:eastAsia="fr-FR"/>
        </w:rPr>
        <w:t>Vu la directive n° 2006/22/CE du 15 mars 2006 établissant les conditions minimales à respecter pour la mise en œuvre des règlements du Conseil (CEE) n</w:t>
      </w:r>
      <w:r w:rsidRPr="00FE1A1C">
        <w:rPr>
          <w:sz w:val="28"/>
          <w:szCs w:val="28"/>
          <w:vertAlign w:val="superscript"/>
          <w:lang w:eastAsia="fr-FR"/>
        </w:rPr>
        <w:t>o </w:t>
      </w:r>
      <w:r w:rsidRPr="00FE1A1C">
        <w:rPr>
          <w:sz w:val="28"/>
          <w:szCs w:val="28"/>
          <w:lang w:eastAsia="fr-FR"/>
        </w:rPr>
        <w:t>3820/85 et (CEE) n</w:t>
      </w:r>
      <w:r w:rsidRPr="00FE1A1C">
        <w:rPr>
          <w:sz w:val="28"/>
          <w:szCs w:val="28"/>
          <w:vertAlign w:val="superscript"/>
          <w:lang w:eastAsia="fr-FR"/>
        </w:rPr>
        <w:t>o </w:t>
      </w:r>
      <w:r w:rsidRPr="00FE1A1C">
        <w:rPr>
          <w:sz w:val="28"/>
          <w:szCs w:val="28"/>
          <w:lang w:eastAsia="fr-FR"/>
        </w:rPr>
        <w:t>3821/85 concernant la législation sociale relative aux activités de transport routier et abrogeant la directive n° 88/599/CEE du Conseil,</w:t>
      </w:r>
    </w:p>
    <w:p w:rsidR="00FE1A1C" w:rsidRPr="00FE1A1C" w:rsidRDefault="00FE1A1C" w:rsidP="00FE1A1C">
      <w:pPr>
        <w:pStyle w:val="ANTexte"/>
        <w:rPr>
          <w:sz w:val="28"/>
          <w:szCs w:val="28"/>
          <w:lang w:eastAsia="fr-FR"/>
        </w:rPr>
      </w:pPr>
      <w:r w:rsidRPr="00FE1A1C">
        <w:rPr>
          <w:sz w:val="28"/>
          <w:szCs w:val="28"/>
          <w:lang w:eastAsia="fr-FR"/>
        </w:rPr>
        <w:lastRenderedPageBreak/>
        <w:t>Vu la directive n° 96/71/CE du Parlement européen et du Conseil du 16 décembre 1996 concernant le détachement de travailleurs effectué dans le cadre d’une prestation de services,</w:t>
      </w:r>
    </w:p>
    <w:p w:rsidR="00FE1A1C" w:rsidRPr="00FE1A1C" w:rsidRDefault="00FE1A1C" w:rsidP="00FE1A1C">
      <w:pPr>
        <w:pStyle w:val="ANTexte"/>
        <w:rPr>
          <w:sz w:val="28"/>
          <w:szCs w:val="28"/>
          <w:lang w:eastAsia="fr-FR"/>
        </w:rPr>
      </w:pPr>
      <w:r w:rsidRPr="00FE1A1C">
        <w:rPr>
          <w:sz w:val="28"/>
          <w:szCs w:val="28"/>
          <w:lang w:eastAsia="fr-FR"/>
        </w:rPr>
        <w:t>Vu la directive n° 2014/67/UE du Parlement européen et du Conseil du 15 mai 2014 relative à l’exécution de la directive n° 96/71/CE concernant le détachement de travailleurs effectué dans le cadre d’une prestation de services et modifiant le règlement (UE) n° 1024/2012 concernant la coopération administrative par l’intermédiaire du système d’information du marché intérieur,</w:t>
      </w:r>
    </w:p>
    <w:p w:rsidR="00FE1A1C" w:rsidRPr="00FE1A1C" w:rsidRDefault="00FE1A1C" w:rsidP="00FE1A1C">
      <w:pPr>
        <w:pStyle w:val="ANTexte"/>
        <w:rPr>
          <w:sz w:val="28"/>
          <w:szCs w:val="28"/>
          <w:lang w:eastAsia="fr-FR"/>
        </w:rPr>
      </w:pPr>
      <w:r w:rsidRPr="00FE1A1C">
        <w:rPr>
          <w:sz w:val="28"/>
          <w:szCs w:val="28"/>
          <w:lang w:eastAsia="fr-FR"/>
        </w:rPr>
        <w:t>Vu la proposition de directive du 8 mars 2016 du Parlement européen et du Conseil modifiant la directive n° 96/71/CE du Parlement européen et du Conseil du 16 décembre 1996 concernant le détachement de travailleurs effectué dans le cadre d’une prestation de services (COM[2016] 128 final),</w:t>
      </w:r>
    </w:p>
    <w:p w:rsidR="00FE1A1C" w:rsidRPr="00FE1A1C" w:rsidRDefault="00FE1A1C" w:rsidP="00FE1A1C">
      <w:pPr>
        <w:pStyle w:val="ANTexte"/>
        <w:rPr>
          <w:sz w:val="28"/>
          <w:szCs w:val="28"/>
          <w:lang w:eastAsia="fr-FR"/>
        </w:rPr>
      </w:pPr>
      <w:r w:rsidRPr="00FE1A1C">
        <w:rPr>
          <w:sz w:val="28"/>
          <w:szCs w:val="28"/>
          <w:lang w:eastAsia="fr-FR"/>
        </w:rPr>
        <w:t>Vu la consultation ouverte par la Commission européenne sur le renforcement de la législation sociale dans le domaine des transports par route,</w:t>
      </w:r>
    </w:p>
    <w:p w:rsidR="00FE1A1C" w:rsidRPr="00FE1A1C" w:rsidRDefault="00FE1A1C" w:rsidP="00FE1A1C">
      <w:pPr>
        <w:pStyle w:val="ANTexte"/>
        <w:numPr>
          <w:ilvl w:val="0"/>
          <w:numId w:val="45"/>
        </w:numPr>
        <w:rPr>
          <w:sz w:val="28"/>
          <w:szCs w:val="28"/>
          <w:lang w:eastAsia="fr-FR"/>
        </w:rPr>
      </w:pPr>
      <w:r w:rsidRPr="00FE1A1C">
        <w:rPr>
          <w:sz w:val="28"/>
          <w:szCs w:val="28"/>
          <w:lang w:eastAsia="fr-FR"/>
        </w:rPr>
        <w:t>Souligne que le cadre européen en matière de transport de marchandises par route (TRM) a trouvé ses limites dans les différences considérables de niveaux de salaires et de législations du travail qui perdurent au sein de l’Union européenne et permettent la mise en place d’un véritable marché européen du moins-disant social ;</w:t>
      </w:r>
    </w:p>
    <w:p w:rsidR="00FE1A1C" w:rsidRPr="00FE1A1C" w:rsidRDefault="00FE1A1C" w:rsidP="00FE1A1C">
      <w:pPr>
        <w:pStyle w:val="ANTexte"/>
        <w:numPr>
          <w:ilvl w:val="0"/>
          <w:numId w:val="45"/>
        </w:numPr>
        <w:rPr>
          <w:sz w:val="28"/>
          <w:szCs w:val="28"/>
          <w:lang w:eastAsia="fr-FR"/>
        </w:rPr>
      </w:pPr>
      <w:r w:rsidRPr="00FE1A1C">
        <w:rPr>
          <w:sz w:val="28"/>
          <w:szCs w:val="28"/>
          <w:lang w:eastAsia="fr-FR"/>
        </w:rPr>
        <w:t xml:space="preserve">Note que l’efficacité de la régulation du TRM en matière sociale est remise en cause non seulement par près de la moitié des États membres mais aussi par les travaux d’évaluation </w:t>
      </w:r>
      <w:r w:rsidRPr="00FE1A1C">
        <w:rPr>
          <w:i/>
          <w:sz w:val="28"/>
          <w:szCs w:val="28"/>
          <w:lang w:eastAsia="fr-FR"/>
        </w:rPr>
        <w:t xml:space="preserve">ex post </w:t>
      </w:r>
      <w:r w:rsidRPr="00FE1A1C">
        <w:rPr>
          <w:sz w:val="28"/>
          <w:szCs w:val="28"/>
          <w:lang w:eastAsia="fr-FR"/>
        </w:rPr>
        <w:t>engagés par la Commission européenne elle-même ;</w:t>
      </w:r>
    </w:p>
    <w:p w:rsidR="00FE1A1C" w:rsidRPr="00FE1A1C" w:rsidRDefault="00FE1A1C" w:rsidP="00FE1A1C">
      <w:pPr>
        <w:pStyle w:val="ANTexte"/>
        <w:numPr>
          <w:ilvl w:val="0"/>
          <w:numId w:val="45"/>
        </w:numPr>
        <w:rPr>
          <w:sz w:val="28"/>
          <w:szCs w:val="28"/>
          <w:lang w:eastAsia="fr-FR"/>
        </w:rPr>
      </w:pPr>
      <w:r w:rsidRPr="00FE1A1C">
        <w:rPr>
          <w:sz w:val="28"/>
          <w:szCs w:val="28"/>
          <w:lang w:eastAsia="fr-FR"/>
        </w:rPr>
        <w:t>Considère que les dérives constatées du cadre réglementaire applicable au TRM sont contraires au principe de concurrence libre et non faussée du marché intérieur européen ; en permettant de contourner le principe de subsidiarité des politiques salariales et sociales en proposant sur les marchés du travail nationaux une main-d’œuvre qui ne bénéficie ni des mêmes conditions d’emploi et de travail, ni de la même couverture sociale que les travailleurs nationaux, ces dérives créent des conditions de concurrence insoutenables, basées exclusivement sur le coût de la main d’œuvre, au détriment des vertus traditionnellement reconnues à la concurrence d’amélioration de la qualité des biens et services fournis ;</w:t>
      </w:r>
    </w:p>
    <w:p w:rsidR="00FE1A1C" w:rsidRPr="00FE1A1C" w:rsidRDefault="00FE1A1C" w:rsidP="00FE1A1C">
      <w:pPr>
        <w:pStyle w:val="ANTexte"/>
        <w:numPr>
          <w:ilvl w:val="0"/>
          <w:numId w:val="45"/>
        </w:numPr>
        <w:rPr>
          <w:sz w:val="28"/>
          <w:szCs w:val="28"/>
          <w:lang w:eastAsia="fr-FR"/>
        </w:rPr>
      </w:pPr>
      <w:r w:rsidRPr="00FE1A1C">
        <w:rPr>
          <w:sz w:val="28"/>
          <w:szCs w:val="28"/>
          <w:lang w:eastAsia="fr-FR"/>
        </w:rPr>
        <w:lastRenderedPageBreak/>
        <w:t>Réaffirme qu’en outre cette question recouvre aussi des enjeux de dignité humaine, mais également de sécurité routière et d’amélioration de l’attractivité des métiers du secteur ;</w:t>
      </w:r>
    </w:p>
    <w:p w:rsidR="00FE1A1C" w:rsidRPr="00FE1A1C" w:rsidRDefault="00FE1A1C" w:rsidP="00FE1A1C">
      <w:pPr>
        <w:pStyle w:val="ANTexte"/>
        <w:numPr>
          <w:ilvl w:val="0"/>
          <w:numId w:val="45"/>
        </w:numPr>
        <w:rPr>
          <w:sz w:val="28"/>
          <w:szCs w:val="28"/>
          <w:lang w:eastAsia="fr-FR"/>
        </w:rPr>
      </w:pPr>
      <w:r w:rsidRPr="00FE1A1C">
        <w:rPr>
          <w:sz w:val="28"/>
          <w:szCs w:val="28"/>
          <w:lang w:eastAsia="fr-FR"/>
        </w:rPr>
        <w:t xml:space="preserve">Soutient avec force la position exprimée par le Gouvernement français s’opposant à toute nouvelle initiative législative européenne libéralisant le cabotage routier national sans un renforcement préalable de la législation sociale européenne applicable au TRM ; </w:t>
      </w:r>
    </w:p>
    <w:p w:rsidR="00FE1A1C" w:rsidRPr="00FE1A1C" w:rsidRDefault="00FE1A1C" w:rsidP="00FE1A1C">
      <w:pPr>
        <w:pStyle w:val="ANTexte"/>
        <w:numPr>
          <w:ilvl w:val="0"/>
          <w:numId w:val="45"/>
        </w:numPr>
        <w:rPr>
          <w:sz w:val="28"/>
          <w:szCs w:val="28"/>
          <w:lang w:eastAsia="fr-FR"/>
        </w:rPr>
      </w:pPr>
      <w:r w:rsidRPr="00FE1A1C">
        <w:rPr>
          <w:sz w:val="28"/>
          <w:szCs w:val="28"/>
          <w:lang w:eastAsia="fr-FR"/>
        </w:rPr>
        <w:t xml:space="preserve">Estime, au vu des différends qui ont opposé certains États membres et au vu des législations unilatérales dont se dotent certains d’autre eux, comme la France, qu’il y a urgence à ce que l’Union européenne assume ses responsabilités en la matière, le principe de subsidiarité, consacré par l’article 5 du TFUE, trouvant ici matière à s’appliquer au profit d’un accroissement des règles et des compétences communautaires ; </w:t>
      </w:r>
    </w:p>
    <w:p w:rsidR="00FE1A1C" w:rsidRPr="00FE1A1C" w:rsidRDefault="00FE1A1C" w:rsidP="00FE1A1C">
      <w:pPr>
        <w:pStyle w:val="ANTexte"/>
        <w:numPr>
          <w:ilvl w:val="0"/>
          <w:numId w:val="45"/>
        </w:numPr>
        <w:rPr>
          <w:sz w:val="28"/>
          <w:szCs w:val="28"/>
          <w:lang w:eastAsia="fr-FR"/>
        </w:rPr>
      </w:pPr>
      <w:r w:rsidRPr="00FE1A1C">
        <w:rPr>
          <w:sz w:val="28"/>
          <w:szCs w:val="28"/>
          <w:lang w:eastAsia="fr-FR"/>
        </w:rPr>
        <w:t>Rappelle qu’une réforme de la législation sociale en matière de transport par route, et notamment la définition d’un statut des travailleurs hautement mobiles, est absolument complémentaire de la proposition de révision de la directive n° 96/71/CE pour permettre une pleine effectivité de la lutte contre le dévoiement du détachement de travailleurs ;</w:t>
      </w:r>
    </w:p>
    <w:p w:rsidR="00FE1A1C" w:rsidRPr="00FE1A1C" w:rsidRDefault="00FE1A1C" w:rsidP="00FE1A1C">
      <w:pPr>
        <w:pStyle w:val="ANTexte"/>
        <w:numPr>
          <w:ilvl w:val="0"/>
          <w:numId w:val="45"/>
        </w:numPr>
        <w:rPr>
          <w:sz w:val="28"/>
          <w:szCs w:val="28"/>
          <w:lang w:eastAsia="fr-FR"/>
        </w:rPr>
      </w:pPr>
      <w:r w:rsidRPr="00FE1A1C">
        <w:rPr>
          <w:sz w:val="28"/>
          <w:szCs w:val="28"/>
          <w:lang w:eastAsia="fr-FR"/>
        </w:rPr>
        <w:t>Juge en conséquence indispensable de :</w:t>
      </w:r>
    </w:p>
    <w:p w:rsidR="00FE1A1C" w:rsidRPr="00FE1A1C" w:rsidRDefault="00FE1A1C" w:rsidP="00FE1A1C">
      <w:pPr>
        <w:pStyle w:val="ANTexte"/>
        <w:numPr>
          <w:ilvl w:val="0"/>
          <w:numId w:val="46"/>
        </w:numPr>
        <w:rPr>
          <w:sz w:val="28"/>
          <w:szCs w:val="28"/>
          <w:lang w:eastAsia="fr-FR"/>
        </w:rPr>
      </w:pPr>
      <w:r w:rsidRPr="00FE1A1C">
        <w:rPr>
          <w:sz w:val="28"/>
          <w:szCs w:val="28"/>
          <w:lang w:eastAsia="fr-FR"/>
        </w:rPr>
        <w:t>Clarifier et simplifier la r</w:t>
      </w:r>
      <w:r w:rsidR="00994669">
        <w:rPr>
          <w:sz w:val="28"/>
          <w:szCs w:val="28"/>
          <w:lang w:eastAsia="fr-FR"/>
        </w:rPr>
        <w:t>é</w:t>
      </w:r>
      <w:r w:rsidRPr="00FE1A1C">
        <w:rPr>
          <w:sz w:val="28"/>
          <w:szCs w:val="28"/>
          <w:lang w:eastAsia="fr-FR"/>
        </w:rPr>
        <w:t>glementation en vigueur, notamment en matière de définition des temps de travail, de conduite et de repos, et en interdisant expressément la possibilité d’effectuer dans un véhicule le temps de repos hebdomadaire normal ;</w:t>
      </w:r>
    </w:p>
    <w:p w:rsidR="00FE1A1C" w:rsidRPr="00FE1A1C" w:rsidRDefault="00FE1A1C" w:rsidP="00FE1A1C">
      <w:pPr>
        <w:pStyle w:val="ANTexte"/>
        <w:numPr>
          <w:ilvl w:val="0"/>
          <w:numId w:val="46"/>
        </w:numPr>
        <w:rPr>
          <w:sz w:val="28"/>
          <w:szCs w:val="28"/>
          <w:lang w:eastAsia="fr-FR"/>
        </w:rPr>
      </w:pPr>
      <w:r w:rsidRPr="00FE1A1C">
        <w:rPr>
          <w:sz w:val="28"/>
          <w:szCs w:val="28"/>
          <w:lang w:eastAsia="fr-FR"/>
        </w:rPr>
        <w:t xml:space="preserve">Régler la question de l’inadaptation et des divergences d’interprétation de la notion de détachement appliquée au transport routier de marchandises en définissant un cadre juridique spécifique applicable aux travailleurs </w:t>
      </w:r>
      <w:proofErr w:type="spellStart"/>
      <w:r w:rsidRPr="00FE1A1C">
        <w:rPr>
          <w:sz w:val="28"/>
          <w:szCs w:val="28"/>
          <w:lang w:eastAsia="fr-FR"/>
        </w:rPr>
        <w:t>hypermobiles</w:t>
      </w:r>
      <w:proofErr w:type="spellEnd"/>
      <w:r w:rsidRPr="00FE1A1C">
        <w:rPr>
          <w:sz w:val="28"/>
          <w:szCs w:val="28"/>
          <w:lang w:eastAsia="fr-FR"/>
        </w:rPr>
        <w:t>, notamment pour ce qui relève de la rémunération minimum ;</w:t>
      </w:r>
    </w:p>
    <w:p w:rsidR="00FE1A1C" w:rsidRPr="00FE1A1C" w:rsidRDefault="00FE1A1C" w:rsidP="00FE1A1C">
      <w:pPr>
        <w:pStyle w:val="ANTexte"/>
        <w:numPr>
          <w:ilvl w:val="0"/>
          <w:numId w:val="46"/>
        </w:numPr>
        <w:rPr>
          <w:sz w:val="28"/>
          <w:szCs w:val="28"/>
          <w:lang w:eastAsia="fr-FR"/>
        </w:rPr>
      </w:pPr>
      <w:r w:rsidRPr="00FE1A1C">
        <w:rPr>
          <w:sz w:val="28"/>
          <w:szCs w:val="28"/>
          <w:lang w:eastAsia="fr-FR"/>
        </w:rPr>
        <w:t>Garantir l’application et l’exécution uniformes de la r</w:t>
      </w:r>
      <w:r w:rsidR="00994669">
        <w:rPr>
          <w:sz w:val="28"/>
          <w:szCs w:val="28"/>
          <w:lang w:eastAsia="fr-FR"/>
        </w:rPr>
        <w:t>é</w:t>
      </w:r>
      <w:r w:rsidRPr="00FE1A1C">
        <w:rPr>
          <w:sz w:val="28"/>
          <w:szCs w:val="28"/>
          <w:lang w:eastAsia="fr-FR"/>
        </w:rPr>
        <w:t>glementation sociale dans les États membres en améliorant notamment l’efficacité des contrôles grâce à</w:t>
      </w:r>
    </w:p>
    <w:p w:rsidR="00FE1A1C" w:rsidRPr="00FE1A1C" w:rsidRDefault="00FE1A1C" w:rsidP="00FE1A1C">
      <w:pPr>
        <w:pStyle w:val="ANTexte"/>
        <w:numPr>
          <w:ilvl w:val="2"/>
          <w:numId w:val="46"/>
        </w:numPr>
        <w:rPr>
          <w:sz w:val="28"/>
          <w:szCs w:val="28"/>
          <w:lang w:eastAsia="fr-FR"/>
        </w:rPr>
      </w:pPr>
      <w:r w:rsidRPr="00FE1A1C">
        <w:rPr>
          <w:sz w:val="28"/>
          <w:szCs w:val="28"/>
          <w:lang w:eastAsia="fr-FR"/>
        </w:rPr>
        <w:t>la faculté donnée aux autorités de contrôle des États membres d’accéder en temps réel aux registres électroniques nationaux, au registre européen de transport et aux cotes de risque des États membres ;</w:t>
      </w:r>
    </w:p>
    <w:p w:rsidR="00FE1A1C" w:rsidRPr="00FE1A1C" w:rsidRDefault="00FE1A1C" w:rsidP="00FE1A1C">
      <w:pPr>
        <w:pStyle w:val="ANTexte"/>
        <w:numPr>
          <w:ilvl w:val="2"/>
          <w:numId w:val="46"/>
        </w:numPr>
        <w:rPr>
          <w:sz w:val="28"/>
          <w:szCs w:val="28"/>
          <w:lang w:eastAsia="fr-FR"/>
        </w:rPr>
      </w:pPr>
      <w:r w:rsidRPr="00FE1A1C">
        <w:rPr>
          <w:sz w:val="28"/>
          <w:szCs w:val="28"/>
          <w:lang w:eastAsia="fr-FR"/>
        </w:rPr>
        <w:lastRenderedPageBreak/>
        <w:t>la mise en place de dossiers de conformité intégrés associant le véhicule, le chauffeur et le transporteur, sous forme électronique et obligatoirement communiqués aux registres électroniques nationaux et au registre européen des entreprises de transport ;</w:t>
      </w:r>
    </w:p>
    <w:p w:rsidR="00FE1A1C" w:rsidRPr="00FE1A1C" w:rsidRDefault="00FE1A1C" w:rsidP="00FE1A1C">
      <w:pPr>
        <w:pStyle w:val="ANTexte"/>
        <w:numPr>
          <w:ilvl w:val="2"/>
          <w:numId w:val="46"/>
        </w:numPr>
        <w:rPr>
          <w:sz w:val="28"/>
          <w:szCs w:val="28"/>
          <w:lang w:eastAsia="fr-FR"/>
        </w:rPr>
      </w:pPr>
      <w:r w:rsidRPr="00FE1A1C">
        <w:rPr>
          <w:sz w:val="28"/>
          <w:szCs w:val="28"/>
          <w:lang w:eastAsia="fr-FR"/>
        </w:rPr>
        <w:t xml:space="preserve">la création d’une Agence européenne de contrôle du travail mobile – avec pour missions l’observation du phénomène et des infractions interétatiques, le suivi des législations nationales, la formulation de propositions d’amélioration de la réglementation européenne et l’amélioration du système d’information administratif entre États membres – ; </w:t>
      </w:r>
    </w:p>
    <w:p w:rsidR="00FE1A1C" w:rsidRPr="00FE1A1C" w:rsidRDefault="00FE1A1C" w:rsidP="00FE1A1C">
      <w:pPr>
        <w:pStyle w:val="ANTexte"/>
        <w:numPr>
          <w:ilvl w:val="2"/>
          <w:numId w:val="46"/>
        </w:numPr>
        <w:rPr>
          <w:sz w:val="28"/>
          <w:szCs w:val="28"/>
          <w:lang w:eastAsia="fr-FR"/>
        </w:rPr>
      </w:pPr>
      <w:r w:rsidRPr="00FE1A1C">
        <w:rPr>
          <w:sz w:val="28"/>
          <w:szCs w:val="28"/>
          <w:lang w:eastAsia="fr-FR"/>
        </w:rPr>
        <w:t>la promotion de l’utilisation d’un tachygraphe numérique équipé d’un système GNSS ;</w:t>
      </w:r>
    </w:p>
    <w:p w:rsidR="00FE1A1C" w:rsidRPr="00FE1A1C" w:rsidRDefault="00FE1A1C" w:rsidP="00FE1A1C">
      <w:pPr>
        <w:pStyle w:val="ANTexte"/>
        <w:numPr>
          <w:ilvl w:val="0"/>
          <w:numId w:val="46"/>
        </w:numPr>
        <w:rPr>
          <w:sz w:val="28"/>
          <w:szCs w:val="28"/>
          <w:lang w:eastAsia="fr-FR"/>
        </w:rPr>
      </w:pPr>
      <w:r w:rsidRPr="00FE1A1C">
        <w:rPr>
          <w:sz w:val="28"/>
          <w:szCs w:val="28"/>
          <w:lang w:eastAsia="fr-FR"/>
        </w:rPr>
        <w:t>Définir clairement les responsabilités de tous les acteurs de la chaîne du transport en cas d’infraction à la r</w:t>
      </w:r>
      <w:r w:rsidR="00994669">
        <w:rPr>
          <w:sz w:val="28"/>
          <w:szCs w:val="28"/>
          <w:lang w:eastAsia="fr-FR"/>
        </w:rPr>
        <w:t>é</w:t>
      </w:r>
      <w:r w:rsidRPr="00FE1A1C">
        <w:rPr>
          <w:sz w:val="28"/>
          <w:szCs w:val="28"/>
          <w:lang w:eastAsia="fr-FR"/>
        </w:rPr>
        <w:t>glementation sociale, en impliquant la responsabilité du donneur d’ordre ;</w:t>
      </w:r>
    </w:p>
    <w:p w:rsidR="00FE1A1C" w:rsidRDefault="00FE1A1C" w:rsidP="00FE1A1C">
      <w:pPr>
        <w:pStyle w:val="ANTexte"/>
        <w:numPr>
          <w:ilvl w:val="0"/>
          <w:numId w:val="46"/>
        </w:numPr>
        <w:rPr>
          <w:sz w:val="28"/>
          <w:szCs w:val="28"/>
          <w:lang w:eastAsia="fr-FR"/>
        </w:rPr>
      </w:pPr>
      <w:r w:rsidRPr="00FE1A1C">
        <w:rPr>
          <w:sz w:val="28"/>
          <w:szCs w:val="28"/>
          <w:lang w:eastAsia="fr-FR"/>
        </w:rPr>
        <w:t>Revoir les règles applicables au cabotage de retour dans une opération de transport international, en réduisant le nombre d’opérations autorisées, par exemple en limitant le nombre d’opérations à une par pays traversé pour limiter l’impact sur le trafic intérieur.</w:t>
      </w:r>
    </w:p>
    <w:p w:rsidR="00696375" w:rsidRDefault="00696375" w:rsidP="00696375">
      <w:pPr>
        <w:pStyle w:val="ANTexte"/>
        <w:rPr>
          <w:sz w:val="28"/>
          <w:szCs w:val="28"/>
          <w:lang w:eastAsia="fr-FR"/>
        </w:rPr>
      </w:pPr>
      <w:r>
        <w:rPr>
          <w:sz w:val="28"/>
          <w:szCs w:val="28"/>
          <w:lang w:eastAsia="fr-FR"/>
        </w:rPr>
        <w:br w:type="page"/>
      </w:r>
    </w:p>
    <w:p w:rsidR="00696375" w:rsidRDefault="00696375" w:rsidP="00696375">
      <w:pPr>
        <w:pStyle w:val="ANTexte"/>
        <w:spacing w:after="120"/>
        <w:ind w:firstLine="0"/>
        <w:jc w:val="center"/>
        <w:rPr>
          <w:sz w:val="28"/>
          <w:szCs w:val="28"/>
          <w:lang w:eastAsia="fr-FR"/>
        </w:rPr>
      </w:pPr>
    </w:p>
    <w:p w:rsidR="00696375" w:rsidRDefault="00696375" w:rsidP="00696375">
      <w:pPr>
        <w:pStyle w:val="ANTexte"/>
        <w:spacing w:after="120"/>
        <w:ind w:firstLine="0"/>
        <w:jc w:val="center"/>
        <w:rPr>
          <w:sz w:val="28"/>
          <w:szCs w:val="28"/>
          <w:lang w:eastAsia="fr-FR"/>
        </w:rPr>
      </w:pPr>
    </w:p>
    <w:p w:rsidR="00696375" w:rsidRPr="00696375" w:rsidRDefault="00696375" w:rsidP="00696375">
      <w:pPr>
        <w:pStyle w:val="ANTexte"/>
        <w:spacing w:after="120"/>
        <w:ind w:firstLine="0"/>
        <w:jc w:val="center"/>
        <w:rPr>
          <w:b/>
          <w:sz w:val="28"/>
          <w:szCs w:val="28"/>
          <w:lang w:eastAsia="fr-FR"/>
        </w:rPr>
      </w:pPr>
      <w:r w:rsidRPr="00696375">
        <w:rPr>
          <w:b/>
          <w:sz w:val="28"/>
          <w:szCs w:val="28"/>
          <w:lang w:eastAsia="fr-FR"/>
        </w:rPr>
        <w:t>ANNEXE</w:t>
      </w:r>
    </w:p>
    <w:p w:rsidR="00696375" w:rsidRDefault="00696375" w:rsidP="00696375">
      <w:pPr>
        <w:pStyle w:val="ANTexte"/>
        <w:rPr>
          <w:sz w:val="28"/>
          <w:szCs w:val="28"/>
          <w:lang w:eastAsia="fr-FR"/>
        </w:rPr>
      </w:pPr>
    </w:p>
    <w:p w:rsidR="00696375" w:rsidRDefault="00696375" w:rsidP="00696375">
      <w:pPr>
        <w:pStyle w:val="ANTexte"/>
        <w:rPr>
          <w:sz w:val="28"/>
          <w:szCs w:val="28"/>
          <w:lang w:eastAsia="fr-FR"/>
        </w:rPr>
      </w:pPr>
    </w:p>
    <w:p w:rsidR="00696375" w:rsidRDefault="00696375" w:rsidP="00696375">
      <w:pPr>
        <w:pStyle w:val="ANTexte"/>
        <w:rPr>
          <w:sz w:val="28"/>
          <w:szCs w:val="28"/>
          <w:lang w:eastAsia="fr-FR"/>
        </w:rPr>
      </w:pPr>
    </w:p>
    <w:p w:rsidR="00696375" w:rsidRDefault="00696375" w:rsidP="00696375">
      <w:pPr>
        <w:pStyle w:val="ANTexte"/>
        <w:ind w:firstLine="0"/>
        <w:jc w:val="center"/>
        <w:rPr>
          <w:sz w:val="28"/>
          <w:szCs w:val="28"/>
          <w:lang w:eastAsia="fr-FR"/>
        </w:rPr>
      </w:pPr>
      <w:r>
        <w:rPr>
          <w:sz w:val="28"/>
          <w:szCs w:val="28"/>
          <w:lang w:eastAsia="fr-FR"/>
        </w:rPr>
        <w:t>Consultation publique ouvert par la Commission européenne sur le renforcement de la législation sociale dans les transports routiers</w:t>
      </w:r>
    </w:p>
    <w:p w:rsidR="00696375" w:rsidRPr="00FE1A1C" w:rsidRDefault="00696375" w:rsidP="00696375">
      <w:pPr>
        <w:pStyle w:val="ANTexte"/>
        <w:rPr>
          <w:sz w:val="28"/>
          <w:szCs w:val="28"/>
          <w:lang w:eastAsia="fr-FR"/>
        </w:rPr>
      </w:pPr>
    </w:p>
    <w:sectPr w:rsidR="00696375" w:rsidRPr="00FE1A1C" w:rsidSect="00FE1A1C">
      <w:headerReference w:type="default" r:id="rId121"/>
      <w:headerReference w:type="first" r:id="rId122"/>
      <w:footnotePr>
        <w:numRestart w:val="eachPage"/>
      </w:footnotePr>
      <w:pgSz w:w="11907" w:h="16840" w:code="9"/>
      <w:pgMar w:top="1361" w:right="1474" w:bottom="1021" w:left="1474" w:header="720" w:footer="720" w:gutter="0"/>
      <w:cols w:space="720"/>
      <w:titlePg/>
      <w:docGrid w:linePitch="367"/>
    </w:sectPr>
  </w:body>
</w:document>
</file>

<file path=word/customizations.xml><?xml version="1.0" encoding="utf-8"?>
<wne:tcg xmlns:r="http://schemas.openxmlformats.org/officeDocument/2006/relationships" xmlns:wne="http://schemas.microsoft.com/office/word/2006/wordml">
  <wne:keymaps>
    <wne:keymap wne:kcmPrimary="0479">
      <wne:acd wne:acdName="acd0"/>
    </wne:keymap>
    <wne:keymap wne:kcmPrimary="047A">
      <wne:acd wne:acdName="acd1"/>
    </wne:keymap>
    <wne:keymap wne:kcmPrimary="047B">
      <wne:acd wne:acdName="acd2"/>
    </wne:keymap>
  </wne:keymaps>
  <wne:toolbars>
    <wne:acdManifest>
      <wne:acdEntry wne:acdName="acd0"/>
      <wne:acdEntry wne:acdName="acd1"/>
      <wne:acdEntry wne:acdName="acd2"/>
    </wne:acdManifest>
  </wne:toolbars>
  <wne:acds>
    <wne:acd wne:argValue="AgBUAGkAdAByAGUAIAAxADAA" wne:acdName="acd0" wne:fciIndexBasedOn="0065"/>
    <wne:acd wne:argValue="AgBUAGkAdAByAGUAIAAxADEA" wne:acdName="acd1" wne:fciIndexBasedOn="0065"/>
    <wne:acd wne:argValue="AgBUAGkAdAByAGUAIAAxADI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5CB" w:rsidRDefault="008B65CB" w:rsidP="00B678D0">
      <w:r>
        <w:separator/>
      </w:r>
    </w:p>
  </w:endnote>
  <w:endnote w:type="continuationSeparator" w:id="0">
    <w:p w:rsidR="008B65CB" w:rsidRDefault="008B65CB" w:rsidP="00B67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Italique">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5CB" w:rsidRDefault="008B65CB" w:rsidP="00B678D0">
      <w:r>
        <w:separator/>
      </w:r>
    </w:p>
  </w:footnote>
  <w:footnote w:type="continuationSeparator" w:id="0">
    <w:p w:rsidR="008B65CB" w:rsidRDefault="008B65CB" w:rsidP="00B678D0">
      <w:r>
        <w:continuationSeparator/>
      </w:r>
    </w:p>
  </w:footnote>
  <w:footnote w:id="1">
    <w:p w:rsidR="008B65CB" w:rsidRPr="00143C4B" w:rsidRDefault="008B65CB" w:rsidP="00143C4B">
      <w:pPr>
        <w:pStyle w:val="Notedebasdepage"/>
        <w:ind w:left="283"/>
      </w:pPr>
      <w:r>
        <w:t>(</w:t>
      </w:r>
      <w:r w:rsidRPr="00143C4B">
        <w:rPr>
          <w:rStyle w:val="Appelnotedebasdep"/>
          <w:vertAlign w:val="baseline"/>
        </w:rPr>
        <w:footnoteRef/>
      </w:r>
      <w:r>
        <w:t>)</w:t>
      </w:r>
      <w:r>
        <w:tab/>
      </w:r>
      <w:r w:rsidRPr="00143C4B">
        <w:t>Résolution sur la proposition de directive du Parlement européen et du Conseil modifiant la directive 96/71/CE du Parlement européen et du Conseil du 16</w:t>
      </w:r>
      <w:r w:rsidR="00D61EDF">
        <w:t> </w:t>
      </w:r>
      <w:r w:rsidRPr="00143C4B">
        <w:t xml:space="preserve">décembre 1996 concernant le détachement de travailleurs (COM(2016) 128 final), </w:t>
      </w:r>
      <w:r>
        <w:t>présentée au nom de la Commission européenne par M. Gilles Savary, rapporteur, le 28</w:t>
      </w:r>
      <w:r w:rsidR="00D61EDF">
        <w:t> </w:t>
      </w:r>
      <w:r>
        <w:t xml:space="preserve">juin 2016 et </w:t>
      </w:r>
      <w:r w:rsidRPr="00143C4B">
        <w:t>considérée comme définitive en application de l'article 151-7 du Règlement par l'Assemblée nationale le 13</w:t>
      </w:r>
      <w:r w:rsidR="00D61EDF">
        <w:t> </w:t>
      </w:r>
      <w:r w:rsidRPr="00143C4B">
        <w:t>août 2016, TA n°</w:t>
      </w:r>
      <w:r w:rsidR="00D61EDF">
        <w:t> </w:t>
      </w:r>
      <w:r w:rsidRPr="00143C4B">
        <w:t>810</w:t>
      </w:r>
      <w:r>
        <w:t>.</w:t>
      </w:r>
    </w:p>
  </w:footnote>
  <w:footnote w:id="2">
    <w:p w:rsidR="008B65CB" w:rsidRPr="00352939" w:rsidRDefault="008B65CB" w:rsidP="00352939">
      <w:pPr>
        <w:pStyle w:val="Notedebasdepage"/>
        <w:ind w:left="283"/>
      </w:pPr>
      <w:r>
        <w:t>(</w:t>
      </w:r>
      <w:r w:rsidRPr="00352939">
        <w:rPr>
          <w:rStyle w:val="Appelnotedebasdep"/>
          <w:vertAlign w:val="baseline"/>
        </w:rPr>
        <w:footnoteRef/>
      </w:r>
      <w:r>
        <w:t>)</w:t>
      </w:r>
      <w:r>
        <w:tab/>
      </w:r>
      <w:r w:rsidRPr="00352939">
        <w:t xml:space="preserve"> L’élément le plus </w:t>
      </w:r>
      <w:r>
        <w:t>marquant</w:t>
      </w:r>
      <w:r w:rsidRPr="00352939">
        <w:t xml:space="preserve"> de ces dérives concerne les conditions d’hébergement des chauffeurs, puisqu’ils peuvent être contraints de dormir </w:t>
      </w:r>
      <w:r>
        <w:t xml:space="preserve">pendant </w:t>
      </w:r>
      <w:r w:rsidRPr="00352939">
        <w:t>des semaines,</w:t>
      </w:r>
      <w:r>
        <w:t xml:space="preserve"> voire des mois</w:t>
      </w:r>
      <w:r w:rsidRPr="00352939">
        <w:t xml:space="preserve"> dans la cabine </w:t>
      </w:r>
      <w:r>
        <w:t xml:space="preserve">exiguë </w:t>
      </w:r>
      <w:r w:rsidRPr="00352939">
        <w:t>de leur poids-lourds, y compris lors de leur repos hebdomadair</w:t>
      </w:r>
      <w:r>
        <w:t>e.</w:t>
      </w:r>
    </w:p>
  </w:footnote>
  <w:footnote w:id="3">
    <w:p w:rsidR="008B65CB" w:rsidRPr="004E0181" w:rsidRDefault="008B65CB" w:rsidP="004E0181">
      <w:pPr>
        <w:pStyle w:val="Notedebasdepage"/>
        <w:ind w:left="283"/>
      </w:pPr>
      <w:r>
        <w:t>(</w:t>
      </w:r>
      <w:r w:rsidRPr="004E0181">
        <w:rPr>
          <w:rStyle w:val="Appelnotedebasdep"/>
          <w:vertAlign w:val="baseline"/>
        </w:rPr>
        <w:footnoteRef/>
      </w:r>
      <w:r>
        <w:t>)</w:t>
      </w:r>
      <w:r>
        <w:tab/>
        <w:t xml:space="preserve"> Règlement (CE) n</w:t>
      </w:r>
      <w:r w:rsidRPr="004E0181">
        <w:rPr>
          <w:vertAlign w:val="superscript"/>
        </w:rPr>
        <w:t>o</w:t>
      </w:r>
      <w:r w:rsidR="00D61EDF">
        <w:rPr>
          <w:vertAlign w:val="superscript"/>
        </w:rPr>
        <w:t> </w:t>
      </w:r>
      <w:r>
        <w:t>1071/2009 du Parlement européen et du Conseil du 21</w:t>
      </w:r>
      <w:r w:rsidR="00D61EDF">
        <w:t> </w:t>
      </w:r>
      <w:r>
        <w:t>octobre 2009 établissant des règles communes sur les conditions à respecter pour exercer la profession de transporteur par route, et abrogeant la directive 96/26/CE du Conseil ; règlement (CE) n</w:t>
      </w:r>
      <w:r w:rsidRPr="004E0181">
        <w:rPr>
          <w:vertAlign w:val="superscript"/>
        </w:rPr>
        <w:t>o</w:t>
      </w:r>
      <w:r w:rsidR="00D61EDF">
        <w:rPr>
          <w:vertAlign w:val="superscript"/>
        </w:rPr>
        <w:t> </w:t>
      </w:r>
      <w:r>
        <w:t>1072/2009 du Parlement européen et du Conseil du 21</w:t>
      </w:r>
      <w:r w:rsidR="00D61EDF">
        <w:t> </w:t>
      </w:r>
      <w:r>
        <w:t>octobre 2009 établissant des règles communes pour l’accès au marché du transport international de marchandises par route et règlement (CE) n</w:t>
      </w:r>
      <w:r w:rsidRPr="004E0181">
        <w:rPr>
          <w:vertAlign w:val="superscript"/>
        </w:rPr>
        <w:t>o</w:t>
      </w:r>
      <w:r w:rsidR="00D61EDF">
        <w:rPr>
          <w:vertAlign w:val="superscript"/>
        </w:rPr>
        <w:t> </w:t>
      </w:r>
      <w:r>
        <w:t>1073/2009 du Parlement européen et du Conseil du 21</w:t>
      </w:r>
      <w:r w:rsidR="00D61EDF">
        <w:t> </w:t>
      </w:r>
      <w:r>
        <w:t>octobre 2009 établissant des règles communes pour l’accès au marché international des services de transport par autocars et autobus, et modifiant le règlement (CE) n</w:t>
      </w:r>
      <w:r w:rsidRPr="004E0181">
        <w:rPr>
          <w:vertAlign w:val="superscript"/>
        </w:rPr>
        <w:t>o</w:t>
      </w:r>
      <w:r w:rsidR="00D61EDF">
        <w:t> </w:t>
      </w:r>
      <w:r>
        <w:t>561/2006</w:t>
      </w:r>
      <w:r w:rsidR="00BD339E">
        <w:t>.</w:t>
      </w:r>
    </w:p>
  </w:footnote>
  <w:footnote w:id="4">
    <w:p w:rsidR="008B65CB" w:rsidRPr="004E0181" w:rsidRDefault="008B65CB" w:rsidP="004E0181">
      <w:pPr>
        <w:pStyle w:val="Notedebasdepage"/>
        <w:ind w:left="283"/>
      </w:pPr>
      <w:r>
        <w:t>(</w:t>
      </w:r>
      <w:r w:rsidRPr="004E0181">
        <w:rPr>
          <w:rStyle w:val="Appelnotedebasdep"/>
          <w:vertAlign w:val="baseline"/>
        </w:rPr>
        <w:footnoteRef/>
      </w:r>
      <w:r>
        <w:t>)</w:t>
      </w:r>
      <w:r>
        <w:tab/>
      </w:r>
      <w:r w:rsidRPr="004E0181">
        <w:t xml:space="preserve"> Allemagne, Autriche, Belgique, Danemark, Espagne, France, Italie, Pays-Bas, Luxembourg, Grèce, </w:t>
      </w:r>
      <w:r w:rsidR="00BD339E">
        <w:t>Portugal.</w:t>
      </w:r>
    </w:p>
  </w:footnote>
  <w:footnote w:id="5">
    <w:p w:rsidR="008B65CB" w:rsidRPr="00897317" w:rsidRDefault="008B65CB" w:rsidP="00897317">
      <w:pPr>
        <w:pStyle w:val="Notedebasdepage"/>
        <w:ind w:left="283"/>
      </w:pPr>
      <w:r w:rsidRPr="00897317">
        <w:t>(</w:t>
      </w:r>
      <w:r w:rsidRPr="00897317">
        <w:rPr>
          <w:rStyle w:val="Appelnotedebasdep"/>
          <w:vertAlign w:val="baseline"/>
        </w:rPr>
        <w:footnoteRef/>
      </w:r>
      <w:r w:rsidRPr="00897317">
        <w:t>)</w:t>
      </w:r>
      <w:r w:rsidRPr="00897317">
        <w:tab/>
      </w:r>
      <w:r w:rsidR="00D61EDF">
        <w:t>À</w:t>
      </w:r>
      <w:r w:rsidRPr="00897317">
        <w:t xml:space="preserve"> la suite de </w:t>
      </w:r>
      <w:r>
        <w:t>la note présentée lors de la réunion des ministres des transports européens à Luxembourg en juin</w:t>
      </w:r>
      <w:r w:rsidR="00D61EDF">
        <w:t> </w:t>
      </w:r>
      <w:r w:rsidR="00171197">
        <w:t xml:space="preserve">2016 </w:t>
      </w:r>
      <w:r w:rsidRPr="00897317">
        <w:t>par la Pologne, soutenue par dix autres</w:t>
      </w:r>
      <w:r>
        <w:t xml:space="preserve"> </w:t>
      </w:r>
      <w:r w:rsidR="00BB3510">
        <w:t>États</w:t>
      </w:r>
      <w:r>
        <w:t xml:space="preserve"> </w:t>
      </w:r>
      <w:r w:rsidR="00164CD6">
        <w:t>membres</w:t>
      </w:r>
      <w:r>
        <w:t xml:space="preserve"> (Hongrie, République tchèque, Lituanie, Lettonie, Estonie, Bulgarie, Roumanie, Espagne, Portugal et Irlande), contre les règles mises en place par la France et l’Allemagne, en particulier en matière de salaire minimum, au nom du bon fonctionnement du marché intérieur, les ministres européens des Transports de sept autres pays </w:t>
      </w:r>
      <w:r w:rsidR="00BB3510">
        <w:t>États</w:t>
      </w:r>
      <w:r>
        <w:t xml:space="preserve"> membres (Allemagne, Autriche, Belgique, Danemark, France, Italie, Luxembourg) rejoints par la Norvège ont demandé dans un courrier commun en septembre </w:t>
      </w:r>
      <w:r w:rsidR="00171197">
        <w:t>dernier</w:t>
      </w:r>
      <w:r>
        <w:t xml:space="preserve"> à la Commission européenne de se pencher sur les conséquences engendrées par les « pratiques abusives » et la </w:t>
      </w:r>
      <w:r w:rsidR="00171197">
        <w:t>« </w:t>
      </w:r>
      <w:r>
        <w:t xml:space="preserve">concurrence acharnée » d’autres </w:t>
      </w:r>
      <w:r w:rsidR="00BB3510">
        <w:t>États</w:t>
      </w:r>
      <w:r>
        <w:t xml:space="preserve"> dans le secteur du transport routier.</w:t>
      </w:r>
    </w:p>
  </w:footnote>
  <w:footnote w:id="6">
    <w:p w:rsidR="006A63B5" w:rsidRPr="006A63B5" w:rsidRDefault="006A63B5" w:rsidP="006A63B5">
      <w:pPr>
        <w:pStyle w:val="Notedebasdepage"/>
        <w:ind w:left="283"/>
      </w:pPr>
      <w:r>
        <w:t>(</w:t>
      </w:r>
      <w:r w:rsidRPr="006A63B5">
        <w:rPr>
          <w:rStyle w:val="Appelnotedebasdep"/>
          <w:vertAlign w:val="baseline"/>
        </w:rPr>
        <w:footnoteRef/>
      </w:r>
      <w:r>
        <w:t>)</w:t>
      </w:r>
      <w:r>
        <w:tab/>
      </w:r>
      <w:r w:rsidR="0045662D">
        <w:t xml:space="preserve">Communiqué de presse sur les </w:t>
      </w:r>
      <w:r w:rsidR="0045662D" w:rsidRPr="0045662D">
        <w:t>Procédure</w:t>
      </w:r>
      <w:r w:rsidR="0045662D">
        <w:t>s d’infraction du mois de juin</w:t>
      </w:r>
      <w:r w:rsidR="00D61EDF">
        <w:t> :</w:t>
      </w:r>
      <w:r w:rsidR="0045662D">
        <w:t xml:space="preserve"> 2016, </w:t>
      </w:r>
      <w:r w:rsidR="0045662D" w:rsidRPr="0045662D">
        <w:t>principales décisions</w:t>
      </w:r>
      <w:r w:rsidR="0045662D">
        <w:t>, P</w:t>
      </w:r>
      <w:r>
        <w:t>rocédures contre l’application systématique des législations française et allemande sur le salaire minimum dans le secteur des transports</w:t>
      </w:r>
      <w:r w:rsidR="0045662D">
        <w:t xml:space="preserve">, </w:t>
      </w:r>
      <w:r w:rsidR="0045662D" w:rsidRPr="0045662D">
        <w:t>http://europa.eu/rapid/press-release_MEMO-16-2097_fr.htm</w:t>
      </w:r>
    </w:p>
  </w:footnote>
  <w:footnote w:id="7">
    <w:p w:rsidR="008B65CB" w:rsidRPr="00897317" w:rsidRDefault="008B65CB" w:rsidP="00897317">
      <w:pPr>
        <w:pStyle w:val="Notedebasdepage"/>
        <w:ind w:left="283"/>
      </w:pPr>
      <w:r>
        <w:t>(</w:t>
      </w:r>
      <w:r w:rsidRPr="00897317">
        <w:rPr>
          <w:rStyle w:val="Appelnotedebasdep"/>
          <w:vertAlign w:val="baseline"/>
        </w:rPr>
        <w:footnoteRef/>
      </w:r>
      <w:r>
        <w:t>)</w:t>
      </w:r>
      <w:r>
        <w:tab/>
        <w:t xml:space="preserve">Si 21 </w:t>
      </w:r>
      <w:r w:rsidR="00BB3510">
        <w:t>États</w:t>
      </w:r>
      <w:r>
        <w:t xml:space="preserve"> membres sur 28 imposent un salaire minimum encadré par la loi, l’Allemagne faisait jusqu’alors partie des exceptions (avec l’Autriche, Chypre, le Danemark, la Finlande, l’Italie et la Suède).</w:t>
      </w:r>
    </w:p>
  </w:footnote>
  <w:footnote w:id="8">
    <w:p w:rsidR="008B65CB" w:rsidRPr="00206C14" w:rsidRDefault="008B65CB" w:rsidP="00206C14">
      <w:pPr>
        <w:pStyle w:val="Notedebasdepage"/>
        <w:ind w:left="283"/>
      </w:pPr>
      <w:r>
        <w:t>(</w:t>
      </w:r>
      <w:r w:rsidRPr="00206C14">
        <w:rPr>
          <w:rStyle w:val="Appelnotedebasdep"/>
          <w:vertAlign w:val="baseline"/>
        </w:rPr>
        <w:footnoteRef/>
      </w:r>
      <w:r>
        <w:t>)</w:t>
      </w:r>
      <w:r>
        <w:tab/>
      </w:r>
      <w:r w:rsidRPr="00206C14">
        <w:t xml:space="preserve"> </w:t>
      </w:r>
      <w:r w:rsidR="00BD339E">
        <w:t>Cette loi du 10 juillet 2014 a</w:t>
      </w:r>
      <w:r>
        <w:t xml:space="preserve"> </w:t>
      </w:r>
      <w:r w:rsidRPr="00206C14">
        <w:t>procédé à la transposition anticipée de la directive européenne du 15</w:t>
      </w:r>
      <w:r w:rsidR="00D61EDF">
        <w:t> </w:t>
      </w:r>
      <w:r w:rsidRPr="00206C14">
        <w:t>mai 2014 relative au détachement de travailleurs</w:t>
      </w:r>
      <w:r>
        <w:t>.</w:t>
      </w:r>
    </w:p>
  </w:footnote>
  <w:footnote w:id="9">
    <w:p w:rsidR="008B65CB" w:rsidRPr="0056264C" w:rsidRDefault="008B65CB" w:rsidP="00A82D34">
      <w:pPr>
        <w:pStyle w:val="Notedebasdepage"/>
        <w:ind w:left="283"/>
        <w:rPr>
          <w:lang w:val="en-US"/>
        </w:rPr>
      </w:pPr>
      <w:r w:rsidRPr="0023544A">
        <w:rPr>
          <w:lang w:val="en-US"/>
        </w:rPr>
        <w:t>(</w:t>
      </w:r>
      <w:r w:rsidRPr="0023544A">
        <w:rPr>
          <w:rStyle w:val="Appelnotedebasdep"/>
          <w:vertAlign w:val="baseline"/>
        </w:rPr>
        <w:footnoteRef/>
      </w:r>
      <w:r w:rsidRPr="0023544A">
        <w:rPr>
          <w:lang w:val="en-US"/>
        </w:rPr>
        <w:t>)</w:t>
      </w:r>
      <w:r w:rsidRPr="0023544A">
        <w:rPr>
          <w:lang w:val="en-US"/>
        </w:rPr>
        <w:tab/>
        <w:t xml:space="preserve"> Ex-post evaluation of R</w:t>
      </w:r>
      <w:r>
        <w:rPr>
          <w:lang w:val="en-US"/>
        </w:rPr>
        <w:t>egulation (EC) No</w:t>
      </w:r>
      <w:r w:rsidR="00D61EDF">
        <w:rPr>
          <w:lang w:val="en-US"/>
        </w:rPr>
        <w:t> </w:t>
      </w:r>
      <w:r>
        <w:rPr>
          <w:lang w:val="en-US"/>
        </w:rPr>
        <w:t>1071/2009 and Regulation (EC) No</w:t>
      </w:r>
      <w:r w:rsidR="00D61EDF">
        <w:rPr>
          <w:lang w:val="en-US"/>
        </w:rPr>
        <w:t> </w:t>
      </w:r>
      <w:r>
        <w:rPr>
          <w:lang w:val="en-US"/>
        </w:rPr>
        <w:t xml:space="preserve">1072/2009 - Final report </w:t>
      </w:r>
      <w:r w:rsidRPr="0023544A">
        <w:rPr>
          <w:lang w:val="en-US"/>
        </w:rPr>
        <w:t xml:space="preserve">Study contract no. MOVE/D3/2014 </w:t>
      </w:r>
      <w:r>
        <w:rPr>
          <w:lang w:val="en-US"/>
        </w:rPr>
        <w:t>–</w:t>
      </w:r>
      <w:r w:rsidRPr="0023544A">
        <w:rPr>
          <w:lang w:val="en-US"/>
        </w:rPr>
        <w:t xml:space="preserve"> 254</w:t>
      </w:r>
      <w:r>
        <w:rPr>
          <w:lang w:val="en-US"/>
        </w:rPr>
        <w:t xml:space="preserve">. </w:t>
      </w:r>
      <w:hyperlink r:id="rId1" w:history="1">
        <w:r w:rsidRPr="0056264C">
          <w:rPr>
            <w:rStyle w:val="Lienhypertexte"/>
            <w:color w:val="auto"/>
            <w:u w:val="none"/>
            <w:lang w:val="en-US"/>
          </w:rPr>
          <w:t>http://ec.europa.eu/transport/sites/transport/files/facts-fundings/evaluations/doc/2015-12-ex-post-evaluation-regulations-2009r1071-and-2009r1072.pdf</w:t>
        </w:r>
      </w:hyperlink>
      <w:r w:rsidRPr="0056264C">
        <w:rPr>
          <w:lang w:val="en-US"/>
        </w:rPr>
        <w:t xml:space="preserve">. </w:t>
      </w:r>
    </w:p>
  </w:footnote>
  <w:footnote w:id="10">
    <w:p w:rsidR="00A26CC7" w:rsidRPr="00A26CC7" w:rsidRDefault="00A26CC7" w:rsidP="00A26CC7">
      <w:pPr>
        <w:pStyle w:val="Notedebasdepage"/>
        <w:ind w:left="283"/>
      </w:pPr>
      <w:r>
        <w:t>(</w:t>
      </w:r>
      <w:r w:rsidRPr="00A26CC7">
        <w:rPr>
          <w:rStyle w:val="Appelnotedebasdep"/>
          <w:vertAlign w:val="baseline"/>
        </w:rPr>
        <w:footnoteRef/>
      </w:r>
      <w:r>
        <w:t>)</w:t>
      </w:r>
      <w:r>
        <w:tab/>
      </w:r>
      <w:r w:rsidRPr="00A26CC7">
        <w:t xml:space="preserve"> </w:t>
      </w:r>
      <w:r>
        <w:t>Ibid.</w:t>
      </w:r>
    </w:p>
  </w:footnote>
  <w:footnote w:id="11">
    <w:p w:rsidR="008B65CB" w:rsidRPr="00413FD9" w:rsidRDefault="008B65CB" w:rsidP="00413FD9">
      <w:pPr>
        <w:pStyle w:val="Notedebasdepage"/>
        <w:ind w:left="283"/>
      </w:pPr>
      <w:r>
        <w:t>(</w:t>
      </w:r>
      <w:r w:rsidRPr="00413FD9">
        <w:rPr>
          <w:rStyle w:val="Appelnotedebasdep"/>
          <w:vertAlign w:val="baseline"/>
        </w:rPr>
        <w:footnoteRef/>
      </w:r>
      <w:r w:rsidR="00D61EDF">
        <w:t>)</w:t>
      </w:r>
      <w:r w:rsidR="00D61EDF">
        <w:tab/>
        <w:t>« </w:t>
      </w:r>
      <w:r w:rsidR="00810EC7">
        <w:t>Le</w:t>
      </w:r>
      <w:r>
        <w:t xml:space="preserve"> Conseil butant sur la question du détachement des travailleurs, les yeux se tournent vers le PE »</w:t>
      </w:r>
      <w:r w:rsidR="00810EC7">
        <w:t>, Jan</w:t>
      </w:r>
      <w:r>
        <w:t xml:space="preserve"> </w:t>
      </w:r>
      <w:proofErr w:type="spellStart"/>
      <w:r>
        <w:t>Kordys</w:t>
      </w:r>
      <w:proofErr w:type="spellEnd"/>
      <w:r>
        <w:t xml:space="preserve">, Bulletin </w:t>
      </w:r>
      <w:r w:rsidR="00BD339E">
        <w:t xml:space="preserve">quotidien </w:t>
      </w:r>
      <w:r>
        <w:t>européen du 26</w:t>
      </w:r>
      <w:r w:rsidR="00D61EDF">
        <w:t> </w:t>
      </w:r>
      <w:r>
        <w:t>novembre 2016, n°</w:t>
      </w:r>
      <w:r w:rsidR="00D61EDF">
        <w:t> </w:t>
      </w:r>
      <w:r>
        <w:t xml:space="preserve">11676 </w:t>
      </w:r>
    </w:p>
  </w:footnote>
  <w:footnote w:id="12">
    <w:p w:rsidR="008B65CB" w:rsidRPr="001E76C1" w:rsidRDefault="008B65CB" w:rsidP="001E76C1">
      <w:pPr>
        <w:pStyle w:val="Notedebasdepage"/>
        <w:ind w:left="283"/>
      </w:pPr>
      <w:r>
        <w:t>(</w:t>
      </w:r>
      <w:r w:rsidRPr="001E76C1">
        <w:rPr>
          <w:rStyle w:val="Appelnotedebasdep"/>
          <w:vertAlign w:val="baseline"/>
        </w:rPr>
        <w:footnoteRef/>
      </w:r>
      <w:r>
        <w:t>)</w:t>
      </w:r>
      <w:r>
        <w:tab/>
      </w:r>
      <w:r w:rsidRPr="001E76C1">
        <w:t xml:space="preserve"> </w:t>
      </w:r>
      <w:r>
        <w:t>Rapport d’information n°</w:t>
      </w:r>
      <w:r w:rsidR="00D61EDF">
        <w:t> </w:t>
      </w:r>
      <w:r>
        <w:t xml:space="preserve">1087 « Le détachement des travailleurs : cheval de trois du travailleur </w:t>
      </w:r>
      <w:proofErr w:type="spellStart"/>
      <w:r>
        <w:t>low</w:t>
      </w:r>
      <w:proofErr w:type="spellEnd"/>
      <w:r>
        <w:t xml:space="preserve"> </w:t>
      </w:r>
      <w:proofErr w:type="spellStart"/>
      <w:r>
        <w:t>cost</w:t>
      </w:r>
      <w:proofErr w:type="spellEnd"/>
      <w:r>
        <w:t xml:space="preserve"> – proposition pour une politique européenne contre le dumping social » présenté par M. Gilles Savary, Chantal Guittet et Michel Piron, députés, au nom de la commission des affaires européennes le juin 2013</w:t>
      </w:r>
      <w:r w:rsidR="00D61EDF">
        <w:t> ;</w:t>
      </w:r>
      <w:r>
        <w:t xml:space="preserve"> </w:t>
      </w:r>
      <w:r w:rsidR="001A3DAC">
        <w:t>r</w:t>
      </w:r>
      <w:r w:rsidRPr="001B20C8">
        <w:t xml:space="preserve">apport </w:t>
      </w:r>
      <w:r>
        <w:t>n°</w:t>
      </w:r>
      <w:r w:rsidR="00D61EDF">
        <w:t> </w:t>
      </w:r>
      <w:r>
        <w:t xml:space="preserve">1085 sur les propositions de loi </w:t>
      </w:r>
      <w:r w:rsidRPr="001B20C8">
        <w:t>visant à renforcer la responsabilité des maîtres d’ouvrage et des donneurs d’ordre dans le cadre de la sous-traitance et à lutter contre le dumping social et la concurrence déloyale,</w:t>
      </w:r>
      <w:r>
        <w:t xml:space="preserve"> présenté par M. </w:t>
      </w:r>
      <w:r w:rsidRPr="001B20C8">
        <w:t>Gilles Savary</w:t>
      </w:r>
      <w:r>
        <w:t>, député, au nom de la commission des affaires sociales le 17</w:t>
      </w:r>
      <w:r w:rsidR="00D61EDF">
        <w:t> </w:t>
      </w:r>
      <w:r>
        <w:t>février 2014</w:t>
      </w:r>
      <w:r w:rsidR="00D61EDF">
        <w:t> ;</w:t>
      </w:r>
      <w:r>
        <w:t xml:space="preserve"> r</w:t>
      </w:r>
      <w:r w:rsidRPr="001E76C1">
        <w:t>apport d’information n°</w:t>
      </w:r>
      <w:r w:rsidR="00D61EDF">
        <w:t> </w:t>
      </w:r>
      <w:r w:rsidRPr="001E76C1">
        <w:t>450 (2013-2014) «</w:t>
      </w:r>
      <w:r w:rsidR="00D61EDF">
        <w:t> </w:t>
      </w:r>
      <w:r w:rsidRPr="001E76C1">
        <w:t>Le droit en soute</w:t>
      </w:r>
      <w:r w:rsidR="00D61EDF">
        <w:t> </w:t>
      </w:r>
      <w:r w:rsidRPr="001E76C1">
        <w:t>: le dumping social dans les transports européens</w:t>
      </w:r>
      <w:r w:rsidR="00D61EDF">
        <w:t> </w:t>
      </w:r>
      <w:r w:rsidRPr="001E76C1">
        <w:t xml:space="preserve">» présenté au nom de la commission des affaires européennes </w:t>
      </w:r>
      <w:r>
        <w:t>par M.</w:t>
      </w:r>
      <w:r w:rsidR="00D61EDF">
        <w:t> </w:t>
      </w:r>
      <w:r>
        <w:t xml:space="preserve">Éric Bocquet, sénateur, </w:t>
      </w:r>
      <w:r w:rsidRPr="001E76C1">
        <w:t>le 10</w:t>
      </w:r>
      <w:r w:rsidR="00D61EDF">
        <w:t> </w:t>
      </w:r>
      <w:r w:rsidRPr="001E76C1">
        <w:t>avril 2014</w:t>
      </w:r>
      <w:r w:rsidR="00BD339E">
        <w:t>.</w:t>
      </w:r>
    </w:p>
  </w:footnote>
  <w:footnote w:id="13">
    <w:p w:rsidR="008B65CB" w:rsidRPr="001D2C04" w:rsidRDefault="008B65CB" w:rsidP="001D2C04">
      <w:pPr>
        <w:pStyle w:val="Notedebasdepage"/>
        <w:ind w:left="283"/>
      </w:pPr>
      <w:r>
        <w:t>(</w:t>
      </w:r>
      <w:r w:rsidRPr="001D2C04">
        <w:rPr>
          <w:rStyle w:val="Appelnotedebasdep"/>
          <w:vertAlign w:val="baseline"/>
        </w:rPr>
        <w:footnoteRef/>
      </w:r>
      <w:r>
        <w:t>)</w:t>
      </w:r>
      <w:r>
        <w:tab/>
      </w:r>
      <w:r w:rsidRPr="001D2C04">
        <w:t xml:space="preserve"> Règlement n°</w:t>
      </w:r>
      <w:r w:rsidR="00D61EDF">
        <w:t> 1</w:t>
      </w:r>
      <w:r w:rsidRPr="001D2C04">
        <w:t>071/2009 du 21</w:t>
      </w:r>
      <w:r w:rsidR="00D61EDF">
        <w:t> </w:t>
      </w:r>
      <w:r w:rsidRPr="001D2C04">
        <w:t>octobre 2009 établissant des règles communes sur les conditions à respecter pour exercer la profession de transporteur par route</w:t>
      </w:r>
      <w:r>
        <w:t xml:space="preserve"> : honorabilité, capacité </w:t>
      </w:r>
      <w:r w:rsidRPr="001D2C04">
        <w:t xml:space="preserve">financière </w:t>
      </w:r>
      <w:r>
        <w:t xml:space="preserve">et professionnelle appropriées, établissement </w:t>
      </w:r>
      <w:r w:rsidRPr="001D2C04">
        <w:t>stable et effecti</w:t>
      </w:r>
      <w:r>
        <w:t xml:space="preserve">f </w:t>
      </w:r>
      <w:r w:rsidRPr="001D2C04">
        <w:t>au sein d'un État membre</w:t>
      </w:r>
      <w:r>
        <w:t xml:space="preserve">, détention d’une </w:t>
      </w:r>
      <w:r w:rsidRPr="001D2C04">
        <w:t>licence communautaire et</w:t>
      </w:r>
      <w:r>
        <w:t xml:space="preserve"> éventuellement attestation de conducteur.</w:t>
      </w:r>
    </w:p>
  </w:footnote>
  <w:footnote w:id="14">
    <w:p w:rsidR="008B65CB" w:rsidRPr="00962923" w:rsidRDefault="008B65CB" w:rsidP="00962923">
      <w:pPr>
        <w:pStyle w:val="Notedebasdepage"/>
        <w:ind w:left="283"/>
      </w:pPr>
      <w:r>
        <w:t>(</w:t>
      </w:r>
      <w:r w:rsidRPr="00962923">
        <w:rPr>
          <w:rStyle w:val="Appelnotedebasdep"/>
          <w:vertAlign w:val="baseline"/>
        </w:rPr>
        <w:footnoteRef/>
      </w:r>
      <w:r>
        <w:t>)</w:t>
      </w:r>
      <w:r>
        <w:tab/>
      </w:r>
      <w:r w:rsidRPr="00962923">
        <w:t xml:space="preserve"> Règlement n°</w:t>
      </w:r>
      <w:r w:rsidR="00D61EDF">
        <w:t> 5</w:t>
      </w:r>
      <w:r w:rsidRPr="00962923">
        <w:t>61/2006 du 15</w:t>
      </w:r>
      <w:r w:rsidR="00D61EDF">
        <w:t> </w:t>
      </w:r>
      <w:r w:rsidRPr="00962923">
        <w:t xml:space="preserve">mars 2006 relatif à l'harmonisation de certaines dispositions de la législation sociale dans le domaine des transports par route </w:t>
      </w:r>
      <w:r>
        <w:t>(</w:t>
      </w:r>
      <w:r w:rsidRPr="00962923">
        <w:t>encadre</w:t>
      </w:r>
      <w:r>
        <w:t xml:space="preserve">ment du temps de conduite et du temps de repos) et </w:t>
      </w:r>
      <w:r w:rsidRPr="00962923">
        <w:t>directive n°</w:t>
      </w:r>
      <w:r w:rsidR="00D61EDF">
        <w:t> 2</w:t>
      </w:r>
      <w:r w:rsidRPr="00962923">
        <w:t>002/15 du 11</w:t>
      </w:r>
      <w:r w:rsidR="00D61EDF">
        <w:t> </w:t>
      </w:r>
      <w:r w:rsidRPr="00962923">
        <w:t xml:space="preserve">mars 2002 relative à l'aménagement du temps de travail des personnes exécutant des activités mobiles de transport routier </w:t>
      </w:r>
      <w:r>
        <w:t>(encadrement de la durée du temps de travail des conducteurs</w:t>
      </w:r>
      <w:r w:rsidR="00BD339E">
        <w:t>.</w:t>
      </w:r>
    </w:p>
  </w:footnote>
  <w:footnote w:id="15">
    <w:p w:rsidR="008B65CB" w:rsidRPr="00962923" w:rsidRDefault="008B65CB" w:rsidP="00962923">
      <w:pPr>
        <w:pStyle w:val="Notedebasdepage"/>
        <w:ind w:left="283"/>
      </w:pPr>
      <w:r>
        <w:t>(</w:t>
      </w:r>
      <w:r w:rsidRPr="00962923">
        <w:rPr>
          <w:rStyle w:val="Appelnotedebasdep"/>
          <w:vertAlign w:val="baseline"/>
        </w:rPr>
        <w:footnoteRef/>
      </w:r>
      <w:r>
        <w:t>)</w:t>
      </w:r>
      <w:r>
        <w:tab/>
      </w:r>
      <w:r w:rsidRPr="00962923">
        <w:t xml:space="preserve"> Règlement n°</w:t>
      </w:r>
      <w:r w:rsidR="00D61EDF">
        <w:t> 1</w:t>
      </w:r>
      <w:r w:rsidRPr="00962923">
        <w:t>072/2009 du 21</w:t>
      </w:r>
      <w:r w:rsidR="00D61EDF">
        <w:t> </w:t>
      </w:r>
      <w:r w:rsidRPr="00962923">
        <w:t>octobre 2009 établissant des règles communes pour l'accès au marché du transport international de marchandises par route</w:t>
      </w:r>
      <w:r>
        <w:t xml:space="preserve"> : </w:t>
      </w:r>
      <w:r w:rsidRPr="00640651">
        <w:t>nécessairement consécuti</w:t>
      </w:r>
      <w:r>
        <w:t xml:space="preserve">f à un transport international, </w:t>
      </w:r>
      <w:r w:rsidRPr="00640651">
        <w:t>le cabotage est autorisé, après déchargement des marchandises, dans la limite de trois opérations devant être achevées dans le délai de sept jours.</w:t>
      </w:r>
    </w:p>
  </w:footnote>
  <w:footnote w:id="16">
    <w:p w:rsidR="008B65CB" w:rsidRPr="00606B2B" w:rsidRDefault="008B65CB" w:rsidP="00606B2B">
      <w:pPr>
        <w:pStyle w:val="Notedebasdepage"/>
        <w:ind w:left="283"/>
      </w:pPr>
      <w:r>
        <w:t>(</w:t>
      </w:r>
      <w:r w:rsidRPr="00606B2B">
        <w:rPr>
          <w:rStyle w:val="Appelnotedebasdep"/>
          <w:vertAlign w:val="baseline"/>
        </w:rPr>
        <w:footnoteRef/>
      </w:r>
      <w:r>
        <w:t>)</w:t>
      </w:r>
      <w:r>
        <w:tab/>
      </w:r>
      <w:r w:rsidR="00BD339E">
        <w:t xml:space="preserve">Ces règles ont été </w:t>
      </w:r>
      <w:r w:rsidRPr="00606B2B">
        <w:t xml:space="preserve"> </w:t>
      </w:r>
      <w:r>
        <w:t xml:space="preserve">posées par la </w:t>
      </w:r>
      <w:r w:rsidRPr="00606B2B">
        <w:t>directive n°</w:t>
      </w:r>
      <w:r w:rsidR="00D61EDF">
        <w:t> 9</w:t>
      </w:r>
      <w:r w:rsidRPr="00606B2B">
        <w:t>6/26 du 29</w:t>
      </w:r>
      <w:r w:rsidR="00D61EDF">
        <w:t> </w:t>
      </w:r>
      <w:r w:rsidRPr="00606B2B">
        <w:t>avril 1996 concernant l'accès à la profession de transporteur de marchandises et de transporteur de voyageurs par route ainsi que la reconnaissance mutuelle des diplômes, certificats et autres titres visant à favoriser l'exercice effectif de la liberté d'établissement de ces transporteurs dans le domaine des transports nationaux et internationaux</w:t>
      </w:r>
      <w:r w:rsidR="00BD339E">
        <w:t>.</w:t>
      </w:r>
    </w:p>
  </w:footnote>
  <w:footnote w:id="17">
    <w:p w:rsidR="008B65CB" w:rsidRPr="000A7D5B" w:rsidRDefault="008B65CB" w:rsidP="000A7D5B">
      <w:pPr>
        <w:pStyle w:val="Notedebasdepage"/>
        <w:ind w:left="283"/>
      </w:pPr>
      <w:r>
        <w:t>(</w:t>
      </w:r>
      <w:r w:rsidRPr="000A7D5B">
        <w:rPr>
          <w:rStyle w:val="Appelnotedebasdep"/>
          <w:vertAlign w:val="baseline"/>
        </w:rPr>
        <w:footnoteRef/>
      </w:r>
      <w:r>
        <w:t>)</w:t>
      </w:r>
      <w:r>
        <w:tab/>
      </w:r>
      <w:r w:rsidRPr="000A7D5B">
        <w:t xml:space="preserve"> Le temps de travail inclut, au-delà de la conduite, le chargement et le déchargement, le nettoyage et l'entretien technique, ainsi que les formalités administratives. Il intègre également les périodes durant lesquelles le conducteur ne peut disposer librement de son temps et doit se trouver à son poste de travail, comme les périodes d'attente de chargement ou déchargement par exemple</w:t>
      </w:r>
      <w:r>
        <w:t>.</w:t>
      </w:r>
    </w:p>
  </w:footnote>
  <w:footnote w:id="18">
    <w:p w:rsidR="008B65CB" w:rsidRPr="00BB79AB" w:rsidRDefault="008B65CB" w:rsidP="00BB79AB">
      <w:pPr>
        <w:pStyle w:val="Notedebasdepage"/>
        <w:ind w:left="283"/>
      </w:pPr>
      <w:r>
        <w:t>(</w:t>
      </w:r>
      <w:r w:rsidRPr="00BB79AB">
        <w:rPr>
          <w:rStyle w:val="Appelnotedebasdep"/>
          <w:vertAlign w:val="baseline"/>
        </w:rPr>
        <w:footnoteRef/>
      </w:r>
      <w:r>
        <w:t>)</w:t>
      </w:r>
      <w:r>
        <w:tab/>
      </w:r>
      <w:r w:rsidRPr="00BB79AB">
        <w:t xml:space="preserve"> </w:t>
      </w:r>
      <w:r>
        <w:t>Déplacements d'un véhicule, dont le point de départ et le point d'arrivée se trouvent dans deux États membres différents, avec ou sans transit par un ou plusieurs États membres ou pays tiers, déplacements d'un véhicule au départ d'un État membre et à destination d'un pays tiers et vice versa, avec ou sans transit par un ou plusieurs États membres ou pays tiers, déplacements d'un véhicule entre pays tiers, traversant en transit le territoire d'un plusieurs États membres, les déplacements à vide en relation avec ces transports</w:t>
      </w:r>
    </w:p>
  </w:footnote>
  <w:footnote w:id="19">
    <w:p w:rsidR="008B65CB" w:rsidRPr="00932767" w:rsidRDefault="008B65CB" w:rsidP="00932767">
      <w:pPr>
        <w:pStyle w:val="Notedebasdepage"/>
        <w:ind w:left="283"/>
      </w:pPr>
      <w:r>
        <w:t>(</w:t>
      </w:r>
      <w:r w:rsidRPr="00932767">
        <w:rPr>
          <w:rStyle w:val="Appelnotedebasdep"/>
          <w:vertAlign w:val="baseline"/>
        </w:rPr>
        <w:footnoteRef/>
      </w:r>
      <w:r>
        <w:t>)</w:t>
      </w:r>
      <w:r>
        <w:tab/>
      </w:r>
      <w:r w:rsidRPr="00932767">
        <w:t xml:space="preserve"> En effectuant un transfert de marchandises entre deux États dont il n'est pas ressortissant sur le trajet du retour, un opérateur retrouve par ailleurs un droit complet de cabotage au sein de l'État où il décharge</w:t>
      </w:r>
      <w:r>
        <w:t>.</w:t>
      </w:r>
    </w:p>
  </w:footnote>
  <w:footnote w:id="20">
    <w:p w:rsidR="008B65CB" w:rsidRPr="00B461AC" w:rsidRDefault="008B65CB" w:rsidP="00B461AC">
      <w:pPr>
        <w:pStyle w:val="Notedebasdepage"/>
        <w:ind w:left="283"/>
      </w:pPr>
      <w:r>
        <w:t>(</w:t>
      </w:r>
      <w:r w:rsidRPr="00B461AC">
        <w:rPr>
          <w:rStyle w:val="Appelnotedebasdep"/>
          <w:vertAlign w:val="baseline"/>
        </w:rPr>
        <w:footnoteRef/>
      </w:r>
      <w:r>
        <w:t>)</w:t>
      </w:r>
      <w:r>
        <w:tab/>
      </w:r>
      <w:r w:rsidRPr="00B461AC">
        <w:t xml:space="preserve"> </w:t>
      </w:r>
      <w:r w:rsidRPr="00932767">
        <w:rPr>
          <w:b/>
        </w:rPr>
        <w:t>Périodes maximales de travail et minimales de repos</w:t>
      </w:r>
      <w:r>
        <w:t xml:space="preserve"> ; </w:t>
      </w:r>
      <w:r w:rsidRPr="00932767">
        <w:rPr>
          <w:b/>
        </w:rPr>
        <w:t>durée minimale des congés annuels payés</w:t>
      </w:r>
      <w:r>
        <w:t xml:space="preserve"> ; </w:t>
      </w:r>
      <w:r w:rsidRPr="00932767">
        <w:rPr>
          <w:b/>
        </w:rPr>
        <w:t>taux de salaires minimal, y compris ceux majorés pour les heures supplémentaires</w:t>
      </w:r>
      <w:r>
        <w:t> ;</w:t>
      </w:r>
      <w:r w:rsidR="00D61EDF">
        <w:t xml:space="preserve"> </w:t>
      </w:r>
      <w:r>
        <w:t>conditions de mise à disposition des travailleurs, notamment pour les entreprises de travail intérimaire ; santé, sécurité et hygiène au travail, ; mesures protectrices applicables aux conditions de travail et d'emploi des femmes enceintes et des femmes venant d'accoucher, des enfants et des jeunes ; égalité de traitement entre hommes et femmes ainsi que d'autres dispositions e</w:t>
      </w:r>
      <w:r w:rsidR="00EB3CE2">
        <w:t>n matière de non-discrimination</w:t>
      </w:r>
      <w:r w:rsidR="00BD339E">
        <w:t>.</w:t>
      </w:r>
    </w:p>
  </w:footnote>
  <w:footnote w:id="21">
    <w:p w:rsidR="00D23C53" w:rsidRPr="00D23C53" w:rsidRDefault="00D23C53" w:rsidP="00D23C53">
      <w:pPr>
        <w:pStyle w:val="Notedebasdepage"/>
        <w:ind w:left="283"/>
      </w:pPr>
      <w:r>
        <w:t>(</w:t>
      </w:r>
      <w:r w:rsidRPr="00D23C53">
        <w:rPr>
          <w:rStyle w:val="Appelnotedebasdep"/>
          <w:vertAlign w:val="baseline"/>
        </w:rPr>
        <w:footnoteRef/>
      </w:r>
      <w:r>
        <w:t>)</w:t>
      </w:r>
      <w:r>
        <w:tab/>
      </w:r>
      <w:r w:rsidRPr="00D23C53">
        <w:t xml:space="preserve"> http://www.cnr.fr/Publications-CNR/Le-classement-des-pavillons-europeens-en-2014</w:t>
      </w:r>
    </w:p>
  </w:footnote>
  <w:footnote w:id="22">
    <w:p w:rsidR="005C3DA7" w:rsidRPr="005C3DA7" w:rsidRDefault="005C3DA7" w:rsidP="005C3DA7">
      <w:pPr>
        <w:pStyle w:val="Notedebasdepage"/>
        <w:ind w:left="283"/>
      </w:pPr>
      <w:r>
        <w:t>(</w:t>
      </w:r>
      <w:r w:rsidRPr="005C3DA7">
        <w:rPr>
          <w:rStyle w:val="Appelnotedebasdep"/>
          <w:vertAlign w:val="baseline"/>
        </w:rPr>
        <w:footnoteRef/>
      </w:r>
      <w:r>
        <w:t>)</w:t>
      </w:r>
      <w:r>
        <w:tab/>
      </w:r>
      <w:r w:rsidRPr="005C3DA7">
        <w:t xml:space="preserve"> </w:t>
      </w:r>
      <w:r>
        <w:t>« En France, les chauffeurs routiers étrangers seront payés au smic », Le Monde, 1</w:t>
      </w:r>
      <w:r w:rsidRPr="005C3DA7">
        <w:rPr>
          <w:vertAlign w:val="superscript"/>
        </w:rPr>
        <w:t>er</w:t>
      </w:r>
      <w:r w:rsidR="00D61EDF">
        <w:t> </w:t>
      </w:r>
      <w:r>
        <w:t>juillet 2016.</w:t>
      </w:r>
    </w:p>
  </w:footnote>
  <w:footnote w:id="23">
    <w:p w:rsidR="00984B4C" w:rsidRPr="00984B4C" w:rsidRDefault="00984B4C" w:rsidP="00984B4C">
      <w:pPr>
        <w:pStyle w:val="Notedebasdepage"/>
        <w:ind w:left="283"/>
      </w:pPr>
      <w:r>
        <w:t>(</w:t>
      </w:r>
      <w:r w:rsidRPr="00984B4C">
        <w:rPr>
          <w:rStyle w:val="Appelnotedebasdep"/>
          <w:vertAlign w:val="baseline"/>
        </w:rPr>
        <w:footnoteRef/>
      </w:r>
      <w:r>
        <w:t>)</w:t>
      </w:r>
      <w:r>
        <w:tab/>
      </w:r>
      <w:r w:rsidRPr="00984B4C">
        <w:t xml:space="preserve"> http://www.cnr.fr/Publications-CNR/Le-classement-des-pavillons-europeens-en-2014</w:t>
      </w:r>
    </w:p>
  </w:footnote>
  <w:footnote w:id="24">
    <w:p w:rsidR="00740172" w:rsidRPr="00DD0D78" w:rsidRDefault="00740172" w:rsidP="00740172">
      <w:pPr>
        <w:pStyle w:val="Notedebasdepage"/>
        <w:ind w:left="283"/>
      </w:pPr>
      <w:r>
        <w:t>(</w:t>
      </w:r>
      <w:r w:rsidRPr="00DD0D78">
        <w:rPr>
          <w:rStyle w:val="Appelnotedebasdep"/>
          <w:vertAlign w:val="baseline"/>
        </w:rPr>
        <w:footnoteRef/>
      </w:r>
      <w:r>
        <w:t>)</w:t>
      </w:r>
      <w:r>
        <w:tab/>
      </w:r>
      <w:r w:rsidRPr="00DD0D78">
        <w:t xml:space="preserve"> </w:t>
      </w:r>
      <w:r>
        <w:t>« Crise du pavillon routier français, impacts du cabotage</w:t>
      </w:r>
      <w:r w:rsidR="00D61EDF">
        <w:t> </w:t>
      </w:r>
      <w:r>
        <w:t>: comment s’en sortir</w:t>
      </w:r>
      <w:r w:rsidR="00D61EDF">
        <w:t> </w:t>
      </w:r>
      <w:r>
        <w:t xml:space="preserve">? », </w:t>
      </w:r>
      <w:r w:rsidRPr="00DD0D78">
        <w:t xml:space="preserve">Transport - Développement - Intermodalité </w:t>
      </w:r>
      <w:r>
        <w:t>–</w:t>
      </w:r>
      <w:r w:rsidRPr="00DD0D78">
        <w:t xml:space="preserve"> Environnement</w:t>
      </w:r>
      <w:r>
        <w:t>, octobre 2012.</w:t>
      </w:r>
    </w:p>
  </w:footnote>
  <w:footnote w:id="25">
    <w:p w:rsidR="00CF430A" w:rsidRPr="00CF430A" w:rsidRDefault="00CF430A" w:rsidP="00CF430A">
      <w:pPr>
        <w:pStyle w:val="Notedebasdepage"/>
        <w:ind w:left="283"/>
      </w:pPr>
      <w:r>
        <w:t>(</w:t>
      </w:r>
      <w:r w:rsidRPr="00CF430A">
        <w:rPr>
          <w:rStyle w:val="Appelnotedebasdep"/>
          <w:vertAlign w:val="baseline"/>
        </w:rPr>
        <w:footnoteRef/>
      </w:r>
      <w:r>
        <w:t>)</w:t>
      </w:r>
      <w:r>
        <w:tab/>
      </w:r>
      <w:r w:rsidRPr="00CF430A">
        <w:t xml:space="preserve"> </w:t>
      </w:r>
      <w:r>
        <w:t>De surcro</w:t>
      </w:r>
      <w:r w:rsidR="00D61EDF">
        <w:t>î</w:t>
      </w:r>
      <w:r>
        <w:t>t, comme le note fort justement le rapport du sénateur Bocquet précité : « </w:t>
      </w:r>
      <w:r w:rsidRPr="00CF430A">
        <w:t>le calendrier de mise en œuvre qui peut atteindre jusqu'à 15 ans pour certains véhicules doit être revu afin d'éviter un régime à plusieurs vitesses où les flottes de poids lourds modernes seraient in fine mieux contrôlées que les anciens, créant insidieusement une prime à la vétusté.</w:t>
      </w:r>
      <w:r>
        <w:t> »</w:t>
      </w:r>
    </w:p>
  </w:footnote>
  <w:footnote w:id="26">
    <w:p w:rsidR="008B65CB" w:rsidRPr="008B65CB" w:rsidRDefault="008B65CB" w:rsidP="008B65CB">
      <w:pPr>
        <w:pStyle w:val="Notedebasdepage"/>
        <w:ind w:left="283"/>
      </w:pPr>
      <w:r>
        <w:t>(</w:t>
      </w:r>
      <w:r w:rsidRPr="008B65CB">
        <w:rPr>
          <w:rStyle w:val="Appelnotedebasdep"/>
          <w:vertAlign w:val="baseline"/>
        </w:rPr>
        <w:footnoteRef/>
      </w:r>
      <w:r>
        <w:t>)</w:t>
      </w:r>
      <w:r>
        <w:tab/>
      </w:r>
      <w:r w:rsidR="0055546F">
        <w:t xml:space="preserve"> S</w:t>
      </w:r>
      <w:r w:rsidRPr="008B65CB">
        <w:t>i la France a souhaité appliquer les dispositions du règlement n°</w:t>
      </w:r>
      <w:r w:rsidR="00D61EDF">
        <w:t> 1</w:t>
      </w:r>
      <w:r w:rsidRPr="008B65CB">
        <w:t xml:space="preserve">071/2009 à ce secteur en obligeant les sociétés à satisfaire aux conditions d'établissement, d'honorabilité et de capacités financières et professionnelles, </w:t>
      </w:r>
      <w:r w:rsidR="001E2DD6">
        <w:t>ainsi que les</w:t>
      </w:r>
      <w:r w:rsidR="001E2DD6" w:rsidRPr="001E2DD6">
        <w:t xml:space="preserve"> règles européennes en matière de cabotage</w:t>
      </w:r>
      <w:r w:rsidR="001E2DD6">
        <w:t xml:space="preserve">, </w:t>
      </w:r>
      <w:r w:rsidRPr="008B65CB">
        <w:t>elle demeure relativement isolée au sein de l'Union européenne</w:t>
      </w:r>
      <w:r w:rsidR="0055546F">
        <w:t>.</w:t>
      </w:r>
    </w:p>
  </w:footnote>
  <w:footnote w:id="27">
    <w:p w:rsidR="00012179" w:rsidRPr="00012179" w:rsidRDefault="00012179" w:rsidP="00012179">
      <w:pPr>
        <w:pStyle w:val="Notedebasdepage"/>
        <w:ind w:left="283"/>
      </w:pPr>
      <w:r>
        <w:t>(</w:t>
      </w:r>
      <w:r w:rsidRPr="00012179">
        <w:rPr>
          <w:rStyle w:val="Appelnotedebasdep"/>
          <w:vertAlign w:val="baseline"/>
        </w:rPr>
        <w:footnoteRef/>
      </w:r>
      <w:r>
        <w:t>)</w:t>
      </w:r>
      <w:r>
        <w:tab/>
      </w:r>
      <w:r w:rsidRPr="00012179">
        <w:t xml:space="preserve"> Cette disposition ne concerne pas le temps de repos hebdomadaire réduit – inférieur à 45</w:t>
      </w:r>
      <w:r w:rsidR="00D61EDF">
        <w:t> </w:t>
      </w:r>
      <w:r w:rsidRPr="00012179">
        <w:t>heures – qui est d’ores et déjà encadré par le règlement (CE) n°</w:t>
      </w:r>
      <w:r w:rsidR="00D61EDF">
        <w:t> </w:t>
      </w:r>
      <w:r w:rsidRPr="00012179">
        <w:t>561/2006 du Parlement européen et du Conseil du 15</w:t>
      </w:r>
      <w:r w:rsidR="00D61EDF">
        <w:t> </w:t>
      </w:r>
      <w:r w:rsidRPr="00012179">
        <w:t>mars 2006 relatif à l’harmonisation de certaines dispositions de la législation sociale dans le domaine des transports par route et qui permet au conducteur, s’il le souhaite, de prendre ce temps de repos à bord de son véhicule, à condition qu’il soit équipé d’un matériel de couchage convenable et qu’il soit à l’arrêt.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5CB" w:rsidRPr="00F27D6B" w:rsidRDefault="008B65CB" w:rsidP="00F27D6B">
    <w:pPr>
      <w:pStyle w:val="En-tte"/>
      <w:rPr>
        <w:sz w:val="27"/>
      </w:rPr>
    </w:pPr>
    <w:r>
      <w:rPr>
        <w:sz w:val="22"/>
      </w:rPr>
      <w:t>—  </w:t>
    </w:r>
    <w:r>
      <w:rPr>
        <w:sz w:val="22"/>
      </w:rPr>
      <w:fldChar w:fldCharType="begin"/>
    </w:r>
    <w:r>
      <w:rPr>
        <w:sz w:val="22"/>
      </w:rPr>
      <w:instrText xml:space="preserve"> PAGE  \* Arabic  \* MERGEFORMAT </w:instrText>
    </w:r>
    <w:r>
      <w:rPr>
        <w:sz w:val="22"/>
      </w:rPr>
      <w:fldChar w:fldCharType="separate"/>
    </w:r>
    <w:r w:rsidR="008C45E9">
      <w:rPr>
        <w:noProof/>
        <w:sz w:val="22"/>
      </w:rPr>
      <w:t>32</w:t>
    </w:r>
    <w:r>
      <w:rPr>
        <w:sz w:val="22"/>
      </w:rPr>
      <w:fldChar w:fldCharType="end"/>
    </w:r>
    <w:r>
      <w:rPr>
        <w:sz w:val="22"/>
      </w:rPr>
      <w: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Layout w:type="fixed"/>
      <w:tblCellMar>
        <w:left w:w="70" w:type="dxa"/>
        <w:right w:w="70" w:type="dxa"/>
      </w:tblCellMar>
      <w:tblLook w:val="0000" w:firstRow="0" w:lastRow="0" w:firstColumn="0" w:lastColumn="0" w:noHBand="0" w:noVBand="0"/>
    </w:tblPr>
    <w:tblGrid>
      <w:gridCol w:w="4752"/>
      <w:gridCol w:w="4390"/>
    </w:tblGrid>
    <w:tr w:rsidR="008B65CB" w:rsidRPr="00E012EC" w:rsidTr="004E0181">
      <w:trPr>
        <w:trHeight w:val="1302"/>
      </w:trPr>
      <w:tc>
        <w:tcPr>
          <w:tcW w:w="4752" w:type="dxa"/>
        </w:tcPr>
        <w:p w:rsidR="008B65CB" w:rsidRPr="00E012EC" w:rsidRDefault="008B65CB" w:rsidP="004E0181">
          <w:pPr>
            <w:widowControl w:val="0"/>
            <w:tabs>
              <w:tab w:val="center" w:pos="8080"/>
            </w:tabs>
            <w:spacing w:after="160" w:line="288" w:lineRule="auto"/>
            <w:ind w:left="2160" w:right="-425"/>
            <w:jc w:val="left"/>
            <w:rPr>
              <w:rFonts w:eastAsia="Times New Roman"/>
              <w:color w:val="0000FF"/>
              <w:szCs w:val="20"/>
              <w:lang w:eastAsia="fr-FR"/>
            </w:rPr>
          </w:pPr>
          <w:r>
            <w:rPr>
              <w:rFonts w:eastAsia="Calibri"/>
              <w:noProof/>
              <w:szCs w:val="27"/>
              <w:lang w:eastAsia="fr-FR"/>
            </w:rPr>
            <w:drawing>
              <wp:anchor distT="0" distB="0" distL="114300" distR="114300" simplePos="0" relativeHeight="251661312" behindDoc="0" locked="0" layoutInCell="0" allowOverlap="1" wp14:anchorId="0EF2BD20" wp14:editId="114E2F4C">
                <wp:simplePos x="0" y="0"/>
                <wp:positionH relativeFrom="column">
                  <wp:posOffset>-7620</wp:posOffset>
                </wp:positionH>
                <wp:positionV relativeFrom="paragraph">
                  <wp:posOffset>115570</wp:posOffset>
                </wp:positionV>
                <wp:extent cx="892175" cy="743585"/>
                <wp:effectExtent l="0" t="0" r="3175" b="0"/>
                <wp:wrapTopAndBottom/>
                <wp:docPr id="1877" name="Imag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743585"/>
                        </a:xfrm>
                        <a:prstGeom prst="rect">
                          <a:avLst/>
                        </a:prstGeom>
                        <a:noFill/>
                      </pic:spPr>
                    </pic:pic>
                  </a:graphicData>
                </a:graphic>
                <wp14:sizeRelH relativeFrom="page">
                  <wp14:pctWidth>0</wp14:pctWidth>
                </wp14:sizeRelH>
                <wp14:sizeRelV relativeFrom="page">
                  <wp14:pctHeight>0</wp14:pctHeight>
                </wp14:sizeRelV>
              </wp:anchor>
            </w:drawing>
          </w:r>
        </w:p>
      </w:tc>
      <w:tc>
        <w:tcPr>
          <w:tcW w:w="4390" w:type="dxa"/>
          <w:vAlign w:val="bottom"/>
        </w:tcPr>
        <w:p w:rsidR="008B65CB" w:rsidRPr="00E012EC" w:rsidRDefault="008B65CB" w:rsidP="004E0181">
          <w:pPr>
            <w:widowControl w:val="0"/>
            <w:tabs>
              <w:tab w:val="right" w:pos="4320"/>
            </w:tabs>
            <w:spacing w:after="160" w:line="288" w:lineRule="auto"/>
            <w:ind w:left="284" w:right="-425"/>
            <w:jc w:val="left"/>
            <w:rPr>
              <w:rFonts w:ascii="Arial" w:eastAsia="Times New Roman" w:hAnsi="Arial"/>
              <w:b/>
              <w:color w:val="0000FF"/>
              <w:sz w:val="16"/>
              <w:szCs w:val="20"/>
              <w:lang w:eastAsia="fr-FR"/>
            </w:rPr>
          </w:pPr>
          <w:r w:rsidRPr="00E012EC">
            <w:rPr>
              <w:rFonts w:eastAsia="Times New Roman"/>
              <w:b/>
              <w:color w:val="0000FF"/>
              <w:sz w:val="20"/>
              <w:szCs w:val="20"/>
              <w:lang w:eastAsia="fr-FR"/>
            </w:rPr>
            <w:tab/>
          </w:r>
          <w:r w:rsidRPr="00E012EC">
            <w:rPr>
              <w:rFonts w:ascii="Arial" w:eastAsia="Times New Roman" w:hAnsi="Arial"/>
              <w:b/>
              <w:color w:val="0000FF"/>
              <w:sz w:val="20"/>
              <w:szCs w:val="20"/>
              <w:lang w:eastAsia="fr-FR"/>
            </w:rPr>
            <w:t>RÉPUBLIQUE FRANÇAISE</w:t>
          </w:r>
        </w:p>
        <w:p w:rsidR="008B65CB" w:rsidRPr="00E012EC" w:rsidRDefault="008B65CB" w:rsidP="004E0181">
          <w:pPr>
            <w:widowControl w:val="0"/>
            <w:tabs>
              <w:tab w:val="right" w:pos="4320"/>
            </w:tabs>
            <w:spacing w:after="160" w:line="288" w:lineRule="auto"/>
            <w:ind w:left="284" w:right="-425"/>
            <w:jc w:val="left"/>
            <w:rPr>
              <w:rFonts w:eastAsia="Times New Roman"/>
              <w:color w:val="0000FF"/>
              <w:szCs w:val="20"/>
              <w:lang w:eastAsia="fr-FR"/>
            </w:rPr>
          </w:pPr>
          <w:r w:rsidRPr="00E012EC">
            <w:rPr>
              <w:rFonts w:ascii="Arial" w:eastAsia="Times New Roman" w:hAnsi="Arial"/>
              <w:b/>
              <w:color w:val="0000FF"/>
              <w:sz w:val="16"/>
              <w:szCs w:val="20"/>
              <w:lang w:eastAsia="fr-FR"/>
            </w:rPr>
            <w:tab/>
            <w:t>LIBERTÉ-ÉGALITÉ-FRATERNITÉ</w:t>
          </w:r>
        </w:p>
      </w:tc>
    </w:tr>
  </w:tbl>
  <w:p w:rsidR="008B65CB" w:rsidRPr="00E012EC" w:rsidRDefault="008B65CB" w:rsidP="00F27D6B">
    <w:pPr>
      <w:tabs>
        <w:tab w:val="right" w:pos="9072"/>
      </w:tabs>
      <w:spacing w:after="160" w:line="288" w:lineRule="auto"/>
      <w:ind w:right="-425"/>
      <w:jc w:val="left"/>
      <w:rPr>
        <w:rFonts w:eastAsia="Times New Roman"/>
        <w:b/>
        <w:color w:val="0000FF"/>
        <w:sz w:val="20"/>
        <w:szCs w:val="20"/>
        <w:u w:val="single"/>
        <w:lang w:eastAsia="fr-FR"/>
      </w:rPr>
    </w:pPr>
    <w:r w:rsidRPr="00E012EC">
      <w:rPr>
        <w:rFonts w:eastAsia="Times New Roman"/>
        <w:b/>
        <w:color w:val="0000FF"/>
        <w:sz w:val="20"/>
        <w:szCs w:val="20"/>
        <w:u w:val="single"/>
        <w:lang w:eastAsia="fr-FR"/>
      </w:rPr>
      <w:tab/>
    </w:r>
  </w:p>
  <w:p w:rsidR="008B65CB" w:rsidRPr="00E012EC" w:rsidRDefault="008B65CB" w:rsidP="00F27D6B">
    <w:pPr>
      <w:tabs>
        <w:tab w:val="right" w:pos="9781"/>
      </w:tabs>
      <w:spacing w:after="160" w:line="288" w:lineRule="auto"/>
      <w:ind w:right="-425"/>
      <w:jc w:val="left"/>
      <w:rPr>
        <w:rFonts w:ascii="Arial" w:eastAsia="Times New Roman" w:hAnsi="Arial"/>
        <w:b/>
        <w:color w:val="0000FF"/>
        <w:sz w:val="16"/>
        <w:szCs w:val="20"/>
        <w:lang w:eastAsia="fr-FR"/>
      </w:rPr>
    </w:pPr>
    <w:r w:rsidRPr="00E012EC">
      <w:rPr>
        <w:rFonts w:ascii="Arial" w:eastAsia="Times New Roman" w:hAnsi="Arial"/>
        <w:b/>
        <w:color w:val="0000FF"/>
        <w:sz w:val="16"/>
        <w:szCs w:val="20"/>
        <w:lang w:eastAsia="fr-FR"/>
      </w:rPr>
      <w:t>Commission des affaires européennes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69E6"/>
    <w:multiLevelType w:val="multilevel"/>
    <w:tmpl w:val="9300EAD6"/>
    <w:numStyleLink w:val="SommaireRapport"/>
  </w:abstractNum>
  <w:abstractNum w:abstractNumId="1">
    <w:nsid w:val="01DA43F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C03477"/>
    <w:multiLevelType w:val="multilevel"/>
    <w:tmpl w:val="E6861EDC"/>
    <w:numStyleLink w:val="StyleRapport"/>
  </w:abstractNum>
  <w:abstractNum w:abstractNumId="3">
    <w:nsid w:val="07F333DF"/>
    <w:multiLevelType w:val="hybridMultilevel"/>
    <w:tmpl w:val="5EFAF7F0"/>
    <w:lvl w:ilvl="0" w:tplc="5ABA053C">
      <w:numFmt w:val="bullet"/>
      <w:lvlText w:val="-"/>
      <w:lvlJc w:val="left"/>
      <w:pPr>
        <w:ind w:left="1571" w:hanging="360"/>
      </w:pPr>
      <w:rPr>
        <w:rFonts w:ascii="Times New Roman" w:eastAsiaTheme="minorHAnsi"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nsid w:val="0A1F6BF8"/>
    <w:multiLevelType w:val="hybridMultilevel"/>
    <w:tmpl w:val="422E5804"/>
    <w:lvl w:ilvl="0" w:tplc="5D62E100">
      <w:start w:val="1"/>
      <w:numFmt w:val="lowerRoman"/>
      <w:suff w:val="space"/>
      <w:lvlText w:val="%1."/>
      <w:lvlJc w:val="right"/>
      <w:pPr>
        <w:ind w:left="851" w:firstLine="0"/>
      </w:pPr>
      <w:rPr>
        <w:rFonts w:hint="default"/>
      </w:rPr>
    </w:lvl>
    <w:lvl w:ilvl="1" w:tplc="040C0019" w:tentative="1">
      <w:start w:val="1"/>
      <w:numFmt w:val="lowerLetter"/>
      <w:lvlText w:val="%2."/>
      <w:lvlJc w:val="left"/>
      <w:pPr>
        <w:ind w:left="2461" w:hanging="360"/>
      </w:pPr>
    </w:lvl>
    <w:lvl w:ilvl="2" w:tplc="040C001B" w:tentative="1">
      <w:start w:val="1"/>
      <w:numFmt w:val="lowerRoman"/>
      <w:lvlText w:val="%3."/>
      <w:lvlJc w:val="right"/>
      <w:pPr>
        <w:ind w:left="3181" w:hanging="180"/>
      </w:pPr>
    </w:lvl>
    <w:lvl w:ilvl="3" w:tplc="040C000F" w:tentative="1">
      <w:start w:val="1"/>
      <w:numFmt w:val="decimal"/>
      <w:lvlText w:val="%4."/>
      <w:lvlJc w:val="left"/>
      <w:pPr>
        <w:ind w:left="3901" w:hanging="360"/>
      </w:pPr>
    </w:lvl>
    <w:lvl w:ilvl="4" w:tplc="040C0019" w:tentative="1">
      <w:start w:val="1"/>
      <w:numFmt w:val="lowerLetter"/>
      <w:lvlText w:val="%5."/>
      <w:lvlJc w:val="left"/>
      <w:pPr>
        <w:ind w:left="4621" w:hanging="360"/>
      </w:pPr>
    </w:lvl>
    <w:lvl w:ilvl="5" w:tplc="040C001B" w:tentative="1">
      <w:start w:val="1"/>
      <w:numFmt w:val="lowerRoman"/>
      <w:lvlText w:val="%6."/>
      <w:lvlJc w:val="right"/>
      <w:pPr>
        <w:ind w:left="5341" w:hanging="180"/>
      </w:pPr>
    </w:lvl>
    <w:lvl w:ilvl="6" w:tplc="040C000F" w:tentative="1">
      <w:start w:val="1"/>
      <w:numFmt w:val="decimal"/>
      <w:lvlText w:val="%7."/>
      <w:lvlJc w:val="left"/>
      <w:pPr>
        <w:ind w:left="6061" w:hanging="360"/>
      </w:pPr>
    </w:lvl>
    <w:lvl w:ilvl="7" w:tplc="040C0019" w:tentative="1">
      <w:start w:val="1"/>
      <w:numFmt w:val="lowerLetter"/>
      <w:lvlText w:val="%8."/>
      <w:lvlJc w:val="left"/>
      <w:pPr>
        <w:ind w:left="6781" w:hanging="360"/>
      </w:pPr>
    </w:lvl>
    <w:lvl w:ilvl="8" w:tplc="040C001B" w:tentative="1">
      <w:start w:val="1"/>
      <w:numFmt w:val="lowerRoman"/>
      <w:lvlText w:val="%9."/>
      <w:lvlJc w:val="right"/>
      <w:pPr>
        <w:ind w:left="7501" w:hanging="180"/>
      </w:pPr>
    </w:lvl>
  </w:abstractNum>
  <w:abstractNum w:abstractNumId="5">
    <w:nsid w:val="0D4843E9"/>
    <w:multiLevelType w:val="multilevel"/>
    <w:tmpl w:val="E6861EDC"/>
    <w:styleLink w:val="StyleRapport"/>
    <w:lvl w:ilvl="0">
      <w:start w:val="1"/>
      <w:numFmt w:val="none"/>
      <w:pStyle w:val="AN1PARTIE"/>
      <w:suff w:val="space"/>
      <w:lvlText w:val=""/>
      <w:lvlJc w:val="left"/>
      <w:pPr>
        <w:ind w:left="0" w:firstLine="0"/>
      </w:pPr>
      <w:rPr>
        <w:rFonts w:hint="default"/>
      </w:rPr>
    </w:lvl>
    <w:lvl w:ilvl="1">
      <w:start w:val="1"/>
      <w:numFmt w:val="upperRoman"/>
      <w:pStyle w:val="AN2GRANDI"/>
      <w:suff w:val="space"/>
      <w:lvlText w:val="%2. "/>
      <w:lvlJc w:val="left"/>
      <w:pPr>
        <w:ind w:left="170" w:firstLine="0"/>
      </w:pPr>
      <w:rPr>
        <w:rFonts w:hint="default"/>
      </w:rPr>
    </w:lvl>
    <w:lvl w:ilvl="2">
      <w:start w:val="1"/>
      <w:numFmt w:val="upperLetter"/>
      <w:pStyle w:val="AN3GRANDA"/>
      <w:suff w:val="space"/>
      <w:lvlText w:val="%3. "/>
      <w:lvlJc w:val="left"/>
      <w:pPr>
        <w:ind w:left="340" w:firstLine="0"/>
      </w:pPr>
      <w:rPr>
        <w:rFonts w:hint="default"/>
      </w:rPr>
    </w:lvl>
    <w:lvl w:ilvl="3">
      <w:start w:val="1"/>
      <w:numFmt w:val="decimal"/>
      <w:pStyle w:val="AN4Petit1"/>
      <w:suff w:val="space"/>
      <w:lvlText w:val="%4. "/>
      <w:lvlJc w:val="left"/>
      <w:pPr>
        <w:ind w:left="510" w:firstLine="0"/>
      </w:pPr>
      <w:rPr>
        <w:rFonts w:hint="default"/>
      </w:rPr>
    </w:lvl>
    <w:lvl w:ilvl="4">
      <w:start w:val="1"/>
      <w:numFmt w:val="lowerLetter"/>
      <w:pStyle w:val="AN5Petita"/>
      <w:suff w:val="space"/>
      <w:lvlText w:val="%5. "/>
      <w:lvlJc w:val="left"/>
      <w:pPr>
        <w:ind w:left="680" w:firstLine="0"/>
      </w:pPr>
      <w:rPr>
        <w:rFonts w:hint="default"/>
      </w:rPr>
    </w:lvl>
    <w:lvl w:ilvl="5">
      <w:start w:val="1"/>
      <w:numFmt w:val="lowerRoman"/>
      <w:pStyle w:val="AN6Petiti"/>
      <w:suff w:val="space"/>
      <w:lvlText w:val="%6. "/>
      <w:lvlJc w:val="left"/>
      <w:pPr>
        <w:ind w:left="850" w:firstLine="0"/>
      </w:pPr>
      <w:rPr>
        <w:rFonts w:hint="default"/>
      </w:rPr>
    </w:lvl>
    <w:lvl w:ilvl="6">
      <w:start w:val="1"/>
      <w:numFmt w:val="none"/>
      <w:suff w:val="space"/>
      <w:lvlText w:val=""/>
      <w:lvlJc w:val="left"/>
      <w:pPr>
        <w:ind w:left="1020" w:firstLine="0"/>
      </w:pPr>
      <w:rPr>
        <w:rFonts w:hint="default"/>
      </w:rPr>
    </w:lvl>
    <w:lvl w:ilvl="7">
      <w:start w:val="1"/>
      <w:numFmt w:val="none"/>
      <w:suff w:val="space"/>
      <w:lvlText w:val=""/>
      <w:lvlJc w:val="left"/>
      <w:pPr>
        <w:ind w:left="1190" w:firstLine="0"/>
      </w:pPr>
      <w:rPr>
        <w:rFonts w:hint="default"/>
      </w:rPr>
    </w:lvl>
    <w:lvl w:ilvl="8">
      <w:start w:val="1"/>
      <w:numFmt w:val="none"/>
      <w:suff w:val="space"/>
      <w:lvlText w:val=""/>
      <w:lvlJc w:val="left"/>
      <w:pPr>
        <w:ind w:left="1360" w:firstLine="0"/>
      </w:pPr>
      <w:rPr>
        <w:rFonts w:hint="default"/>
      </w:rPr>
    </w:lvl>
  </w:abstractNum>
  <w:abstractNum w:abstractNumId="6">
    <w:nsid w:val="159E04DF"/>
    <w:multiLevelType w:val="multilevel"/>
    <w:tmpl w:val="80909F70"/>
    <w:styleLink w:val="Listearticles"/>
    <w:lvl w:ilvl="0">
      <w:start w:val="1"/>
      <w:numFmt w:val="none"/>
      <w:pStyle w:val="EXA7Article"/>
      <w:suff w:val="nothing"/>
      <w:lvlText w:val="%1"/>
      <w:lvlJc w:val="center"/>
      <w:pPr>
        <w:ind w:left="0" w:firstLine="0"/>
      </w:pPr>
      <w:rPr>
        <w:rFonts w:hint="default"/>
      </w:rPr>
    </w:lvl>
    <w:lvl w:ilvl="1">
      <w:start w:val="1"/>
      <w:numFmt w:val="upperRoman"/>
      <w:pStyle w:val="Anx2GdI"/>
      <w:suff w:val="space"/>
      <w:lvlText w:val="%2. "/>
      <w:lvlJc w:val="left"/>
      <w:pPr>
        <w:ind w:left="170" w:firstLine="0"/>
      </w:pPr>
      <w:rPr>
        <w:rFonts w:hint="default"/>
      </w:rPr>
    </w:lvl>
    <w:lvl w:ilvl="2">
      <w:start w:val="1"/>
      <w:numFmt w:val="upperLetter"/>
      <w:pStyle w:val="Anx3GdA"/>
      <w:suff w:val="space"/>
      <w:lvlText w:val="%3. "/>
      <w:lvlJc w:val="left"/>
      <w:pPr>
        <w:ind w:left="340" w:firstLine="0"/>
      </w:pPr>
      <w:rPr>
        <w:rFonts w:hint="default"/>
      </w:rPr>
    </w:lvl>
    <w:lvl w:ilvl="3">
      <w:start w:val="1"/>
      <w:numFmt w:val="decimal"/>
      <w:pStyle w:val="Anx4Pt1"/>
      <w:suff w:val="space"/>
      <w:lvlText w:val="%4. "/>
      <w:lvlJc w:val="left"/>
      <w:pPr>
        <w:ind w:left="510" w:firstLine="0"/>
      </w:pPr>
      <w:rPr>
        <w:rFonts w:hint="default"/>
      </w:rPr>
    </w:lvl>
    <w:lvl w:ilvl="4">
      <w:start w:val="1"/>
      <w:numFmt w:val="lowerLetter"/>
      <w:pStyle w:val="Anx5Pta"/>
      <w:suff w:val="space"/>
      <w:lvlText w:val="%5. "/>
      <w:lvlJc w:val="left"/>
      <w:pPr>
        <w:ind w:left="680" w:firstLine="0"/>
      </w:pPr>
      <w:rPr>
        <w:rFonts w:hint="default"/>
      </w:rPr>
    </w:lvl>
    <w:lvl w:ilvl="5">
      <w:start w:val="1"/>
      <w:numFmt w:val="lowerRoman"/>
      <w:pStyle w:val="Anx6Pti"/>
      <w:suff w:val="space"/>
      <w:lvlText w:val="%6. "/>
      <w:lvlJc w:val="left"/>
      <w:pPr>
        <w:ind w:left="85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7">
    <w:nsid w:val="1AE753D6"/>
    <w:multiLevelType w:val="multilevel"/>
    <w:tmpl w:val="9300EAD6"/>
    <w:styleLink w:val="SommaireRapport"/>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nsid w:val="1D3F402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D5D23AC"/>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B87ADF"/>
    <w:multiLevelType w:val="hybridMultilevel"/>
    <w:tmpl w:val="77A20FCE"/>
    <w:lvl w:ilvl="0" w:tplc="79AEA640">
      <w:start w:val="1"/>
      <w:numFmt w:val="bullet"/>
      <w:suff w:val="space"/>
      <w:lvlText w:val=""/>
      <w:lvlJc w:val="left"/>
      <w:pPr>
        <w:ind w:left="1021" w:firstLine="0"/>
      </w:pPr>
      <w:rPr>
        <w:rFonts w:ascii="Symbol" w:hAnsi="Symbol" w:hint="default"/>
      </w:rPr>
    </w:lvl>
    <w:lvl w:ilvl="1" w:tplc="040C0003" w:tentative="1">
      <w:start w:val="1"/>
      <w:numFmt w:val="bullet"/>
      <w:lvlText w:val="o"/>
      <w:lvlJc w:val="left"/>
      <w:pPr>
        <w:ind w:left="2461" w:hanging="360"/>
      </w:pPr>
      <w:rPr>
        <w:rFonts w:ascii="Courier New" w:hAnsi="Courier New" w:cs="Courier New" w:hint="default"/>
      </w:rPr>
    </w:lvl>
    <w:lvl w:ilvl="2" w:tplc="040C0005" w:tentative="1">
      <w:start w:val="1"/>
      <w:numFmt w:val="bullet"/>
      <w:lvlText w:val=""/>
      <w:lvlJc w:val="left"/>
      <w:pPr>
        <w:ind w:left="3181" w:hanging="360"/>
      </w:pPr>
      <w:rPr>
        <w:rFonts w:ascii="Wingdings" w:hAnsi="Wingdings" w:hint="default"/>
      </w:rPr>
    </w:lvl>
    <w:lvl w:ilvl="3" w:tplc="040C0001" w:tentative="1">
      <w:start w:val="1"/>
      <w:numFmt w:val="bullet"/>
      <w:lvlText w:val=""/>
      <w:lvlJc w:val="left"/>
      <w:pPr>
        <w:ind w:left="3901" w:hanging="360"/>
      </w:pPr>
      <w:rPr>
        <w:rFonts w:ascii="Symbol" w:hAnsi="Symbol" w:hint="default"/>
      </w:rPr>
    </w:lvl>
    <w:lvl w:ilvl="4" w:tplc="040C0003" w:tentative="1">
      <w:start w:val="1"/>
      <w:numFmt w:val="bullet"/>
      <w:lvlText w:val="o"/>
      <w:lvlJc w:val="left"/>
      <w:pPr>
        <w:ind w:left="4621" w:hanging="360"/>
      </w:pPr>
      <w:rPr>
        <w:rFonts w:ascii="Courier New" w:hAnsi="Courier New" w:cs="Courier New" w:hint="default"/>
      </w:rPr>
    </w:lvl>
    <w:lvl w:ilvl="5" w:tplc="040C0005" w:tentative="1">
      <w:start w:val="1"/>
      <w:numFmt w:val="bullet"/>
      <w:lvlText w:val=""/>
      <w:lvlJc w:val="left"/>
      <w:pPr>
        <w:ind w:left="5341" w:hanging="360"/>
      </w:pPr>
      <w:rPr>
        <w:rFonts w:ascii="Wingdings" w:hAnsi="Wingdings" w:hint="default"/>
      </w:rPr>
    </w:lvl>
    <w:lvl w:ilvl="6" w:tplc="040C0001" w:tentative="1">
      <w:start w:val="1"/>
      <w:numFmt w:val="bullet"/>
      <w:lvlText w:val=""/>
      <w:lvlJc w:val="left"/>
      <w:pPr>
        <w:ind w:left="6061" w:hanging="360"/>
      </w:pPr>
      <w:rPr>
        <w:rFonts w:ascii="Symbol" w:hAnsi="Symbol" w:hint="default"/>
      </w:rPr>
    </w:lvl>
    <w:lvl w:ilvl="7" w:tplc="040C0003" w:tentative="1">
      <w:start w:val="1"/>
      <w:numFmt w:val="bullet"/>
      <w:lvlText w:val="o"/>
      <w:lvlJc w:val="left"/>
      <w:pPr>
        <w:ind w:left="6781" w:hanging="360"/>
      </w:pPr>
      <w:rPr>
        <w:rFonts w:ascii="Courier New" w:hAnsi="Courier New" w:cs="Courier New" w:hint="default"/>
      </w:rPr>
    </w:lvl>
    <w:lvl w:ilvl="8" w:tplc="040C0005" w:tentative="1">
      <w:start w:val="1"/>
      <w:numFmt w:val="bullet"/>
      <w:lvlText w:val=""/>
      <w:lvlJc w:val="left"/>
      <w:pPr>
        <w:ind w:left="7501" w:hanging="360"/>
      </w:pPr>
      <w:rPr>
        <w:rFonts w:ascii="Wingdings" w:hAnsi="Wingdings" w:hint="default"/>
      </w:rPr>
    </w:lvl>
  </w:abstractNum>
  <w:abstractNum w:abstractNumId="11">
    <w:nsid w:val="210D257A"/>
    <w:multiLevelType w:val="multilevel"/>
    <w:tmpl w:val="040C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21950CB3"/>
    <w:multiLevelType w:val="hybridMultilevel"/>
    <w:tmpl w:val="6892113A"/>
    <w:lvl w:ilvl="0" w:tplc="050CDD10">
      <w:start w:val="1"/>
      <w:numFmt w:val="lowerLetter"/>
      <w:suff w:val="space"/>
      <w:lvlText w:val="%1. "/>
      <w:lvlJc w:val="left"/>
      <w:pPr>
        <w:ind w:left="964" w:firstLine="0"/>
      </w:pPr>
      <w:rPr>
        <w:rFonts w:hint="default"/>
      </w:rPr>
    </w:lvl>
    <w:lvl w:ilvl="1" w:tplc="040C0019" w:tentative="1">
      <w:start w:val="1"/>
      <w:numFmt w:val="lowerLetter"/>
      <w:lvlText w:val="%2."/>
      <w:lvlJc w:val="left"/>
      <w:pPr>
        <w:ind w:left="2119" w:hanging="360"/>
      </w:pPr>
    </w:lvl>
    <w:lvl w:ilvl="2" w:tplc="040C001B" w:tentative="1">
      <w:start w:val="1"/>
      <w:numFmt w:val="lowerRoman"/>
      <w:lvlText w:val="%3."/>
      <w:lvlJc w:val="right"/>
      <w:pPr>
        <w:ind w:left="2839" w:hanging="180"/>
      </w:pPr>
    </w:lvl>
    <w:lvl w:ilvl="3" w:tplc="040C000F" w:tentative="1">
      <w:start w:val="1"/>
      <w:numFmt w:val="decimal"/>
      <w:lvlText w:val="%4."/>
      <w:lvlJc w:val="left"/>
      <w:pPr>
        <w:ind w:left="3559" w:hanging="360"/>
      </w:pPr>
    </w:lvl>
    <w:lvl w:ilvl="4" w:tplc="040C0019" w:tentative="1">
      <w:start w:val="1"/>
      <w:numFmt w:val="lowerLetter"/>
      <w:lvlText w:val="%5."/>
      <w:lvlJc w:val="left"/>
      <w:pPr>
        <w:ind w:left="4279" w:hanging="360"/>
      </w:pPr>
    </w:lvl>
    <w:lvl w:ilvl="5" w:tplc="040C001B" w:tentative="1">
      <w:start w:val="1"/>
      <w:numFmt w:val="lowerRoman"/>
      <w:lvlText w:val="%6."/>
      <w:lvlJc w:val="right"/>
      <w:pPr>
        <w:ind w:left="4999" w:hanging="180"/>
      </w:pPr>
    </w:lvl>
    <w:lvl w:ilvl="6" w:tplc="040C000F" w:tentative="1">
      <w:start w:val="1"/>
      <w:numFmt w:val="decimal"/>
      <w:lvlText w:val="%7."/>
      <w:lvlJc w:val="left"/>
      <w:pPr>
        <w:ind w:left="5719" w:hanging="360"/>
      </w:pPr>
    </w:lvl>
    <w:lvl w:ilvl="7" w:tplc="040C0019" w:tentative="1">
      <w:start w:val="1"/>
      <w:numFmt w:val="lowerLetter"/>
      <w:lvlText w:val="%8."/>
      <w:lvlJc w:val="left"/>
      <w:pPr>
        <w:ind w:left="6439" w:hanging="360"/>
      </w:pPr>
    </w:lvl>
    <w:lvl w:ilvl="8" w:tplc="040C001B" w:tentative="1">
      <w:start w:val="1"/>
      <w:numFmt w:val="lowerRoman"/>
      <w:lvlText w:val="%9."/>
      <w:lvlJc w:val="right"/>
      <w:pPr>
        <w:ind w:left="7159" w:hanging="180"/>
      </w:pPr>
    </w:lvl>
  </w:abstractNum>
  <w:abstractNum w:abstractNumId="13">
    <w:nsid w:val="22042756"/>
    <w:multiLevelType w:val="hybridMultilevel"/>
    <w:tmpl w:val="78060E7E"/>
    <w:lvl w:ilvl="0" w:tplc="C2386966">
      <w:start w:val="1"/>
      <w:numFmt w:val="lowerRoman"/>
      <w:suff w:val="space"/>
      <w:lvlText w:val="%1. "/>
      <w:lvlJc w:val="left"/>
      <w:pPr>
        <w:ind w:left="851" w:firstLine="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4">
    <w:nsid w:val="27BA4267"/>
    <w:multiLevelType w:val="multilevel"/>
    <w:tmpl w:val="B546C158"/>
    <w:lvl w:ilvl="0">
      <w:start w:val="1"/>
      <w:numFmt w:val="none"/>
      <w:lvlText w:val=""/>
      <w:lvlJc w:val="left"/>
      <w:pPr>
        <w:ind w:left="360" w:hanging="360"/>
      </w:pPr>
      <w:rPr>
        <w:rFonts w:hint="default"/>
      </w:rPr>
    </w:lvl>
    <w:lvl w:ilvl="1">
      <w:start w:val="1"/>
      <w:numFmt w:val="none"/>
      <w:suff w:val="space"/>
      <w:lvlText w:val="I. "/>
      <w:lvlJc w:val="left"/>
      <w:pPr>
        <w:ind w:left="170" w:firstLine="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28297270"/>
    <w:multiLevelType w:val="hybridMultilevel"/>
    <w:tmpl w:val="37D2DA02"/>
    <w:lvl w:ilvl="0" w:tplc="41EC5F4A">
      <w:start w:val="1"/>
      <w:numFmt w:val="lowerLetter"/>
      <w:lvlText w:val="%1. "/>
      <w:lvlJc w:val="left"/>
      <w:pPr>
        <w:ind w:left="1211" w:hanging="360"/>
      </w:pPr>
      <w:rPr>
        <w:rFonts w:hint="default"/>
      </w:rPr>
    </w:lvl>
    <w:lvl w:ilvl="1" w:tplc="040C0019" w:tentative="1">
      <w:start w:val="1"/>
      <w:numFmt w:val="lowerLetter"/>
      <w:lvlText w:val="%2."/>
      <w:lvlJc w:val="left"/>
      <w:pPr>
        <w:ind w:left="2480" w:hanging="360"/>
      </w:pPr>
    </w:lvl>
    <w:lvl w:ilvl="2" w:tplc="040C001B" w:tentative="1">
      <w:start w:val="1"/>
      <w:numFmt w:val="lowerRoman"/>
      <w:lvlText w:val="%3."/>
      <w:lvlJc w:val="right"/>
      <w:pPr>
        <w:ind w:left="3200" w:hanging="180"/>
      </w:pPr>
    </w:lvl>
    <w:lvl w:ilvl="3" w:tplc="040C000F" w:tentative="1">
      <w:start w:val="1"/>
      <w:numFmt w:val="decimal"/>
      <w:lvlText w:val="%4."/>
      <w:lvlJc w:val="left"/>
      <w:pPr>
        <w:ind w:left="3920" w:hanging="360"/>
      </w:pPr>
    </w:lvl>
    <w:lvl w:ilvl="4" w:tplc="040C0019" w:tentative="1">
      <w:start w:val="1"/>
      <w:numFmt w:val="lowerLetter"/>
      <w:lvlText w:val="%5."/>
      <w:lvlJc w:val="left"/>
      <w:pPr>
        <w:ind w:left="4640" w:hanging="360"/>
      </w:pPr>
    </w:lvl>
    <w:lvl w:ilvl="5" w:tplc="040C001B" w:tentative="1">
      <w:start w:val="1"/>
      <w:numFmt w:val="lowerRoman"/>
      <w:lvlText w:val="%6."/>
      <w:lvlJc w:val="right"/>
      <w:pPr>
        <w:ind w:left="5360" w:hanging="180"/>
      </w:pPr>
    </w:lvl>
    <w:lvl w:ilvl="6" w:tplc="040C000F" w:tentative="1">
      <w:start w:val="1"/>
      <w:numFmt w:val="decimal"/>
      <w:lvlText w:val="%7."/>
      <w:lvlJc w:val="left"/>
      <w:pPr>
        <w:ind w:left="6080" w:hanging="360"/>
      </w:pPr>
    </w:lvl>
    <w:lvl w:ilvl="7" w:tplc="040C0019" w:tentative="1">
      <w:start w:val="1"/>
      <w:numFmt w:val="lowerLetter"/>
      <w:lvlText w:val="%8."/>
      <w:lvlJc w:val="left"/>
      <w:pPr>
        <w:ind w:left="6800" w:hanging="360"/>
      </w:pPr>
    </w:lvl>
    <w:lvl w:ilvl="8" w:tplc="040C001B" w:tentative="1">
      <w:start w:val="1"/>
      <w:numFmt w:val="lowerRoman"/>
      <w:lvlText w:val="%9."/>
      <w:lvlJc w:val="right"/>
      <w:pPr>
        <w:ind w:left="7520" w:hanging="180"/>
      </w:pPr>
    </w:lvl>
  </w:abstractNum>
  <w:abstractNum w:abstractNumId="16">
    <w:nsid w:val="29596883"/>
    <w:multiLevelType w:val="multilevel"/>
    <w:tmpl w:val="B546C158"/>
    <w:lvl w:ilvl="0">
      <w:start w:val="1"/>
      <w:numFmt w:val="none"/>
      <w:lvlText w:val=""/>
      <w:lvlJc w:val="left"/>
      <w:pPr>
        <w:ind w:left="360" w:hanging="360"/>
      </w:pPr>
      <w:rPr>
        <w:rFonts w:hint="default"/>
      </w:rPr>
    </w:lvl>
    <w:lvl w:ilvl="1">
      <w:start w:val="1"/>
      <w:numFmt w:val="none"/>
      <w:suff w:val="space"/>
      <w:lvlText w:val="I. "/>
      <w:lvlJc w:val="left"/>
      <w:pPr>
        <w:ind w:left="170" w:firstLine="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2B06405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BAB759F"/>
    <w:multiLevelType w:val="multilevel"/>
    <w:tmpl w:val="B546C158"/>
    <w:lvl w:ilvl="0">
      <w:start w:val="1"/>
      <w:numFmt w:val="none"/>
      <w:lvlText w:val=""/>
      <w:lvlJc w:val="left"/>
      <w:pPr>
        <w:ind w:left="360" w:hanging="360"/>
      </w:pPr>
      <w:rPr>
        <w:rFonts w:hint="default"/>
      </w:rPr>
    </w:lvl>
    <w:lvl w:ilvl="1">
      <w:start w:val="1"/>
      <w:numFmt w:val="none"/>
      <w:suff w:val="space"/>
      <w:lvlText w:val="I. "/>
      <w:lvlJc w:val="left"/>
      <w:pPr>
        <w:ind w:left="170" w:firstLine="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2C3F333C"/>
    <w:multiLevelType w:val="multilevel"/>
    <w:tmpl w:val="AC5CEADA"/>
    <w:lvl w:ilvl="0">
      <w:start w:val="1"/>
      <w:numFmt w:val="lowerRoman"/>
      <w:lvlText w:val="%1."/>
      <w:lvlJc w:val="right"/>
      <w:pPr>
        <w:ind w:left="1741" w:hanging="360"/>
      </w:pPr>
    </w:lvl>
    <w:lvl w:ilvl="1">
      <w:start w:val="1"/>
      <w:numFmt w:val="lowerLetter"/>
      <w:lvlText w:val="%2."/>
      <w:lvlJc w:val="left"/>
      <w:pPr>
        <w:ind w:left="2461" w:hanging="360"/>
      </w:pPr>
    </w:lvl>
    <w:lvl w:ilvl="2">
      <w:start w:val="1"/>
      <w:numFmt w:val="lowerRoman"/>
      <w:lvlText w:val="%3."/>
      <w:lvlJc w:val="right"/>
      <w:pPr>
        <w:ind w:left="3181" w:hanging="180"/>
      </w:pPr>
    </w:lvl>
    <w:lvl w:ilvl="3">
      <w:start w:val="1"/>
      <w:numFmt w:val="decimal"/>
      <w:lvlText w:val="%4."/>
      <w:lvlJc w:val="left"/>
      <w:pPr>
        <w:ind w:left="3901" w:hanging="360"/>
      </w:pPr>
    </w:lvl>
    <w:lvl w:ilvl="4">
      <w:start w:val="1"/>
      <w:numFmt w:val="lowerLetter"/>
      <w:lvlText w:val="%5."/>
      <w:lvlJc w:val="left"/>
      <w:pPr>
        <w:ind w:left="4621" w:hanging="360"/>
      </w:pPr>
    </w:lvl>
    <w:lvl w:ilvl="5">
      <w:start w:val="1"/>
      <w:numFmt w:val="lowerRoman"/>
      <w:lvlText w:val="%6."/>
      <w:lvlJc w:val="right"/>
      <w:pPr>
        <w:ind w:left="5341" w:hanging="180"/>
      </w:pPr>
    </w:lvl>
    <w:lvl w:ilvl="6">
      <w:start w:val="1"/>
      <w:numFmt w:val="decimal"/>
      <w:lvlText w:val="%7."/>
      <w:lvlJc w:val="left"/>
      <w:pPr>
        <w:ind w:left="6061" w:hanging="360"/>
      </w:pPr>
    </w:lvl>
    <w:lvl w:ilvl="7">
      <w:start w:val="1"/>
      <w:numFmt w:val="lowerLetter"/>
      <w:lvlText w:val="%8."/>
      <w:lvlJc w:val="left"/>
      <w:pPr>
        <w:ind w:left="6781" w:hanging="360"/>
      </w:pPr>
    </w:lvl>
    <w:lvl w:ilvl="8">
      <w:start w:val="1"/>
      <w:numFmt w:val="lowerRoman"/>
      <w:lvlText w:val="%9."/>
      <w:lvlJc w:val="right"/>
      <w:pPr>
        <w:ind w:left="7501" w:hanging="180"/>
      </w:pPr>
    </w:lvl>
  </w:abstractNum>
  <w:abstractNum w:abstractNumId="20">
    <w:nsid w:val="2FDB14F5"/>
    <w:multiLevelType w:val="hybridMultilevel"/>
    <w:tmpl w:val="E17E228A"/>
    <w:lvl w:ilvl="0" w:tplc="79C26B40">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1">
    <w:nsid w:val="305E3A25"/>
    <w:multiLevelType w:val="multilevel"/>
    <w:tmpl w:val="E6861EDC"/>
    <w:numStyleLink w:val="StyleRapport"/>
  </w:abstractNum>
  <w:abstractNum w:abstractNumId="22">
    <w:nsid w:val="307D6519"/>
    <w:multiLevelType w:val="hybridMultilevel"/>
    <w:tmpl w:val="C172AEFE"/>
    <w:lvl w:ilvl="0" w:tplc="B3FEA6AA">
      <w:start w:val="1"/>
      <w:numFmt w:val="upperRoman"/>
      <w:suff w:val="space"/>
      <w:lvlText w:val="%1."/>
      <w:lvlJc w:val="left"/>
      <w:pPr>
        <w:ind w:left="170" w:firstLine="0"/>
      </w:pPr>
      <w:rPr>
        <w:rFonts w:hint="default"/>
      </w:r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23">
    <w:nsid w:val="31F4194E"/>
    <w:multiLevelType w:val="hybridMultilevel"/>
    <w:tmpl w:val="46467066"/>
    <w:lvl w:ilvl="0" w:tplc="47FC009A">
      <w:start w:val="1"/>
      <w:numFmt w:val="lowerLetter"/>
      <w:suff w:val="space"/>
      <w:lvlText w:val="%1. "/>
      <w:lvlJc w:val="left"/>
      <w:pPr>
        <w:ind w:left="680" w:firstLine="0"/>
      </w:pPr>
      <w:rPr>
        <w:rFonts w:hint="default"/>
      </w:r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abstractNum w:abstractNumId="24">
    <w:nsid w:val="362028FD"/>
    <w:multiLevelType w:val="hybridMultilevel"/>
    <w:tmpl w:val="1E1A4278"/>
    <w:lvl w:ilvl="0" w:tplc="8ACC20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665753A"/>
    <w:multiLevelType w:val="hybridMultilevel"/>
    <w:tmpl w:val="03DEA7D0"/>
    <w:lvl w:ilvl="0" w:tplc="0EA2E072">
      <w:start w:val="1"/>
      <w:numFmt w:val="lowerLetter"/>
      <w:lvlText w:val="%1. "/>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6">
    <w:nsid w:val="3FB543EA"/>
    <w:multiLevelType w:val="multilevel"/>
    <w:tmpl w:val="E6861EDC"/>
    <w:numStyleLink w:val="StyleRapport"/>
  </w:abstractNum>
  <w:abstractNum w:abstractNumId="27">
    <w:nsid w:val="407347BF"/>
    <w:multiLevelType w:val="hybridMultilevel"/>
    <w:tmpl w:val="361C4978"/>
    <w:lvl w:ilvl="0" w:tplc="8C60D97E">
      <w:start w:val="1"/>
      <w:numFmt w:val="upperLetter"/>
      <w:lvlText w:val="%1. "/>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8">
    <w:nsid w:val="437E75B6"/>
    <w:multiLevelType w:val="hybridMultilevel"/>
    <w:tmpl w:val="36781F2C"/>
    <w:lvl w:ilvl="0" w:tplc="A0B6103E">
      <w:start w:val="1"/>
      <w:numFmt w:val="lowerLetter"/>
      <w:lvlText w:val="%1. "/>
      <w:lvlJc w:val="left"/>
      <w:pPr>
        <w:ind w:left="1400" w:hanging="360"/>
      </w:pPr>
      <w:rPr>
        <w:rFonts w:hint="default"/>
      </w:r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abstractNum w:abstractNumId="29">
    <w:nsid w:val="43A842E2"/>
    <w:multiLevelType w:val="multilevel"/>
    <w:tmpl w:val="B546C158"/>
    <w:lvl w:ilvl="0">
      <w:start w:val="1"/>
      <w:numFmt w:val="none"/>
      <w:lvlText w:val=""/>
      <w:lvlJc w:val="left"/>
      <w:pPr>
        <w:ind w:left="360" w:hanging="360"/>
      </w:pPr>
      <w:rPr>
        <w:rFonts w:hint="default"/>
      </w:rPr>
    </w:lvl>
    <w:lvl w:ilvl="1">
      <w:start w:val="1"/>
      <w:numFmt w:val="none"/>
      <w:suff w:val="space"/>
      <w:lvlText w:val="I. "/>
      <w:lvlJc w:val="left"/>
      <w:pPr>
        <w:ind w:left="170" w:firstLine="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nsid w:val="48E718FE"/>
    <w:multiLevelType w:val="multilevel"/>
    <w:tmpl w:val="9300EAD6"/>
    <w:numStyleLink w:val="SommaireRapport"/>
  </w:abstractNum>
  <w:abstractNum w:abstractNumId="31">
    <w:nsid w:val="4D243448"/>
    <w:multiLevelType w:val="hybridMultilevel"/>
    <w:tmpl w:val="A05EAAAC"/>
    <w:lvl w:ilvl="0" w:tplc="E00CB434">
      <w:start w:val="1"/>
      <w:numFmt w:val="lowerLetter"/>
      <w:lvlText w:val="%1. "/>
      <w:lvlJc w:val="left"/>
      <w:pPr>
        <w:ind w:left="680" w:hanging="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119" w:hanging="360"/>
      </w:pPr>
    </w:lvl>
    <w:lvl w:ilvl="2" w:tplc="040C001B" w:tentative="1">
      <w:start w:val="1"/>
      <w:numFmt w:val="lowerRoman"/>
      <w:lvlText w:val="%3."/>
      <w:lvlJc w:val="right"/>
      <w:pPr>
        <w:ind w:left="2839" w:hanging="180"/>
      </w:pPr>
    </w:lvl>
    <w:lvl w:ilvl="3" w:tplc="040C000F">
      <w:start w:val="1"/>
      <w:numFmt w:val="decimal"/>
      <w:lvlText w:val="%4."/>
      <w:lvlJc w:val="left"/>
      <w:pPr>
        <w:ind w:left="3559" w:hanging="360"/>
      </w:pPr>
    </w:lvl>
    <w:lvl w:ilvl="4" w:tplc="040C0019" w:tentative="1">
      <w:start w:val="1"/>
      <w:numFmt w:val="lowerLetter"/>
      <w:lvlText w:val="%5."/>
      <w:lvlJc w:val="left"/>
      <w:pPr>
        <w:ind w:left="4279" w:hanging="360"/>
      </w:pPr>
    </w:lvl>
    <w:lvl w:ilvl="5" w:tplc="040C001B" w:tentative="1">
      <w:start w:val="1"/>
      <w:numFmt w:val="lowerRoman"/>
      <w:lvlText w:val="%6."/>
      <w:lvlJc w:val="right"/>
      <w:pPr>
        <w:ind w:left="4999" w:hanging="180"/>
      </w:pPr>
    </w:lvl>
    <w:lvl w:ilvl="6" w:tplc="040C000F" w:tentative="1">
      <w:start w:val="1"/>
      <w:numFmt w:val="decimal"/>
      <w:lvlText w:val="%7."/>
      <w:lvlJc w:val="left"/>
      <w:pPr>
        <w:ind w:left="5719" w:hanging="360"/>
      </w:pPr>
    </w:lvl>
    <w:lvl w:ilvl="7" w:tplc="040C0019" w:tentative="1">
      <w:start w:val="1"/>
      <w:numFmt w:val="lowerLetter"/>
      <w:lvlText w:val="%8."/>
      <w:lvlJc w:val="left"/>
      <w:pPr>
        <w:ind w:left="6439" w:hanging="360"/>
      </w:pPr>
    </w:lvl>
    <w:lvl w:ilvl="8" w:tplc="040C001B" w:tentative="1">
      <w:start w:val="1"/>
      <w:numFmt w:val="lowerRoman"/>
      <w:lvlText w:val="%9."/>
      <w:lvlJc w:val="right"/>
      <w:pPr>
        <w:ind w:left="7159" w:hanging="180"/>
      </w:pPr>
    </w:lvl>
  </w:abstractNum>
  <w:abstractNum w:abstractNumId="32">
    <w:nsid w:val="535D6341"/>
    <w:multiLevelType w:val="multilevel"/>
    <w:tmpl w:val="E6861EDC"/>
    <w:numStyleLink w:val="StyleRapport"/>
  </w:abstractNum>
  <w:abstractNum w:abstractNumId="33">
    <w:nsid w:val="562349A9"/>
    <w:multiLevelType w:val="hybridMultilevel"/>
    <w:tmpl w:val="283E55B0"/>
    <w:lvl w:ilvl="0" w:tplc="60DC3032">
      <w:start w:val="1"/>
      <w:numFmt w:val="upperRoman"/>
      <w:lvlText w:val="%1."/>
      <w:lvlJc w:val="left"/>
      <w:pPr>
        <w:ind w:left="1570" w:hanging="360"/>
      </w:pPr>
      <w:rPr>
        <w:rFonts w:hint="default"/>
      </w:rPr>
    </w:lvl>
    <w:lvl w:ilvl="1" w:tplc="040C0019" w:tentative="1">
      <w:start w:val="1"/>
      <w:numFmt w:val="lowerLetter"/>
      <w:lvlText w:val="%2."/>
      <w:lvlJc w:val="left"/>
      <w:pPr>
        <w:ind w:left="2290" w:hanging="360"/>
      </w:pPr>
    </w:lvl>
    <w:lvl w:ilvl="2" w:tplc="040C001B" w:tentative="1">
      <w:start w:val="1"/>
      <w:numFmt w:val="lowerRoman"/>
      <w:lvlText w:val="%3."/>
      <w:lvlJc w:val="right"/>
      <w:pPr>
        <w:ind w:left="3010" w:hanging="180"/>
      </w:pPr>
    </w:lvl>
    <w:lvl w:ilvl="3" w:tplc="040C000F" w:tentative="1">
      <w:start w:val="1"/>
      <w:numFmt w:val="decimal"/>
      <w:lvlText w:val="%4."/>
      <w:lvlJc w:val="left"/>
      <w:pPr>
        <w:ind w:left="3730" w:hanging="360"/>
      </w:pPr>
    </w:lvl>
    <w:lvl w:ilvl="4" w:tplc="040C0019" w:tentative="1">
      <w:start w:val="1"/>
      <w:numFmt w:val="lowerLetter"/>
      <w:lvlText w:val="%5."/>
      <w:lvlJc w:val="left"/>
      <w:pPr>
        <w:ind w:left="4450" w:hanging="360"/>
      </w:pPr>
    </w:lvl>
    <w:lvl w:ilvl="5" w:tplc="040C001B" w:tentative="1">
      <w:start w:val="1"/>
      <w:numFmt w:val="lowerRoman"/>
      <w:lvlText w:val="%6."/>
      <w:lvlJc w:val="right"/>
      <w:pPr>
        <w:ind w:left="5170" w:hanging="180"/>
      </w:pPr>
    </w:lvl>
    <w:lvl w:ilvl="6" w:tplc="040C000F" w:tentative="1">
      <w:start w:val="1"/>
      <w:numFmt w:val="decimal"/>
      <w:lvlText w:val="%7."/>
      <w:lvlJc w:val="left"/>
      <w:pPr>
        <w:ind w:left="5890" w:hanging="360"/>
      </w:pPr>
    </w:lvl>
    <w:lvl w:ilvl="7" w:tplc="040C0019" w:tentative="1">
      <w:start w:val="1"/>
      <w:numFmt w:val="lowerLetter"/>
      <w:lvlText w:val="%8."/>
      <w:lvlJc w:val="left"/>
      <w:pPr>
        <w:ind w:left="6610" w:hanging="360"/>
      </w:pPr>
    </w:lvl>
    <w:lvl w:ilvl="8" w:tplc="040C001B" w:tentative="1">
      <w:start w:val="1"/>
      <w:numFmt w:val="lowerRoman"/>
      <w:lvlText w:val="%9."/>
      <w:lvlJc w:val="right"/>
      <w:pPr>
        <w:ind w:left="7330" w:hanging="180"/>
      </w:pPr>
    </w:lvl>
  </w:abstractNum>
  <w:abstractNum w:abstractNumId="34">
    <w:nsid w:val="5A095A53"/>
    <w:multiLevelType w:val="hybridMultilevel"/>
    <w:tmpl w:val="4A2CE4C0"/>
    <w:lvl w:ilvl="0" w:tplc="B568FEB0">
      <w:start w:val="1"/>
      <w:numFmt w:val="bullet"/>
      <w:pStyle w:val="AN7Puces"/>
      <w:lvlText w:val=""/>
      <w:lvlJc w:val="left"/>
      <w:pPr>
        <w:ind w:left="1741" w:hanging="360"/>
      </w:pPr>
      <w:rPr>
        <w:rFonts w:ascii="Symbol" w:hAnsi="Symbol" w:hint="default"/>
        <w:b/>
        <w:i w:val="0"/>
        <w:sz w:val="32"/>
      </w:rPr>
    </w:lvl>
    <w:lvl w:ilvl="1" w:tplc="040C0003" w:tentative="1">
      <w:start w:val="1"/>
      <w:numFmt w:val="bullet"/>
      <w:lvlText w:val="o"/>
      <w:lvlJc w:val="left"/>
      <w:pPr>
        <w:ind w:left="2461" w:hanging="360"/>
      </w:pPr>
      <w:rPr>
        <w:rFonts w:ascii="Courier New" w:hAnsi="Courier New" w:cs="Courier New" w:hint="default"/>
      </w:rPr>
    </w:lvl>
    <w:lvl w:ilvl="2" w:tplc="040C0005" w:tentative="1">
      <w:start w:val="1"/>
      <w:numFmt w:val="bullet"/>
      <w:lvlText w:val=""/>
      <w:lvlJc w:val="left"/>
      <w:pPr>
        <w:ind w:left="3181" w:hanging="360"/>
      </w:pPr>
      <w:rPr>
        <w:rFonts w:ascii="Wingdings" w:hAnsi="Wingdings" w:hint="default"/>
      </w:rPr>
    </w:lvl>
    <w:lvl w:ilvl="3" w:tplc="040C0001" w:tentative="1">
      <w:start w:val="1"/>
      <w:numFmt w:val="bullet"/>
      <w:lvlText w:val=""/>
      <w:lvlJc w:val="left"/>
      <w:pPr>
        <w:ind w:left="3901" w:hanging="360"/>
      </w:pPr>
      <w:rPr>
        <w:rFonts w:ascii="Symbol" w:hAnsi="Symbol" w:hint="default"/>
      </w:rPr>
    </w:lvl>
    <w:lvl w:ilvl="4" w:tplc="040C0003" w:tentative="1">
      <w:start w:val="1"/>
      <w:numFmt w:val="bullet"/>
      <w:lvlText w:val="o"/>
      <w:lvlJc w:val="left"/>
      <w:pPr>
        <w:ind w:left="4621" w:hanging="360"/>
      </w:pPr>
      <w:rPr>
        <w:rFonts w:ascii="Courier New" w:hAnsi="Courier New" w:cs="Courier New" w:hint="default"/>
      </w:rPr>
    </w:lvl>
    <w:lvl w:ilvl="5" w:tplc="040C0005" w:tentative="1">
      <w:start w:val="1"/>
      <w:numFmt w:val="bullet"/>
      <w:lvlText w:val=""/>
      <w:lvlJc w:val="left"/>
      <w:pPr>
        <w:ind w:left="5341" w:hanging="360"/>
      </w:pPr>
      <w:rPr>
        <w:rFonts w:ascii="Wingdings" w:hAnsi="Wingdings" w:hint="default"/>
      </w:rPr>
    </w:lvl>
    <w:lvl w:ilvl="6" w:tplc="040C0001" w:tentative="1">
      <w:start w:val="1"/>
      <w:numFmt w:val="bullet"/>
      <w:lvlText w:val=""/>
      <w:lvlJc w:val="left"/>
      <w:pPr>
        <w:ind w:left="6061" w:hanging="360"/>
      </w:pPr>
      <w:rPr>
        <w:rFonts w:ascii="Symbol" w:hAnsi="Symbol" w:hint="default"/>
      </w:rPr>
    </w:lvl>
    <w:lvl w:ilvl="7" w:tplc="040C0003" w:tentative="1">
      <w:start w:val="1"/>
      <w:numFmt w:val="bullet"/>
      <w:lvlText w:val="o"/>
      <w:lvlJc w:val="left"/>
      <w:pPr>
        <w:ind w:left="6781" w:hanging="360"/>
      </w:pPr>
      <w:rPr>
        <w:rFonts w:ascii="Courier New" w:hAnsi="Courier New" w:cs="Courier New" w:hint="default"/>
      </w:rPr>
    </w:lvl>
    <w:lvl w:ilvl="8" w:tplc="040C0005" w:tentative="1">
      <w:start w:val="1"/>
      <w:numFmt w:val="bullet"/>
      <w:lvlText w:val=""/>
      <w:lvlJc w:val="left"/>
      <w:pPr>
        <w:ind w:left="7501" w:hanging="360"/>
      </w:pPr>
      <w:rPr>
        <w:rFonts w:ascii="Wingdings" w:hAnsi="Wingdings" w:hint="default"/>
      </w:rPr>
    </w:lvl>
  </w:abstractNum>
  <w:abstractNum w:abstractNumId="35">
    <w:nsid w:val="60266018"/>
    <w:multiLevelType w:val="hybridMultilevel"/>
    <w:tmpl w:val="9E7C789C"/>
    <w:lvl w:ilvl="0" w:tplc="79ECAD78">
      <w:numFmt w:val="bullet"/>
      <w:lvlText w:val="-"/>
      <w:lvlJc w:val="left"/>
      <w:pPr>
        <w:ind w:left="1571" w:hanging="360"/>
      </w:pPr>
      <w:rPr>
        <w:rFonts w:ascii="Times New Roman" w:eastAsiaTheme="minorHAnsi"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6">
    <w:nsid w:val="64D3451E"/>
    <w:multiLevelType w:val="hybridMultilevel"/>
    <w:tmpl w:val="FCFA86DE"/>
    <w:lvl w:ilvl="0" w:tplc="C430EEC2">
      <w:start w:val="1"/>
      <w:numFmt w:val="upperLetter"/>
      <w:suff w:val="space"/>
      <w:lvlText w:val="%1. "/>
      <w:lvlJc w:val="left"/>
      <w:pPr>
        <w:ind w:left="340" w:firstLine="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7">
    <w:nsid w:val="67270116"/>
    <w:multiLevelType w:val="hybridMultilevel"/>
    <w:tmpl w:val="1F86D5F4"/>
    <w:lvl w:ilvl="0" w:tplc="981CE184">
      <w:numFmt w:val="bullet"/>
      <w:lvlText w:val="-"/>
      <w:lvlJc w:val="left"/>
      <w:pPr>
        <w:ind w:left="1211" w:hanging="360"/>
      </w:pPr>
      <w:rPr>
        <w:rFonts w:ascii="Times New Roman" w:eastAsiaTheme="minorHAnsi" w:hAnsi="Times New Roman" w:cs="Times New Roman" w:hint="default"/>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8">
    <w:nsid w:val="6A19029F"/>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nsid w:val="6E4A5D16"/>
    <w:multiLevelType w:val="hybridMultilevel"/>
    <w:tmpl w:val="9244CF7C"/>
    <w:lvl w:ilvl="0" w:tplc="244240E6">
      <w:start w:val="1"/>
      <w:numFmt w:val="decimal"/>
      <w:suff w:val="space"/>
      <w:lvlText w:val="%1. "/>
      <w:lvlJc w:val="left"/>
      <w:pPr>
        <w:ind w:left="510" w:firstLine="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40">
    <w:nsid w:val="6FE20C08"/>
    <w:multiLevelType w:val="hybridMultilevel"/>
    <w:tmpl w:val="60EA69CA"/>
    <w:lvl w:ilvl="0" w:tplc="981CE184">
      <w:numFmt w:val="bullet"/>
      <w:lvlText w:val="-"/>
      <w:lvlJc w:val="left"/>
      <w:pPr>
        <w:ind w:left="1571" w:hanging="360"/>
      </w:pPr>
      <w:rPr>
        <w:rFonts w:ascii="Times New Roman" w:eastAsiaTheme="minorHAnsi"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1">
    <w:nsid w:val="748D19D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5813842"/>
    <w:multiLevelType w:val="multilevel"/>
    <w:tmpl w:val="9300EAD6"/>
    <w:numStyleLink w:val="SommaireRapport"/>
  </w:abstractNum>
  <w:abstractNum w:abstractNumId="43">
    <w:nsid w:val="78CA37C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C441DF7"/>
    <w:multiLevelType w:val="hybridMultilevel"/>
    <w:tmpl w:val="474C7C92"/>
    <w:lvl w:ilvl="0" w:tplc="97A87DEC">
      <w:start w:val="1"/>
      <w:numFmt w:val="upperRoman"/>
      <w:lvlText w:val="%1."/>
      <w:lvlJc w:val="left"/>
      <w:pPr>
        <w:ind w:left="170" w:firstLine="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5"/>
  </w:num>
  <w:num w:numId="2">
    <w:abstractNumId w:val="1"/>
  </w:num>
  <w:num w:numId="3">
    <w:abstractNumId w:val="11"/>
  </w:num>
  <w:num w:numId="4">
    <w:abstractNumId w:val="9"/>
  </w:num>
  <w:num w:numId="5">
    <w:abstractNumId w:val="34"/>
  </w:num>
  <w:num w:numId="6">
    <w:abstractNumId w:val="7"/>
  </w:num>
  <w:num w:numId="7">
    <w:abstractNumId w:val="6"/>
  </w:num>
  <w:num w:numId="8">
    <w:abstractNumId w:val="37"/>
  </w:num>
  <w:num w:numId="9">
    <w:abstractNumId w:val="3"/>
  </w:num>
  <w:num w:numId="10">
    <w:abstractNumId w:val="4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28"/>
  </w:num>
  <w:num w:numId="14">
    <w:abstractNumId w:val="25"/>
  </w:num>
  <w:num w:numId="15">
    <w:abstractNumId w:val="15"/>
  </w:num>
  <w:num w:numId="16">
    <w:abstractNumId w:val="31"/>
  </w:num>
  <w:num w:numId="17">
    <w:abstractNumId w:val="10"/>
  </w:num>
  <w:num w:numId="18">
    <w:abstractNumId w:val="4"/>
  </w:num>
  <w:num w:numId="19">
    <w:abstractNumId w:val="19"/>
  </w:num>
  <w:num w:numId="20">
    <w:abstractNumId w:val="12"/>
  </w:num>
  <w:num w:numId="21">
    <w:abstractNumId w:val="32"/>
  </w:num>
  <w:num w:numId="22">
    <w:abstractNumId w:val="18"/>
  </w:num>
  <w:num w:numId="23">
    <w:abstractNumId w:val="29"/>
  </w:num>
  <w:num w:numId="24">
    <w:abstractNumId w:val="16"/>
  </w:num>
  <w:num w:numId="25">
    <w:abstractNumId w:val="14"/>
  </w:num>
  <w:num w:numId="26">
    <w:abstractNumId w:val="26"/>
  </w:num>
  <w:num w:numId="27">
    <w:abstractNumId w:val="21"/>
  </w:num>
  <w:num w:numId="28">
    <w:abstractNumId w:val="2"/>
  </w:num>
  <w:num w:numId="29">
    <w:abstractNumId w:val="8"/>
  </w:num>
  <w:num w:numId="30">
    <w:abstractNumId w:val="17"/>
  </w:num>
  <w:num w:numId="31">
    <w:abstractNumId w:val="41"/>
  </w:num>
  <w:num w:numId="32">
    <w:abstractNumId w:val="42"/>
  </w:num>
  <w:num w:numId="33">
    <w:abstractNumId w:val="30"/>
  </w:num>
  <w:num w:numId="34">
    <w:abstractNumId w:val="0"/>
  </w:num>
  <w:num w:numId="35">
    <w:abstractNumId w:val="43"/>
  </w:num>
  <w:num w:numId="36">
    <w:abstractNumId w:val="24"/>
  </w:num>
  <w:num w:numId="37">
    <w:abstractNumId w:val="44"/>
  </w:num>
  <w:num w:numId="38">
    <w:abstractNumId w:val="22"/>
  </w:num>
  <w:num w:numId="39">
    <w:abstractNumId w:val="33"/>
  </w:num>
  <w:num w:numId="40">
    <w:abstractNumId w:val="27"/>
  </w:num>
  <w:num w:numId="41">
    <w:abstractNumId w:val="36"/>
  </w:num>
  <w:num w:numId="42">
    <w:abstractNumId w:val="39"/>
  </w:num>
  <w:num w:numId="43">
    <w:abstractNumId w:val="23"/>
  </w:num>
  <w:num w:numId="44">
    <w:abstractNumId w:val="13"/>
  </w:num>
  <w:num w:numId="45">
    <w:abstractNumId w:val="20"/>
  </w:num>
  <w:num w:numId="46">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4505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03C"/>
    <w:rsid w:val="00007CD5"/>
    <w:rsid w:val="00012179"/>
    <w:rsid w:val="000134B7"/>
    <w:rsid w:val="000158B5"/>
    <w:rsid w:val="0002237D"/>
    <w:rsid w:val="00026984"/>
    <w:rsid w:val="00030783"/>
    <w:rsid w:val="00030CA3"/>
    <w:rsid w:val="00031DEC"/>
    <w:rsid w:val="00033BD9"/>
    <w:rsid w:val="0003523A"/>
    <w:rsid w:val="00035841"/>
    <w:rsid w:val="000372EC"/>
    <w:rsid w:val="00056164"/>
    <w:rsid w:val="000575AD"/>
    <w:rsid w:val="00062DF0"/>
    <w:rsid w:val="00067DEF"/>
    <w:rsid w:val="00070DF3"/>
    <w:rsid w:val="00073AC8"/>
    <w:rsid w:val="00074241"/>
    <w:rsid w:val="000765EB"/>
    <w:rsid w:val="00086DB0"/>
    <w:rsid w:val="000905A6"/>
    <w:rsid w:val="000A0C12"/>
    <w:rsid w:val="000A268B"/>
    <w:rsid w:val="000A7D5B"/>
    <w:rsid w:val="000B5C8C"/>
    <w:rsid w:val="000B6BB4"/>
    <w:rsid w:val="000B79DA"/>
    <w:rsid w:val="000C1DFA"/>
    <w:rsid w:val="000C4BB8"/>
    <w:rsid w:val="000D2E07"/>
    <w:rsid w:val="000D3388"/>
    <w:rsid w:val="000E1A10"/>
    <w:rsid w:val="000E497A"/>
    <w:rsid w:val="000E6758"/>
    <w:rsid w:val="000E737D"/>
    <w:rsid w:val="000F041F"/>
    <w:rsid w:val="00102EDF"/>
    <w:rsid w:val="00106483"/>
    <w:rsid w:val="00116212"/>
    <w:rsid w:val="001229E1"/>
    <w:rsid w:val="00122D69"/>
    <w:rsid w:val="00124900"/>
    <w:rsid w:val="00124A45"/>
    <w:rsid w:val="00125D33"/>
    <w:rsid w:val="001342AA"/>
    <w:rsid w:val="001356FB"/>
    <w:rsid w:val="00136214"/>
    <w:rsid w:val="00141CA1"/>
    <w:rsid w:val="001425C9"/>
    <w:rsid w:val="00143C4B"/>
    <w:rsid w:val="001510C3"/>
    <w:rsid w:val="001620E3"/>
    <w:rsid w:val="00163E5A"/>
    <w:rsid w:val="00164CD6"/>
    <w:rsid w:val="00166951"/>
    <w:rsid w:val="00166CA5"/>
    <w:rsid w:val="00171197"/>
    <w:rsid w:val="00175713"/>
    <w:rsid w:val="001767B5"/>
    <w:rsid w:val="00176C2F"/>
    <w:rsid w:val="00177080"/>
    <w:rsid w:val="00181763"/>
    <w:rsid w:val="0018242A"/>
    <w:rsid w:val="00187A3D"/>
    <w:rsid w:val="00187AC9"/>
    <w:rsid w:val="00190006"/>
    <w:rsid w:val="001917C3"/>
    <w:rsid w:val="00191BF3"/>
    <w:rsid w:val="00191D02"/>
    <w:rsid w:val="00192D48"/>
    <w:rsid w:val="001A0831"/>
    <w:rsid w:val="001A0BF7"/>
    <w:rsid w:val="001A3133"/>
    <w:rsid w:val="001A3DAC"/>
    <w:rsid w:val="001A4981"/>
    <w:rsid w:val="001A6685"/>
    <w:rsid w:val="001A6704"/>
    <w:rsid w:val="001A6ACE"/>
    <w:rsid w:val="001B0B96"/>
    <w:rsid w:val="001B20C8"/>
    <w:rsid w:val="001B4AFB"/>
    <w:rsid w:val="001C3302"/>
    <w:rsid w:val="001D2C04"/>
    <w:rsid w:val="001D5533"/>
    <w:rsid w:val="001D6B4F"/>
    <w:rsid w:val="001E0D6E"/>
    <w:rsid w:val="001E2595"/>
    <w:rsid w:val="001E2DD6"/>
    <w:rsid w:val="001E3EEA"/>
    <w:rsid w:val="001E48EE"/>
    <w:rsid w:val="001E6415"/>
    <w:rsid w:val="001E76C1"/>
    <w:rsid w:val="001E7A81"/>
    <w:rsid w:val="001E7B81"/>
    <w:rsid w:val="001E7C23"/>
    <w:rsid w:val="001F15F8"/>
    <w:rsid w:val="001F1C15"/>
    <w:rsid w:val="001F79BE"/>
    <w:rsid w:val="001F7CCC"/>
    <w:rsid w:val="00200AC5"/>
    <w:rsid w:val="00201145"/>
    <w:rsid w:val="002013AA"/>
    <w:rsid w:val="00201524"/>
    <w:rsid w:val="0020437D"/>
    <w:rsid w:val="00205ED7"/>
    <w:rsid w:val="00206C14"/>
    <w:rsid w:val="00217902"/>
    <w:rsid w:val="002223F9"/>
    <w:rsid w:val="002251C8"/>
    <w:rsid w:val="00225703"/>
    <w:rsid w:val="00225D7D"/>
    <w:rsid w:val="00226432"/>
    <w:rsid w:val="00233A20"/>
    <w:rsid w:val="002352D8"/>
    <w:rsid w:val="0023544A"/>
    <w:rsid w:val="00237BC3"/>
    <w:rsid w:val="00242356"/>
    <w:rsid w:val="002503F3"/>
    <w:rsid w:val="00253C58"/>
    <w:rsid w:val="00253D74"/>
    <w:rsid w:val="0025599D"/>
    <w:rsid w:val="00263E17"/>
    <w:rsid w:val="0026675D"/>
    <w:rsid w:val="00271000"/>
    <w:rsid w:val="0027327A"/>
    <w:rsid w:val="002733FA"/>
    <w:rsid w:val="00276344"/>
    <w:rsid w:val="00276F55"/>
    <w:rsid w:val="00280295"/>
    <w:rsid w:val="002826E8"/>
    <w:rsid w:val="0028307C"/>
    <w:rsid w:val="00284C76"/>
    <w:rsid w:val="00287F86"/>
    <w:rsid w:val="00295952"/>
    <w:rsid w:val="002A783A"/>
    <w:rsid w:val="002B04E2"/>
    <w:rsid w:val="002B2562"/>
    <w:rsid w:val="002B3074"/>
    <w:rsid w:val="002B4ACC"/>
    <w:rsid w:val="002B75E4"/>
    <w:rsid w:val="002C29D9"/>
    <w:rsid w:val="002C2CBE"/>
    <w:rsid w:val="002C4CA4"/>
    <w:rsid w:val="002C6755"/>
    <w:rsid w:val="002C7061"/>
    <w:rsid w:val="002D06F7"/>
    <w:rsid w:val="002D3EC9"/>
    <w:rsid w:val="002D7120"/>
    <w:rsid w:val="002E0E08"/>
    <w:rsid w:val="002E254A"/>
    <w:rsid w:val="002E3A84"/>
    <w:rsid w:val="002F1C0C"/>
    <w:rsid w:val="002F1D1A"/>
    <w:rsid w:val="002F2EFC"/>
    <w:rsid w:val="002F54EB"/>
    <w:rsid w:val="002F6CA0"/>
    <w:rsid w:val="00303113"/>
    <w:rsid w:val="00303818"/>
    <w:rsid w:val="00305395"/>
    <w:rsid w:val="00307108"/>
    <w:rsid w:val="00310E19"/>
    <w:rsid w:val="00311519"/>
    <w:rsid w:val="00311D79"/>
    <w:rsid w:val="003126EE"/>
    <w:rsid w:val="00313075"/>
    <w:rsid w:val="00313096"/>
    <w:rsid w:val="00313A12"/>
    <w:rsid w:val="003240F0"/>
    <w:rsid w:val="00324E1E"/>
    <w:rsid w:val="00334B50"/>
    <w:rsid w:val="003351E8"/>
    <w:rsid w:val="00335B7E"/>
    <w:rsid w:val="00336FC9"/>
    <w:rsid w:val="00337B9A"/>
    <w:rsid w:val="00345081"/>
    <w:rsid w:val="003527E0"/>
    <w:rsid w:val="003528E8"/>
    <w:rsid w:val="00352939"/>
    <w:rsid w:val="00356574"/>
    <w:rsid w:val="00356A8C"/>
    <w:rsid w:val="0036297D"/>
    <w:rsid w:val="00365839"/>
    <w:rsid w:val="00367CB1"/>
    <w:rsid w:val="003707CB"/>
    <w:rsid w:val="003756D6"/>
    <w:rsid w:val="003815AD"/>
    <w:rsid w:val="00383FAF"/>
    <w:rsid w:val="00384966"/>
    <w:rsid w:val="003862FD"/>
    <w:rsid w:val="00387439"/>
    <w:rsid w:val="00393B2A"/>
    <w:rsid w:val="00395258"/>
    <w:rsid w:val="003955D0"/>
    <w:rsid w:val="0039754B"/>
    <w:rsid w:val="003A030E"/>
    <w:rsid w:val="003C42AA"/>
    <w:rsid w:val="003D02E6"/>
    <w:rsid w:val="003D1F26"/>
    <w:rsid w:val="003D4D2C"/>
    <w:rsid w:val="003D7C5C"/>
    <w:rsid w:val="003E1B2E"/>
    <w:rsid w:val="003E1C81"/>
    <w:rsid w:val="003E5E9C"/>
    <w:rsid w:val="003E6AED"/>
    <w:rsid w:val="003F03EB"/>
    <w:rsid w:val="00405A7A"/>
    <w:rsid w:val="00405D69"/>
    <w:rsid w:val="004060B0"/>
    <w:rsid w:val="00406377"/>
    <w:rsid w:val="00406FCF"/>
    <w:rsid w:val="00407318"/>
    <w:rsid w:val="00411EA0"/>
    <w:rsid w:val="00413FD9"/>
    <w:rsid w:val="00416C6D"/>
    <w:rsid w:val="00421C7B"/>
    <w:rsid w:val="004248BA"/>
    <w:rsid w:val="0043143E"/>
    <w:rsid w:val="00432EE5"/>
    <w:rsid w:val="00433150"/>
    <w:rsid w:val="004345E2"/>
    <w:rsid w:val="00443D20"/>
    <w:rsid w:val="00455C22"/>
    <w:rsid w:val="0045662D"/>
    <w:rsid w:val="004573B3"/>
    <w:rsid w:val="00462126"/>
    <w:rsid w:val="004635E2"/>
    <w:rsid w:val="004749BA"/>
    <w:rsid w:val="00475166"/>
    <w:rsid w:val="00476E5A"/>
    <w:rsid w:val="00480BB7"/>
    <w:rsid w:val="004824A7"/>
    <w:rsid w:val="0048378F"/>
    <w:rsid w:val="00491E89"/>
    <w:rsid w:val="0049393E"/>
    <w:rsid w:val="004A0A0E"/>
    <w:rsid w:val="004A2331"/>
    <w:rsid w:val="004A474E"/>
    <w:rsid w:val="004A5316"/>
    <w:rsid w:val="004A7F46"/>
    <w:rsid w:val="004B7AA1"/>
    <w:rsid w:val="004C559A"/>
    <w:rsid w:val="004C5C42"/>
    <w:rsid w:val="004D691E"/>
    <w:rsid w:val="004D7A66"/>
    <w:rsid w:val="004E0181"/>
    <w:rsid w:val="004E2A21"/>
    <w:rsid w:val="004E3192"/>
    <w:rsid w:val="004E3F94"/>
    <w:rsid w:val="004E6B54"/>
    <w:rsid w:val="004F0A82"/>
    <w:rsid w:val="004F2F4F"/>
    <w:rsid w:val="004F3EF5"/>
    <w:rsid w:val="004F58C3"/>
    <w:rsid w:val="005040E9"/>
    <w:rsid w:val="00504FD6"/>
    <w:rsid w:val="00513CEE"/>
    <w:rsid w:val="005159C3"/>
    <w:rsid w:val="00520C9C"/>
    <w:rsid w:val="0052440D"/>
    <w:rsid w:val="00525C48"/>
    <w:rsid w:val="00527730"/>
    <w:rsid w:val="00530F5E"/>
    <w:rsid w:val="005319C6"/>
    <w:rsid w:val="00533257"/>
    <w:rsid w:val="0053602E"/>
    <w:rsid w:val="00536B37"/>
    <w:rsid w:val="00542415"/>
    <w:rsid w:val="00544044"/>
    <w:rsid w:val="005475E1"/>
    <w:rsid w:val="005479EE"/>
    <w:rsid w:val="00552743"/>
    <w:rsid w:val="0055329A"/>
    <w:rsid w:val="0055373B"/>
    <w:rsid w:val="005548D0"/>
    <w:rsid w:val="0055546F"/>
    <w:rsid w:val="00555591"/>
    <w:rsid w:val="0055705C"/>
    <w:rsid w:val="0056264C"/>
    <w:rsid w:val="00562F4A"/>
    <w:rsid w:val="005724AB"/>
    <w:rsid w:val="00573FAA"/>
    <w:rsid w:val="005761B8"/>
    <w:rsid w:val="00576E3A"/>
    <w:rsid w:val="0058042C"/>
    <w:rsid w:val="00580F56"/>
    <w:rsid w:val="00581348"/>
    <w:rsid w:val="00582892"/>
    <w:rsid w:val="0058404E"/>
    <w:rsid w:val="00591171"/>
    <w:rsid w:val="005A195F"/>
    <w:rsid w:val="005A5259"/>
    <w:rsid w:val="005A6797"/>
    <w:rsid w:val="005B078F"/>
    <w:rsid w:val="005B2609"/>
    <w:rsid w:val="005B2AED"/>
    <w:rsid w:val="005B5181"/>
    <w:rsid w:val="005C08B7"/>
    <w:rsid w:val="005C3DA7"/>
    <w:rsid w:val="005C7335"/>
    <w:rsid w:val="005C7367"/>
    <w:rsid w:val="005D3C34"/>
    <w:rsid w:val="005E4D89"/>
    <w:rsid w:val="005E4D8C"/>
    <w:rsid w:val="005E6E9F"/>
    <w:rsid w:val="005E73E6"/>
    <w:rsid w:val="005E77EB"/>
    <w:rsid w:val="005F138E"/>
    <w:rsid w:val="005F4587"/>
    <w:rsid w:val="0060008E"/>
    <w:rsid w:val="00600EB9"/>
    <w:rsid w:val="00602FB6"/>
    <w:rsid w:val="00603162"/>
    <w:rsid w:val="0060339C"/>
    <w:rsid w:val="00603956"/>
    <w:rsid w:val="00606B2B"/>
    <w:rsid w:val="006107BC"/>
    <w:rsid w:val="00610D03"/>
    <w:rsid w:val="00616A68"/>
    <w:rsid w:val="00622269"/>
    <w:rsid w:val="00622B33"/>
    <w:rsid w:val="00633E41"/>
    <w:rsid w:val="00637949"/>
    <w:rsid w:val="00640651"/>
    <w:rsid w:val="006451D4"/>
    <w:rsid w:val="0064549E"/>
    <w:rsid w:val="006533FE"/>
    <w:rsid w:val="0065376E"/>
    <w:rsid w:val="00654A84"/>
    <w:rsid w:val="0065561F"/>
    <w:rsid w:val="0065721E"/>
    <w:rsid w:val="00657A4A"/>
    <w:rsid w:val="00657E49"/>
    <w:rsid w:val="00661F18"/>
    <w:rsid w:val="006669CB"/>
    <w:rsid w:val="00671B65"/>
    <w:rsid w:val="00671E7A"/>
    <w:rsid w:val="006763A2"/>
    <w:rsid w:val="0068092E"/>
    <w:rsid w:val="00681DFB"/>
    <w:rsid w:val="0068564A"/>
    <w:rsid w:val="00696375"/>
    <w:rsid w:val="006A18D6"/>
    <w:rsid w:val="006A5946"/>
    <w:rsid w:val="006A63B5"/>
    <w:rsid w:val="006A6D4B"/>
    <w:rsid w:val="006B1C79"/>
    <w:rsid w:val="006B425C"/>
    <w:rsid w:val="006B5900"/>
    <w:rsid w:val="006B5D7D"/>
    <w:rsid w:val="006C3624"/>
    <w:rsid w:val="006C5417"/>
    <w:rsid w:val="006C6ADA"/>
    <w:rsid w:val="006C6EDD"/>
    <w:rsid w:val="006D289B"/>
    <w:rsid w:val="006D480A"/>
    <w:rsid w:val="006E26D8"/>
    <w:rsid w:val="006E3BC5"/>
    <w:rsid w:val="006F08E1"/>
    <w:rsid w:val="006F7866"/>
    <w:rsid w:val="0070029F"/>
    <w:rsid w:val="00701622"/>
    <w:rsid w:val="00703515"/>
    <w:rsid w:val="00704E7E"/>
    <w:rsid w:val="00712CB4"/>
    <w:rsid w:val="007154B7"/>
    <w:rsid w:val="00715DE7"/>
    <w:rsid w:val="00716F45"/>
    <w:rsid w:val="007241F5"/>
    <w:rsid w:val="007257BE"/>
    <w:rsid w:val="007311A7"/>
    <w:rsid w:val="0073173F"/>
    <w:rsid w:val="0073207E"/>
    <w:rsid w:val="00732358"/>
    <w:rsid w:val="007329FA"/>
    <w:rsid w:val="00734C5C"/>
    <w:rsid w:val="00735619"/>
    <w:rsid w:val="00740167"/>
    <w:rsid w:val="00740172"/>
    <w:rsid w:val="00742D1E"/>
    <w:rsid w:val="0074408B"/>
    <w:rsid w:val="00755467"/>
    <w:rsid w:val="00761EB5"/>
    <w:rsid w:val="00762074"/>
    <w:rsid w:val="00762861"/>
    <w:rsid w:val="00764F86"/>
    <w:rsid w:val="007657B7"/>
    <w:rsid w:val="0077030F"/>
    <w:rsid w:val="007729BE"/>
    <w:rsid w:val="00780909"/>
    <w:rsid w:val="00784BB9"/>
    <w:rsid w:val="00785EE0"/>
    <w:rsid w:val="007909D8"/>
    <w:rsid w:val="00790A78"/>
    <w:rsid w:val="00791F15"/>
    <w:rsid w:val="00793245"/>
    <w:rsid w:val="0079614D"/>
    <w:rsid w:val="00796DF2"/>
    <w:rsid w:val="007971DB"/>
    <w:rsid w:val="007A0137"/>
    <w:rsid w:val="007A0BF0"/>
    <w:rsid w:val="007A153E"/>
    <w:rsid w:val="007B1F58"/>
    <w:rsid w:val="007B2956"/>
    <w:rsid w:val="007B2D1C"/>
    <w:rsid w:val="007B4579"/>
    <w:rsid w:val="007B6B64"/>
    <w:rsid w:val="007B7154"/>
    <w:rsid w:val="007B787B"/>
    <w:rsid w:val="007D44F4"/>
    <w:rsid w:val="007E1673"/>
    <w:rsid w:val="007E1F40"/>
    <w:rsid w:val="007F3712"/>
    <w:rsid w:val="007F57CF"/>
    <w:rsid w:val="007F7D41"/>
    <w:rsid w:val="00803EFC"/>
    <w:rsid w:val="008055EB"/>
    <w:rsid w:val="008059EB"/>
    <w:rsid w:val="00807D2A"/>
    <w:rsid w:val="00810EC7"/>
    <w:rsid w:val="008172DD"/>
    <w:rsid w:val="00827F2C"/>
    <w:rsid w:val="008333CA"/>
    <w:rsid w:val="008343A8"/>
    <w:rsid w:val="0083493F"/>
    <w:rsid w:val="008351CF"/>
    <w:rsid w:val="008423D5"/>
    <w:rsid w:val="00844296"/>
    <w:rsid w:val="00847E17"/>
    <w:rsid w:val="008548F5"/>
    <w:rsid w:val="008568A5"/>
    <w:rsid w:val="00857C16"/>
    <w:rsid w:val="00857FED"/>
    <w:rsid w:val="00876E10"/>
    <w:rsid w:val="00877923"/>
    <w:rsid w:val="008817F5"/>
    <w:rsid w:val="00881A95"/>
    <w:rsid w:val="00883D6C"/>
    <w:rsid w:val="00883DDB"/>
    <w:rsid w:val="00886867"/>
    <w:rsid w:val="00887158"/>
    <w:rsid w:val="008908DF"/>
    <w:rsid w:val="00891B7B"/>
    <w:rsid w:val="00897317"/>
    <w:rsid w:val="008A0156"/>
    <w:rsid w:val="008A0C4D"/>
    <w:rsid w:val="008A1F78"/>
    <w:rsid w:val="008A2E08"/>
    <w:rsid w:val="008B2494"/>
    <w:rsid w:val="008B65CB"/>
    <w:rsid w:val="008B6C24"/>
    <w:rsid w:val="008B79EA"/>
    <w:rsid w:val="008C0F93"/>
    <w:rsid w:val="008C45E9"/>
    <w:rsid w:val="008C472D"/>
    <w:rsid w:val="008C63B2"/>
    <w:rsid w:val="008C6BC1"/>
    <w:rsid w:val="008C6DC9"/>
    <w:rsid w:val="008D0D10"/>
    <w:rsid w:val="008D2E5B"/>
    <w:rsid w:val="008D335B"/>
    <w:rsid w:val="008E6F5E"/>
    <w:rsid w:val="008F7822"/>
    <w:rsid w:val="009020DB"/>
    <w:rsid w:val="00902E01"/>
    <w:rsid w:val="00912D3C"/>
    <w:rsid w:val="00913147"/>
    <w:rsid w:val="00914780"/>
    <w:rsid w:val="00922F3F"/>
    <w:rsid w:val="0092421B"/>
    <w:rsid w:val="00932767"/>
    <w:rsid w:val="00934A4A"/>
    <w:rsid w:val="00936FE4"/>
    <w:rsid w:val="009404D9"/>
    <w:rsid w:val="00942413"/>
    <w:rsid w:val="00943A1D"/>
    <w:rsid w:val="00953038"/>
    <w:rsid w:val="009573DA"/>
    <w:rsid w:val="00962923"/>
    <w:rsid w:val="00966C4F"/>
    <w:rsid w:val="009725E7"/>
    <w:rsid w:val="009757D4"/>
    <w:rsid w:val="009763D0"/>
    <w:rsid w:val="0098119E"/>
    <w:rsid w:val="009816F7"/>
    <w:rsid w:val="009821E5"/>
    <w:rsid w:val="0098257A"/>
    <w:rsid w:val="00984455"/>
    <w:rsid w:val="009845EA"/>
    <w:rsid w:val="00984B4C"/>
    <w:rsid w:val="0098520A"/>
    <w:rsid w:val="00991AA3"/>
    <w:rsid w:val="00994669"/>
    <w:rsid w:val="009957EA"/>
    <w:rsid w:val="009A2057"/>
    <w:rsid w:val="009A634A"/>
    <w:rsid w:val="009B32D5"/>
    <w:rsid w:val="009B5F45"/>
    <w:rsid w:val="009C074A"/>
    <w:rsid w:val="009C2FA2"/>
    <w:rsid w:val="009C33E9"/>
    <w:rsid w:val="009C50D9"/>
    <w:rsid w:val="009C5D28"/>
    <w:rsid w:val="009D17E0"/>
    <w:rsid w:val="009D267C"/>
    <w:rsid w:val="009D400B"/>
    <w:rsid w:val="009D76A0"/>
    <w:rsid w:val="009E1721"/>
    <w:rsid w:val="009E1932"/>
    <w:rsid w:val="009E41A3"/>
    <w:rsid w:val="009E575D"/>
    <w:rsid w:val="009F0772"/>
    <w:rsid w:val="009F22F8"/>
    <w:rsid w:val="009F403C"/>
    <w:rsid w:val="009F52FE"/>
    <w:rsid w:val="009F6511"/>
    <w:rsid w:val="00A02B96"/>
    <w:rsid w:val="00A03CF5"/>
    <w:rsid w:val="00A11530"/>
    <w:rsid w:val="00A13228"/>
    <w:rsid w:val="00A15F57"/>
    <w:rsid w:val="00A1703F"/>
    <w:rsid w:val="00A2041B"/>
    <w:rsid w:val="00A25AA8"/>
    <w:rsid w:val="00A26A35"/>
    <w:rsid w:val="00A26CC7"/>
    <w:rsid w:val="00A30BD6"/>
    <w:rsid w:val="00A328DE"/>
    <w:rsid w:val="00A34DCC"/>
    <w:rsid w:val="00A37C32"/>
    <w:rsid w:val="00A40A13"/>
    <w:rsid w:val="00A40F73"/>
    <w:rsid w:val="00A4248F"/>
    <w:rsid w:val="00A42EF6"/>
    <w:rsid w:val="00A43221"/>
    <w:rsid w:val="00A4339C"/>
    <w:rsid w:val="00A56689"/>
    <w:rsid w:val="00A57BA2"/>
    <w:rsid w:val="00A602FB"/>
    <w:rsid w:val="00A61C38"/>
    <w:rsid w:val="00A62C48"/>
    <w:rsid w:val="00A660B1"/>
    <w:rsid w:val="00A672F1"/>
    <w:rsid w:val="00A72FF6"/>
    <w:rsid w:val="00A774EB"/>
    <w:rsid w:val="00A82D34"/>
    <w:rsid w:val="00A834FF"/>
    <w:rsid w:val="00A9019B"/>
    <w:rsid w:val="00A90731"/>
    <w:rsid w:val="00A924C5"/>
    <w:rsid w:val="00A92F3A"/>
    <w:rsid w:val="00A95BE3"/>
    <w:rsid w:val="00AA2E61"/>
    <w:rsid w:val="00AA3D8E"/>
    <w:rsid w:val="00AA6838"/>
    <w:rsid w:val="00AB2917"/>
    <w:rsid w:val="00AB33B6"/>
    <w:rsid w:val="00AB4129"/>
    <w:rsid w:val="00AB7B08"/>
    <w:rsid w:val="00AB7DBB"/>
    <w:rsid w:val="00AC02AB"/>
    <w:rsid w:val="00AC1F28"/>
    <w:rsid w:val="00AC3664"/>
    <w:rsid w:val="00AC3C68"/>
    <w:rsid w:val="00AC5331"/>
    <w:rsid w:val="00AC6229"/>
    <w:rsid w:val="00AC66C6"/>
    <w:rsid w:val="00AD17DC"/>
    <w:rsid w:val="00AD5D3F"/>
    <w:rsid w:val="00AD6C1F"/>
    <w:rsid w:val="00AE2AE0"/>
    <w:rsid w:val="00AF45BD"/>
    <w:rsid w:val="00AF47DB"/>
    <w:rsid w:val="00AF4A1F"/>
    <w:rsid w:val="00AF4A22"/>
    <w:rsid w:val="00B00143"/>
    <w:rsid w:val="00B100ED"/>
    <w:rsid w:val="00B10C15"/>
    <w:rsid w:val="00B11E2C"/>
    <w:rsid w:val="00B1699C"/>
    <w:rsid w:val="00B22641"/>
    <w:rsid w:val="00B36439"/>
    <w:rsid w:val="00B36F1D"/>
    <w:rsid w:val="00B4032A"/>
    <w:rsid w:val="00B461AC"/>
    <w:rsid w:val="00B51AD6"/>
    <w:rsid w:val="00B530FC"/>
    <w:rsid w:val="00B53859"/>
    <w:rsid w:val="00B53CC1"/>
    <w:rsid w:val="00B55926"/>
    <w:rsid w:val="00B60676"/>
    <w:rsid w:val="00B62030"/>
    <w:rsid w:val="00B62A52"/>
    <w:rsid w:val="00B65322"/>
    <w:rsid w:val="00B66411"/>
    <w:rsid w:val="00B678D0"/>
    <w:rsid w:val="00B83DEE"/>
    <w:rsid w:val="00B845FA"/>
    <w:rsid w:val="00B87CCA"/>
    <w:rsid w:val="00BA29C8"/>
    <w:rsid w:val="00BA6904"/>
    <w:rsid w:val="00BA6B5C"/>
    <w:rsid w:val="00BA7662"/>
    <w:rsid w:val="00BB09FC"/>
    <w:rsid w:val="00BB1D30"/>
    <w:rsid w:val="00BB3510"/>
    <w:rsid w:val="00BB3E99"/>
    <w:rsid w:val="00BB6241"/>
    <w:rsid w:val="00BB74BF"/>
    <w:rsid w:val="00BB79AB"/>
    <w:rsid w:val="00BC3519"/>
    <w:rsid w:val="00BD339E"/>
    <w:rsid w:val="00BD5879"/>
    <w:rsid w:val="00BD5E75"/>
    <w:rsid w:val="00BE0F80"/>
    <w:rsid w:val="00BE5E38"/>
    <w:rsid w:val="00BE6F2F"/>
    <w:rsid w:val="00BF07F7"/>
    <w:rsid w:val="00BF3A6A"/>
    <w:rsid w:val="00C011E9"/>
    <w:rsid w:val="00C02AF2"/>
    <w:rsid w:val="00C0374E"/>
    <w:rsid w:val="00C03DB6"/>
    <w:rsid w:val="00C04AFA"/>
    <w:rsid w:val="00C0744F"/>
    <w:rsid w:val="00C114EB"/>
    <w:rsid w:val="00C1309E"/>
    <w:rsid w:val="00C13463"/>
    <w:rsid w:val="00C1364E"/>
    <w:rsid w:val="00C147BA"/>
    <w:rsid w:val="00C174C4"/>
    <w:rsid w:val="00C2026F"/>
    <w:rsid w:val="00C2523F"/>
    <w:rsid w:val="00C25938"/>
    <w:rsid w:val="00C26249"/>
    <w:rsid w:val="00C332BF"/>
    <w:rsid w:val="00C34696"/>
    <w:rsid w:val="00C35D51"/>
    <w:rsid w:val="00C365EC"/>
    <w:rsid w:val="00C377EA"/>
    <w:rsid w:val="00C554C3"/>
    <w:rsid w:val="00C56471"/>
    <w:rsid w:val="00C64034"/>
    <w:rsid w:val="00C64616"/>
    <w:rsid w:val="00C654A4"/>
    <w:rsid w:val="00C66AF3"/>
    <w:rsid w:val="00C67878"/>
    <w:rsid w:val="00C76722"/>
    <w:rsid w:val="00C804A5"/>
    <w:rsid w:val="00C81064"/>
    <w:rsid w:val="00C90904"/>
    <w:rsid w:val="00C93784"/>
    <w:rsid w:val="00CA00E4"/>
    <w:rsid w:val="00CA0409"/>
    <w:rsid w:val="00CA4E7D"/>
    <w:rsid w:val="00CB05E2"/>
    <w:rsid w:val="00CD2C71"/>
    <w:rsid w:val="00CD4E23"/>
    <w:rsid w:val="00CD5284"/>
    <w:rsid w:val="00CD7B3E"/>
    <w:rsid w:val="00CE027D"/>
    <w:rsid w:val="00CF21FC"/>
    <w:rsid w:val="00CF23A0"/>
    <w:rsid w:val="00CF3B5F"/>
    <w:rsid w:val="00CF3F8A"/>
    <w:rsid w:val="00CF430A"/>
    <w:rsid w:val="00CF47EC"/>
    <w:rsid w:val="00CF5053"/>
    <w:rsid w:val="00CF5638"/>
    <w:rsid w:val="00CF708F"/>
    <w:rsid w:val="00CF7379"/>
    <w:rsid w:val="00D02F90"/>
    <w:rsid w:val="00D02FAF"/>
    <w:rsid w:val="00D03126"/>
    <w:rsid w:val="00D0576E"/>
    <w:rsid w:val="00D1418F"/>
    <w:rsid w:val="00D155C4"/>
    <w:rsid w:val="00D15613"/>
    <w:rsid w:val="00D20C20"/>
    <w:rsid w:val="00D23C53"/>
    <w:rsid w:val="00D246BF"/>
    <w:rsid w:val="00D24F34"/>
    <w:rsid w:val="00D27D99"/>
    <w:rsid w:val="00D33DF8"/>
    <w:rsid w:val="00D34DC0"/>
    <w:rsid w:val="00D35271"/>
    <w:rsid w:val="00D35ADE"/>
    <w:rsid w:val="00D37089"/>
    <w:rsid w:val="00D40698"/>
    <w:rsid w:val="00D475E7"/>
    <w:rsid w:val="00D47677"/>
    <w:rsid w:val="00D47F71"/>
    <w:rsid w:val="00D54914"/>
    <w:rsid w:val="00D61EDF"/>
    <w:rsid w:val="00D63BAE"/>
    <w:rsid w:val="00D6420F"/>
    <w:rsid w:val="00D65A40"/>
    <w:rsid w:val="00D75EDA"/>
    <w:rsid w:val="00D8122D"/>
    <w:rsid w:val="00D87A1B"/>
    <w:rsid w:val="00D90D67"/>
    <w:rsid w:val="00D96771"/>
    <w:rsid w:val="00D97EE3"/>
    <w:rsid w:val="00DA0F1E"/>
    <w:rsid w:val="00DA2695"/>
    <w:rsid w:val="00DB400B"/>
    <w:rsid w:val="00DB7220"/>
    <w:rsid w:val="00DC39C6"/>
    <w:rsid w:val="00DC3FE2"/>
    <w:rsid w:val="00DD0D78"/>
    <w:rsid w:val="00DD15E5"/>
    <w:rsid w:val="00DD25B2"/>
    <w:rsid w:val="00DE26A3"/>
    <w:rsid w:val="00DF0A12"/>
    <w:rsid w:val="00DF13EB"/>
    <w:rsid w:val="00DF2E6B"/>
    <w:rsid w:val="00DF441B"/>
    <w:rsid w:val="00DF4CAC"/>
    <w:rsid w:val="00DF4F25"/>
    <w:rsid w:val="00DF51A6"/>
    <w:rsid w:val="00DF63A2"/>
    <w:rsid w:val="00E011C4"/>
    <w:rsid w:val="00E012EC"/>
    <w:rsid w:val="00E02642"/>
    <w:rsid w:val="00E04524"/>
    <w:rsid w:val="00E1091D"/>
    <w:rsid w:val="00E120F0"/>
    <w:rsid w:val="00E20A34"/>
    <w:rsid w:val="00E25645"/>
    <w:rsid w:val="00E30FCF"/>
    <w:rsid w:val="00E33F27"/>
    <w:rsid w:val="00E44648"/>
    <w:rsid w:val="00E46634"/>
    <w:rsid w:val="00E50E6A"/>
    <w:rsid w:val="00E604A2"/>
    <w:rsid w:val="00E60923"/>
    <w:rsid w:val="00E61CF9"/>
    <w:rsid w:val="00E626BA"/>
    <w:rsid w:val="00E6425B"/>
    <w:rsid w:val="00E65591"/>
    <w:rsid w:val="00E65801"/>
    <w:rsid w:val="00E676BC"/>
    <w:rsid w:val="00E73233"/>
    <w:rsid w:val="00E76968"/>
    <w:rsid w:val="00E8004A"/>
    <w:rsid w:val="00E837AE"/>
    <w:rsid w:val="00E837FE"/>
    <w:rsid w:val="00E925CB"/>
    <w:rsid w:val="00EA187A"/>
    <w:rsid w:val="00EA6AC1"/>
    <w:rsid w:val="00EB05E4"/>
    <w:rsid w:val="00EB3CE2"/>
    <w:rsid w:val="00EB5F99"/>
    <w:rsid w:val="00EB6A1D"/>
    <w:rsid w:val="00EC2ED5"/>
    <w:rsid w:val="00EC3D8E"/>
    <w:rsid w:val="00EC4891"/>
    <w:rsid w:val="00ED1636"/>
    <w:rsid w:val="00ED6CCC"/>
    <w:rsid w:val="00ED7C9E"/>
    <w:rsid w:val="00ED7F89"/>
    <w:rsid w:val="00EE09AB"/>
    <w:rsid w:val="00EE5943"/>
    <w:rsid w:val="00EF001E"/>
    <w:rsid w:val="00EF12A2"/>
    <w:rsid w:val="00EF2916"/>
    <w:rsid w:val="00EF4651"/>
    <w:rsid w:val="00EF4756"/>
    <w:rsid w:val="00F02D6A"/>
    <w:rsid w:val="00F04572"/>
    <w:rsid w:val="00F04631"/>
    <w:rsid w:val="00F067A4"/>
    <w:rsid w:val="00F101D8"/>
    <w:rsid w:val="00F10E20"/>
    <w:rsid w:val="00F1228E"/>
    <w:rsid w:val="00F13C70"/>
    <w:rsid w:val="00F152C0"/>
    <w:rsid w:val="00F211A3"/>
    <w:rsid w:val="00F21895"/>
    <w:rsid w:val="00F21C85"/>
    <w:rsid w:val="00F21F5F"/>
    <w:rsid w:val="00F2512D"/>
    <w:rsid w:val="00F2532E"/>
    <w:rsid w:val="00F25A2F"/>
    <w:rsid w:val="00F27C02"/>
    <w:rsid w:val="00F27D6B"/>
    <w:rsid w:val="00F45EEA"/>
    <w:rsid w:val="00F5002F"/>
    <w:rsid w:val="00F5176D"/>
    <w:rsid w:val="00F55EB8"/>
    <w:rsid w:val="00F61EB0"/>
    <w:rsid w:val="00F64A50"/>
    <w:rsid w:val="00F6738B"/>
    <w:rsid w:val="00F73606"/>
    <w:rsid w:val="00F75590"/>
    <w:rsid w:val="00F812F4"/>
    <w:rsid w:val="00F8253E"/>
    <w:rsid w:val="00F90513"/>
    <w:rsid w:val="00F915DB"/>
    <w:rsid w:val="00F9396C"/>
    <w:rsid w:val="00F94FE4"/>
    <w:rsid w:val="00F951AB"/>
    <w:rsid w:val="00F9716C"/>
    <w:rsid w:val="00FA0B24"/>
    <w:rsid w:val="00FB1D31"/>
    <w:rsid w:val="00FC1E28"/>
    <w:rsid w:val="00FC3052"/>
    <w:rsid w:val="00FD1D46"/>
    <w:rsid w:val="00FD574E"/>
    <w:rsid w:val="00FD5789"/>
    <w:rsid w:val="00FD7A54"/>
    <w:rsid w:val="00FE1A1C"/>
    <w:rsid w:val="00FE5492"/>
    <w:rsid w:val="00FF31B4"/>
    <w:rsid w:val="00FF5D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8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4" w:qFormat="1"/>
    <w:lsdException w:name="heading 6" w:uiPriority="4" w:qFormat="1"/>
    <w:lsdException w:name="heading 7" w:uiPriority="4" w:qFormat="1"/>
    <w:lsdException w:name="heading 8" w:uiPriority="4" w:qFormat="1"/>
    <w:lsdException w:name="heading 9" w:uiPriority="4" w:qFormat="1"/>
    <w:lsdException w:name="toc 1" w:uiPriority="39" w:qFormat="1"/>
    <w:lsdException w:name="toc 2" w:uiPriority="39"/>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50"/>
    <w:lsdException w:name="header" w:uiPriority="99"/>
    <w:lsdException w:name="footer" w:uiPriority="99"/>
    <w:lsdException w:name="caption" w:uiPriority="35" w:qFormat="1"/>
    <w:lsdException w:name="page number" w:uiPriority="0" w:qFormat="1"/>
    <w:lsdException w:name="Title" w:uiPriority="10" w:qFormat="1"/>
    <w:lsdException w:name="Default Paragraph Font" w:uiPriority="1"/>
    <w:lsdException w:name="Subtitle" w:uiPriority="11" w:qFormat="1"/>
    <w:lsdException w:name="Hyperlink" w:uiPriority="99"/>
    <w:lsdException w:name="Strong" w:uiPriority="22" w:unhideWhenUsed="0" w:qFormat="1"/>
    <w:lsdException w:name="Emphasis" w:uiPriority="2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0" w:unhideWhenUsed="0"/>
    <w:lsdException w:name="Table Theme" w:uiPriority="99"/>
    <w:lsdException w:name="Placeholder Text" w:unhideWhenUsed="0"/>
    <w:lsdException w:name="No Spacing"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lsdException w:name="Intense Reference" w:uiPriority="32" w:unhideWhenUsed="0" w:qFormat="1"/>
    <w:lsdException w:name="Book Title" w:uiPriority="33" w:qFormat="1"/>
    <w:lsdException w:name="Bibliography" w:uiPriority="37"/>
    <w:lsdException w:name="TOC Heading" w:qFormat="1"/>
  </w:latentStyles>
  <w:style w:type="paragraph" w:default="1" w:styleId="Normal">
    <w:name w:val="Normal"/>
    <w:qFormat/>
    <w:rsid w:val="008C45E9"/>
    <w:pPr>
      <w:spacing w:after="0" w:line="240" w:lineRule="auto"/>
      <w:jc w:val="both"/>
    </w:pPr>
    <w:rPr>
      <w:rFonts w:ascii="Times New Roman" w:hAnsi="Times New Roman" w:cs="Times New Roman"/>
      <w:sz w:val="24"/>
      <w:szCs w:val="24"/>
    </w:rPr>
  </w:style>
  <w:style w:type="paragraph" w:styleId="Titre1">
    <w:name w:val="heading 1"/>
    <w:basedOn w:val="Normal"/>
    <w:next w:val="Normal"/>
    <w:link w:val="Titre1Car"/>
    <w:uiPriority w:val="4"/>
    <w:semiHidden/>
    <w:qFormat/>
    <w:rsid w:val="008C45E9"/>
    <w:pPr>
      <w:keepNext/>
      <w:overflowPunct w:val="0"/>
      <w:autoSpaceDE w:val="0"/>
      <w:autoSpaceDN w:val="0"/>
      <w:adjustRightInd w:val="0"/>
      <w:spacing w:before="480"/>
      <w:jc w:val="center"/>
      <w:textAlignment w:val="baseline"/>
      <w:outlineLvl w:val="0"/>
    </w:pPr>
    <w:rPr>
      <w:rFonts w:ascii="Arial" w:hAnsi="Arial"/>
      <w:b/>
      <w:caps/>
    </w:rPr>
  </w:style>
  <w:style w:type="paragraph" w:styleId="Titre2">
    <w:name w:val="heading 2"/>
    <w:basedOn w:val="Normal"/>
    <w:next w:val="Normal"/>
    <w:link w:val="Titre2Car"/>
    <w:uiPriority w:val="4"/>
    <w:semiHidden/>
    <w:qFormat/>
    <w:rsid w:val="008C45E9"/>
    <w:pPr>
      <w:keepNext/>
      <w:overflowPunct w:val="0"/>
      <w:autoSpaceDE w:val="0"/>
      <w:autoSpaceDN w:val="0"/>
      <w:adjustRightInd w:val="0"/>
      <w:spacing w:before="480"/>
      <w:jc w:val="center"/>
      <w:textAlignment w:val="baseline"/>
      <w:outlineLvl w:val="1"/>
    </w:pPr>
    <w:rPr>
      <w:rFonts w:ascii="Arial" w:hAnsi="Arial"/>
      <w:b/>
      <w:caps/>
    </w:rPr>
  </w:style>
  <w:style w:type="paragraph" w:styleId="Titre3">
    <w:name w:val="heading 3"/>
    <w:basedOn w:val="Titre2"/>
    <w:next w:val="Normal"/>
    <w:link w:val="Titre3Car"/>
    <w:uiPriority w:val="4"/>
    <w:semiHidden/>
    <w:qFormat/>
    <w:rsid w:val="008C45E9"/>
    <w:pPr>
      <w:jc w:val="both"/>
      <w:outlineLvl w:val="2"/>
    </w:pPr>
    <w:rPr>
      <w:b w:val="0"/>
    </w:rPr>
  </w:style>
  <w:style w:type="paragraph" w:styleId="Titre4">
    <w:name w:val="heading 4"/>
    <w:basedOn w:val="Titre3"/>
    <w:next w:val="Normal"/>
    <w:link w:val="Titre4Car"/>
    <w:uiPriority w:val="4"/>
    <w:semiHidden/>
    <w:qFormat/>
    <w:rsid w:val="008C45E9"/>
    <w:pPr>
      <w:spacing w:before="400"/>
      <w:outlineLvl w:val="3"/>
    </w:pPr>
    <w:rPr>
      <w:caps w:val="0"/>
    </w:rPr>
  </w:style>
  <w:style w:type="paragraph" w:styleId="Titre5">
    <w:name w:val="heading 5"/>
    <w:basedOn w:val="Normal"/>
    <w:next w:val="Normal"/>
    <w:link w:val="Titre5Car"/>
    <w:uiPriority w:val="4"/>
    <w:semiHidden/>
    <w:qFormat/>
    <w:rsid w:val="008C45E9"/>
    <w:pPr>
      <w:keepNext/>
      <w:overflowPunct w:val="0"/>
      <w:autoSpaceDE w:val="0"/>
      <w:autoSpaceDN w:val="0"/>
      <w:adjustRightInd w:val="0"/>
      <w:textAlignment w:val="baseline"/>
      <w:outlineLvl w:val="4"/>
    </w:pPr>
    <w:rPr>
      <w:i/>
    </w:rPr>
  </w:style>
  <w:style w:type="paragraph" w:styleId="Titre6">
    <w:name w:val="heading 6"/>
    <w:basedOn w:val="Normal"/>
    <w:next w:val="Normal"/>
    <w:link w:val="Titre6Car"/>
    <w:uiPriority w:val="4"/>
    <w:semiHidden/>
    <w:qFormat/>
    <w:rsid w:val="008C45E9"/>
    <w:pPr>
      <w:overflowPunct w:val="0"/>
      <w:autoSpaceDE w:val="0"/>
      <w:autoSpaceDN w:val="0"/>
      <w:adjustRightInd w:val="0"/>
      <w:spacing w:after="240"/>
      <w:jc w:val="center"/>
      <w:textAlignment w:val="baseline"/>
      <w:outlineLvl w:val="5"/>
    </w:pPr>
    <w:rPr>
      <w:rFonts w:ascii="Arial" w:hAnsi="Arial"/>
      <w:b/>
    </w:rPr>
  </w:style>
  <w:style w:type="paragraph" w:styleId="Titre7">
    <w:name w:val="heading 7"/>
    <w:basedOn w:val="Normal"/>
    <w:next w:val="Normal"/>
    <w:link w:val="Titre7Car"/>
    <w:uiPriority w:val="4"/>
    <w:semiHidden/>
    <w:qFormat/>
    <w:rsid w:val="008C45E9"/>
    <w:pPr>
      <w:overflowPunct w:val="0"/>
      <w:autoSpaceDE w:val="0"/>
      <w:autoSpaceDN w:val="0"/>
      <w:adjustRightInd w:val="0"/>
      <w:spacing w:before="480"/>
      <w:jc w:val="center"/>
      <w:textAlignment w:val="baseline"/>
      <w:outlineLvl w:val="6"/>
    </w:pPr>
    <w:rPr>
      <w:rFonts w:ascii="Arial" w:hAnsi="Arial"/>
      <w:caps/>
    </w:rPr>
  </w:style>
  <w:style w:type="paragraph" w:styleId="Titre8">
    <w:name w:val="heading 8"/>
    <w:next w:val="Normal"/>
    <w:link w:val="Titre8Car"/>
    <w:uiPriority w:val="4"/>
    <w:semiHidden/>
    <w:qFormat/>
    <w:rsid w:val="008C45E9"/>
    <w:pPr>
      <w:overflowPunct w:val="0"/>
      <w:autoSpaceDE w:val="0"/>
      <w:autoSpaceDN w:val="0"/>
      <w:adjustRightInd w:val="0"/>
      <w:spacing w:before="240" w:after="0" w:line="240" w:lineRule="auto"/>
      <w:jc w:val="center"/>
      <w:textAlignment w:val="baseline"/>
      <w:outlineLvl w:val="7"/>
    </w:pPr>
    <w:rPr>
      <w:rFonts w:ascii="Times New Roman Gras" w:hAnsi="Times New Roman Gras" w:cs="Times New Roman"/>
      <w:b/>
      <w:sz w:val="24"/>
      <w:szCs w:val="24"/>
    </w:rPr>
  </w:style>
  <w:style w:type="paragraph" w:styleId="Titre9">
    <w:name w:val="heading 9"/>
    <w:basedOn w:val="Normal"/>
    <w:next w:val="Normal"/>
    <w:link w:val="Titre9Car"/>
    <w:uiPriority w:val="4"/>
    <w:semiHidden/>
    <w:qFormat/>
    <w:rsid w:val="008C45E9"/>
    <w:pPr>
      <w:overflowPunct w:val="0"/>
      <w:autoSpaceDE w:val="0"/>
      <w:autoSpaceDN w:val="0"/>
      <w:adjustRightInd w:val="0"/>
      <w:jc w:val="center"/>
      <w:textAlignment w:val="baseline"/>
      <w:outlineLvl w:val="8"/>
    </w:pPr>
    <w:rPr>
      <w:rFonts w:ascii="Arial" w:hAnsi="Arial"/>
      <w:sz w:val="25"/>
    </w:rPr>
  </w:style>
  <w:style w:type="character" w:default="1" w:styleId="Policepardfaut">
    <w:name w:val="Default Paragraph Font"/>
    <w:uiPriority w:val="1"/>
    <w:semiHidden/>
    <w:unhideWhenUsed/>
    <w:rsid w:val="008C45E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8C45E9"/>
  </w:style>
  <w:style w:type="character" w:customStyle="1" w:styleId="Titre7Car">
    <w:name w:val="Titre 7 Car"/>
    <w:basedOn w:val="Policepardfaut"/>
    <w:link w:val="Titre7"/>
    <w:uiPriority w:val="4"/>
    <w:semiHidden/>
    <w:rsid w:val="008C45E9"/>
    <w:rPr>
      <w:rFonts w:ascii="Arial" w:hAnsi="Arial" w:cs="Times New Roman"/>
      <w:caps/>
      <w:sz w:val="24"/>
      <w:szCs w:val="24"/>
    </w:rPr>
  </w:style>
  <w:style w:type="character" w:customStyle="1" w:styleId="Titre8Car">
    <w:name w:val="Titre 8 Car"/>
    <w:basedOn w:val="Policepardfaut"/>
    <w:link w:val="Titre8"/>
    <w:uiPriority w:val="4"/>
    <w:semiHidden/>
    <w:rsid w:val="008C45E9"/>
    <w:rPr>
      <w:rFonts w:ascii="Times New Roman Gras" w:hAnsi="Times New Roman Gras" w:cs="Times New Roman"/>
      <w:b/>
      <w:sz w:val="24"/>
      <w:szCs w:val="24"/>
    </w:rPr>
  </w:style>
  <w:style w:type="character" w:customStyle="1" w:styleId="Titre9Car">
    <w:name w:val="Titre 9 Car"/>
    <w:basedOn w:val="Policepardfaut"/>
    <w:link w:val="Titre9"/>
    <w:uiPriority w:val="4"/>
    <w:semiHidden/>
    <w:rsid w:val="008C45E9"/>
    <w:rPr>
      <w:rFonts w:ascii="Arial" w:hAnsi="Arial" w:cs="Times New Roman"/>
      <w:sz w:val="25"/>
      <w:szCs w:val="24"/>
    </w:rPr>
  </w:style>
  <w:style w:type="character" w:customStyle="1" w:styleId="Titre2Car">
    <w:name w:val="Titre 2 Car"/>
    <w:basedOn w:val="Policepardfaut"/>
    <w:link w:val="Titre2"/>
    <w:uiPriority w:val="4"/>
    <w:semiHidden/>
    <w:rsid w:val="008C45E9"/>
    <w:rPr>
      <w:rFonts w:ascii="Arial" w:hAnsi="Arial" w:cs="Times New Roman"/>
      <w:b/>
      <w:caps/>
      <w:sz w:val="24"/>
      <w:szCs w:val="24"/>
    </w:rPr>
  </w:style>
  <w:style w:type="character" w:customStyle="1" w:styleId="Titre1Car">
    <w:name w:val="Titre 1 Car"/>
    <w:basedOn w:val="Policepardfaut"/>
    <w:link w:val="Titre1"/>
    <w:uiPriority w:val="4"/>
    <w:semiHidden/>
    <w:rsid w:val="008C45E9"/>
    <w:rPr>
      <w:rFonts w:ascii="Arial" w:hAnsi="Arial" w:cs="Times New Roman"/>
      <w:b/>
      <w:caps/>
      <w:sz w:val="24"/>
      <w:szCs w:val="24"/>
    </w:rPr>
  </w:style>
  <w:style w:type="character" w:customStyle="1" w:styleId="Titre3Car">
    <w:name w:val="Titre 3 Car"/>
    <w:basedOn w:val="Policepardfaut"/>
    <w:link w:val="Titre3"/>
    <w:uiPriority w:val="4"/>
    <w:semiHidden/>
    <w:rsid w:val="008C45E9"/>
    <w:rPr>
      <w:rFonts w:ascii="Arial" w:hAnsi="Arial" w:cs="Times New Roman"/>
      <w:caps/>
      <w:sz w:val="24"/>
      <w:szCs w:val="24"/>
    </w:rPr>
  </w:style>
  <w:style w:type="character" w:customStyle="1" w:styleId="Titre4Car">
    <w:name w:val="Titre 4 Car"/>
    <w:basedOn w:val="Policepardfaut"/>
    <w:link w:val="Titre4"/>
    <w:uiPriority w:val="4"/>
    <w:semiHidden/>
    <w:rsid w:val="008C45E9"/>
    <w:rPr>
      <w:rFonts w:ascii="Arial" w:hAnsi="Arial" w:cs="Times New Roman"/>
      <w:sz w:val="24"/>
      <w:szCs w:val="24"/>
    </w:rPr>
  </w:style>
  <w:style w:type="character" w:customStyle="1" w:styleId="Titre5Car">
    <w:name w:val="Titre 5 Car"/>
    <w:basedOn w:val="Policepardfaut"/>
    <w:link w:val="Titre5"/>
    <w:uiPriority w:val="4"/>
    <w:semiHidden/>
    <w:rsid w:val="008C45E9"/>
    <w:rPr>
      <w:rFonts w:ascii="Times New Roman" w:hAnsi="Times New Roman" w:cs="Times New Roman"/>
      <w:i/>
      <w:sz w:val="24"/>
      <w:szCs w:val="24"/>
    </w:rPr>
  </w:style>
  <w:style w:type="character" w:customStyle="1" w:styleId="Titre6Car">
    <w:name w:val="Titre 6 Car"/>
    <w:basedOn w:val="Policepardfaut"/>
    <w:link w:val="Titre6"/>
    <w:uiPriority w:val="4"/>
    <w:semiHidden/>
    <w:rsid w:val="008C45E9"/>
    <w:rPr>
      <w:rFonts w:ascii="Arial" w:hAnsi="Arial" w:cs="Times New Roman"/>
      <w:b/>
      <w:sz w:val="24"/>
      <w:szCs w:val="24"/>
    </w:rPr>
  </w:style>
  <w:style w:type="character" w:styleId="Appelnotedebasdep">
    <w:name w:val="footnote reference"/>
    <w:basedOn w:val="Policepardfaut"/>
    <w:uiPriority w:val="89"/>
    <w:semiHidden/>
    <w:rsid w:val="008C45E9"/>
    <w:rPr>
      <w:vertAlign w:val="superscript"/>
    </w:rPr>
  </w:style>
  <w:style w:type="paragraph" w:styleId="Notedebasdepage">
    <w:name w:val="footnote text"/>
    <w:link w:val="NotedebasdepageCar"/>
    <w:uiPriority w:val="50"/>
    <w:rsid w:val="008C45E9"/>
    <w:pPr>
      <w:spacing w:before="60" w:after="0" w:line="240" w:lineRule="auto"/>
      <w:ind w:left="284" w:hanging="284"/>
      <w:jc w:val="both"/>
    </w:pPr>
    <w:rPr>
      <w:rFonts w:ascii="Times New Roman" w:hAnsi="Times New Roman" w:cs="Times New Roman"/>
      <w:i/>
      <w:sz w:val="20"/>
      <w:szCs w:val="24"/>
    </w:rPr>
  </w:style>
  <w:style w:type="character" w:customStyle="1" w:styleId="NotedebasdepageCar">
    <w:name w:val="Note de bas de page Car"/>
    <w:basedOn w:val="Policepardfaut"/>
    <w:link w:val="Notedebasdepage"/>
    <w:uiPriority w:val="50"/>
    <w:rsid w:val="008C45E9"/>
    <w:rPr>
      <w:rFonts w:ascii="Times New Roman" w:hAnsi="Times New Roman" w:cs="Times New Roman"/>
      <w:i/>
      <w:sz w:val="20"/>
      <w:szCs w:val="24"/>
    </w:rPr>
  </w:style>
  <w:style w:type="table" w:styleId="Grilledutableau">
    <w:name w:val="Table Grid"/>
    <w:basedOn w:val="TableauNormal"/>
    <w:rsid w:val="008C45E9"/>
    <w:pPr>
      <w:spacing w:after="0" w:line="240" w:lineRule="auto"/>
      <w:jc w:val="center"/>
    </w:pPr>
    <w:rPr>
      <w:rFonts w:ascii="Times New Roman" w:eastAsia="Times New Roman" w:hAnsi="Times New Roman" w:cs="Times New Roman"/>
      <w:szCs w:val="20"/>
      <w:lang w:eastAsia="fr-FR"/>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vAlign w:val="center"/>
    </w:tcPr>
  </w:style>
  <w:style w:type="paragraph" w:styleId="En-tte">
    <w:name w:val="header"/>
    <w:basedOn w:val="Normal"/>
    <w:link w:val="En-tteCar"/>
    <w:uiPriority w:val="99"/>
    <w:semiHidden/>
    <w:rsid w:val="008C45E9"/>
    <w:pPr>
      <w:tabs>
        <w:tab w:val="center" w:pos="4536"/>
        <w:tab w:val="right" w:pos="9072"/>
      </w:tabs>
      <w:jc w:val="center"/>
    </w:pPr>
  </w:style>
  <w:style w:type="character" w:customStyle="1" w:styleId="En-tteCar">
    <w:name w:val="En-tête Car"/>
    <w:basedOn w:val="Policepardfaut"/>
    <w:link w:val="En-tte"/>
    <w:uiPriority w:val="99"/>
    <w:semiHidden/>
    <w:rsid w:val="008C45E9"/>
    <w:rPr>
      <w:rFonts w:ascii="Times New Roman" w:hAnsi="Times New Roman" w:cs="Times New Roman"/>
      <w:sz w:val="24"/>
      <w:szCs w:val="24"/>
    </w:rPr>
  </w:style>
  <w:style w:type="paragraph" w:styleId="Pieddepage">
    <w:name w:val="footer"/>
    <w:basedOn w:val="Normal"/>
    <w:link w:val="PieddepageCar"/>
    <w:uiPriority w:val="99"/>
    <w:semiHidden/>
    <w:unhideWhenUsed/>
    <w:rsid w:val="008C45E9"/>
    <w:pPr>
      <w:tabs>
        <w:tab w:val="center" w:pos="4536"/>
        <w:tab w:val="right" w:pos="9072"/>
      </w:tabs>
    </w:pPr>
  </w:style>
  <w:style w:type="character" w:customStyle="1" w:styleId="PieddepageCar">
    <w:name w:val="Pied de page Car"/>
    <w:basedOn w:val="Policepardfaut"/>
    <w:link w:val="Pieddepage"/>
    <w:uiPriority w:val="99"/>
    <w:semiHidden/>
    <w:rsid w:val="008C45E9"/>
    <w:rPr>
      <w:rFonts w:ascii="Times New Roman" w:hAnsi="Times New Roman" w:cs="Times New Roman"/>
      <w:sz w:val="24"/>
      <w:szCs w:val="24"/>
    </w:rPr>
  </w:style>
  <w:style w:type="paragraph" w:styleId="TM1">
    <w:name w:val="toc 1"/>
    <w:next w:val="ANTexte"/>
    <w:link w:val="TM1Car"/>
    <w:uiPriority w:val="39"/>
    <w:semiHidden/>
    <w:qFormat/>
    <w:rsid w:val="008C45E9"/>
    <w:pPr>
      <w:tabs>
        <w:tab w:val="right" w:leader="dot" w:pos="8560"/>
        <w:tab w:val="right" w:pos="9070"/>
      </w:tabs>
      <w:suppressAutoHyphens/>
      <w:spacing w:before="240" w:after="0" w:line="240" w:lineRule="auto"/>
      <w:ind w:right="510"/>
      <w:jc w:val="both"/>
    </w:pPr>
    <w:rPr>
      <w:rFonts w:ascii="Arial" w:eastAsia="Times New Roman" w:hAnsi="Arial" w:cs="Times New Roman"/>
      <w:b/>
      <w:caps/>
      <w:sz w:val="27"/>
      <w:szCs w:val="24"/>
      <w:lang w:eastAsia="fr-FR"/>
    </w:rPr>
  </w:style>
  <w:style w:type="paragraph" w:styleId="TM2">
    <w:name w:val="toc 2"/>
    <w:next w:val="ANTexte"/>
    <w:uiPriority w:val="39"/>
    <w:semiHidden/>
    <w:rsid w:val="008C45E9"/>
    <w:pPr>
      <w:tabs>
        <w:tab w:val="right" w:leader="dot" w:pos="8560"/>
        <w:tab w:val="right" w:pos="9070"/>
      </w:tabs>
      <w:suppressAutoHyphens/>
      <w:spacing w:before="120" w:after="0" w:line="240" w:lineRule="auto"/>
      <w:ind w:left="284" w:right="510" w:hanging="284"/>
      <w:jc w:val="both"/>
    </w:pPr>
    <w:rPr>
      <w:rFonts w:ascii="Arial" w:eastAsia="Times New Roman" w:hAnsi="Arial" w:cs="Times New Roman"/>
      <w:b/>
      <w:caps/>
      <w:sz w:val="24"/>
      <w:szCs w:val="24"/>
      <w:lang w:eastAsia="fr-FR"/>
    </w:rPr>
  </w:style>
  <w:style w:type="paragraph" w:styleId="TM3">
    <w:name w:val="toc 3"/>
    <w:next w:val="ANTexte"/>
    <w:uiPriority w:val="39"/>
    <w:semiHidden/>
    <w:qFormat/>
    <w:rsid w:val="008C45E9"/>
    <w:pPr>
      <w:tabs>
        <w:tab w:val="right" w:leader="dot" w:pos="8560"/>
        <w:tab w:val="right" w:pos="9070"/>
      </w:tabs>
      <w:suppressAutoHyphens/>
      <w:spacing w:before="120" w:after="0" w:line="240" w:lineRule="auto"/>
      <w:ind w:left="624" w:right="510" w:hanging="340"/>
      <w:jc w:val="both"/>
    </w:pPr>
    <w:rPr>
      <w:rFonts w:ascii="Arial" w:eastAsia="Times New Roman" w:hAnsi="Arial" w:cs="Times New Roman"/>
      <w:caps/>
      <w:sz w:val="24"/>
      <w:szCs w:val="24"/>
      <w:lang w:eastAsia="fr-FR"/>
    </w:rPr>
  </w:style>
  <w:style w:type="paragraph" w:styleId="TM4">
    <w:name w:val="toc 4"/>
    <w:next w:val="ANTexte"/>
    <w:uiPriority w:val="39"/>
    <w:semiHidden/>
    <w:qFormat/>
    <w:rsid w:val="008C45E9"/>
    <w:pPr>
      <w:tabs>
        <w:tab w:val="right" w:leader="dot" w:pos="8560"/>
        <w:tab w:val="right" w:pos="9070"/>
      </w:tabs>
      <w:suppressAutoHyphens/>
      <w:spacing w:before="120" w:after="0" w:line="240" w:lineRule="auto"/>
      <w:ind w:left="851" w:right="510" w:hanging="284"/>
      <w:jc w:val="both"/>
    </w:pPr>
    <w:rPr>
      <w:rFonts w:ascii="Times New Roman" w:eastAsia="Times New Roman" w:hAnsi="Times New Roman" w:cs="Times New Roman"/>
      <w:sz w:val="24"/>
      <w:szCs w:val="24"/>
      <w:lang w:eastAsia="fr-FR"/>
    </w:rPr>
  </w:style>
  <w:style w:type="paragraph" w:styleId="TM5">
    <w:name w:val="toc 5"/>
    <w:next w:val="ANTexte"/>
    <w:link w:val="TM5Car"/>
    <w:uiPriority w:val="39"/>
    <w:semiHidden/>
    <w:rsid w:val="008C45E9"/>
    <w:pPr>
      <w:tabs>
        <w:tab w:val="right" w:leader="dot" w:pos="8560"/>
        <w:tab w:val="right" w:pos="9070"/>
      </w:tabs>
      <w:suppressAutoHyphens/>
      <w:spacing w:before="120" w:after="0" w:line="240" w:lineRule="auto"/>
      <w:ind w:left="1135" w:right="510" w:hanging="284"/>
      <w:jc w:val="both"/>
    </w:pPr>
    <w:rPr>
      <w:rFonts w:ascii="Times New Roman" w:eastAsia="Times New Roman" w:hAnsi="Times New Roman" w:cs="Times New Roman"/>
      <w:sz w:val="23"/>
      <w:szCs w:val="24"/>
      <w:lang w:eastAsia="fr-FR"/>
    </w:rPr>
  </w:style>
  <w:style w:type="paragraph" w:styleId="TM6">
    <w:name w:val="toc 6"/>
    <w:next w:val="ANTexte"/>
    <w:link w:val="TM6Car"/>
    <w:uiPriority w:val="39"/>
    <w:semiHidden/>
    <w:rsid w:val="008C45E9"/>
    <w:pPr>
      <w:tabs>
        <w:tab w:val="right" w:leader="dot" w:pos="8560"/>
        <w:tab w:val="right" w:pos="9070"/>
      </w:tabs>
      <w:suppressAutoHyphens/>
      <w:spacing w:before="120" w:after="0" w:line="240" w:lineRule="auto"/>
      <w:ind w:left="1361" w:right="510" w:hanging="340"/>
      <w:jc w:val="both"/>
    </w:pPr>
    <w:rPr>
      <w:rFonts w:ascii="Times New Roman" w:eastAsia="Times New Roman" w:hAnsi="Times New Roman" w:cs="Times New Roman"/>
      <w:sz w:val="21"/>
      <w:szCs w:val="24"/>
      <w:lang w:eastAsia="fr-FR"/>
    </w:rPr>
  </w:style>
  <w:style w:type="paragraph" w:styleId="TM7">
    <w:name w:val="toc 7"/>
    <w:next w:val="ANTexte"/>
    <w:link w:val="TM7Car"/>
    <w:uiPriority w:val="39"/>
    <w:semiHidden/>
    <w:rsid w:val="008C45E9"/>
    <w:pPr>
      <w:tabs>
        <w:tab w:val="right" w:leader="dot" w:pos="8560"/>
        <w:tab w:val="right" w:pos="9070"/>
      </w:tabs>
      <w:suppressAutoHyphens/>
      <w:spacing w:before="240" w:after="0" w:line="240" w:lineRule="auto"/>
      <w:ind w:right="510"/>
      <w:jc w:val="both"/>
    </w:pPr>
    <w:rPr>
      <w:rFonts w:ascii="Arial" w:eastAsia="Times New Roman" w:hAnsi="Arial" w:cs="Times New Roman"/>
      <w:sz w:val="23"/>
      <w:szCs w:val="24"/>
      <w:lang w:eastAsia="fr-FR"/>
    </w:rPr>
  </w:style>
  <w:style w:type="paragraph" w:styleId="TM8">
    <w:name w:val="toc 8"/>
    <w:next w:val="ANTexte"/>
    <w:uiPriority w:val="39"/>
    <w:semiHidden/>
    <w:rsid w:val="008C45E9"/>
    <w:pPr>
      <w:tabs>
        <w:tab w:val="right" w:leader="dot" w:pos="8560"/>
        <w:tab w:val="right" w:pos="9070"/>
      </w:tabs>
      <w:suppressAutoHyphens/>
      <w:spacing w:before="240" w:after="0" w:line="240" w:lineRule="auto"/>
      <w:ind w:right="510"/>
      <w:jc w:val="both"/>
    </w:pPr>
    <w:rPr>
      <w:rFonts w:ascii="Times New Roman" w:eastAsia="Times New Roman" w:hAnsi="Times New Roman" w:cs="Times New Roman"/>
      <w:i/>
      <w:sz w:val="23"/>
      <w:szCs w:val="24"/>
      <w:lang w:eastAsia="fr-FR"/>
    </w:rPr>
  </w:style>
  <w:style w:type="paragraph" w:styleId="TM9">
    <w:name w:val="toc 9"/>
    <w:next w:val="ANTexte"/>
    <w:uiPriority w:val="39"/>
    <w:semiHidden/>
    <w:rsid w:val="008C45E9"/>
    <w:pPr>
      <w:tabs>
        <w:tab w:val="right" w:leader="dot" w:pos="8560"/>
        <w:tab w:val="right" w:pos="9070"/>
      </w:tabs>
      <w:suppressAutoHyphens/>
      <w:spacing w:before="120" w:after="0" w:line="240" w:lineRule="auto"/>
      <w:ind w:left="568" w:right="510" w:hanging="284"/>
      <w:jc w:val="both"/>
    </w:pPr>
    <w:rPr>
      <w:rFonts w:ascii="Times New Roman" w:eastAsia="Times New Roman" w:hAnsi="Times New Roman" w:cs="Times New Roman"/>
      <w:i/>
      <w:sz w:val="23"/>
      <w:szCs w:val="24"/>
      <w:lang w:eastAsia="fr-FR"/>
    </w:rPr>
  </w:style>
  <w:style w:type="paragraph" w:customStyle="1" w:styleId="SOMAmend">
    <w:name w:val="SOM_Amend"/>
    <w:uiPriority w:val="51"/>
    <w:semiHidden/>
    <w:rsid w:val="00F27D6B"/>
    <w:pPr>
      <w:keepNext/>
      <w:keepLines/>
      <w:suppressAutoHyphens/>
      <w:spacing w:before="360" w:after="0" w:line="240" w:lineRule="auto"/>
      <w:jc w:val="both"/>
    </w:pPr>
    <w:rPr>
      <w:rFonts w:ascii="Times New Roman" w:hAnsi="Times New Roman" w:cs="Times New Roman"/>
      <w:b/>
      <w:sz w:val="24"/>
      <w:szCs w:val="24"/>
    </w:rPr>
  </w:style>
  <w:style w:type="paragraph" w:customStyle="1" w:styleId="SOMArt">
    <w:name w:val="SOM_Art"/>
    <w:link w:val="SOMArtCar"/>
    <w:uiPriority w:val="51"/>
    <w:semiHidden/>
    <w:rsid w:val="00F27D6B"/>
    <w:pPr>
      <w:keepNext/>
      <w:keepLines/>
      <w:suppressAutoHyphens/>
      <w:spacing w:before="240" w:after="120" w:line="240" w:lineRule="auto"/>
      <w:ind w:left="851"/>
    </w:pPr>
    <w:rPr>
      <w:rFonts w:ascii="Arial" w:hAnsi="Arial" w:cs="Times New Roman"/>
      <w:i/>
      <w:sz w:val="24"/>
      <w:szCs w:val="24"/>
    </w:rPr>
  </w:style>
  <w:style w:type="character" w:customStyle="1" w:styleId="SOMArtCar">
    <w:name w:val="SOM_Art Car"/>
    <w:link w:val="SOMArt"/>
    <w:uiPriority w:val="51"/>
    <w:rsid w:val="00F27D6B"/>
    <w:rPr>
      <w:rFonts w:ascii="Arial" w:hAnsi="Arial" w:cs="Times New Roman"/>
      <w:i/>
      <w:sz w:val="24"/>
      <w:szCs w:val="24"/>
    </w:rPr>
  </w:style>
  <w:style w:type="paragraph" w:customStyle="1" w:styleId="SOMTexte">
    <w:name w:val="SOM_Texte"/>
    <w:uiPriority w:val="51"/>
    <w:semiHidden/>
    <w:rsid w:val="00F27D6B"/>
    <w:pPr>
      <w:spacing w:before="120" w:after="0" w:line="240" w:lineRule="auto"/>
      <w:ind w:firstLine="851"/>
      <w:jc w:val="both"/>
    </w:pPr>
    <w:rPr>
      <w:rFonts w:ascii="Times New Roman" w:hAnsi="Times New Roman" w:cs="Times New Roman"/>
      <w:sz w:val="24"/>
      <w:szCs w:val="24"/>
    </w:rPr>
  </w:style>
  <w:style w:type="paragraph" w:customStyle="1" w:styleId="TABCase">
    <w:name w:val="TAB_Case"/>
    <w:uiPriority w:val="50"/>
    <w:rsid w:val="008C45E9"/>
    <w:pPr>
      <w:overflowPunct w:val="0"/>
      <w:autoSpaceDE w:val="0"/>
      <w:autoSpaceDN w:val="0"/>
      <w:adjustRightInd w:val="0"/>
      <w:spacing w:after="0" w:line="240" w:lineRule="auto"/>
      <w:jc w:val="both"/>
      <w:textAlignment w:val="baseline"/>
    </w:pPr>
    <w:rPr>
      <w:rFonts w:ascii="Times New Roman" w:hAnsi="Times New Roman" w:cs="Times New Roman"/>
      <w:sz w:val="20"/>
      <w:szCs w:val="24"/>
    </w:rPr>
  </w:style>
  <w:style w:type="paragraph" w:customStyle="1" w:styleId="TABNoteB">
    <w:name w:val="TAB_NoteB"/>
    <w:uiPriority w:val="50"/>
    <w:rsid w:val="008C45E9"/>
    <w:pPr>
      <w:overflowPunct w:val="0"/>
      <w:autoSpaceDE w:val="0"/>
      <w:autoSpaceDN w:val="0"/>
      <w:adjustRightInd w:val="0"/>
      <w:spacing w:before="60" w:after="0" w:line="240" w:lineRule="auto"/>
      <w:ind w:left="284" w:hanging="284"/>
      <w:jc w:val="both"/>
      <w:textAlignment w:val="baseline"/>
    </w:pPr>
    <w:rPr>
      <w:rFonts w:ascii="Times New Roman" w:hAnsi="Times New Roman" w:cs="Times New Roman"/>
      <w:sz w:val="18"/>
      <w:szCs w:val="24"/>
    </w:rPr>
  </w:style>
  <w:style w:type="paragraph" w:customStyle="1" w:styleId="TABNoteH">
    <w:name w:val="TAB_NoteH"/>
    <w:next w:val="ANTexte"/>
    <w:uiPriority w:val="50"/>
    <w:rsid w:val="008C45E9"/>
    <w:pPr>
      <w:overflowPunct w:val="0"/>
      <w:autoSpaceDE w:val="0"/>
      <w:autoSpaceDN w:val="0"/>
      <w:adjustRightInd w:val="0"/>
      <w:spacing w:after="60" w:line="240" w:lineRule="auto"/>
      <w:jc w:val="right"/>
      <w:textAlignment w:val="baseline"/>
    </w:pPr>
    <w:rPr>
      <w:rFonts w:ascii="Times New Roman" w:hAnsi="Times New Roman" w:cs="Times New Roman"/>
      <w:i/>
      <w:sz w:val="18"/>
      <w:szCs w:val="24"/>
    </w:rPr>
  </w:style>
  <w:style w:type="paragraph" w:customStyle="1" w:styleId="TABSource">
    <w:name w:val="TAB_Source"/>
    <w:uiPriority w:val="50"/>
    <w:rsid w:val="008C45E9"/>
    <w:pPr>
      <w:suppressAutoHyphens/>
      <w:overflowPunct w:val="0"/>
      <w:autoSpaceDE w:val="0"/>
      <w:autoSpaceDN w:val="0"/>
      <w:adjustRightInd w:val="0"/>
      <w:spacing w:before="60" w:after="0" w:line="240" w:lineRule="auto"/>
      <w:jc w:val="both"/>
      <w:textAlignment w:val="baseline"/>
    </w:pPr>
    <w:rPr>
      <w:rFonts w:ascii="Times New Roman" w:hAnsi="Times New Roman" w:cs="Times New Roman"/>
      <w:i/>
      <w:sz w:val="18"/>
      <w:szCs w:val="24"/>
    </w:rPr>
  </w:style>
  <w:style w:type="paragraph" w:customStyle="1" w:styleId="TABSousTitre">
    <w:name w:val="TAB_SousTitre"/>
    <w:uiPriority w:val="50"/>
    <w:rsid w:val="008C45E9"/>
    <w:pPr>
      <w:suppressAutoHyphens/>
      <w:spacing w:before="60" w:after="60" w:line="240" w:lineRule="auto"/>
      <w:jc w:val="center"/>
    </w:pPr>
    <w:rPr>
      <w:rFonts w:ascii="Times New Roman" w:hAnsi="Times New Roman" w:cs="Times New Roman"/>
      <w:b/>
      <w:sz w:val="20"/>
      <w:szCs w:val="24"/>
    </w:rPr>
  </w:style>
  <w:style w:type="paragraph" w:customStyle="1" w:styleId="TABTitre">
    <w:name w:val="TAB_Titre"/>
    <w:next w:val="TABCase"/>
    <w:uiPriority w:val="50"/>
    <w:rsid w:val="008C45E9"/>
    <w:pPr>
      <w:keepNext/>
      <w:suppressAutoHyphens/>
      <w:overflowPunct w:val="0"/>
      <w:autoSpaceDE w:val="0"/>
      <w:autoSpaceDN w:val="0"/>
      <w:adjustRightInd w:val="0"/>
      <w:spacing w:before="360" w:line="240" w:lineRule="auto"/>
      <w:jc w:val="center"/>
      <w:textAlignment w:val="baseline"/>
    </w:pPr>
    <w:rPr>
      <w:rFonts w:ascii="Times New Roman" w:hAnsi="Times New Roman" w:cs="Times New Roman"/>
      <w:b/>
      <w:caps/>
      <w:sz w:val="20"/>
      <w:szCs w:val="24"/>
    </w:rPr>
  </w:style>
  <w:style w:type="paragraph" w:customStyle="1" w:styleId="ANTexte">
    <w:name w:val="AN_Texte"/>
    <w:link w:val="ANTexteCar"/>
    <w:uiPriority w:val="50"/>
    <w:rsid w:val="008C45E9"/>
    <w:pPr>
      <w:suppressAutoHyphens/>
      <w:overflowPunct w:val="0"/>
      <w:autoSpaceDE w:val="0"/>
      <w:autoSpaceDN w:val="0"/>
      <w:adjustRightInd w:val="0"/>
      <w:spacing w:before="240" w:after="0" w:line="240" w:lineRule="auto"/>
      <w:ind w:firstLine="851"/>
      <w:jc w:val="both"/>
      <w:textAlignment w:val="baseline"/>
    </w:pPr>
    <w:rPr>
      <w:rFonts w:ascii="Times New Roman" w:hAnsi="Times New Roman" w:cs="Times New Roman"/>
      <w:sz w:val="27"/>
      <w:szCs w:val="24"/>
    </w:rPr>
  </w:style>
  <w:style w:type="character" w:customStyle="1" w:styleId="ANTexteCar">
    <w:name w:val="AN_Texte Car"/>
    <w:link w:val="ANTexte"/>
    <w:uiPriority w:val="50"/>
    <w:rsid w:val="008C45E9"/>
    <w:rPr>
      <w:rFonts w:ascii="Times New Roman" w:hAnsi="Times New Roman" w:cs="Times New Roman"/>
      <w:sz w:val="27"/>
      <w:szCs w:val="24"/>
    </w:rPr>
  </w:style>
  <w:style w:type="paragraph" w:customStyle="1" w:styleId="EncaTexte">
    <w:name w:val="Enca_Texte"/>
    <w:uiPriority w:val="52"/>
    <w:rsid w:val="008C45E9"/>
    <w:pPr>
      <w:keepNext/>
      <w:keepLines/>
      <w:pBdr>
        <w:top w:val="single" w:sz="4" w:space="12" w:color="auto"/>
        <w:left w:val="single" w:sz="4" w:space="12" w:color="auto"/>
        <w:bottom w:val="single" w:sz="4" w:space="12" w:color="auto"/>
        <w:right w:val="single" w:sz="4" w:space="12" w:color="auto"/>
      </w:pBdr>
      <w:suppressAutoHyphens/>
      <w:spacing w:before="120" w:after="0" w:line="240" w:lineRule="auto"/>
      <w:ind w:left="238" w:right="238"/>
      <w:jc w:val="both"/>
    </w:pPr>
    <w:rPr>
      <w:rFonts w:ascii="Times New Roman" w:eastAsia="Times New Roman" w:hAnsi="Times New Roman" w:cs="Times New Roman"/>
      <w:noProof/>
      <w:sz w:val="24"/>
      <w:szCs w:val="24"/>
      <w:lang w:eastAsia="fr-FR"/>
    </w:rPr>
  </w:style>
  <w:style w:type="paragraph" w:customStyle="1" w:styleId="Titre11">
    <w:name w:val="Titre 11"/>
    <w:basedOn w:val="Normal"/>
    <w:next w:val="ANTexte"/>
    <w:uiPriority w:val="4"/>
    <w:semiHidden/>
    <w:qFormat/>
    <w:rsid w:val="008C45E9"/>
    <w:pPr>
      <w:suppressAutoHyphens/>
      <w:spacing w:before="120"/>
      <w:jc w:val="center"/>
      <w:outlineLvl w:val="7"/>
    </w:pPr>
    <w:rPr>
      <w:rFonts w:ascii="Arial" w:hAnsi="Arial"/>
      <w:b/>
      <w:iCs/>
      <w:sz w:val="25"/>
    </w:rPr>
  </w:style>
  <w:style w:type="paragraph" w:customStyle="1" w:styleId="Titre12">
    <w:name w:val="Titre 12"/>
    <w:basedOn w:val="Normal"/>
    <w:next w:val="ANTexte"/>
    <w:uiPriority w:val="4"/>
    <w:semiHidden/>
    <w:qFormat/>
    <w:rsid w:val="008C45E9"/>
    <w:pPr>
      <w:spacing w:before="480"/>
      <w:jc w:val="center"/>
    </w:pPr>
    <w:rPr>
      <w:i/>
      <w:sz w:val="28"/>
    </w:rPr>
  </w:style>
  <w:style w:type="paragraph" w:customStyle="1" w:styleId="Titre13">
    <w:name w:val="Titre 13"/>
    <w:basedOn w:val="Titre11"/>
    <w:next w:val="ANTexte"/>
    <w:uiPriority w:val="4"/>
    <w:semiHidden/>
    <w:qFormat/>
    <w:rsid w:val="008C45E9"/>
    <w:rPr>
      <w:i/>
    </w:rPr>
  </w:style>
  <w:style w:type="paragraph" w:customStyle="1" w:styleId="TCChapitre">
    <w:name w:val="TC_Chapitre"/>
    <w:next w:val="TCTexte"/>
    <w:uiPriority w:val="53"/>
    <w:semiHidden/>
    <w:rsid w:val="008C45E9"/>
    <w:pPr>
      <w:keepNext/>
      <w:tabs>
        <w:tab w:val="left" w:pos="170"/>
      </w:tabs>
      <w:suppressAutoHyphens/>
      <w:spacing w:before="240" w:after="0" w:line="240" w:lineRule="auto"/>
      <w:jc w:val="center"/>
    </w:pPr>
    <w:rPr>
      <w:rFonts w:ascii="Times New Roman" w:eastAsia="Times New Roman" w:hAnsi="Times New Roman" w:cs="Times New Roman"/>
      <w:smallCaps/>
      <w:sz w:val="20"/>
      <w:szCs w:val="20"/>
      <w:lang w:eastAsia="fr-FR"/>
    </w:rPr>
  </w:style>
  <w:style w:type="paragraph" w:customStyle="1" w:styleId="TCTitre">
    <w:name w:val="TC_Titre"/>
    <w:next w:val="TCTexte"/>
    <w:uiPriority w:val="53"/>
    <w:semiHidden/>
    <w:qFormat/>
    <w:rsid w:val="008C45E9"/>
    <w:pPr>
      <w:keepNext/>
      <w:suppressAutoHyphens/>
      <w:spacing w:before="240" w:after="0" w:line="240" w:lineRule="auto"/>
      <w:jc w:val="center"/>
    </w:pPr>
    <w:rPr>
      <w:rFonts w:ascii="Times New Roman Gras" w:hAnsi="Times New Roman Gras" w:cs="Times New Roman"/>
      <w:b/>
      <w:caps/>
      <w:sz w:val="24"/>
      <w:szCs w:val="24"/>
    </w:rPr>
  </w:style>
  <w:style w:type="paragraph" w:customStyle="1" w:styleId="TCTexte">
    <w:name w:val="TC_Texte"/>
    <w:uiPriority w:val="53"/>
    <w:semiHidden/>
    <w:rsid w:val="008C45E9"/>
    <w:pPr>
      <w:tabs>
        <w:tab w:val="left" w:pos="567"/>
      </w:tabs>
      <w:suppressAutoHyphens/>
      <w:overflowPunct w:val="0"/>
      <w:autoSpaceDE w:val="0"/>
      <w:autoSpaceDN w:val="0"/>
      <w:adjustRightInd w:val="0"/>
      <w:spacing w:after="240" w:line="240" w:lineRule="auto"/>
      <w:ind w:firstLine="567"/>
      <w:jc w:val="both"/>
      <w:textAlignment w:val="baseline"/>
    </w:pPr>
    <w:rPr>
      <w:rFonts w:ascii="Times New Roman" w:hAnsi="Times New Roman" w:cs="Times New Roman"/>
      <w:sz w:val="20"/>
      <w:szCs w:val="24"/>
    </w:rPr>
  </w:style>
  <w:style w:type="paragraph" w:customStyle="1" w:styleId="AN1PARTIE">
    <w:name w:val="AN1_PARTIE"/>
    <w:next w:val="ANTexte"/>
    <w:uiPriority w:val="55"/>
    <w:qFormat/>
    <w:rsid w:val="008C45E9"/>
    <w:pPr>
      <w:keepNext/>
      <w:keepLines/>
      <w:numPr>
        <w:numId w:val="1"/>
      </w:numPr>
      <w:suppressAutoHyphens/>
      <w:spacing w:before="800" w:after="400" w:line="240" w:lineRule="auto"/>
      <w:jc w:val="center"/>
      <w:outlineLvl w:val="0"/>
    </w:pPr>
    <w:rPr>
      <w:rFonts w:ascii="Arial" w:hAnsi="Arial" w:cs="Times New Roman"/>
      <w:b/>
      <w:caps/>
      <w:sz w:val="27"/>
      <w:szCs w:val="24"/>
    </w:rPr>
  </w:style>
  <w:style w:type="paragraph" w:customStyle="1" w:styleId="AN2GRANDI">
    <w:name w:val="AN2_GRANDI"/>
    <w:next w:val="ANTexte"/>
    <w:uiPriority w:val="50"/>
    <w:qFormat/>
    <w:rsid w:val="008C45E9"/>
    <w:pPr>
      <w:keepNext/>
      <w:keepLines/>
      <w:numPr>
        <w:ilvl w:val="1"/>
        <w:numId w:val="1"/>
      </w:numPr>
      <w:suppressAutoHyphens/>
      <w:spacing w:before="400" w:after="400" w:line="240" w:lineRule="auto"/>
      <w:ind w:left="454" w:hanging="284"/>
      <w:jc w:val="both"/>
      <w:outlineLvl w:val="1"/>
    </w:pPr>
    <w:rPr>
      <w:rFonts w:ascii="Arial" w:hAnsi="Arial" w:cs="Times New Roman"/>
      <w:b/>
      <w:caps/>
      <w:sz w:val="24"/>
      <w:szCs w:val="24"/>
    </w:rPr>
  </w:style>
  <w:style w:type="paragraph" w:customStyle="1" w:styleId="AN3GRANDA">
    <w:name w:val="AN3_GRANDA"/>
    <w:next w:val="ANTexte"/>
    <w:uiPriority w:val="50"/>
    <w:qFormat/>
    <w:rsid w:val="008C45E9"/>
    <w:pPr>
      <w:keepNext/>
      <w:keepLines/>
      <w:numPr>
        <w:ilvl w:val="2"/>
        <w:numId w:val="1"/>
      </w:numPr>
      <w:suppressAutoHyphens/>
      <w:spacing w:before="480" w:after="0" w:line="240" w:lineRule="auto"/>
      <w:ind w:left="737" w:hanging="397"/>
      <w:jc w:val="both"/>
      <w:outlineLvl w:val="2"/>
    </w:pPr>
    <w:rPr>
      <w:rFonts w:ascii="Arial" w:hAnsi="Arial" w:cs="Times New Roman"/>
      <w:b/>
      <w:caps/>
      <w:sz w:val="24"/>
      <w:szCs w:val="24"/>
    </w:rPr>
  </w:style>
  <w:style w:type="paragraph" w:customStyle="1" w:styleId="AN4Petit1">
    <w:name w:val="AN4_Petit1"/>
    <w:next w:val="ANTexte"/>
    <w:uiPriority w:val="50"/>
    <w:qFormat/>
    <w:rsid w:val="008C45E9"/>
    <w:pPr>
      <w:keepNext/>
      <w:keepLines/>
      <w:numPr>
        <w:ilvl w:val="3"/>
        <w:numId w:val="1"/>
      </w:numPr>
      <w:suppressAutoHyphens/>
      <w:spacing w:before="400" w:after="0" w:line="240" w:lineRule="auto"/>
      <w:ind w:left="850" w:hanging="340"/>
      <w:jc w:val="both"/>
      <w:outlineLvl w:val="3"/>
    </w:pPr>
    <w:rPr>
      <w:rFonts w:ascii="Arial" w:hAnsi="Arial" w:cs="Times New Roman"/>
      <w:b/>
      <w:sz w:val="24"/>
      <w:szCs w:val="24"/>
    </w:rPr>
  </w:style>
  <w:style w:type="paragraph" w:customStyle="1" w:styleId="AN5Petita">
    <w:name w:val="AN5_Petita"/>
    <w:next w:val="ANTexte"/>
    <w:uiPriority w:val="50"/>
    <w:qFormat/>
    <w:rsid w:val="008C45E9"/>
    <w:pPr>
      <w:keepNext/>
      <w:keepLines/>
      <w:numPr>
        <w:ilvl w:val="4"/>
        <w:numId w:val="1"/>
      </w:numPr>
      <w:suppressAutoHyphens/>
      <w:spacing w:before="240" w:after="0" w:line="240" w:lineRule="auto"/>
      <w:ind w:left="1020" w:hanging="340"/>
      <w:jc w:val="both"/>
      <w:outlineLvl w:val="4"/>
    </w:pPr>
    <w:rPr>
      <w:rFonts w:ascii="Times New Roman" w:hAnsi="Times New Roman" w:cs="Times New Roman"/>
      <w:b/>
      <w:i/>
      <w:sz w:val="27"/>
      <w:szCs w:val="24"/>
    </w:rPr>
  </w:style>
  <w:style w:type="character" w:styleId="Accentuation">
    <w:name w:val="Emphasis"/>
    <w:basedOn w:val="Policepardfaut"/>
    <w:uiPriority w:val="20"/>
    <w:semiHidden/>
    <w:qFormat/>
    <w:rsid w:val="008C45E9"/>
    <w:rPr>
      <w:i/>
      <w:iCs/>
    </w:rPr>
  </w:style>
  <w:style w:type="character" w:styleId="AcronymeHTML">
    <w:name w:val="HTML Acronym"/>
    <w:basedOn w:val="Policepardfaut"/>
    <w:uiPriority w:val="89"/>
    <w:semiHidden/>
    <w:unhideWhenUsed/>
    <w:rsid w:val="008C45E9"/>
  </w:style>
  <w:style w:type="paragraph" w:styleId="Adressedestinataire">
    <w:name w:val="envelope address"/>
    <w:basedOn w:val="Normal"/>
    <w:uiPriority w:val="89"/>
    <w:semiHidden/>
    <w:unhideWhenUsed/>
    <w:rsid w:val="008C45E9"/>
    <w:pPr>
      <w:framePr w:w="7938" w:h="1985" w:hRule="exact" w:hSpace="141" w:wrap="auto" w:hAnchor="page" w:xAlign="center" w:yAlign="bottom"/>
      <w:ind w:left="2835"/>
    </w:pPr>
    <w:rPr>
      <w:rFonts w:asciiTheme="majorHAnsi" w:eastAsiaTheme="majorEastAsia" w:hAnsiTheme="majorHAnsi" w:cstheme="majorBidi"/>
    </w:rPr>
  </w:style>
  <w:style w:type="paragraph" w:styleId="Adresseexpditeur">
    <w:name w:val="envelope return"/>
    <w:basedOn w:val="Normal"/>
    <w:uiPriority w:val="89"/>
    <w:semiHidden/>
    <w:unhideWhenUsed/>
    <w:rsid w:val="008C45E9"/>
    <w:rPr>
      <w:rFonts w:asciiTheme="majorHAnsi" w:eastAsiaTheme="majorEastAsia" w:hAnsiTheme="majorHAnsi" w:cstheme="majorBidi"/>
    </w:rPr>
  </w:style>
  <w:style w:type="paragraph" w:styleId="AdresseHTML">
    <w:name w:val="HTML Address"/>
    <w:basedOn w:val="Normal"/>
    <w:link w:val="AdresseHTMLCar"/>
    <w:uiPriority w:val="89"/>
    <w:semiHidden/>
    <w:unhideWhenUsed/>
    <w:rsid w:val="008C45E9"/>
    <w:rPr>
      <w:i/>
      <w:iCs/>
    </w:rPr>
  </w:style>
  <w:style w:type="character" w:customStyle="1" w:styleId="AdresseHTMLCar">
    <w:name w:val="Adresse HTML Car"/>
    <w:basedOn w:val="Policepardfaut"/>
    <w:link w:val="AdresseHTML"/>
    <w:uiPriority w:val="89"/>
    <w:semiHidden/>
    <w:rsid w:val="008C45E9"/>
    <w:rPr>
      <w:rFonts w:ascii="Times New Roman" w:hAnsi="Times New Roman" w:cs="Times New Roman"/>
      <w:i/>
      <w:iCs/>
      <w:sz w:val="24"/>
      <w:szCs w:val="24"/>
    </w:rPr>
  </w:style>
  <w:style w:type="character" w:styleId="Appeldenotedefin">
    <w:name w:val="endnote reference"/>
    <w:basedOn w:val="Policepardfaut"/>
    <w:uiPriority w:val="89"/>
    <w:semiHidden/>
    <w:unhideWhenUsed/>
    <w:rsid w:val="008C45E9"/>
    <w:rPr>
      <w:vertAlign w:val="superscript"/>
    </w:rPr>
  </w:style>
  <w:style w:type="numbering" w:styleId="ArticleSection">
    <w:name w:val="Outline List 3"/>
    <w:basedOn w:val="Aucuneliste"/>
    <w:uiPriority w:val="99"/>
    <w:semiHidden/>
    <w:unhideWhenUsed/>
    <w:rsid w:val="008C45E9"/>
    <w:pPr>
      <w:numPr>
        <w:numId w:val="3"/>
      </w:numPr>
    </w:pPr>
  </w:style>
  <w:style w:type="paragraph" w:styleId="Bibliographie">
    <w:name w:val="Bibliography"/>
    <w:basedOn w:val="Normal"/>
    <w:next w:val="Normal"/>
    <w:uiPriority w:val="37"/>
    <w:semiHidden/>
    <w:unhideWhenUsed/>
    <w:rsid w:val="008C45E9"/>
  </w:style>
  <w:style w:type="paragraph" w:styleId="Citation">
    <w:name w:val="Quote"/>
    <w:basedOn w:val="Normal"/>
    <w:next w:val="Normal"/>
    <w:link w:val="CitationCar"/>
    <w:uiPriority w:val="29"/>
    <w:semiHidden/>
    <w:rsid w:val="008C45E9"/>
    <w:rPr>
      <w:i/>
      <w:iCs/>
      <w:color w:val="000000" w:themeColor="text1"/>
    </w:rPr>
  </w:style>
  <w:style w:type="character" w:customStyle="1" w:styleId="CitationCar">
    <w:name w:val="Citation Car"/>
    <w:basedOn w:val="Policepardfaut"/>
    <w:link w:val="Citation"/>
    <w:uiPriority w:val="29"/>
    <w:semiHidden/>
    <w:rsid w:val="008C45E9"/>
    <w:rPr>
      <w:rFonts w:ascii="Times New Roman" w:hAnsi="Times New Roman" w:cs="Times New Roman"/>
      <w:i/>
      <w:iCs/>
      <w:color w:val="000000" w:themeColor="text1"/>
      <w:sz w:val="24"/>
      <w:szCs w:val="24"/>
    </w:rPr>
  </w:style>
  <w:style w:type="character" w:styleId="CitationHTML">
    <w:name w:val="HTML Cite"/>
    <w:basedOn w:val="Policepardfaut"/>
    <w:uiPriority w:val="89"/>
    <w:semiHidden/>
    <w:unhideWhenUsed/>
    <w:rsid w:val="008C45E9"/>
    <w:rPr>
      <w:i/>
      <w:iCs/>
    </w:rPr>
  </w:style>
  <w:style w:type="paragraph" w:styleId="Citationintense">
    <w:name w:val="Intense Quote"/>
    <w:basedOn w:val="Normal"/>
    <w:next w:val="Normal"/>
    <w:link w:val="CitationintenseCar"/>
    <w:uiPriority w:val="30"/>
    <w:semiHidden/>
    <w:rsid w:val="008C45E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semiHidden/>
    <w:rsid w:val="008C45E9"/>
    <w:rPr>
      <w:rFonts w:ascii="Times New Roman" w:hAnsi="Times New Roman" w:cs="Times New Roman"/>
      <w:b/>
      <w:bCs/>
      <w:i/>
      <w:iCs/>
      <w:color w:val="4F81BD" w:themeColor="accent1"/>
      <w:sz w:val="24"/>
      <w:szCs w:val="24"/>
    </w:rPr>
  </w:style>
  <w:style w:type="character" w:styleId="ClavierHTML">
    <w:name w:val="HTML Keyboard"/>
    <w:basedOn w:val="Policepardfaut"/>
    <w:uiPriority w:val="89"/>
    <w:semiHidden/>
    <w:unhideWhenUsed/>
    <w:rsid w:val="008C45E9"/>
    <w:rPr>
      <w:rFonts w:ascii="Consolas" w:hAnsi="Consolas" w:cs="Consolas"/>
      <w:sz w:val="20"/>
      <w:szCs w:val="20"/>
    </w:rPr>
  </w:style>
  <w:style w:type="character" w:styleId="CodeHTML">
    <w:name w:val="HTML Code"/>
    <w:basedOn w:val="Policepardfaut"/>
    <w:uiPriority w:val="89"/>
    <w:semiHidden/>
    <w:unhideWhenUsed/>
    <w:rsid w:val="008C45E9"/>
    <w:rPr>
      <w:rFonts w:ascii="Consolas" w:hAnsi="Consolas" w:cs="Consolas"/>
      <w:sz w:val="20"/>
      <w:szCs w:val="20"/>
    </w:rPr>
  </w:style>
  <w:style w:type="table" w:styleId="Colonnesdetableau1">
    <w:name w:val="Table Columns 1"/>
    <w:basedOn w:val="TableauNormal"/>
    <w:uiPriority w:val="99"/>
    <w:semiHidden/>
    <w:unhideWhenUsed/>
    <w:rsid w:val="008C45E9"/>
    <w:pPr>
      <w:spacing w:after="0" w:line="240" w:lineRule="auto"/>
    </w:pPr>
    <w:rPr>
      <w:rFonts w:ascii="Times New Roman" w:hAnsi="Times New Roman" w:cs="Times New Roman"/>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8C45E9"/>
    <w:pPr>
      <w:spacing w:after="0" w:line="240" w:lineRule="auto"/>
    </w:pPr>
    <w:rPr>
      <w:rFonts w:ascii="Times New Roman" w:hAnsi="Times New Roman" w:cs="Times New Roman"/>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8C45E9"/>
    <w:pPr>
      <w:spacing w:after="0" w:line="240" w:lineRule="auto"/>
    </w:pPr>
    <w:rPr>
      <w:rFonts w:ascii="Times New Roman" w:hAnsi="Times New Roman" w:cs="Times New Roman"/>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8C45E9"/>
    <w:pPr>
      <w:spacing w:after="0" w:line="240" w:lineRule="auto"/>
    </w:pPr>
    <w:rPr>
      <w:rFonts w:ascii="Times New Roman" w:hAnsi="Times New Roman"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8C45E9"/>
    <w:pPr>
      <w:spacing w:after="0" w:line="240" w:lineRule="auto"/>
    </w:pPr>
    <w:rPr>
      <w:rFonts w:ascii="Times New Roman" w:hAnsi="Times New Roman" w:cs="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89"/>
    <w:semiHidden/>
    <w:unhideWhenUsed/>
    <w:rsid w:val="008C45E9"/>
  </w:style>
  <w:style w:type="character" w:customStyle="1" w:styleId="CommentaireCar">
    <w:name w:val="Commentaire Car"/>
    <w:basedOn w:val="Policepardfaut"/>
    <w:link w:val="Commentaire"/>
    <w:uiPriority w:val="89"/>
    <w:semiHidden/>
    <w:rsid w:val="008C45E9"/>
    <w:rPr>
      <w:rFonts w:ascii="Times New Roman" w:hAnsi="Times New Roman" w:cs="Times New Roman"/>
      <w:sz w:val="24"/>
      <w:szCs w:val="24"/>
    </w:rPr>
  </w:style>
  <w:style w:type="paragraph" w:styleId="Corpsdetexte">
    <w:name w:val="Body Text"/>
    <w:basedOn w:val="Normal"/>
    <w:link w:val="CorpsdetexteCar"/>
    <w:uiPriority w:val="89"/>
    <w:semiHidden/>
    <w:unhideWhenUsed/>
    <w:rsid w:val="008C45E9"/>
    <w:pPr>
      <w:spacing w:after="120"/>
    </w:pPr>
  </w:style>
  <w:style w:type="character" w:customStyle="1" w:styleId="CorpsdetexteCar">
    <w:name w:val="Corps de texte Car"/>
    <w:basedOn w:val="Policepardfaut"/>
    <w:link w:val="Corpsdetexte"/>
    <w:uiPriority w:val="89"/>
    <w:semiHidden/>
    <w:rsid w:val="008C45E9"/>
    <w:rPr>
      <w:rFonts w:ascii="Times New Roman" w:hAnsi="Times New Roman" w:cs="Times New Roman"/>
      <w:sz w:val="24"/>
      <w:szCs w:val="24"/>
    </w:rPr>
  </w:style>
  <w:style w:type="paragraph" w:styleId="Corpsdetexte2">
    <w:name w:val="Body Text 2"/>
    <w:basedOn w:val="Normal"/>
    <w:link w:val="Corpsdetexte2Car"/>
    <w:uiPriority w:val="89"/>
    <w:semiHidden/>
    <w:unhideWhenUsed/>
    <w:rsid w:val="008C45E9"/>
    <w:pPr>
      <w:spacing w:after="120" w:line="480" w:lineRule="auto"/>
    </w:pPr>
  </w:style>
  <w:style w:type="character" w:customStyle="1" w:styleId="Corpsdetexte2Car">
    <w:name w:val="Corps de texte 2 Car"/>
    <w:basedOn w:val="Policepardfaut"/>
    <w:link w:val="Corpsdetexte2"/>
    <w:uiPriority w:val="89"/>
    <w:semiHidden/>
    <w:rsid w:val="008C45E9"/>
    <w:rPr>
      <w:rFonts w:ascii="Times New Roman" w:hAnsi="Times New Roman" w:cs="Times New Roman"/>
      <w:sz w:val="24"/>
      <w:szCs w:val="24"/>
    </w:rPr>
  </w:style>
  <w:style w:type="paragraph" w:styleId="Corpsdetexte3">
    <w:name w:val="Body Text 3"/>
    <w:basedOn w:val="Normal"/>
    <w:link w:val="Corpsdetexte3Car"/>
    <w:uiPriority w:val="89"/>
    <w:semiHidden/>
    <w:unhideWhenUsed/>
    <w:rsid w:val="008C45E9"/>
    <w:pPr>
      <w:spacing w:after="120"/>
    </w:pPr>
    <w:rPr>
      <w:sz w:val="16"/>
      <w:szCs w:val="16"/>
    </w:rPr>
  </w:style>
  <w:style w:type="character" w:customStyle="1" w:styleId="Corpsdetexte3Car">
    <w:name w:val="Corps de texte 3 Car"/>
    <w:basedOn w:val="Policepardfaut"/>
    <w:link w:val="Corpsdetexte3"/>
    <w:uiPriority w:val="89"/>
    <w:semiHidden/>
    <w:rsid w:val="008C45E9"/>
    <w:rPr>
      <w:rFonts w:ascii="Times New Roman" w:hAnsi="Times New Roman" w:cs="Times New Roman"/>
      <w:sz w:val="16"/>
      <w:szCs w:val="16"/>
    </w:rPr>
  </w:style>
  <w:style w:type="paragraph" w:styleId="Date">
    <w:name w:val="Date"/>
    <w:basedOn w:val="Normal"/>
    <w:next w:val="Normal"/>
    <w:link w:val="DateCar"/>
    <w:uiPriority w:val="89"/>
    <w:semiHidden/>
    <w:unhideWhenUsed/>
    <w:rsid w:val="008C45E9"/>
  </w:style>
  <w:style w:type="character" w:customStyle="1" w:styleId="DateCar">
    <w:name w:val="Date Car"/>
    <w:basedOn w:val="Policepardfaut"/>
    <w:link w:val="Date"/>
    <w:uiPriority w:val="89"/>
    <w:semiHidden/>
    <w:rsid w:val="008C45E9"/>
    <w:rPr>
      <w:rFonts w:ascii="Times New Roman" w:hAnsi="Times New Roman" w:cs="Times New Roman"/>
      <w:sz w:val="24"/>
      <w:szCs w:val="24"/>
    </w:rPr>
  </w:style>
  <w:style w:type="character" w:styleId="DfinitionHTML">
    <w:name w:val="HTML Definition"/>
    <w:basedOn w:val="Policepardfaut"/>
    <w:uiPriority w:val="89"/>
    <w:semiHidden/>
    <w:unhideWhenUsed/>
    <w:rsid w:val="008C45E9"/>
    <w:rPr>
      <w:i/>
      <w:iCs/>
    </w:rPr>
  </w:style>
  <w:style w:type="table" w:styleId="Effetsdetableau3D1">
    <w:name w:val="Table 3D effects 1"/>
    <w:basedOn w:val="TableauNormal"/>
    <w:uiPriority w:val="99"/>
    <w:semiHidden/>
    <w:unhideWhenUsed/>
    <w:rsid w:val="008C45E9"/>
    <w:pPr>
      <w:spacing w:after="0" w:line="240" w:lineRule="auto"/>
    </w:pPr>
    <w:rPr>
      <w:rFonts w:ascii="Times New Roman" w:hAnsi="Times New Roman" w:cs="Times New Roman"/>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22"/>
    <w:semiHidden/>
    <w:qFormat/>
    <w:rsid w:val="008C45E9"/>
    <w:rPr>
      <w:b/>
      <w:bCs/>
    </w:rPr>
  </w:style>
  <w:style w:type="character" w:styleId="Emphaseintense">
    <w:name w:val="Intense Emphasis"/>
    <w:basedOn w:val="Policepardfaut"/>
    <w:uiPriority w:val="21"/>
    <w:semiHidden/>
    <w:qFormat/>
    <w:rsid w:val="008C45E9"/>
    <w:rPr>
      <w:b/>
      <w:bCs/>
      <w:i/>
      <w:iCs/>
      <w:color w:val="4F81BD" w:themeColor="accent1"/>
    </w:rPr>
  </w:style>
  <w:style w:type="character" w:styleId="Emphaseple">
    <w:name w:val="Subtle Emphasis"/>
    <w:basedOn w:val="Policepardfaut"/>
    <w:uiPriority w:val="19"/>
    <w:semiHidden/>
    <w:qFormat/>
    <w:rsid w:val="008C45E9"/>
    <w:rPr>
      <w:i/>
      <w:iCs/>
      <w:color w:val="808080" w:themeColor="text1" w:themeTint="7F"/>
    </w:rPr>
  </w:style>
  <w:style w:type="paragraph" w:styleId="En-ttedemessage">
    <w:name w:val="Message Header"/>
    <w:basedOn w:val="Normal"/>
    <w:link w:val="En-ttedemessageCar"/>
    <w:uiPriority w:val="89"/>
    <w:semiHidden/>
    <w:unhideWhenUsed/>
    <w:rsid w:val="008C45E9"/>
    <w:pPr>
      <w:pBdr>
        <w:top w:val="single" w:sz="6" w:space="1" w:color="auto"/>
        <w:left w:val="single" w:sz="6" w:space="1" w:color="auto"/>
        <w:bottom w:val="single" w:sz="6" w:space="1" w:color="auto"/>
        <w:right w:val="single" w:sz="6" w:space="1" w:color="auto"/>
      </w:pBdr>
      <w:shd w:val="pct20" w:color="auto" w:fill="auto"/>
      <w:ind w:hanging="1134"/>
    </w:pPr>
    <w:rPr>
      <w:rFonts w:asciiTheme="majorHAnsi" w:eastAsiaTheme="majorEastAsia" w:hAnsiTheme="majorHAnsi" w:cstheme="majorBidi"/>
    </w:rPr>
  </w:style>
  <w:style w:type="character" w:customStyle="1" w:styleId="En-ttedemessageCar">
    <w:name w:val="En-tête de message Car"/>
    <w:basedOn w:val="Policepardfaut"/>
    <w:link w:val="En-ttedemessage"/>
    <w:uiPriority w:val="89"/>
    <w:semiHidden/>
    <w:rsid w:val="008C45E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89"/>
    <w:semiHidden/>
    <w:unhideWhenUsed/>
    <w:qFormat/>
    <w:rsid w:val="008C45E9"/>
    <w:pPr>
      <w:keepLines/>
      <w:overflowPunct/>
      <w:autoSpaceDE/>
      <w:autoSpaceDN/>
      <w:adjustRightInd/>
      <w:jc w:val="left"/>
      <w:textAlignment w:val="auto"/>
      <w:outlineLvl w:val="9"/>
    </w:pPr>
    <w:rPr>
      <w:rFonts w:asciiTheme="majorHAnsi" w:eastAsiaTheme="majorEastAsia" w:hAnsiTheme="majorHAnsi" w:cstheme="majorBidi"/>
      <w:bCs/>
      <w:caps w:val="0"/>
      <w:color w:val="365F91" w:themeColor="accent1" w:themeShade="BF"/>
      <w:sz w:val="28"/>
      <w:szCs w:val="28"/>
    </w:rPr>
  </w:style>
  <w:style w:type="character" w:styleId="ExempleHTML">
    <w:name w:val="HTML Sample"/>
    <w:basedOn w:val="Policepardfaut"/>
    <w:uiPriority w:val="89"/>
    <w:semiHidden/>
    <w:unhideWhenUsed/>
    <w:rsid w:val="008C45E9"/>
    <w:rPr>
      <w:rFonts w:ascii="Consolas" w:hAnsi="Consolas" w:cs="Consolas"/>
      <w:sz w:val="24"/>
      <w:szCs w:val="24"/>
    </w:rPr>
  </w:style>
  <w:style w:type="paragraph" w:styleId="Explorateurdedocuments">
    <w:name w:val="Document Map"/>
    <w:basedOn w:val="Normal"/>
    <w:link w:val="ExplorateurdedocumentsCar"/>
    <w:uiPriority w:val="89"/>
    <w:semiHidden/>
    <w:unhideWhenUsed/>
    <w:rsid w:val="008C45E9"/>
    <w:rPr>
      <w:rFonts w:ascii="Tahoma" w:hAnsi="Tahoma" w:cs="Tahoma"/>
      <w:sz w:val="16"/>
      <w:szCs w:val="16"/>
    </w:rPr>
  </w:style>
  <w:style w:type="character" w:customStyle="1" w:styleId="ExplorateurdedocumentsCar">
    <w:name w:val="Explorateur de documents Car"/>
    <w:basedOn w:val="Policepardfaut"/>
    <w:link w:val="Explorateurdedocuments"/>
    <w:uiPriority w:val="89"/>
    <w:semiHidden/>
    <w:rsid w:val="008C45E9"/>
    <w:rPr>
      <w:rFonts w:ascii="Tahoma" w:hAnsi="Tahoma" w:cs="Tahoma"/>
      <w:sz w:val="16"/>
      <w:szCs w:val="16"/>
    </w:rPr>
  </w:style>
  <w:style w:type="paragraph" w:styleId="Formuledepolitesse">
    <w:name w:val="Closing"/>
    <w:basedOn w:val="Normal"/>
    <w:link w:val="FormuledepolitesseCar"/>
    <w:uiPriority w:val="89"/>
    <w:semiHidden/>
    <w:unhideWhenUsed/>
    <w:rsid w:val="008C45E9"/>
    <w:pPr>
      <w:ind w:left="4252"/>
    </w:pPr>
  </w:style>
  <w:style w:type="character" w:customStyle="1" w:styleId="FormuledepolitesseCar">
    <w:name w:val="Formule de politesse Car"/>
    <w:basedOn w:val="Policepardfaut"/>
    <w:link w:val="Formuledepolitesse"/>
    <w:uiPriority w:val="89"/>
    <w:semiHidden/>
    <w:rsid w:val="008C45E9"/>
    <w:rPr>
      <w:rFonts w:ascii="Times New Roman" w:hAnsi="Times New Roman" w:cs="Times New Roman"/>
      <w:sz w:val="24"/>
      <w:szCs w:val="24"/>
    </w:rPr>
  </w:style>
  <w:style w:type="table" w:styleId="Grilleclaire">
    <w:name w:val="Light Grid"/>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couleur">
    <w:name w:val="Colorful Grid"/>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detableau1">
    <w:name w:val="Table Grid 1"/>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8C45E9"/>
    <w:pPr>
      <w:spacing w:after="0" w:line="240" w:lineRule="auto"/>
    </w:pPr>
    <w:rPr>
      <w:rFonts w:ascii="Times New Roman" w:hAnsi="Times New Roman" w:cs="Times New Roman"/>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8C45E9"/>
    <w:pPr>
      <w:spacing w:after="0" w:line="240" w:lineRule="auto"/>
    </w:pPr>
    <w:rPr>
      <w:rFonts w:ascii="Times New Roman" w:hAnsi="Times New Roman" w:cs="Times New Roman"/>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8C45E9"/>
    <w:pPr>
      <w:spacing w:after="0" w:line="240" w:lineRule="auto"/>
    </w:pPr>
    <w:rPr>
      <w:rFonts w:ascii="Times New Roman" w:hAnsi="Times New Roman" w:cs="Times New Roman"/>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moyenne1">
    <w:name w:val="Medium Grid 1"/>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Index1">
    <w:name w:val="index 1"/>
    <w:basedOn w:val="Normal"/>
    <w:next w:val="Normal"/>
    <w:autoRedefine/>
    <w:uiPriority w:val="89"/>
    <w:semiHidden/>
    <w:unhideWhenUsed/>
    <w:rsid w:val="008C45E9"/>
    <w:pPr>
      <w:ind w:left="220" w:hanging="220"/>
    </w:pPr>
  </w:style>
  <w:style w:type="paragraph" w:styleId="Index2">
    <w:name w:val="index 2"/>
    <w:basedOn w:val="Normal"/>
    <w:next w:val="Normal"/>
    <w:autoRedefine/>
    <w:uiPriority w:val="89"/>
    <w:semiHidden/>
    <w:unhideWhenUsed/>
    <w:rsid w:val="008C45E9"/>
    <w:pPr>
      <w:ind w:left="440" w:hanging="220"/>
    </w:pPr>
  </w:style>
  <w:style w:type="paragraph" w:styleId="Index3">
    <w:name w:val="index 3"/>
    <w:basedOn w:val="Normal"/>
    <w:next w:val="Normal"/>
    <w:autoRedefine/>
    <w:uiPriority w:val="89"/>
    <w:semiHidden/>
    <w:unhideWhenUsed/>
    <w:rsid w:val="008C45E9"/>
    <w:pPr>
      <w:ind w:left="660" w:hanging="220"/>
    </w:pPr>
  </w:style>
  <w:style w:type="paragraph" w:styleId="Index4">
    <w:name w:val="index 4"/>
    <w:basedOn w:val="Normal"/>
    <w:next w:val="Normal"/>
    <w:autoRedefine/>
    <w:uiPriority w:val="89"/>
    <w:semiHidden/>
    <w:unhideWhenUsed/>
    <w:rsid w:val="008C45E9"/>
    <w:pPr>
      <w:ind w:left="880" w:hanging="220"/>
    </w:pPr>
  </w:style>
  <w:style w:type="paragraph" w:styleId="Index5">
    <w:name w:val="index 5"/>
    <w:basedOn w:val="Normal"/>
    <w:next w:val="Normal"/>
    <w:autoRedefine/>
    <w:uiPriority w:val="89"/>
    <w:semiHidden/>
    <w:unhideWhenUsed/>
    <w:rsid w:val="008C45E9"/>
    <w:pPr>
      <w:ind w:left="1100" w:hanging="220"/>
    </w:pPr>
  </w:style>
  <w:style w:type="paragraph" w:styleId="Index6">
    <w:name w:val="index 6"/>
    <w:basedOn w:val="Normal"/>
    <w:next w:val="Normal"/>
    <w:autoRedefine/>
    <w:uiPriority w:val="89"/>
    <w:semiHidden/>
    <w:unhideWhenUsed/>
    <w:rsid w:val="008C45E9"/>
    <w:pPr>
      <w:ind w:left="1320" w:hanging="220"/>
    </w:pPr>
  </w:style>
  <w:style w:type="paragraph" w:styleId="Index7">
    <w:name w:val="index 7"/>
    <w:basedOn w:val="Normal"/>
    <w:next w:val="Normal"/>
    <w:autoRedefine/>
    <w:uiPriority w:val="89"/>
    <w:semiHidden/>
    <w:unhideWhenUsed/>
    <w:rsid w:val="008C45E9"/>
    <w:pPr>
      <w:ind w:left="1540" w:hanging="220"/>
    </w:pPr>
  </w:style>
  <w:style w:type="paragraph" w:styleId="Index8">
    <w:name w:val="index 8"/>
    <w:basedOn w:val="Normal"/>
    <w:next w:val="Normal"/>
    <w:autoRedefine/>
    <w:uiPriority w:val="89"/>
    <w:semiHidden/>
    <w:unhideWhenUsed/>
    <w:rsid w:val="008C45E9"/>
    <w:pPr>
      <w:ind w:left="1760" w:hanging="220"/>
    </w:pPr>
  </w:style>
  <w:style w:type="paragraph" w:styleId="Index9">
    <w:name w:val="index 9"/>
    <w:basedOn w:val="Normal"/>
    <w:next w:val="Normal"/>
    <w:autoRedefine/>
    <w:uiPriority w:val="89"/>
    <w:semiHidden/>
    <w:unhideWhenUsed/>
    <w:rsid w:val="008C45E9"/>
    <w:pPr>
      <w:ind w:left="1980" w:hanging="220"/>
    </w:pPr>
  </w:style>
  <w:style w:type="paragraph" w:styleId="Lgende">
    <w:name w:val="caption"/>
    <w:basedOn w:val="Normal"/>
    <w:next w:val="Normal"/>
    <w:uiPriority w:val="35"/>
    <w:semiHidden/>
    <w:unhideWhenUsed/>
    <w:qFormat/>
    <w:rsid w:val="008C45E9"/>
    <w:rPr>
      <w:b/>
      <w:bCs/>
      <w:color w:val="4F81BD" w:themeColor="accent1"/>
      <w:sz w:val="18"/>
      <w:szCs w:val="18"/>
    </w:rPr>
  </w:style>
  <w:style w:type="character" w:styleId="Lienhypertexte">
    <w:name w:val="Hyperlink"/>
    <w:basedOn w:val="Policepardfaut"/>
    <w:uiPriority w:val="99"/>
    <w:semiHidden/>
    <w:unhideWhenUsed/>
    <w:rsid w:val="008C45E9"/>
    <w:rPr>
      <w:color w:val="0000FF" w:themeColor="hyperlink"/>
      <w:u w:val="single"/>
    </w:rPr>
  </w:style>
  <w:style w:type="character" w:styleId="Lienhypertextesuivivisit">
    <w:name w:val="FollowedHyperlink"/>
    <w:basedOn w:val="Policepardfaut"/>
    <w:uiPriority w:val="89"/>
    <w:semiHidden/>
    <w:unhideWhenUsed/>
    <w:rsid w:val="008C45E9"/>
    <w:rPr>
      <w:color w:val="800080" w:themeColor="followedHyperlink"/>
      <w:u w:val="single"/>
    </w:rPr>
  </w:style>
  <w:style w:type="paragraph" w:styleId="Liste">
    <w:name w:val="List"/>
    <w:basedOn w:val="Normal"/>
    <w:uiPriority w:val="89"/>
    <w:semiHidden/>
    <w:unhideWhenUsed/>
    <w:rsid w:val="008C45E9"/>
    <w:pPr>
      <w:ind w:left="283" w:hanging="283"/>
      <w:contextualSpacing/>
    </w:pPr>
  </w:style>
  <w:style w:type="paragraph" w:styleId="Liste2">
    <w:name w:val="List 2"/>
    <w:basedOn w:val="Normal"/>
    <w:uiPriority w:val="89"/>
    <w:semiHidden/>
    <w:unhideWhenUsed/>
    <w:rsid w:val="008C45E9"/>
    <w:pPr>
      <w:ind w:left="566" w:hanging="283"/>
      <w:contextualSpacing/>
    </w:pPr>
  </w:style>
  <w:style w:type="paragraph" w:styleId="Liste3">
    <w:name w:val="List 3"/>
    <w:basedOn w:val="Normal"/>
    <w:uiPriority w:val="89"/>
    <w:semiHidden/>
    <w:unhideWhenUsed/>
    <w:rsid w:val="008C45E9"/>
    <w:pPr>
      <w:ind w:left="849" w:hanging="283"/>
      <w:contextualSpacing/>
    </w:pPr>
  </w:style>
  <w:style w:type="paragraph" w:styleId="Liste4">
    <w:name w:val="List 4"/>
    <w:basedOn w:val="Normal"/>
    <w:uiPriority w:val="89"/>
    <w:semiHidden/>
    <w:unhideWhenUsed/>
    <w:rsid w:val="008C45E9"/>
    <w:pPr>
      <w:ind w:left="1132" w:hanging="283"/>
      <w:contextualSpacing/>
    </w:pPr>
  </w:style>
  <w:style w:type="paragraph" w:styleId="Liste5">
    <w:name w:val="List 5"/>
    <w:basedOn w:val="Normal"/>
    <w:uiPriority w:val="89"/>
    <w:semiHidden/>
    <w:unhideWhenUsed/>
    <w:rsid w:val="008C45E9"/>
    <w:pPr>
      <w:ind w:left="1415" w:hanging="283"/>
      <w:contextualSpacing/>
    </w:pPr>
  </w:style>
  <w:style w:type="paragraph" w:styleId="Listenumros">
    <w:name w:val="List Number"/>
    <w:basedOn w:val="Normal"/>
    <w:uiPriority w:val="89"/>
    <w:semiHidden/>
    <w:unhideWhenUsed/>
    <w:rsid w:val="008C45E9"/>
    <w:pPr>
      <w:contextualSpacing/>
    </w:pPr>
  </w:style>
  <w:style w:type="paragraph" w:styleId="Listenumros2">
    <w:name w:val="List Number 2"/>
    <w:basedOn w:val="Normal"/>
    <w:uiPriority w:val="89"/>
    <w:semiHidden/>
    <w:unhideWhenUsed/>
    <w:rsid w:val="008C45E9"/>
    <w:pPr>
      <w:contextualSpacing/>
    </w:pPr>
  </w:style>
  <w:style w:type="paragraph" w:styleId="Listenumros3">
    <w:name w:val="List Number 3"/>
    <w:basedOn w:val="Normal"/>
    <w:uiPriority w:val="89"/>
    <w:semiHidden/>
    <w:unhideWhenUsed/>
    <w:rsid w:val="008C45E9"/>
    <w:pPr>
      <w:contextualSpacing/>
    </w:pPr>
  </w:style>
  <w:style w:type="paragraph" w:styleId="Listenumros4">
    <w:name w:val="List Number 4"/>
    <w:basedOn w:val="Normal"/>
    <w:uiPriority w:val="89"/>
    <w:semiHidden/>
    <w:unhideWhenUsed/>
    <w:rsid w:val="008C45E9"/>
    <w:pPr>
      <w:contextualSpacing/>
    </w:pPr>
  </w:style>
  <w:style w:type="paragraph" w:styleId="Listenumros5">
    <w:name w:val="List Number 5"/>
    <w:basedOn w:val="Normal"/>
    <w:uiPriority w:val="89"/>
    <w:semiHidden/>
    <w:unhideWhenUsed/>
    <w:rsid w:val="008C45E9"/>
    <w:pPr>
      <w:contextualSpacing/>
    </w:pPr>
  </w:style>
  <w:style w:type="paragraph" w:styleId="Listepuces">
    <w:name w:val="List Bullet"/>
    <w:basedOn w:val="Normal"/>
    <w:uiPriority w:val="89"/>
    <w:semiHidden/>
    <w:unhideWhenUsed/>
    <w:rsid w:val="008C45E9"/>
    <w:pPr>
      <w:contextualSpacing/>
    </w:pPr>
  </w:style>
  <w:style w:type="paragraph" w:styleId="Listepuces2">
    <w:name w:val="List Bullet 2"/>
    <w:basedOn w:val="Normal"/>
    <w:uiPriority w:val="89"/>
    <w:semiHidden/>
    <w:unhideWhenUsed/>
    <w:rsid w:val="008C45E9"/>
    <w:pPr>
      <w:contextualSpacing/>
    </w:pPr>
  </w:style>
  <w:style w:type="paragraph" w:styleId="Listepuces3">
    <w:name w:val="List Bullet 3"/>
    <w:basedOn w:val="Normal"/>
    <w:uiPriority w:val="89"/>
    <w:semiHidden/>
    <w:unhideWhenUsed/>
    <w:rsid w:val="008C45E9"/>
    <w:pPr>
      <w:contextualSpacing/>
    </w:pPr>
  </w:style>
  <w:style w:type="paragraph" w:styleId="Listepuces4">
    <w:name w:val="List Bullet 4"/>
    <w:basedOn w:val="Normal"/>
    <w:uiPriority w:val="89"/>
    <w:semiHidden/>
    <w:unhideWhenUsed/>
    <w:rsid w:val="008C45E9"/>
    <w:pPr>
      <w:contextualSpacing/>
    </w:pPr>
  </w:style>
  <w:style w:type="paragraph" w:styleId="Listepuces5">
    <w:name w:val="List Bullet 5"/>
    <w:basedOn w:val="Normal"/>
    <w:uiPriority w:val="89"/>
    <w:semiHidden/>
    <w:unhideWhenUsed/>
    <w:rsid w:val="008C45E9"/>
    <w:pPr>
      <w:contextualSpacing/>
    </w:pPr>
  </w:style>
  <w:style w:type="table" w:styleId="Listeclaire">
    <w:name w:val="Light List"/>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continue">
    <w:name w:val="List Continue"/>
    <w:basedOn w:val="Normal"/>
    <w:uiPriority w:val="89"/>
    <w:semiHidden/>
    <w:unhideWhenUsed/>
    <w:rsid w:val="008C45E9"/>
    <w:pPr>
      <w:spacing w:after="120"/>
      <w:ind w:left="283"/>
      <w:contextualSpacing/>
    </w:pPr>
  </w:style>
  <w:style w:type="paragraph" w:styleId="Listecontinue2">
    <w:name w:val="List Continue 2"/>
    <w:basedOn w:val="Normal"/>
    <w:uiPriority w:val="89"/>
    <w:semiHidden/>
    <w:unhideWhenUsed/>
    <w:rsid w:val="008C45E9"/>
    <w:pPr>
      <w:spacing w:after="120"/>
      <w:ind w:left="566"/>
      <w:contextualSpacing/>
    </w:pPr>
  </w:style>
  <w:style w:type="paragraph" w:styleId="Listecontinue3">
    <w:name w:val="List Continue 3"/>
    <w:basedOn w:val="Normal"/>
    <w:uiPriority w:val="89"/>
    <w:semiHidden/>
    <w:unhideWhenUsed/>
    <w:rsid w:val="008C45E9"/>
    <w:pPr>
      <w:spacing w:after="120"/>
      <w:ind w:left="849"/>
      <w:contextualSpacing/>
    </w:pPr>
  </w:style>
  <w:style w:type="paragraph" w:styleId="Listecontinue4">
    <w:name w:val="List Continue 4"/>
    <w:basedOn w:val="Normal"/>
    <w:uiPriority w:val="89"/>
    <w:semiHidden/>
    <w:unhideWhenUsed/>
    <w:rsid w:val="008C45E9"/>
    <w:pPr>
      <w:spacing w:after="120"/>
      <w:ind w:left="1132"/>
      <w:contextualSpacing/>
    </w:pPr>
  </w:style>
  <w:style w:type="paragraph" w:styleId="Listecontinue5">
    <w:name w:val="List Continue 5"/>
    <w:basedOn w:val="Normal"/>
    <w:uiPriority w:val="89"/>
    <w:semiHidden/>
    <w:unhideWhenUsed/>
    <w:rsid w:val="008C45E9"/>
    <w:pPr>
      <w:spacing w:after="120"/>
      <w:ind w:left="1415"/>
      <w:contextualSpacing/>
    </w:pPr>
  </w:style>
  <w:style w:type="table" w:styleId="Listecouleur">
    <w:name w:val="Colorful List"/>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efonce">
    <w:name w:val="Dark List"/>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stemoyenne1">
    <w:name w:val="Medium List 1"/>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89"/>
    <w:semiHidden/>
    <w:unhideWhenUsed/>
    <w:rsid w:val="008C45E9"/>
    <w:rPr>
      <w:rFonts w:ascii="Consolas" w:hAnsi="Consolas" w:cs="Consolas"/>
      <w:sz w:val="20"/>
      <w:szCs w:val="20"/>
    </w:rPr>
  </w:style>
  <w:style w:type="character" w:styleId="Marquedecommentaire">
    <w:name w:val="annotation reference"/>
    <w:basedOn w:val="Policepardfaut"/>
    <w:uiPriority w:val="89"/>
    <w:semiHidden/>
    <w:unhideWhenUsed/>
    <w:rsid w:val="008C45E9"/>
    <w:rPr>
      <w:sz w:val="16"/>
      <w:szCs w:val="16"/>
    </w:rPr>
  </w:style>
  <w:style w:type="paragraph" w:styleId="NormalWeb">
    <w:name w:val="Normal (Web)"/>
    <w:basedOn w:val="Normal"/>
    <w:uiPriority w:val="89"/>
    <w:semiHidden/>
    <w:unhideWhenUsed/>
    <w:rsid w:val="008C45E9"/>
  </w:style>
  <w:style w:type="paragraph" w:styleId="Normalcentr">
    <w:name w:val="Block Text"/>
    <w:basedOn w:val="Normal"/>
    <w:uiPriority w:val="89"/>
    <w:semiHidden/>
    <w:unhideWhenUsed/>
    <w:rsid w:val="008C45E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Notedefin">
    <w:name w:val="endnote text"/>
    <w:basedOn w:val="Normal"/>
    <w:link w:val="NotedefinCar"/>
    <w:uiPriority w:val="89"/>
    <w:semiHidden/>
    <w:unhideWhenUsed/>
    <w:rsid w:val="008C45E9"/>
  </w:style>
  <w:style w:type="character" w:customStyle="1" w:styleId="NotedefinCar">
    <w:name w:val="Note de fin Car"/>
    <w:basedOn w:val="Policepardfaut"/>
    <w:link w:val="Notedefin"/>
    <w:uiPriority w:val="89"/>
    <w:semiHidden/>
    <w:rsid w:val="008C45E9"/>
    <w:rPr>
      <w:rFonts w:ascii="Times New Roman" w:hAnsi="Times New Roman" w:cs="Times New Roman"/>
      <w:sz w:val="24"/>
      <w:szCs w:val="24"/>
    </w:rPr>
  </w:style>
  <w:style w:type="character" w:styleId="Numrodeligne">
    <w:name w:val="line number"/>
    <w:basedOn w:val="Policepardfaut"/>
    <w:uiPriority w:val="89"/>
    <w:semiHidden/>
    <w:unhideWhenUsed/>
    <w:rsid w:val="008C45E9"/>
  </w:style>
  <w:style w:type="paragraph" w:styleId="Objetducommentaire">
    <w:name w:val="annotation subject"/>
    <w:basedOn w:val="Commentaire"/>
    <w:next w:val="Commentaire"/>
    <w:link w:val="ObjetducommentaireCar"/>
    <w:uiPriority w:val="89"/>
    <w:semiHidden/>
    <w:unhideWhenUsed/>
    <w:rsid w:val="008C45E9"/>
    <w:rPr>
      <w:b/>
      <w:bCs/>
    </w:rPr>
  </w:style>
  <w:style w:type="character" w:customStyle="1" w:styleId="ObjetducommentaireCar">
    <w:name w:val="Objet du commentaire Car"/>
    <w:basedOn w:val="CommentaireCar"/>
    <w:link w:val="Objetducommentaire"/>
    <w:uiPriority w:val="89"/>
    <w:semiHidden/>
    <w:rsid w:val="008C45E9"/>
    <w:rPr>
      <w:rFonts w:ascii="Times New Roman" w:hAnsi="Times New Roman" w:cs="Times New Roman"/>
      <w:b/>
      <w:bCs/>
      <w:sz w:val="24"/>
      <w:szCs w:val="24"/>
    </w:rPr>
  </w:style>
  <w:style w:type="table" w:styleId="Ombrageclair">
    <w:name w:val="Light Shading"/>
    <w:basedOn w:val="TableauNormal"/>
    <w:uiPriority w:val="60"/>
    <w:semiHidden/>
    <w:rsid w:val="008C45E9"/>
    <w:pPr>
      <w:spacing w:after="0" w:line="240" w:lineRule="auto"/>
    </w:pPr>
    <w:rPr>
      <w:rFonts w:ascii="Times New Roman" w:hAnsi="Times New Roman" w:cs="Times New Roman"/>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aragraphedeliste">
    <w:name w:val="List Paragraph"/>
    <w:basedOn w:val="Normal"/>
    <w:uiPriority w:val="34"/>
    <w:semiHidden/>
    <w:qFormat/>
    <w:rsid w:val="008C45E9"/>
    <w:pPr>
      <w:ind w:left="720"/>
      <w:contextualSpacing/>
    </w:pPr>
  </w:style>
  <w:style w:type="paragraph" w:styleId="PrformatHTML">
    <w:name w:val="HTML Preformatted"/>
    <w:basedOn w:val="Normal"/>
    <w:link w:val="PrformatHTMLCar"/>
    <w:uiPriority w:val="89"/>
    <w:semiHidden/>
    <w:unhideWhenUsed/>
    <w:rsid w:val="008C45E9"/>
    <w:rPr>
      <w:rFonts w:ascii="Consolas" w:hAnsi="Consolas" w:cs="Consolas"/>
    </w:rPr>
  </w:style>
  <w:style w:type="character" w:customStyle="1" w:styleId="PrformatHTMLCar">
    <w:name w:val="Préformaté HTML Car"/>
    <w:basedOn w:val="Policepardfaut"/>
    <w:link w:val="PrformatHTML"/>
    <w:uiPriority w:val="89"/>
    <w:semiHidden/>
    <w:rsid w:val="008C45E9"/>
    <w:rPr>
      <w:rFonts w:ascii="Consolas" w:hAnsi="Consolas" w:cs="Consolas"/>
      <w:sz w:val="24"/>
      <w:szCs w:val="24"/>
    </w:rPr>
  </w:style>
  <w:style w:type="character" w:styleId="Rfrenceintense">
    <w:name w:val="Intense Reference"/>
    <w:basedOn w:val="Policepardfaut"/>
    <w:uiPriority w:val="32"/>
    <w:semiHidden/>
    <w:qFormat/>
    <w:rsid w:val="008C45E9"/>
    <w:rPr>
      <w:b/>
      <w:bCs/>
      <w:smallCaps/>
      <w:color w:val="C0504D" w:themeColor="accent2"/>
      <w:spacing w:val="5"/>
      <w:u w:val="single"/>
    </w:rPr>
  </w:style>
  <w:style w:type="character" w:styleId="Rfrenceple">
    <w:name w:val="Subtle Reference"/>
    <w:basedOn w:val="Policepardfaut"/>
    <w:uiPriority w:val="31"/>
    <w:semiHidden/>
    <w:rsid w:val="008C45E9"/>
    <w:rPr>
      <w:smallCaps/>
      <w:color w:val="C0504D" w:themeColor="accent2"/>
      <w:u w:val="single"/>
    </w:rPr>
  </w:style>
  <w:style w:type="paragraph" w:styleId="Retrait1religne">
    <w:name w:val="Body Text First Indent"/>
    <w:basedOn w:val="Corpsdetexte"/>
    <w:link w:val="Retrait1religneCar"/>
    <w:uiPriority w:val="89"/>
    <w:semiHidden/>
    <w:unhideWhenUsed/>
    <w:rsid w:val="008C45E9"/>
    <w:pPr>
      <w:spacing w:after="200"/>
      <w:ind w:firstLine="360"/>
    </w:pPr>
  </w:style>
  <w:style w:type="character" w:customStyle="1" w:styleId="Retrait1religneCar">
    <w:name w:val="Retrait 1re ligne Car"/>
    <w:basedOn w:val="CorpsdetexteCar"/>
    <w:link w:val="Retrait1religne"/>
    <w:uiPriority w:val="89"/>
    <w:semiHidden/>
    <w:rsid w:val="008C45E9"/>
    <w:rPr>
      <w:rFonts w:ascii="Times New Roman" w:hAnsi="Times New Roman" w:cs="Times New Roman"/>
      <w:sz w:val="24"/>
      <w:szCs w:val="24"/>
    </w:rPr>
  </w:style>
  <w:style w:type="paragraph" w:styleId="Retraitcorpsdetexte">
    <w:name w:val="Body Text Indent"/>
    <w:basedOn w:val="Normal"/>
    <w:link w:val="RetraitcorpsdetexteCar"/>
    <w:uiPriority w:val="89"/>
    <w:semiHidden/>
    <w:unhideWhenUsed/>
    <w:rsid w:val="008C45E9"/>
    <w:pPr>
      <w:spacing w:after="120"/>
      <w:ind w:left="283"/>
    </w:pPr>
  </w:style>
  <w:style w:type="character" w:customStyle="1" w:styleId="RetraitcorpsdetexteCar">
    <w:name w:val="Retrait corps de texte Car"/>
    <w:basedOn w:val="Policepardfaut"/>
    <w:link w:val="Retraitcorpsdetexte"/>
    <w:uiPriority w:val="89"/>
    <w:semiHidden/>
    <w:rsid w:val="008C45E9"/>
    <w:rPr>
      <w:rFonts w:ascii="Times New Roman" w:hAnsi="Times New Roman" w:cs="Times New Roman"/>
      <w:sz w:val="24"/>
      <w:szCs w:val="24"/>
    </w:rPr>
  </w:style>
  <w:style w:type="paragraph" w:styleId="Retraitcorpsdetexte3">
    <w:name w:val="Body Text Indent 3"/>
    <w:basedOn w:val="Normal"/>
    <w:link w:val="Retraitcorpsdetexte3Car"/>
    <w:uiPriority w:val="89"/>
    <w:semiHidden/>
    <w:unhideWhenUsed/>
    <w:rsid w:val="008C45E9"/>
    <w:pPr>
      <w:spacing w:after="120"/>
      <w:ind w:left="283"/>
    </w:pPr>
    <w:rPr>
      <w:sz w:val="16"/>
      <w:szCs w:val="16"/>
    </w:rPr>
  </w:style>
  <w:style w:type="character" w:customStyle="1" w:styleId="Retraitcorpsdetexte3Car">
    <w:name w:val="Retrait corps de texte 3 Car"/>
    <w:basedOn w:val="Policepardfaut"/>
    <w:link w:val="Retraitcorpsdetexte3"/>
    <w:uiPriority w:val="89"/>
    <w:semiHidden/>
    <w:rsid w:val="008C45E9"/>
    <w:rPr>
      <w:rFonts w:ascii="Times New Roman" w:hAnsi="Times New Roman" w:cs="Times New Roman"/>
      <w:sz w:val="16"/>
      <w:szCs w:val="16"/>
    </w:rPr>
  </w:style>
  <w:style w:type="paragraph" w:styleId="Retraitcorpset1relig">
    <w:name w:val="Body Text First Indent 2"/>
    <w:basedOn w:val="Retraitcorpsdetexte"/>
    <w:link w:val="Retraitcorpset1religCar"/>
    <w:uiPriority w:val="89"/>
    <w:semiHidden/>
    <w:unhideWhenUsed/>
    <w:rsid w:val="008C45E9"/>
    <w:pPr>
      <w:spacing w:after="200"/>
      <w:ind w:left="360" w:firstLine="360"/>
    </w:pPr>
  </w:style>
  <w:style w:type="character" w:customStyle="1" w:styleId="Retraitcorpset1religCar">
    <w:name w:val="Retrait corps et 1re lig. Car"/>
    <w:basedOn w:val="RetraitcorpsdetexteCar"/>
    <w:link w:val="Retraitcorpset1relig"/>
    <w:uiPriority w:val="89"/>
    <w:semiHidden/>
    <w:rsid w:val="008C45E9"/>
    <w:rPr>
      <w:rFonts w:ascii="Times New Roman" w:hAnsi="Times New Roman" w:cs="Times New Roman"/>
      <w:sz w:val="24"/>
      <w:szCs w:val="24"/>
    </w:rPr>
  </w:style>
  <w:style w:type="paragraph" w:styleId="Salutations">
    <w:name w:val="Salutation"/>
    <w:basedOn w:val="Normal"/>
    <w:next w:val="Normal"/>
    <w:link w:val="SalutationsCar"/>
    <w:uiPriority w:val="89"/>
    <w:semiHidden/>
    <w:unhideWhenUsed/>
    <w:rsid w:val="008C45E9"/>
  </w:style>
  <w:style w:type="character" w:customStyle="1" w:styleId="SalutationsCar">
    <w:name w:val="Salutations Car"/>
    <w:basedOn w:val="Policepardfaut"/>
    <w:link w:val="Salutations"/>
    <w:uiPriority w:val="89"/>
    <w:semiHidden/>
    <w:rsid w:val="008C45E9"/>
    <w:rPr>
      <w:rFonts w:ascii="Times New Roman" w:hAnsi="Times New Roman" w:cs="Times New Roman"/>
      <w:sz w:val="24"/>
      <w:szCs w:val="24"/>
    </w:rPr>
  </w:style>
  <w:style w:type="paragraph" w:styleId="Sansinterligne">
    <w:name w:val="No Spacing"/>
    <w:uiPriority w:val="4"/>
    <w:semiHidden/>
    <w:qFormat/>
    <w:rsid w:val="008C45E9"/>
    <w:pPr>
      <w:spacing w:after="0" w:line="240" w:lineRule="auto"/>
    </w:pPr>
    <w:rPr>
      <w:rFonts w:ascii="Times New Roman" w:hAnsi="Times New Roman" w:cs="Times New Roman"/>
      <w:sz w:val="24"/>
      <w:szCs w:val="24"/>
    </w:rPr>
  </w:style>
  <w:style w:type="paragraph" w:styleId="Signature">
    <w:name w:val="Signature"/>
    <w:basedOn w:val="Normal"/>
    <w:link w:val="SignatureCar"/>
    <w:uiPriority w:val="89"/>
    <w:semiHidden/>
    <w:unhideWhenUsed/>
    <w:rsid w:val="008C45E9"/>
    <w:pPr>
      <w:ind w:left="4252"/>
    </w:pPr>
  </w:style>
  <w:style w:type="character" w:customStyle="1" w:styleId="SignatureCar">
    <w:name w:val="Signature Car"/>
    <w:basedOn w:val="Policepardfaut"/>
    <w:link w:val="Signature"/>
    <w:uiPriority w:val="89"/>
    <w:semiHidden/>
    <w:rsid w:val="008C45E9"/>
    <w:rPr>
      <w:rFonts w:ascii="Times New Roman" w:hAnsi="Times New Roman" w:cs="Times New Roman"/>
      <w:sz w:val="24"/>
      <w:szCs w:val="24"/>
    </w:rPr>
  </w:style>
  <w:style w:type="paragraph" w:styleId="Signaturelectronique">
    <w:name w:val="E-mail Signature"/>
    <w:basedOn w:val="Normal"/>
    <w:link w:val="SignaturelectroniqueCar"/>
    <w:uiPriority w:val="89"/>
    <w:semiHidden/>
    <w:unhideWhenUsed/>
    <w:rsid w:val="008C45E9"/>
  </w:style>
  <w:style w:type="character" w:customStyle="1" w:styleId="SignaturelectroniqueCar">
    <w:name w:val="Signature électronique Car"/>
    <w:basedOn w:val="Policepardfaut"/>
    <w:link w:val="Signaturelectronique"/>
    <w:uiPriority w:val="89"/>
    <w:semiHidden/>
    <w:rsid w:val="008C45E9"/>
    <w:rPr>
      <w:rFonts w:ascii="Times New Roman" w:hAnsi="Times New Roman" w:cs="Times New Roman"/>
      <w:sz w:val="24"/>
      <w:szCs w:val="24"/>
    </w:rPr>
  </w:style>
  <w:style w:type="paragraph" w:styleId="Tabledesillustrations">
    <w:name w:val="table of figures"/>
    <w:basedOn w:val="Normal"/>
    <w:next w:val="Normal"/>
    <w:uiPriority w:val="89"/>
    <w:semiHidden/>
    <w:unhideWhenUsed/>
    <w:rsid w:val="008C45E9"/>
  </w:style>
  <w:style w:type="paragraph" w:styleId="Tabledesrfrencesjuridiques">
    <w:name w:val="table of authorities"/>
    <w:basedOn w:val="Normal"/>
    <w:next w:val="Normal"/>
    <w:uiPriority w:val="89"/>
    <w:semiHidden/>
    <w:unhideWhenUsed/>
    <w:rsid w:val="008C45E9"/>
    <w:pPr>
      <w:ind w:left="220" w:hanging="220"/>
    </w:pPr>
  </w:style>
  <w:style w:type="table" w:styleId="Tableauclassique1">
    <w:name w:val="Table Classic 1"/>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8C45E9"/>
    <w:pPr>
      <w:spacing w:after="0" w:line="240" w:lineRule="auto"/>
    </w:pPr>
    <w:rPr>
      <w:rFonts w:ascii="Times New Roman" w:hAnsi="Times New Roman" w:cs="Times New Roman"/>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8C45E9"/>
    <w:pPr>
      <w:spacing w:after="0" w:line="240" w:lineRule="auto"/>
    </w:pPr>
    <w:rPr>
      <w:rFonts w:ascii="Times New Roman" w:hAnsi="Times New Roman" w:cs="Times New Roman"/>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8C45E9"/>
    <w:pPr>
      <w:spacing w:after="0" w:line="240" w:lineRule="auto"/>
    </w:pPr>
    <w:rPr>
      <w:rFonts w:ascii="Times New Roman" w:hAnsi="Times New Roman" w:cs="Times New Roman"/>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8C45E9"/>
    <w:pPr>
      <w:spacing w:after="0" w:line="240" w:lineRule="auto"/>
    </w:pPr>
    <w:rPr>
      <w:rFonts w:ascii="Times New Roman" w:hAnsi="Times New Roman" w:cs="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le1">
    <w:name w:val="Table Subtle 1"/>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8C45E9"/>
    <w:pPr>
      <w:spacing w:after="0" w:line="240" w:lineRule="auto"/>
    </w:pPr>
    <w:rPr>
      <w:rFonts w:ascii="Times New Roman" w:hAnsi="Times New Roman" w:cs="Times New Roman"/>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8C45E9"/>
    <w:pPr>
      <w:spacing w:after="0" w:line="240" w:lineRule="auto"/>
    </w:pPr>
    <w:rPr>
      <w:rFonts w:ascii="Times New Roman" w:hAnsi="Times New Roman" w:cs="Times New Roman"/>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Web1">
    <w:name w:val="Table Web 1"/>
    <w:basedOn w:val="TableauNormal"/>
    <w:uiPriority w:val="99"/>
    <w:semiHidden/>
    <w:unhideWhenUsed/>
    <w:rsid w:val="008C45E9"/>
    <w:pPr>
      <w:spacing w:after="0" w:line="240" w:lineRule="auto"/>
    </w:pPr>
    <w:rPr>
      <w:rFonts w:ascii="Times New Roman" w:hAnsi="Times New Roman" w:cs="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8C45E9"/>
    <w:pPr>
      <w:spacing w:after="0" w:line="240" w:lineRule="auto"/>
    </w:pPr>
    <w:rPr>
      <w:rFonts w:ascii="Times New Roman" w:hAnsi="Times New Roman" w:cs="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8C45E9"/>
    <w:pPr>
      <w:spacing w:after="0" w:line="240" w:lineRule="auto"/>
    </w:pPr>
    <w:rPr>
      <w:rFonts w:ascii="Times New Roman" w:hAnsi="Times New Roman" w:cs="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89"/>
    <w:semiHidden/>
    <w:unhideWhenUsed/>
    <w:rsid w:val="008C45E9"/>
    <w:rPr>
      <w:rFonts w:ascii="Consolas" w:hAnsi="Consolas" w:cs="Consolas"/>
      <w:sz w:val="21"/>
      <w:szCs w:val="21"/>
    </w:rPr>
  </w:style>
  <w:style w:type="character" w:customStyle="1" w:styleId="TextebrutCar">
    <w:name w:val="Texte brut Car"/>
    <w:basedOn w:val="Policepardfaut"/>
    <w:link w:val="Textebrut"/>
    <w:uiPriority w:val="89"/>
    <w:semiHidden/>
    <w:rsid w:val="008C45E9"/>
    <w:rPr>
      <w:rFonts w:ascii="Consolas" w:hAnsi="Consolas" w:cs="Consolas"/>
      <w:sz w:val="21"/>
      <w:szCs w:val="21"/>
    </w:rPr>
  </w:style>
  <w:style w:type="paragraph" w:styleId="Textedebulles">
    <w:name w:val="Balloon Text"/>
    <w:basedOn w:val="Normal"/>
    <w:link w:val="TextedebullesCar"/>
    <w:uiPriority w:val="89"/>
    <w:semiHidden/>
    <w:unhideWhenUsed/>
    <w:rsid w:val="008C45E9"/>
    <w:rPr>
      <w:rFonts w:ascii="Tahoma" w:hAnsi="Tahoma" w:cs="Tahoma"/>
      <w:sz w:val="16"/>
      <w:szCs w:val="16"/>
    </w:rPr>
  </w:style>
  <w:style w:type="character" w:customStyle="1" w:styleId="TextedebullesCar">
    <w:name w:val="Texte de bulles Car"/>
    <w:basedOn w:val="Policepardfaut"/>
    <w:link w:val="Textedebulles"/>
    <w:uiPriority w:val="89"/>
    <w:semiHidden/>
    <w:rsid w:val="008C45E9"/>
    <w:rPr>
      <w:rFonts w:ascii="Tahoma" w:hAnsi="Tahoma" w:cs="Tahoma"/>
      <w:sz w:val="16"/>
      <w:szCs w:val="16"/>
    </w:rPr>
  </w:style>
  <w:style w:type="character" w:styleId="Textedelespacerserv">
    <w:name w:val="Placeholder Text"/>
    <w:basedOn w:val="Policepardfaut"/>
    <w:uiPriority w:val="89"/>
    <w:semiHidden/>
    <w:rsid w:val="008C45E9"/>
    <w:rPr>
      <w:color w:val="808080"/>
    </w:rPr>
  </w:style>
  <w:style w:type="paragraph" w:styleId="Textedemacro">
    <w:name w:val="macro"/>
    <w:link w:val="TextedemacroCar"/>
    <w:uiPriority w:val="89"/>
    <w:semiHidden/>
    <w:unhideWhenUsed/>
    <w:rsid w:val="008C45E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4"/>
      <w:szCs w:val="24"/>
    </w:rPr>
  </w:style>
  <w:style w:type="character" w:customStyle="1" w:styleId="TextedemacroCar">
    <w:name w:val="Texte de macro Car"/>
    <w:basedOn w:val="Policepardfaut"/>
    <w:link w:val="Textedemacro"/>
    <w:uiPriority w:val="89"/>
    <w:semiHidden/>
    <w:rsid w:val="008C45E9"/>
    <w:rPr>
      <w:rFonts w:ascii="Consolas" w:hAnsi="Consolas" w:cs="Consolas"/>
      <w:sz w:val="24"/>
      <w:szCs w:val="24"/>
    </w:rPr>
  </w:style>
  <w:style w:type="table" w:styleId="Thmedutableau">
    <w:name w:val="Table Theme"/>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semiHidden/>
    <w:qFormat/>
    <w:rsid w:val="008C45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semiHidden/>
    <w:rsid w:val="008C45E9"/>
    <w:rPr>
      <w:rFonts w:asciiTheme="majorHAnsi" w:eastAsiaTheme="majorEastAsia" w:hAnsiTheme="majorHAnsi" w:cstheme="majorBidi"/>
      <w:color w:val="17365D" w:themeColor="text2" w:themeShade="BF"/>
      <w:spacing w:val="5"/>
      <w:kern w:val="28"/>
      <w:sz w:val="52"/>
      <w:szCs w:val="52"/>
    </w:rPr>
  </w:style>
  <w:style w:type="paragraph" w:styleId="Titredenote">
    <w:name w:val="Note Heading"/>
    <w:basedOn w:val="Normal"/>
    <w:next w:val="Normal"/>
    <w:link w:val="TitredenoteCar"/>
    <w:uiPriority w:val="89"/>
    <w:semiHidden/>
    <w:unhideWhenUsed/>
    <w:rsid w:val="008C45E9"/>
  </w:style>
  <w:style w:type="character" w:customStyle="1" w:styleId="TitredenoteCar">
    <w:name w:val="Titre de note Car"/>
    <w:basedOn w:val="Policepardfaut"/>
    <w:link w:val="Titredenote"/>
    <w:uiPriority w:val="89"/>
    <w:semiHidden/>
    <w:rsid w:val="008C45E9"/>
    <w:rPr>
      <w:rFonts w:ascii="Times New Roman" w:hAnsi="Times New Roman" w:cs="Times New Roman"/>
      <w:sz w:val="24"/>
      <w:szCs w:val="24"/>
    </w:rPr>
  </w:style>
  <w:style w:type="character" w:styleId="Titredulivre">
    <w:name w:val="Book Title"/>
    <w:basedOn w:val="Policepardfaut"/>
    <w:uiPriority w:val="33"/>
    <w:semiHidden/>
    <w:qFormat/>
    <w:rsid w:val="008C45E9"/>
    <w:rPr>
      <w:b/>
      <w:bCs/>
      <w:smallCaps/>
      <w:spacing w:val="5"/>
    </w:rPr>
  </w:style>
  <w:style w:type="paragraph" w:styleId="Titreindex">
    <w:name w:val="index heading"/>
    <w:basedOn w:val="Normal"/>
    <w:next w:val="Index1"/>
    <w:uiPriority w:val="89"/>
    <w:semiHidden/>
    <w:unhideWhenUsed/>
    <w:rsid w:val="008C45E9"/>
    <w:rPr>
      <w:rFonts w:asciiTheme="majorHAnsi" w:eastAsiaTheme="majorEastAsia" w:hAnsiTheme="majorHAnsi" w:cstheme="majorBidi"/>
      <w:b/>
      <w:bCs/>
    </w:rPr>
  </w:style>
  <w:style w:type="table" w:styleId="Trameclaire-Accent1">
    <w:name w:val="Light Shading Accent 1"/>
    <w:basedOn w:val="TableauNormal"/>
    <w:uiPriority w:val="60"/>
    <w:semiHidden/>
    <w:rsid w:val="008C45E9"/>
    <w:pPr>
      <w:spacing w:after="0" w:line="240" w:lineRule="auto"/>
    </w:pPr>
    <w:rPr>
      <w:rFonts w:ascii="Times New Roman" w:hAnsi="Times New Roman" w:cs="Times New Roman"/>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semiHidden/>
    <w:rsid w:val="008C45E9"/>
    <w:pPr>
      <w:spacing w:after="0" w:line="240" w:lineRule="auto"/>
    </w:pPr>
    <w:rPr>
      <w:rFonts w:ascii="Times New Roman" w:hAnsi="Times New Roman" w:cs="Times New Roman"/>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semiHidden/>
    <w:rsid w:val="008C45E9"/>
    <w:pPr>
      <w:spacing w:after="0" w:line="240" w:lineRule="auto"/>
    </w:pPr>
    <w:rPr>
      <w:rFonts w:ascii="Times New Roman" w:hAnsi="Times New Roman" w:cs="Times New Roman"/>
      <w:color w:val="76923C" w:themeColor="accent3" w:themeShade="BF"/>
      <w:sz w:val="24"/>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semiHidden/>
    <w:rsid w:val="008C45E9"/>
    <w:pPr>
      <w:spacing w:after="0" w:line="240" w:lineRule="auto"/>
    </w:pPr>
    <w:rPr>
      <w:rFonts w:ascii="Times New Roman" w:hAnsi="Times New Roman" w:cs="Times New Roman"/>
      <w:color w:val="5F497A" w:themeColor="accent4" w:themeShade="BF"/>
      <w:sz w:val="24"/>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semiHidden/>
    <w:rsid w:val="008C45E9"/>
    <w:pPr>
      <w:spacing w:after="0" w:line="240" w:lineRule="auto"/>
    </w:pPr>
    <w:rPr>
      <w:rFonts w:ascii="Times New Roman" w:hAnsi="Times New Roman" w:cs="Times New Roman"/>
      <w:color w:val="31849B" w:themeColor="accent5" w:themeShade="BF"/>
      <w:sz w:val="24"/>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semiHidden/>
    <w:rsid w:val="008C45E9"/>
    <w:pPr>
      <w:spacing w:after="0" w:line="240" w:lineRule="auto"/>
    </w:pPr>
    <w:rPr>
      <w:rFonts w:ascii="Times New Roman" w:hAnsi="Times New Roman" w:cs="Times New Roman"/>
      <w:color w:val="E36C0A" w:themeColor="accent6" w:themeShade="BF"/>
      <w:sz w:val="24"/>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ramecouleur">
    <w:name w:val="Colorful Shading"/>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5">
    <w:name w:val="Colorful Shading Accent 5"/>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Tramecouleur-Accent4">
    <w:name w:val="Colorful Shading Accent 4"/>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moyenne1">
    <w:name w:val="Medium Shading 1"/>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89"/>
    <w:semiHidden/>
    <w:unhideWhenUsed/>
    <w:rsid w:val="008C45E9"/>
    <w:rPr>
      <w:i/>
      <w:iCs/>
    </w:rPr>
  </w:style>
  <w:style w:type="paragraph" w:customStyle="1" w:styleId="SOMTexte2">
    <w:name w:val="SOM_Texte2"/>
    <w:basedOn w:val="SOMTexte"/>
    <w:uiPriority w:val="51"/>
    <w:semiHidden/>
    <w:rsid w:val="00A9019B"/>
    <w:pPr>
      <w:suppressAutoHyphens/>
      <w:spacing w:after="120"/>
      <w:ind w:firstLine="709"/>
    </w:pPr>
    <w:rPr>
      <w:rFonts w:eastAsia="Times New Roman"/>
      <w:lang w:eastAsia="fr-FR"/>
    </w:rPr>
  </w:style>
  <w:style w:type="paragraph" w:customStyle="1" w:styleId="TCCode">
    <w:name w:val="TC_Code"/>
    <w:next w:val="TCTexte"/>
    <w:uiPriority w:val="53"/>
    <w:semiHidden/>
    <w:rsid w:val="008C45E9"/>
    <w:pPr>
      <w:keepNext/>
      <w:tabs>
        <w:tab w:val="right" w:pos="3260"/>
      </w:tabs>
      <w:suppressAutoHyphens/>
      <w:spacing w:after="240" w:line="240" w:lineRule="auto"/>
      <w:jc w:val="center"/>
    </w:pPr>
    <w:rPr>
      <w:rFonts w:ascii="Times New Roman" w:eastAsia="Times New Roman" w:hAnsi="Times New Roman" w:cs="Times New Roman"/>
      <w:b/>
      <w:sz w:val="20"/>
      <w:szCs w:val="24"/>
      <w:lang w:eastAsia="fr-FR"/>
    </w:rPr>
  </w:style>
  <w:style w:type="numbering" w:styleId="111111">
    <w:name w:val="Outline List 2"/>
    <w:basedOn w:val="Aucuneliste"/>
    <w:uiPriority w:val="99"/>
    <w:semiHidden/>
    <w:unhideWhenUsed/>
    <w:rsid w:val="008C45E9"/>
    <w:pPr>
      <w:numPr>
        <w:numId w:val="2"/>
      </w:numPr>
    </w:pPr>
  </w:style>
  <w:style w:type="numbering" w:styleId="1ai">
    <w:name w:val="Outline List 1"/>
    <w:basedOn w:val="Aucuneliste"/>
    <w:uiPriority w:val="99"/>
    <w:semiHidden/>
    <w:unhideWhenUsed/>
    <w:rsid w:val="008C45E9"/>
    <w:pPr>
      <w:numPr>
        <w:numId w:val="4"/>
      </w:numPr>
    </w:pPr>
  </w:style>
  <w:style w:type="paragraph" w:styleId="Retraitcorpsdetexte2">
    <w:name w:val="Body Text Indent 2"/>
    <w:basedOn w:val="Normal"/>
    <w:link w:val="Retraitcorpsdetexte2Car"/>
    <w:uiPriority w:val="89"/>
    <w:semiHidden/>
    <w:unhideWhenUsed/>
    <w:rsid w:val="008C45E9"/>
    <w:pPr>
      <w:spacing w:after="120" w:line="480" w:lineRule="auto"/>
      <w:ind w:left="283"/>
    </w:pPr>
  </w:style>
  <w:style w:type="character" w:customStyle="1" w:styleId="Retraitcorpsdetexte2Car">
    <w:name w:val="Retrait corps de texte 2 Car"/>
    <w:basedOn w:val="Policepardfaut"/>
    <w:link w:val="Retraitcorpsdetexte2"/>
    <w:uiPriority w:val="89"/>
    <w:semiHidden/>
    <w:rsid w:val="008C45E9"/>
    <w:rPr>
      <w:rFonts w:ascii="Times New Roman" w:hAnsi="Times New Roman" w:cs="Times New Roman"/>
      <w:sz w:val="24"/>
      <w:szCs w:val="24"/>
    </w:rPr>
  </w:style>
  <w:style w:type="paragraph" w:styleId="Sous-titre">
    <w:name w:val="Subtitle"/>
    <w:basedOn w:val="Normal"/>
    <w:next w:val="Normal"/>
    <w:link w:val="Sous-titreCar"/>
    <w:uiPriority w:val="11"/>
    <w:semiHidden/>
    <w:qFormat/>
    <w:rsid w:val="008C45E9"/>
    <w:pPr>
      <w:numPr>
        <w:ilvl w:val="1"/>
      </w:numPr>
      <w:ind w:left="1134"/>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semiHidden/>
    <w:rsid w:val="008C45E9"/>
    <w:rPr>
      <w:rFonts w:asciiTheme="majorHAnsi" w:eastAsiaTheme="majorEastAsia" w:hAnsiTheme="majorHAnsi" w:cstheme="majorBidi"/>
      <w:i/>
      <w:iCs/>
      <w:color w:val="4F81BD" w:themeColor="accent1"/>
      <w:spacing w:val="15"/>
      <w:sz w:val="24"/>
      <w:szCs w:val="24"/>
    </w:rPr>
  </w:style>
  <w:style w:type="paragraph" w:styleId="TitreTR">
    <w:name w:val="toa heading"/>
    <w:basedOn w:val="Normal"/>
    <w:next w:val="Normal"/>
    <w:uiPriority w:val="89"/>
    <w:semiHidden/>
    <w:unhideWhenUsed/>
    <w:rsid w:val="008C45E9"/>
    <w:pPr>
      <w:spacing w:before="120"/>
    </w:pPr>
    <w:rPr>
      <w:rFonts w:asciiTheme="majorHAnsi" w:eastAsiaTheme="majorEastAsia" w:hAnsiTheme="majorHAnsi" w:cstheme="majorBidi"/>
      <w:b/>
      <w:bCs/>
    </w:rPr>
  </w:style>
  <w:style w:type="paragraph" w:customStyle="1" w:styleId="EncaTitre">
    <w:name w:val="Enca_Titre"/>
    <w:basedOn w:val="EncaTexte"/>
    <w:next w:val="EncaTexte"/>
    <w:uiPriority w:val="52"/>
    <w:rsid w:val="008C45E9"/>
    <w:pPr>
      <w:spacing w:before="240"/>
      <w:jc w:val="center"/>
    </w:pPr>
    <w:rPr>
      <w:b/>
    </w:rPr>
  </w:style>
  <w:style w:type="paragraph" w:customStyle="1" w:styleId="AN6Petiti">
    <w:name w:val="AN6_Petiti"/>
    <w:next w:val="ANTexte"/>
    <w:uiPriority w:val="50"/>
    <w:qFormat/>
    <w:rsid w:val="008C45E9"/>
    <w:pPr>
      <w:keepNext/>
      <w:keepLines/>
      <w:numPr>
        <w:ilvl w:val="5"/>
        <w:numId w:val="1"/>
      </w:numPr>
      <w:suppressAutoHyphens/>
      <w:spacing w:before="240" w:after="0" w:line="240" w:lineRule="auto"/>
      <w:ind w:left="1191" w:hanging="340"/>
      <w:outlineLvl w:val="5"/>
    </w:pPr>
    <w:rPr>
      <w:rFonts w:ascii="Times New Roman" w:hAnsi="Times New Roman" w:cs="Times New Roman"/>
      <w:sz w:val="27"/>
      <w:szCs w:val="24"/>
    </w:rPr>
  </w:style>
  <w:style w:type="character" w:styleId="Numrodepage">
    <w:name w:val="page number"/>
    <w:basedOn w:val="Policepardfaut"/>
    <w:unhideWhenUsed/>
    <w:rsid w:val="008C45E9"/>
  </w:style>
  <w:style w:type="paragraph" w:customStyle="1" w:styleId="RecoText">
    <w:name w:val="Reco_Text"/>
    <w:uiPriority w:val="52"/>
    <w:rsid w:val="008C45E9"/>
    <w:pPr>
      <w:keepNext/>
      <w:pBdr>
        <w:top w:val="single" w:sz="4" w:space="6" w:color="auto"/>
        <w:left w:val="single" w:sz="4" w:space="4" w:color="auto"/>
        <w:bottom w:val="single" w:sz="4" w:space="6" w:color="auto"/>
        <w:right w:val="single" w:sz="4" w:space="4" w:color="auto"/>
      </w:pBdr>
      <w:shd w:val="clear" w:color="auto" w:fill="E6E6E6"/>
      <w:suppressAutoHyphens/>
      <w:spacing w:before="120" w:after="0" w:line="240" w:lineRule="auto"/>
      <w:jc w:val="both"/>
    </w:pPr>
    <w:rPr>
      <w:rFonts w:ascii="Times New Roman" w:eastAsia="Times New Roman" w:hAnsi="Times New Roman" w:cs="Times New Roman"/>
      <w:sz w:val="24"/>
      <w:szCs w:val="24"/>
      <w:lang w:eastAsia="fr-FR"/>
    </w:rPr>
  </w:style>
  <w:style w:type="paragraph" w:customStyle="1" w:styleId="RecoTitre">
    <w:name w:val="Reco_Titre"/>
    <w:basedOn w:val="RecoText"/>
    <w:next w:val="RecoText"/>
    <w:uiPriority w:val="52"/>
    <w:rsid w:val="008C45E9"/>
    <w:pPr>
      <w:spacing w:before="240"/>
    </w:pPr>
    <w:rPr>
      <w:b/>
    </w:rPr>
  </w:style>
  <w:style w:type="character" w:customStyle="1" w:styleId="TM5Car">
    <w:name w:val="TM 5 Car"/>
    <w:basedOn w:val="Policepardfaut"/>
    <w:link w:val="TM5"/>
    <w:uiPriority w:val="39"/>
    <w:rsid w:val="008C45E9"/>
    <w:rPr>
      <w:rFonts w:ascii="Times New Roman" w:eastAsia="Times New Roman" w:hAnsi="Times New Roman" w:cs="Times New Roman"/>
      <w:sz w:val="23"/>
      <w:szCs w:val="24"/>
      <w:lang w:eastAsia="fr-FR"/>
    </w:rPr>
  </w:style>
  <w:style w:type="character" w:customStyle="1" w:styleId="TM6Car">
    <w:name w:val="TM 6 Car"/>
    <w:basedOn w:val="Policepardfaut"/>
    <w:link w:val="TM6"/>
    <w:uiPriority w:val="39"/>
    <w:rsid w:val="008C45E9"/>
    <w:rPr>
      <w:rFonts w:ascii="Times New Roman" w:eastAsia="Times New Roman" w:hAnsi="Times New Roman" w:cs="Times New Roman"/>
      <w:sz w:val="21"/>
      <w:szCs w:val="24"/>
      <w:lang w:eastAsia="fr-FR"/>
    </w:rPr>
  </w:style>
  <w:style w:type="character" w:customStyle="1" w:styleId="TM7Car">
    <w:name w:val="TM 7 Car"/>
    <w:basedOn w:val="Policepardfaut"/>
    <w:link w:val="TM7"/>
    <w:uiPriority w:val="39"/>
    <w:rsid w:val="008C45E9"/>
    <w:rPr>
      <w:rFonts w:ascii="Arial" w:eastAsia="Times New Roman" w:hAnsi="Arial" w:cs="Times New Roman"/>
      <w:sz w:val="23"/>
      <w:szCs w:val="24"/>
      <w:lang w:eastAsia="fr-FR"/>
    </w:rPr>
  </w:style>
  <w:style w:type="paragraph" w:customStyle="1" w:styleId="AN2GRANDIsansnum">
    <w:name w:val="AN2_GRANDI sansnum"/>
    <w:basedOn w:val="AN2GRANDI"/>
    <w:next w:val="ANTexte"/>
    <w:uiPriority w:val="50"/>
    <w:qFormat/>
    <w:rsid w:val="008C45E9"/>
    <w:pPr>
      <w:numPr>
        <w:ilvl w:val="0"/>
        <w:numId w:val="0"/>
      </w:numPr>
      <w:ind w:left="170"/>
    </w:pPr>
  </w:style>
  <w:style w:type="numbering" w:customStyle="1" w:styleId="StyleRapport">
    <w:name w:val="StyleRapport"/>
    <w:uiPriority w:val="99"/>
    <w:semiHidden/>
    <w:rsid w:val="008C45E9"/>
    <w:pPr>
      <w:numPr>
        <w:numId w:val="1"/>
      </w:numPr>
    </w:pPr>
  </w:style>
  <w:style w:type="paragraph" w:customStyle="1" w:styleId="Encadre">
    <w:name w:val="Encadre"/>
    <w:basedOn w:val="RecoText"/>
    <w:uiPriority w:val="52"/>
    <w:qFormat/>
    <w:rsid w:val="00F27D6B"/>
    <w:pPr>
      <w:ind w:firstLine="709"/>
    </w:pPr>
  </w:style>
  <w:style w:type="paragraph" w:styleId="Retraitnormal">
    <w:name w:val="Normal Indent"/>
    <w:basedOn w:val="Normal"/>
    <w:unhideWhenUsed/>
    <w:rsid w:val="008C45E9"/>
    <w:pPr>
      <w:ind w:left="708"/>
    </w:pPr>
  </w:style>
  <w:style w:type="paragraph" w:customStyle="1" w:styleId="TCArticle">
    <w:name w:val="TC_Article"/>
    <w:next w:val="TCTexte"/>
    <w:uiPriority w:val="53"/>
    <w:semiHidden/>
    <w:rsid w:val="008C45E9"/>
    <w:pPr>
      <w:keepNext/>
      <w:tabs>
        <w:tab w:val="left" w:pos="170"/>
      </w:tabs>
      <w:suppressAutoHyphens/>
      <w:spacing w:before="240" w:after="240" w:line="240" w:lineRule="auto"/>
      <w:jc w:val="center"/>
    </w:pPr>
    <w:rPr>
      <w:rFonts w:ascii="Times New Roman" w:eastAsia="Times New Roman" w:hAnsi="Times New Roman" w:cs="Times New Roman"/>
      <w:sz w:val="20"/>
      <w:szCs w:val="20"/>
      <w:lang w:eastAsia="fr-FR"/>
    </w:rPr>
  </w:style>
  <w:style w:type="paragraph" w:customStyle="1" w:styleId="TC0Aprs">
    <w:name w:val="TC_0Après"/>
    <w:uiPriority w:val="53"/>
    <w:semiHidden/>
    <w:rsid w:val="008C45E9"/>
    <w:pPr>
      <w:suppressAutoHyphens/>
      <w:spacing w:after="0" w:line="240" w:lineRule="auto"/>
      <w:ind w:firstLine="567"/>
      <w:jc w:val="both"/>
    </w:pPr>
    <w:rPr>
      <w:rFonts w:ascii="Times New Roman" w:eastAsia="Times New Roman" w:hAnsi="Times New Roman" w:cs="Times New Roman"/>
      <w:sz w:val="20"/>
      <w:szCs w:val="20"/>
      <w:lang w:eastAsia="fr-FR"/>
    </w:rPr>
  </w:style>
  <w:style w:type="paragraph" w:customStyle="1" w:styleId="TCIntchap">
    <w:name w:val="TC_Intchap"/>
    <w:basedOn w:val="Normal"/>
    <w:uiPriority w:val="53"/>
    <w:semiHidden/>
    <w:rsid w:val="00536B37"/>
    <w:pPr>
      <w:keepNext/>
      <w:suppressAutoHyphens/>
      <w:spacing w:before="60"/>
      <w:jc w:val="center"/>
    </w:pPr>
    <w:rPr>
      <w:rFonts w:eastAsia="Times New Roman"/>
      <w:b/>
      <w:sz w:val="20"/>
      <w:szCs w:val="20"/>
      <w:lang w:eastAsia="fr-FR"/>
    </w:rPr>
  </w:style>
  <w:style w:type="paragraph" w:customStyle="1" w:styleId="TCSection">
    <w:name w:val="TC_Section"/>
    <w:basedOn w:val="TCArticle"/>
    <w:next w:val="TCTexte"/>
    <w:uiPriority w:val="53"/>
    <w:semiHidden/>
    <w:rsid w:val="008C45E9"/>
    <w:pPr>
      <w:spacing w:after="0"/>
    </w:pPr>
    <w:rPr>
      <w:i/>
    </w:rPr>
  </w:style>
  <w:style w:type="paragraph" w:customStyle="1" w:styleId="TCIntsection">
    <w:name w:val="TC_Intsection"/>
    <w:basedOn w:val="TCSection"/>
    <w:uiPriority w:val="53"/>
    <w:semiHidden/>
    <w:rsid w:val="00536B37"/>
    <w:pPr>
      <w:spacing w:before="60" w:after="240"/>
    </w:pPr>
    <w:rPr>
      <w:b/>
    </w:rPr>
  </w:style>
  <w:style w:type="paragraph" w:customStyle="1" w:styleId="TCInttitre">
    <w:name w:val="TC_Inttitre"/>
    <w:basedOn w:val="Normal"/>
    <w:uiPriority w:val="53"/>
    <w:semiHidden/>
    <w:rsid w:val="00536B37"/>
    <w:pPr>
      <w:keepNext/>
      <w:suppressAutoHyphens/>
      <w:spacing w:before="60"/>
      <w:jc w:val="center"/>
    </w:pPr>
    <w:rPr>
      <w:rFonts w:ascii="Arial" w:eastAsia="Times New Roman" w:hAnsi="Arial"/>
      <w:b/>
      <w:caps/>
      <w:sz w:val="20"/>
      <w:szCs w:val="20"/>
      <w:lang w:eastAsia="fr-FR"/>
    </w:rPr>
  </w:style>
  <w:style w:type="paragraph" w:customStyle="1" w:styleId="TCEntte">
    <w:name w:val="TC_Entête"/>
    <w:next w:val="TCTexte"/>
    <w:uiPriority w:val="53"/>
    <w:semiHidden/>
    <w:rsid w:val="008C45E9"/>
    <w:pPr>
      <w:suppressAutoHyphens/>
      <w:spacing w:before="60" w:after="60" w:line="240" w:lineRule="auto"/>
      <w:jc w:val="center"/>
    </w:pPr>
    <w:rPr>
      <w:rFonts w:ascii="Times New Roman" w:hAnsi="Times New Roman" w:cs="Times New Roman"/>
      <w:b/>
      <w:sz w:val="27"/>
      <w:szCs w:val="24"/>
    </w:rPr>
  </w:style>
  <w:style w:type="paragraph" w:customStyle="1" w:styleId="TCEntteTC3">
    <w:name w:val="TC_EntêteTC3"/>
    <w:basedOn w:val="TCEntte"/>
    <w:next w:val="TCTexte"/>
    <w:uiPriority w:val="53"/>
    <w:semiHidden/>
    <w:qFormat/>
    <w:rsid w:val="008C45E9"/>
    <w:rPr>
      <w:sz w:val="22"/>
    </w:rPr>
  </w:style>
  <w:style w:type="paragraph" w:customStyle="1" w:styleId="Titre10">
    <w:name w:val="Titre 10"/>
    <w:basedOn w:val="Titre9"/>
    <w:next w:val="Normal"/>
    <w:uiPriority w:val="4"/>
    <w:semiHidden/>
    <w:rsid w:val="008C45E9"/>
    <w:pPr>
      <w:overflowPunct/>
      <w:autoSpaceDE/>
      <w:autoSpaceDN/>
      <w:adjustRightInd/>
      <w:spacing w:before="480"/>
      <w:textAlignment w:val="auto"/>
      <w:outlineLvl w:val="9"/>
    </w:pPr>
    <w:rPr>
      <w:rFonts w:ascii="Times New Roman" w:eastAsia="Times New Roman" w:hAnsi="Times New Roman"/>
      <w:i/>
      <w:sz w:val="27"/>
      <w:szCs w:val="20"/>
      <w:lang w:eastAsia="fr-FR"/>
    </w:rPr>
  </w:style>
  <w:style w:type="paragraph" w:customStyle="1" w:styleId="AN7Puces">
    <w:name w:val="AN7_Puces"/>
    <w:next w:val="ANTexte"/>
    <w:uiPriority w:val="50"/>
    <w:qFormat/>
    <w:rsid w:val="008C45E9"/>
    <w:pPr>
      <w:keepNext/>
      <w:keepLines/>
      <w:numPr>
        <w:numId w:val="5"/>
      </w:numPr>
      <w:suppressAutoHyphens/>
      <w:spacing w:before="240" w:after="0" w:line="240" w:lineRule="auto"/>
      <w:ind w:left="1740" w:hanging="357"/>
      <w:jc w:val="both"/>
    </w:pPr>
    <w:rPr>
      <w:rFonts w:ascii="Times New Roman" w:hAnsi="Times New Roman" w:cs="Times New Roman"/>
      <w:i/>
      <w:sz w:val="27"/>
      <w:szCs w:val="24"/>
    </w:rPr>
  </w:style>
  <w:style w:type="paragraph" w:customStyle="1" w:styleId="EXA1Titre">
    <w:name w:val="EXA1_Titre"/>
    <w:next w:val="ANTexte"/>
    <w:uiPriority w:val="57"/>
    <w:semiHidden/>
    <w:qFormat/>
    <w:rsid w:val="008C45E9"/>
    <w:pPr>
      <w:keepNext/>
      <w:keepLines/>
      <w:suppressAutoHyphens/>
      <w:spacing w:before="720" w:after="0" w:line="240" w:lineRule="auto"/>
      <w:jc w:val="center"/>
      <w:outlineLvl w:val="1"/>
    </w:pPr>
    <w:rPr>
      <w:rFonts w:ascii="Arial" w:hAnsi="Arial" w:cs="Times New Roman"/>
      <w:b/>
      <w:caps/>
      <w:sz w:val="24"/>
      <w:szCs w:val="24"/>
    </w:rPr>
  </w:style>
  <w:style w:type="paragraph" w:customStyle="1" w:styleId="EXA3Chapitre">
    <w:name w:val="EXA3_Chapitre"/>
    <w:next w:val="ANTexte"/>
    <w:uiPriority w:val="57"/>
    <w:semiHidden/>
    <w:qFormat/>
    <w:rsid w:val="008C45E9"/>
    <w:pPr>
      <w:keepNext/>
      <w:keepLines/>
      <w:suppressAutoHyphens/>
      <w:spacing w:before="480" w:after="0" w:line="240" w:lineRule="auto"/>
      <w:jc w:val="center"/>
      <w:outlineLvl w:val="6"/>
    </w:pPr>
    <w:rPr>
      <w:rFonts w:ascii="Times New Roman" w:hAnsi="Times New Roman" w:cs="Times New Roman"/>
      <w:smallCaps/>
      <w:sz w:val="27"/>
      <w:szCs w:val="24"/>
    </w:rPr>
  </w:style>
  <w:style w:type="paragraph" w:customStyle="1" w:styleId="EXA5Section">
    <w:name w:val="EXA5_Section"/>
    <w:next w:val="ANTexte"/>
    <w:uiPriority w:val="57"/>
    <w:semiHidden/>
    <w:qFormat/>
    <w:rsid w:val="008C45E9"/>
    <w:pPr>
      <w:keepNext/>
      <w:keepLines/>
      <w:suppressAutoHyphens/>
      <w:spacing w:before="480" w:after="0" w:line="240" w:lineRule="auto"/>
      <w:jc w:val="center"/>
      <w:outlineLvl w:val="7"/>
    </w:pPr>
    <w:rPr>
      <w:rFonts w:ascii="Times New Roman Italique" w:eastAsia="Calibri" w:hAnsi="Times New Roman Italique" w:cs="Times New Roman"/>
      <w:i/>
      <w:sz w:val="29"/>
      <w:szCs w:val="24"/>
    </w:rPr>
  </w:style>
  <w:style w:type="paragraph" w:customStyle="1" w:styleId="EXA7Article">
    <w:name w:val="EXA7_Article"/>
    <w:next w:val="ANTexte"/>
    <w:uiPriority w:val="57"/>
    <w:semiHidden/>
    <w:qFormat/>
    <w:rsid w:val="008C45E9"/>
    <w:pPr>
      <w:keepNext/>
      <w:keepLines/>
      <w:numPr>
        <w:numId w:val="7"/>
      </w:numPr>
      <w:suppressAutoHyphens/>
      <w:spacing w:before="480" w:after="0" w:line="240" w:lineRule="auto"/>
      <w:jc w:val="center"/>
      <w:outlineLvl w:val="8"/>
    </w:pPr>
    <w:rPr>
      <w:rFonts w:ascii="Times New Roman" w:hAnsi="Times New Roman" w:cs="Times New Roman"/>
      <w:i/>
      <w:sz w:val="27"/>
      <w:szCs w:val="24"/>
    </w:rPr>
  </w:style>
  <w:style w:type="paragraph" w:customStyle="1" w:styleId="ANAnnexe">
    <w:name w:val="AN_Annexe"/>
    <w:uiPriority w:val="50"/>
    <w:qFormat/>
    <w:rsid w:val="008C45E9"/>
    <w:pPr>
      <w:suppressAutoHyphens/>
      <w:spacing w:before="160" w:after="0" w:line="240" w:lineRule="auto"/>
      <w:ind w:firstLine="851"/>
      <w:jc w:val="both"/>
    </w:pPr>
    <w:rPr>
      <w:rFonts w:ascii="Times New Roman" w:hAnsi="Times New Roman" w:cs="Times New Roman"/>
      <w:sz w:val="24"/>
      <w:szCs w:val="24"/>
    </w:rPr>
  </w:style>
  <w:style w:type="numbering" w:customStyle="1" w:styleId="SommaireRapport">
    <w:name w:val="Sommaire_Rapport"/>
    <w:basedOn w:val="Aucuneliste"/>
    <w:uiPriority w:val="99"/>
    <w:semiHidden/>
    <w:rsid w:val="008C45E9"/>
    <w:pPr>
      <w:numPr>
        <w:numId w:val="6"/>
      </w:numPr>
    </w:pPr>
  </w:style>
  <w:style w:type="character" w:customStyle="1" w:styleId="TM1Car">
    <w:name w:val="TM 1 Car"/>
    <w:basedOn w:val="Policepardfaut"/>
    <w:link w:val="TM1"/>
    <w:uiPriority w:val="39"/>
    <w:rsid w:val="008C45E9"/>
    <w:rPr>
      <w:rFonts w:ascii="Arial" w:eastAsia="Times New Roman" w:hAnsi="Arial" w:cs="Times New Roman"/>
      <w:b/>
      <w:caps/>
      <w:sz w:val="27"/>
      <w:szCs w:val="24"/>
      <w:lang w:eastAsia="fr-FR"/>
    </w:rPr>
  </w:style>
  <w:style w:type="table" w:customStyle="1" w:styleId="TABGen">
    <w:name w:val="TAB_Gen"/>
    <w:uiPriority w:val="99"/>
    <w:semiHidden/>
    <w:rsid w:val="008C45E9"/>
    <w:pPr>
      <w:keepNext/>
      <w:keepLines/>
      <w:spacing w:after="0" w:line="240" w:lineRule="auto"/>
      <w:jc w:val="right"/>
    </w:pPr>
    <w:rPr>
      <w:rFonts w:ascii="Times New Roman" w:hAnsi="Times New Roman"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62" w:type="dxa"/>
        <w:bottom w:w="62" w:type="dxa"/>
        <w:right w:w="62" w:type="dxa"/>
      </w:tblCellMar>
    </w:tblPr>
    <w:tcPr>
      <w:vAlign w:val="center"/>
    </w:tcPr>
    <w:tblStylePr w:type="firstRow">
      <w:pPr>
        <w:jc w:val="center"/>
      </w:pPr>
      <w:rPr>
        <w:rFonts w:ascii="Times New Roman" w:hAnsi="Times New Roman"/>
        <w:b/>
        <w:sz w:val="22"/>
      </w:rPr>
    </w:tblStylePr>
    <w:tblStylePr w:type="firstCol">
      <w:pPr>
        <w:jc w:val="left"/>
      </w:pPr>
      <w:rPr>
        <w:rFonts w:ascii="Times New Roman" w:hAnsi="Times New Roman"/>
        <w:b/>
        <w:sz w:val="22"/>
      </w:rPr>
      <w:tblPr/>
      <w:tcPr>
        <w:vAlign w:val="center"/>
      </w:tcPr>
    </w:tblStylePr>
  </w:style>
  <w:style w:type="paragraph" w:customStyle="1" w:styleId="TCIntChap0">
    <w:name w:val="TC_IntChap"/>
    <w:next w:val="TCTexte"/>
    <w:uiPriority w:val="53"/>
    <w:semiHidden/>
    <w:rsid w:val="008C45E9"/>
    <w:pPr>
      <w:keepNext/>
      <w:suppressAutoHyphens/>
      <w:spacing w:before="60" w:after="0" w:line="240" w:lineRule="auto"/>
      <w:jc w:val="center"/>
    </w:pPr>
    <w:rPr>
      <w:rFonts w:ascii="Times New Roman" w:eastAsia="Times New Roman" w:hAnsi="Times New Roman" w:cs="Times New Roman"/>
      <w:b/>
      <w:sz w:val="20"/>
      <w:szCs w:val="20"/>
      <w:lang w:eastAsia="fr-FR"/>
    </w:rPr>
  </w:style>
  <w:style w:type="paragraph" w:customStyle="1" w:styleId="TCIntSection0">
    <w:name w:val="TC_IntSection"/>
    <w:basedOn w:val="TCSection"/>
    <w:next w:val="TCTexte"/>
    <w:uiPriority w:val="53"/>
    <w:semiHidden/>
    <w:rsid w:val="008C45E9"/>
    <w:pPr>
      <w:spacing w:before="60" w:after="240"/>
    </w:pPr>
    <w:rPr>
      <w:b/>
    </w:rPr>
  </w:style>
  <w:style w:type="paragraph" w:customStyle="1" w:styleId="TCIntTitre0">
    <w:name w:val="TC_IntTitre"/>
    <w:next w:val="TCTexte"/>
    <w:uiPriority w:val="53"/>
    <w:semiHidden/>
    <w:rsid w:val="008C45E9"/>
    <w:pPr>
      <w:keepNext/>
      <w:suppressAutoHyphens/>
      <w:spacing w:before="60" w:after="0" w:line="240" w:lineRule="auto"/>
      <w:jc w:val="center"/>
    </w:pPr>
    <w:rPr>
      <w:rFonts w:ascii="Arial" w:eastAsia="Times New Roman" w:hAnsi="Arial" w:cs="Times New Roman"/>
      <w:b/>
      <w:caps/>
      <w:sz w:val="20"/>
      <w:szCs w:val="20"/>
      <w:lang w:eastAsia="fr-FR"/>
    </w:rPr>
  </w:style>
  <w:style w:type="paragraph" w:customStyle="1" w:styleId="EXAText">
    <w:name w:val="EXA_Text"/>
    <w:uiPriority w:val="54"/>
    <w:rsid w:val="008C45E9"/>
    <w:pPr>
      <w:suppressAutoHyphens/>
      <w:overflowPunct w:val="0"/>
      <w:autoSpaceDE w:val="0"/>
      <w:autoSpaceDN w:val="0"/>
      <w:adjustRightInd w:val="0"/>
      <w:spacing w:before="240" w:after="0" w:line="240" w:lineRule="auto"/>
      <w:ind w:firstLine="851"/>
      <w:jc w:val="both"/>
      <w:textAlignment w:val="baseline"/>
    </w:pPr>
    <w:rPr>
      <w:rFonts w:ascii="Times New Roman" w:eastAsia="Times New Roman" w:hAnsi="Times New Roman" w:cs="Times New Roman"/>
      <w:sz w:val="20"/>
      <w:szCs w:val="20"/>
    </w:rPr>
  </w:style>
  <w:style w:type="paragraph" w:customStyle="1" w:styleId="EXASousTitreArt">
    <w:name w:val="EXA_SousTitreArt"/>
    <w:basedOn w:val="ANTexte"/>
    <w:link w:val="EXASousTitreArtCar"/>
    <w:uiPriority w:val="54"/>
    <w:qFormat/>
    <w:rsid w:val="008C45E9"/>
    <w:pPr>
      <w:suppressAutoHyphens w:val="0"/>
      <w:ind w:firstLine="0"/>
    </w:pPr>
    <w:rPr>
      <w:i/>
    </w:rPr>
  </w:style>
  <w:style w:type="character" w:customStyle="1" w:styleId="EXASousTitreArtCar">
    <w:name w:val="EXA_SousTitreArt Car"/>
    <w:basedOn w:val="ANTexteCar"/>
    <w:link w:val="EXASousTitreArt"/>
    <w:uiPriority w:val="54"/>
    <w:rsid w:val="008C45E9"/>
    <w:rPr>
      <w:rFonts w:ascii="Times New Roman" w:hAnsi="Times New Roman" w:cs="Times New Roman"/>
      <w:i/>
      <w:sz w:val="27"/>
      <w:szCs w:val="24"/>
    </w:rPr>
  </w:style>
  <w:style w:type="paragraph" w:customStyle="1" w:styleId="Anx2GdI">
    <w:name w:val="Anx2_GdI"/>
    <w:next w:val="ANTexte"/>
    <w:uiPriority w:val="54"/>
    <w:qFormat/>
    <w:rsid w:val="008C45E9"/>
    <w:pPr>
      <w:keepNext/>
      <w:keepLines/>
      <w:numPr>
        <w:ilvl w:val="1"/>
        <w:numId w:val="7"/>
      </w:numPr>
      <w:suppressAutoHyphens/>
      <w:spacing w:before="400" w:after="400" w:line="240" w:lineRule="auto"/>
      <w:ind w:left="454" w:hanging="284"/>
      <w:jc w:val="both"/>
    </w:pPr>
    <w:rPr>
      <w:rFonts w:ascii="Arial" w:hAnsi="Arial" w:cs="Times New Roman"/>
      <w:b/>
      <w:caps/>
      <w:sz w:val="24"/>
      <w:szCs w:val="24"/>
    </w:rPr>
  </w:style>
  <w:style w:type="paragraph" w:customStyle="1" w:styleId="Anx3GdA">
    <w:name w:val="Anx3_GdA"/>
    <w:next w:val="ANTexte"/>
    <w:uiPriority w:val="54"/>
    <w:qFormat/>
    <w:rsid w:val="008C45E9"/>
    <w:pPr>
      <w:keepNext/>
      <w:keepLines/>
      <w:numPr>
        <w:ilvl w:val="2"/>
        <w:numId w:val="7"/>
      </w:numPr>
      <w:spacing w:before="480" w:after="0" w:line="240" w:lineRule="auto"/>
      <w:ind w:left="737" w:hanging="397"/>
    </w:pPr>
    <w:rPr>
      <w:rFonts w:ascii="Arial" w:hAnsi="Arial" w:cs="Times New Roman"/>
      <w:b/>
      <w:caps/>
      <w:sz w:val="24"/>
      <w:szCs w:val="24"/>
    </w:rPr>
  </w:style>
  <w:style w:type="paragraph" w:customStyle="1" w:styleId="Anx4Pt1">
    <w:name w:val="Anx4_Pt1"/>
    <w:next w:val="ANTexte"/>
    <w:uiPriority w:val="54"/>
    <w:qFormat/>
    <w:rsid w:val="008C45E9"/>
    <w:pPr>
      <w:keepNext/>
      <w:keepLines/>
      <w:numPr>
        <w:ilvl w:val="3"/>
        <w:numId w:val="7"/>
      </w:numPr>
      <w:spacing w:before="400" w:after="0" w:line="240" w:lineRule="auto"/>
      <w:ind w:left="850" w:hanging="340"/>
      <w:jc w:val="both"/>
    </w:pPr>
    <w:rPr>
      <w:rFonts w:ascii="Arial" w:hAnsi="Arial" w:cs="Times New Roman"/>
      <w:b/>
      <w:sz w:val="24"/>
      <w:szCs w:val="24"/>
    </w:rPr>
  </w:style>
  <w:style w:type="paragraph" w:customStyle="1" w:styleId="Anx5Pta">
    <w:name w:val="Anx5_Pta"/>
    <w:next w:val="ANTexte"/>
    <w:uiPriority w:val="54"/>
    <w:qFormat/>
    <w:rsid w:val="008C45E9"/>
    <w:pPr>
      <w:keepNext/>
      <w:keepLines/>
      <w:numPr>
        <w:ilvl w:val="4"/>
        <w:numId w:val="7"/>
      </w:numPr>
      <w:suppressAutoHyphens/>
      <w:spacing w:before="240" w:after="0" w:line="240" w:lineRule="auto"/>
      <w:ind w:left="1020" w:hanging="340"/>
      <w:jc w:val="both"/>
    </w:pPr>
    <w:rPr>
      <w:rFonts w:ascii="Times New Roman" w:hAnsi="Times New Roman" w:cs="Times New Roman"/>
      <w:b/>
      <w:i/>
      <w:sz w:val="27"/>
      <w:szCs w:val="24"/>
    </w:rPr>
  </w:style>
  <w:style w:type="paragraph" w:customStyle="1" w:styleId="Anx6Pti">
    <w:name w:val="Anx6_Pti"/>
    <w:next w:val="ANTexte"/>
    <w:uiPriority w:val="54"/>
    <w:qFormat/>
    <w:rsid w:val="008C45E9"/>
    <w:pPr>
      <w:keepNext/>
      <w:keepLines/>
      <w:numPr>
        <w:ilvl w:val="5"/>
        <w:numId w:val="7"/>
      </w:numPr>
      <w:spacing w:before="240" w:after="0" w:line="240" w:lineRule="auto"/>
      <w:ind w:left="1191" w:hanging="340"/>
      <w:jc w:val="both"/>
    </w:pPr>
    <w:rPr>
      <w:rFonts w:ascii="Times New Roman" w:hAnsi="Times New Roman" w:cs="Times New Roman"/>
      <w:sz w:val="27"/>
      <w:szCs w:val="24"/>
    </w:rPr>
  </w:style>
  <w:style w:type="paragraph" w:customStyle="1" w:styleId="1TomeIntit">
    <w:name w:val="*1 Tome Intit"/>
    <w:basedOn w:val="Normal"/>
    <w:next w:val="Normal"/>
    <w:uiPriority w:val="58"/>
    <w:semiHidden/>
    <w:rsid w:val="008C45E9"/>
    <w:pPr>
      <w:keepNext/>
      <w:overflowPunct w:val="0"/>
      <w:autoSpaceDE w:val="0"/>
      <w:autoSpaceDN w:val="0"/>
      <w:adjustRightInd w:val="0"/>
      <w:jc w:val="center"/>
      <w:textAlignment w:val="baseline"/>
      <w:outlineLvl w:val="0"/>
    </w:pPr>
    <w:rPr>
      <w:rFonts w:ascii="Arial" w:eastAsia="Times New Roman" w:hAnsi="Arial"/>
      <w:b/>
      <w:sz w:val="26"/>
      <w:szCs w:val="36"/>
      <w:lang w:eastAsia="fr-FR"/>
    </w:rPr>
  </w:style>
  <w:style w:type="paragraph" w:customStyle="1" w:styleId="1TomeIntit0">
    <w:name w:val="&quot;1 Tome Intit"/>
    <w:basedOn w:val="1TomeIntit"/>
    <w:next w:val="Normal"/>
    <w:uiPriority w:val="58"/>
    <w:semiHidden/>
    <w:rsid w:val="008C45E9"/>
    <w:pPr>
      <w:spacing w:after="240"/>
    </w:pPr>
    <w:rPr>
      <w:i/>
    </w:rPr>
  </w:style>
  <w:style w:type="paragraph" w:customStyle="1" w:styleId="1TomeNum">
    <w:name w:val="*1 Tome Num"/>
    <w:uiPriority w:val="58"/>
    <w:semiHidden/>
    <w:rsid w:val="008C45E9"/>
    <w:pPr>
      <w:keepNext/>
      <w:spacing w:before="240" w:after="0" w:line="240" w:lineRule="auto"/>
      <w:jc w:val="center"/>
      <w:outlineLvl w:val="0"/>
    </w:pPr>
    <w:rPr>
      <w:rFonts w:ascii="Arial" w:eastAsia="Times New Roman" w:hAnsi="Arial" w:cs="Times New Roman"/>
      <w:sz w:val="26"/>
      <w:szCs w:val="36"/>
      <w:lang w:eastAsia="fr-FR"/>
    </w:rPr>
  </w:style>
  <w:style w:type="paragraph" w:customStyle="1" w:styleId="1TomeNum0">
    <w:name w:val="&quot;1 Tome Num"/>
    <w:basedOn w:val="1TomeNum"/>
    <w:next w:val="Normal"/>
    <w:uiPriority w:val="58"/>
    <w:semiHidden/>
    <w:rsid w:val="008C45E9"/>
    <w:pPr>
      <w:spacing w:before="0" w:after="120"/>
    </w:pPr>
    <w:rPr>
      <w:i/>
    </w:rPr>
  </w:style>
  <w:style w:type="paragraph" w:customStyle="1" w:styleId="2PartieIntit">
    <w:name w:val="*2 Partie Intit"/>
    <w:basedOn w:val="1TomeIntit"/>
    <w:next w:val="Normal"/>
    <w:uiPriority w:val="58"/>
    <w:semiHidden/>
    <w:rsid w:val="008C45E9"/>
    <w:pPr>
      <w:outlineLvl w:val="1"/>
    </w:pPr>
    <w:rPr>
      <w:rFonts w:ascii="Times New Roman Gras" w:hAnsi="Times New Roman Gras"/>
      <w:sz w:val="28"/>
      <w:szCs w:val="28"/>
    </w:rPr>
  </w:style>
  <w:style w:type="paragraph" w:customStyle="1" w:styleId="2PartieIntit0">
    <w:name w:val="&quot;2 Partie Intit"/>
    <w:basedOn w:val="2PartieIntit"/>
    <w:next w:val="Normal"/>
    <w:uiPriority w:val="58"/>
    <w:semiHidden/>
    <w:rsid w:val="008C45E9"/>
    <w:pPr>
      <w:spacing w:after="240"/>
    </w:pPr>
    <w:rPr>
      <w:i/>
    </w:rPr>
  </w:style>
  <w:style w:type="paragraph" w:customStyle="1" w:styleId="LoiTexte">
    <w:name w:val="* Loi Texte"/>
    <w:basedOn w:val="Normal"/>
    <w:uiPriority w:val="58"/>
    <w:semiHidden/>
    <w:rsid w:val="008C45E9"/>
    <w:pPr>
      <w:overflowPunct w:val="0"/>
      <w:autoSpaceDE w:val="0"/>
      <w:autoSpaceDN w:val="0"/>
      <w:adjustRightInd w:val="0"/>
      <w:spacing w:after="240"/>
      <w:ind w:firstLine="510"/>
      <w:textAlignment w:val="baseline"/>
    </w:pPr>
    <w:rPr>
      <w:rFonts w:eastAsia="Times New Roman"/>
      <w:sz w:val="28"/>
      <w:szCs w:val="20"/>
      <w:lang w:eastAsia="fr-FR"/>
    </w:rPr>
  </w:style>
  <w:style w:type="paragraph" w:customStyle="1" w:styleId="3LivreNum">
    <w:name w:val="&quot;3 Livre Num"/>
    <w:basedOn w:val="LoiTexte"/>
    <w:uiPriority w:val="58"/>
    <w:semiHidden/>
    <w:rsid w:val="008C45E9"/>
    <w:pPr>
      <w:ind w:firstLine="0"/>
      <w:jc w:val="center"/>
    </w:pPr>
    <w:rPr>
      <w:i/>
      <w:szCs w:val="36"/>
    </w:rPr>
  </w:style>
  <w:style w:type="paragraph" w:customStyle="1" w:styleId="9ArticleNum">
    <w:name w:val="*9 Article Num"/>
    <w:basedOn w:val="LoiTexte"/>
    <w:next w:val="LoiTexte"/>
    <w:uiPriority w:val="58"/>
    <w:semiHidden/>
    <w:rsid w:val="008C45E9"/>
    <w:pPr>
      <w:keepNext/>
      <w:spacing w:before="480"/>
      <w:ind w:firstLine="0"/>
      <w:jc w:val="center"/>
    </w:pPr>
    <w:rPr>
      <w:b/>
      <w:bCs/>
    </w:rPr>
  </w:style>
  <w:style w:type="paragraph" w:customStyle="1" w:styleId="4TitreIntit">
    <w:name w:val="*4 Titre Intit"/>
    <w:basedOn w:val="9ArticleNum"/>
    <w:next w:val="LoiTexte"/>
    <w:uiPriority w:val="58"/>
    <w:semiHidden/>
    <w:rsid w:val="008C45E9"/>
    <w:pPr>
      <w:spacing w:before="0" w:after="0"/>
    </w:pPr>
    <w:rPr>
      <w:bCs w:val="0"/>
      <w:caps/>
    </w:rPr>
  </w:style>
  <w:style w:type="paragraph" w:customStyle="1" w:styleId="4TitreIntit0">
    <w:name w:val="&quot;4 Titre Intit"/>
    <w:basedOn w:val="4TitreIntit"/>
    <w:next w:val="Normal"/>
    <w:uiPriority w:val="58"/>
    <w:semiHidden/>
    <w:rsid w:val="008C45E9"/>
    <w:pPr>
      <w:spacing w:after="240"/>
    </w:pPr>
    <w:rPr>
      <w:i/>
    </w:rPr>
  </w:style>
  <w:style w:type="paragraph" w:customStyle="1" w:styleId="4TitreNum">
    <w:name w:val="&quot;4 Titre Num"/>
    <w:basedOn w:val="Normal"/>
    <w:next w:val="Normal"/>
    <w:uiPriority w:val="58"/>
    <w:semiHidden/>
    <w:rsid w:val="008C45E9"/>
    <w:pPr>
      <w:overflowPunct w:val="0"/>
      <w:autoSpaceDE w:val="0"/>
      <w:autoSpaceDN w:val="0"/>
      <w:adjustRightInd w:val="0"/>
      <w:spacing w:after="120"/>
      <w:jc w:val="center"/>
      <w:textAlignment w:val="baseline"/>
      <w:outlineLvl w:val="3"/>
    </w:pPr>
    <w:rPr>
      <w:rFonts w:eastAsia="Times New Roman"/>
      <w:i/>
      <w:caps/>
      <w:color w:val="000000"/>
      <w:sz w:val="28"/>
      <w:szCs w:val="26"/>
      <w:lang w:eastAsia="fr-FR"/>
    </w:rPr>
  </w:style>
  <w:style w:type="paragraph" w:customStyle="1" w:styleId="5ChapitreIntit">
    <w:name w:val="*5 Chapitre Intit"/>
    <w:basedOn w:val="9ArticleNum"/>
    <w:next w:val="LoiTexte"/>
    <w:uiPriority w:val="58"/>
    <w:semiHidden/>
    <w:rsid w:val="008C45E9"/>
    <w:pPr>
      <w:spacing w:before="120"/>
    </w:pPr>
    <w:rPr>
      <w:bCs w:val="0"/>
    </w:rPr>
  </w:style>
  <w:style w:type="paragraph" w:customStyle="1" w:styleId="5ChapitreIntit0">
    <w:name w:val="&quot;5 Chapitre Intit"/>
    <w:basedOn w:val="5ChapitreIntit"/>
    <w:uiPriority w:val="58"/>
    <w:semiHidden/>
    <w:rsid w:val="008C45E9"/>
    <w:pPr>
      <w:spacing w:before="0"/>
    </w:pPr>
    <w:rPr>
      <w:i/>
    </w:rPr>
  </w:style>
  <w:style w:type="paragraph" w:customStyle="1" w:styleId="5ChapitreNum">
    <w:name w:val="*5 Chapitre Num"/>
    <w:basedOn w:val="9ArticleNum"/>
    <w:next w:val="5ChapitreIntit"/>
    <w:uiPriority w:val="58"/>
    <w:semiHidden/>
    <w:rsid w:val="008C45E9"/>
    <w:pPr>
      <w:spacing w:before="720" w:after="120"/>
    </w:pPr>
    <w:rPr>
      <w:b w:val="0"/>
      <w:smallCaps/>
    </w:rPr>
  </w:style>
  <w:style w:type="paragraph" w:customStyle="1" w:styleId="5ChapitreNum0">
    <w:name w:val="&quot;5 Chapitre Num"/>
    <w:basedOn w:val="5ChapitreNum"/>
    <w:next w:val="Normal"/>
    <w:uiPriority w:val="58"/>
    <w:semiHidden/>
    <w:rsid w:val="008C45E9"/>
    <w:pPr>
      <w:spacing w:before="0"/>
    </w:pPr>
    <w:rPr>
      <w:i/>
    </w:rPr>
  </w:style>
  <w:style w:type="paragraph" w:customStyle="1" w:styleId="6SectionIntit">
    <w:name w:val="*6 Section Intit"/>
    <w:basedOn w:val="5ChapitreIntit"/>
    <w:next w:val="LoiTexte"/>
    <w:uiPriority w:val="58"/>
    <w:semiHidden/>
    <w:rsid w:val="008C45E9"/>
  </w:style>
  <w:style w:type="paragraph" w:customStyle="1" w:styleId="6SectionIntit0">
    <w:name w:val="&quot;6 Section Intit"/>
    <w:basedOn w:val="6SectionIntit"/>
    <w:next w:val="Normal"/>
    <w:uiPriority w:val="58"/>
    <w:semiHidden/>
    <w:rsid w:val="008C45E9"/>
    <w:pPr>
      <w:spacing w:before="0"/>
    </w:pPr>
    <w:rPr>
      <w:i/>
    </w:rPr>
  </w:style>
  <w:style w:type="paragraph" w:customStyle="1" w:styleId="6SectionNum">
    <w:name w:val="*6 Section Num"/>
    <w:basedOn w:val="5ChapitreNum"/>
    <w:next w:val="6SectionIntit"/>
    <w:uiPriority w:val="58"/>
    <w:semiHidden/>
    <w:rsid w:val="008C45E9"/>
    <w:pPr>
      <w:spacing w:before="600"/>
    </w:pPr>
    <w:rPr>
      <w:smallCaps w:val="0"/>
    </w:rPr>
  </w:style>
  <w:style w:type="paragraph" w:customStyle="1" w:styleId="6SectionNum0">
    <w:name w:val="&quot;6 Section Num"/>
    <w:basedOn w:val="6SectionNum"/>
    <w:next w:val="Normal"/>
    <w:uiPriority w:val="58"/>
    <w:semiHidden/>
    <w:rsid w:val="008C45E9"/>
    <w:pPr>
      <w:spacing w:before="0"/>
    </w:pPr>
    <w:rPr>
      <w:i/>
    </w:rPr>
  </w:style>
  <w:style w:type="paragraph" w:customStyle="1" w:styleId="7Sous-sectionIntit">
    <w:name w:val="*7 Sous-section Intit"/>
    <w:basedOn w:val="5ChapitreIntit"/>
    <w:next w:val="LoiTexte"/>
    <w:uiPriority w:val="58"/>
    <w:semiHidden/>
    <w:rsid w:val="008C45E9"/>
    <w:rPr>
      <w:b w:val="0"/>
      <w:bCs/>
    </w:rPr>
  </w:style>
  <w:style w:type="paragraph" w:customStyle="1" w:styleId="7Sous-sectionIntit0">
    <w:name w:val="&quot;7 Sous-section Intit"/>
    <w:basedOn w:val="7Sous-sectionIntit"/>
    <w:next w:val="Normal"/>
    <w:uiPriority w:val="58"/>
    <w:semiHidden/>
    <w:rsid w:val="008C45E9"/>
    <w:pPr>
      <w:spacing w:before="0"/>
    </w:pPr>
    <w:rPr>
      <w:i/>
    </w:rPr>
  </w:style>
  <w:style w:type="paragraph" w:customStyle="1" w:styleId="7Sous-sectionNum">
    <w:name w:val="*7 Sous-section Num"/>
    <w:basedOn w:val="6SectionNum"/>
    <w:next w:val="7Sous-sectionIntit"/>
    <w:uiPriority w:val="58"/>
    <w:semiHidden/>
    <w:rsid w:val="008C45E9"/>
    <w:pPr>
      <w:spacing w:before="480"/>
    </w:pPr>
  </w:style>
  <w:style w:type="paragraph" w:customStyle="1" w:styleId="7Sous-sectionNum0">
    <w:name w:val="&quot;7 Sous-section Num"/>
    <w:basedOn w:val="7Sous-sectionNum"/>
    <w:next w:val="Normal"/>
    <w:uiPriority w:val="58"/>
    <w:semiHidden/>
    <w:rsid w:val="008C45E9"/>
    <w:pPr>
      <w:spacing w:before="0"/>
    </w:pPr>
    <w:rPr>
      <w:i/>
    </w:rPr>
  </w:style>
  <w:style w:type="paragraph" w:customStyle="1" w:styleId="8ParagrapheIntit">
    <w:name w:val="*8 Paragraphe Intit"/>
    <w:basedOn w:val="7Sous-sectionIntit"/>
    <w:uiPriority w:val="58"/>
    <w:semiHidden/>
    <w:rsid w:val="008C45E9"/>
  </w:style>
  <w:style w:type="paragraph" w:customStyle="1" w:styleId="8ParagrapheIntit0">
    <w:name w:val="&quot;8 Paragraphe Intit"/>
    <w:basedOn w:val="8ParagrapheIntit"/>
    <w:next w:val="Normal"/>
    <w:uiPriority w:val="58"/>
    <w:semiHidden/>
    <w:rsid w:val="008C45E9"/>
    <w:pPr>
      <w:spacing w:before="0"/>
    </w:pPr>
    <w:rPr>
      <w:i/>
    </w:rPr>
  </w:style>
  <w:style w:type="paragraph" w:customStyle="1" w:styleId="8ParagrapheNum">
    <w:name w:val="*8 Paragraphe Num"/>
    <w:basedOn w:val="7Sous-sectionNum"/>
    <w:uiPriority w:val="58"/>
    <w:semiHidden/>
    <w:rsid w:val="008C45E9"/>
    <w:pPr>
      <w:outlineLvl w:val="7"/>
    </w:pPr>
  </w:style>
  <w:style w:type="paragraph" w:customStyle="1" w:styleId="8ParagrapheNum0">
    <w:name w:val="&quot;8 Paragraphe Num"/>
    <w:basedOn w:val="8ParagrapheNum"/>
    <w:next w:val="Normal"/>
    <w:uiPriority w:val="58"/>
    <w:semiHidden/>
    <w:rsid w:val="008C45E9"/>
    <w:pPr>
      <w:spacing w:before="0"/>
    </w:pPr>
    <w:rPr>
      <w:i/>
    </w:rPr>
  </w:style>
  <w:style w:type="paragraph" w:customStyle="1" w:styleId="9ArticleNum0">
    <w:name w:val="&quot;9 Article Num"/>
    <w:basedOn w:val="9ArticleNum"/>
    <w:next w:val="Normal"/>
    <w:uiPriority w:val="58"/>
    <w:semiHidden/>
    <w:rsid w:val="008C45E9"/>
    <w:pPr>
      <w:spacing w:before="300" w:after="40"/>
    </w:pPr>
    <w:rPr>
      <w:i/>
    </w:rPr>
  </w:style>
  <w:style w:type="paragraph" w:customStyle="1" w:styleId="Mentionsousarticle">
    <w:name w:val="* Mention sous article"/>
    <w:basedOn w:val="8ParagrapheIntit0"/>
    <w:uiPriority w:val="58"/>
    <w:semiHidden/>
    <w:rsid w:val="008C45E9"/>
  </w:style>
  <w:style w:type="paragraph" w:customStyle="1" w:styleId="2PartieNum">
    <w:name w:val="*2 Partie Num"/>
    <w:basedOn w:val="1TomeNum"/>
    <w:uiPriority w:val="58"/>
    <w:semiHidden/>
    <w:rsid w:val="008C45E9"/>
    <w:pPr>
      <w:outlineLvl w:val="1"/>
    </w:pPr>
    <w:rPr>
      <w:rFonts w:ascii="Times New Roman" w:hAnsi="Times New Roman"/>
      <w:sz w:val="28"/>
    </w:rPr>
  </w:style>
  <w:style w:type="paragraph" w:customStyle="1" w:styleId="3LivreIntit">
    <w:name w:val="*3 Livre Intit"/>
    <w:basedOn w:val="2PartieIntit"/>
    <w:uiPriority w:val="58"/>
    <w:semiHidden/>
    <w:rsid w:val="008C45E9"/>
    <w:pPr>
      <w:outlineLvl w:val="2"/>
    </w:pPr>
  </w:style>
  <w:style w:type="paragraph" w:customStyle="1" w:styleId="3LivreNum0">
    <w:name w:val="*3 Livre Num"/>
    <w:basedOn w:val="2PartieNum"/>
    <w:uiPriority w:val="58"/>
    <w:semiHidden/>
    <w:rsid w:val="008C45E9"/>
    <w:pPr>
      <w:outlineLvl w:val="2"/>
    </w:pPr>
  </w:style>
  <w:style w:type="paragraph" w:customStyle="1" w:styleId="4TitreNum0">
    <w:name w:val="*4 Titre Num"/>
    <w:basedOn w:val="LoiTexte"/>
    <w:next w:val="4TitreIntit"/>
    <w:uiPriority w:val="58"/>
    <w:semiHidden/>
    <w:rsid w:val="008C45E9"/>
    <w:pPr>
      <w:keepNext/>
      <w:spacing w:before="840"/>
      <w:ind w:firstLine="0"/>
      <w:jc w:val="center"/>
    </w:pPr>
    <w:rPr>
      <w:caps/>
    </w:rPr>
  </w:style>
  <w:style w:type="character" w:customStyle="1" w:styleId="Lnom">
    <w:name w:val="*L nom"/>
    <w:basedOn w:val="Policepardfaut"/>
    <w:uiPriority w:val="58"/>
    <w:semiHidden/>
    <w:rsid w:val="008C45E9"/>
    <w:rPr>
      <w:rFonts w:ascii="Times New Roman" w:hAnsi="Times New Roman"/>
      <w:caps/>
      <w:dstrike w:val="0"/>
      <w:sz w:val="26"/>
      <w:szCs w:val="22"/>
      <w:vertAlign w:val="baseline"/>
    </w:rPr>
  </w:style>
  <w:style w:type="character" w:customStyle="1" w:styleId="Lprnom">
    <w:name w:val="*L prénom"/>
    <w:basedOn w:val="Policepardfaut"/>
    <w:uiPriority w:val="58"/>
    <w:semiHidden/>
    <w:rsid w:val="008C45E9"/>
    <w:rPr>
      <w:rFonts w:ascii="Times New Roman" w:hAnsi="Times New Roman"/>
      <w:dstrike w:val="0"/>
      <w:sz w:val="26"/>
      <w:szCs w:val="26"/>
      <w:vertAlign w:val="baseline"/>
    </w:rPr>
  </w:style>
  <w:style w:type="character" w:customStyle="1" w:styleId="Pastille">
    <w:name w:val="*Pastille"/>
    <w:basedOn w:val="Policepardfaut"/>
    <w:uiPriority w:val="58"/>
    <w:semiHidden/>
    <w:rsid w:val="008C45E9"/>
    <w:rPr>
      <w:b/>
      <w:dstrike w:val="0"/>
      <w:color w:val="auto"/>
      <w:sz w:val="24"/>
      <w:szCs w:val="24"/>
      <w:vertAlign w:val="baseline"/>
    </w:rPr>
  </w:style>
  <w:style w:type="character" w:customStyle="1" w:styleId="PastilleBis">
    <w:name w:val="*PastilleBis"/>
    <w:basedOn w:val="Policepardfaut"/>
    <w:uiPriority w:val="58"/>
    <w:semiHidden/>
    <w:rsid w:val="008C45E9"/>
    <w:rPr>
      <w:b/>
      <w:color w:val="auto"/>
      <w:sz w:val="24"/>
      <w:szCs w:val="24"/>
    </w:rPr>
  </w:style>
  <w:style w:type="paragraph" w:customStyle="1" w:styleId="Textenonpastill">
    <w:name w:val="*Texte non pastillé"/>
    <w:basedOn w:val="LoiTexte"/>
    <w:next w:val="LoiTexte"/>
    <w:uiPriority w:val="58"/>
    <w:semiHidden/>
    <w:rsid w:val="008C45E9"/>
  </w:style>
  <w:style w:type="numbering" w:customStyle="1" w:styleId="Listearticles">
    <w:name w:val="Liste_articles"/>
    <w:uiPriority w:val="99"/>
    <w:semiHidden/>
    <w:rsid w:val="008C45E9"/>
    <w:pPr>
      <w:numPr>
        <w:numId w:val="7"/>
      </w:numPr>
    </w:pPr>
  </w:style>
  <w:style w:type="paragraph" w:customStyle="1" w:styleId="EncaNoteB">
    <w:name w:val="Enca_NoteB"/>
    <w:uiPriority w:val="52"/>
    <w:qFormat/>
    <w:rsid w:val="008C45E9"/>
    <w:pPr>
      <w:keepNext/>
      <w:keepLines/>
      <w:pBdr>
        <w:top w:val="single" w:sz="4" w:space="12" w:color="auto"/>
        <w:left w:val="single" w:sz="4" w:space="12" w:color="auto"/>
        <w:bottom w:val="single" w:sz="4" w:space="12" w:color="auto"/>
        <w:right w:val="single" w:sz="4" w:space="12" w:color="auto"/>
      </w:pBdr>
      <w:spacing w:before="240" w:after="0" w:line="240" w:lineRule="auto"/>
      <w:ind w:left="607" w:right="238" w:hanging="369"/>
      <w:jc w:val="both"/>
    </w:pPr>
    <w:rPr>
      <w:rFonts w:ascii="Times New Roman" w:hAnsi="Times New Roman"/>
      <w:sz w:val="20"/>
    </w:rPr>
  </w:style>
  <w:style w:type="paragraph" w:customStyle="1" w:styleId="EncaSource">
    <w:name w:val="Enca_Source"/>
    <w:uiPriority w:val="52"/>
    <w:qFormat/>
    <w:rsid w:val="008C45E9"/>
    <w:pPr>
      <w:keepLines/>
      <w:pBdr>
        <w:top w:val="single" w:sz="4" w:space="12" w:color="auto"/>
        <w:left w:val="single" w:sz="4" w:space="12" w:color="auto"/>
        <w:bottom w:val="single" w:sz="4" w:space="12" w:color="auto"/>
        <w:right w:val="single" w:sz="4" w:space="12" w:color="auto"/>
      </w:pBdr>
      <w:spacing w:before="60" w:after="240" w:line="240" w:lineRule="auto"/>
      <w:ind w:left="238" w:right="238"/>
    </w:pPr>
    <w:rPr>
      <w:rFonts w:ascii="Times New Roman" w:hAnsi="Times New Roman"/>
      <w: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8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4" w:qFormat="1"/>
    <w:lsdException w:name="heading 6" w:uiPriority="4" w:qFormat="1"/>
    <w:lsdException w:name="heading 7" w:uiPriority="4" w:qFormat="1"/>
    <w:lsdException w:name="heading 8" w:uiPriority="4" w:qFormat="1"/>
    <w:lsdException w:name="heading 9" w:uiPriority="4" w:qFormat="1"/>
    <w:lsdException w:name="toc 1" w:uiPriority="39" w:qFormat="1"/>
    <w:lsdException w:name="toc 2" w:uiPriority="39"/>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50"/>
    <w:lsdException w:name="header" w:uiPriority="99"/>
    <w:lsdException w:name="footer" w:uiPriority="99"/>
    <w:lsdException w:name="caption" w:uiPriority="35" w:qFormat="1"/>
    <w:lsdException w:name="page number" w:uiPriority="0" w:qFormat="1"/>
    <w:lsdException w:name="Title" w:uiPriority="10" w:qFormat="1"/>
    <w:lsdException w:name="Default Paragraph Font" w:uiPriority="1"/>
    <w:lsdException w:name="Subtitle" w:uiPriority="11" w:qFormat="1"/>
    <w:lsdException w:name="Hyperlink" w:uiPriority="99"/>
    <w:lsdException w:name="Strong" w:uiPriority="22" w:unhideWhenUsed="0" w:qFormat="1"/>
    <w:lsdException w:name="Emphasis" w:uiPriority="2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0" w:unhideWhenUsed="0"/>
    <w:lsdException w:name="Table Theme" w:uiPriority="99"/>
    <w:lsdException w:name="Placeholder Text" w:unhideWhenUsed="0"/>
    <w:lsdException w:name="No Spacing"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lsdException w:name="Intense Reference" w:uiPriority="32" w:unhideWhenUsed="0" w:qFormat="1"/>
    <w:lsdException w:name="Book Title" w:uiPriority="33" w:qFormat="1"/>
    <w:lsdException w:name="Bibliography" w:uiPriority="37"/>
    <w:lsdException w:name="TOC Heading" w:qFormat="1"/>
  </w:latentStyles>
  <w:style w:type="paragraph" w:default="1" w:styleId="Normal">
    <w:name w:val="Normal"/>
    <w:qFormat/>
    <w:rsid w:val="008C45E9"/>
    <w:pPr>
      <w:spacing w:after="0" w:line="240" w:lineRule="auto"/>
      <w:jc w:val="both"/>
    </w:pPr>
    <w:rPr>
      <w:rFonts w:ascii="Times New Roman" w:hAnsi="Times New Roman" w:cs="Times New Roman"/>
      <w:sz w:val="24"/>
      <w:szCs w:val="24"/>
    </w:rPr>
  </w:style>
  <w:style w:type="paragraph" w:styleId="Titre1">
    <w:name w:val="heading 1"/>
    <w:basedOn w:val="Normal"/>
    <w:next w:val="Normal"/>
    <w:link w:val="Titre1Car"/>
    <w:uiPriority w:val="4"/>
    <w:semiHidden/>
    <w:qFormat/>
    <w:rsid w:val="008C45E9"/>
    <w:pPr>
      <w:keepNext/>
      <w:overflowPunct w:val="0"/>
      <w:autoSpaceDE w:val="0"/>
      <w:autoSpaceDN w:val="0"/>
      <w:adjustRightInd w:val="0"/>
      <w:spacing w:before="480"/>
      <w:jc w:val="center"/>
      <w:textAlignment w:val="baseline"/>
      <w:outlineLvl w:val="0"/>
    </w:pPr>
    <w:rPr>
      <w:rFonts w:ascii="Arial" w:hAnsi="Arial"/>
      <w:b/>
      <w:caps/>
    </w:rPr>
  </w:style>
  <w:style w:type="paragraph" w:styleId="Titre2">
    <w:name w:val="heading 2"/>
    <w:basedOn w:val="Normal"/>
    <w:next w:val="Normal"/>
    <w:link w:val="Titre2Car"/>
    <w:uiPriority w:val="4"/>
    <w:semiHidden/>
    <w:qFormat/>
    <w:rsid w:val="008C45E9"/>
    <w:pPr>
      <w:keepNext/>
      <w:overflowPunct w:val="0"/>
      <w:autoSpaceDE w:val="0"/>
      <w:autoSpaceDN w:val="0"/>
      <w:adjustRightInd w:val="0"/>
      <w:spacing w:before="480"/>
      <w:jc w:val="center"/>
      <w:textAlignment w:val="baseline"/>
      <w:outlineLvl w:val="1"/>
    </w:pPr>
    <w:rPr>
      <w:rFonts w:ascii="Arial" w:hAnsi="Arial"/>
      <w:b/>
      <w:caps/>
    </w:rPr>
  </w:style>
  <w:style w:type="paragraph" w:styleId="Titre3">
    <w:name w:val="heading 3"/>
    <w:basedOn w:val="Titre2"/>
    <w:next w:val="Normal"/>
    <w:link w:val="Titre3Car"/>
    <w:uiPriority w:val="4"/>
    <w:semiHidden/>
    <w:qFormat/>
    <w:rsid w:val="008C45E9"/>
    <w:pPr>
      <w:jc w:val="both"/>
      <w:outlineLvl w:val="2"/>
    </w:pPr>
    <w:rPr>
      <w:b w:val="0"/>
    </w:rPr>
  </w:style>
  <w:style w:type="paragraph" w:styleId="Titre4">
    <w:name w:val="heading 4"/>
    <w:basedOn w:val="Titre3"/>
    <w:next w:val="Normal"/>
    <w:link w:val="Titre4Car"/>
    <w:uiPriority w:val="4"/>
    <w:semiHidden/>
    <w:qFormat/>
    <w:rsid w:val="008C45E9"/>
    <w:pPr>
      <w:spacing w:before="400"/>
      <w:outlineLvl w:val="3"/>
    </w:pPr>
    <w:rPr>
      <w:caps w:val="0"/>
    </w:rPr>
  </w:style>
  <w:style w:type="paragraph" w:styleId="Titre5">
    <w:name w:val="heading 5"/>
    <w:basedOn w:val="Normal"/>
    <w:next w:val="Normal"/>
    <w:link w:val="Titre5Car"/>
    <w:uiPriority w:val="4"/>
    <w:semiHidden/>
    <w:qFormat/>
    <w:rsid w:val="008C45E9"/>
    <w:pPr>
      <w:keepNext/>
      <w:overflowPunct w:val="0"/>
      <w:autoSpaceDE w:val="0"/>
      <w:autoSpaceDN w:val="0"/>
      <w:adjustRightInd w:val="0"/>
      <w:textAlignment w:val="baseline"/>
      <w:outlineLvl w:val="4"/>
    </w:pPr>
    <w:rPr>
      <w:i/>
    </w:rPr>
  </w:style>
  <w:style w:type="paragraph" w:styleId="Titre6">
    <w:name w:val="heading 6"/>
    <w:basedOn w:val="Normal"/>
    <w:next w:val="Normal"/>
    <w:link w:val="Titre6Car"/>
    <w:uiPriority w:val="4"/>
    <w:semiHidden/>
    <w:qFormat/>
    <w:rsid w:val="008C45E9"/>
    <w:pPr>
      <w:overflowPunct w:val="0"/>
      <w:autoSpaceDE w:val="0"/>
      <w:autoSpaceDN w:val="0"/>
      <w:adjustRightInd w:val="0"/>
      <w:spacing w:after="240"/>
      <w:jc w:val="center"/>
      <w:textAlignment w:val="baseline"/>
      <w:outlineLvl w:val="5"/>
    </w:pPr>
    <w:rPr>
      <w:rFonts w:ascii="Arial" w:hAnsi="Arial"/>
      <w:b/>
    </w:rPr>
  </w:style>
  <w:style w:type="paragraph" w:styleId="Titre7">
    <w:name w:val="heading 7"/>
    <w:basedOn w:val="Normal"/>
    <w:next w:val="Normal"/>
    <w:link w:val="Titre7Car"/>
    <w:uiPriority w:val="4"/>
    <w:semiHidden/>
    <w:qFormat/>
    <w:rsid w:val="008C45E9"/>
    <w:pPr>
      <w:overflowPunct w:val="0"/>
      <w:autoSpaceDE w:val="0"/>
      <w:autoSpaceDN w:val="0"/>
      <w:adjustRightInd w:val="0"/>
      <w:spacing w:before="480"/>
      <w:jc w:val="center"/>
      <w:textAlignment w:val="baseline"/>
      <w:outlineLvl w:val="6"/>
    </w:pPr>
    <w:rPr>
      <w:rFonts w:ascii="Arial" w:hAnsi="Arial"/>
      <w:caps/>
    </w:rPr>
  </w:style>
  <w:style w:type="paragraph" w:styleId="Titre8">
    <w:name w:val="heading 8"/>
    <w:next w:val="Normal"/>
    <w:link w:val="Titre8Car"/>
    <w:uiPriority w:val="4"/>
    <w:semiHidden/>
    <w:qFormat/>
    <w:rsid w:val="008C45E9"/>
    <w:pPr>
      <w:overflowPunct w:val="0"/>
      <w:autoSpaceDE w:val="0"/>
      <w:autoSpaceDN w:val="0"/>
      <w:adjustRightInd w:val="0"/>
      <w:spacing w:before="240" w:after="0" w:line="240" w:lineRule="auto"/>
      <w:jc w:val="center"/>
      <w:textAlignment w:val="baseline"/>
      <w:outlineLvl w:val="7"/>
    </w:pPr>
    <w:rPr>
      <w:rFonts w:ascii="Times New Roman Gras" w:hAnsi="Times New Roman Gras" w:cs="Times New Roman"/>
      <w:b/>
      <w:sz w:val="24"/>
      <w:szCs w:val="24"/>
    </w:rPr>
  </w:style>
  <w:style w:type="paragraph" w:styleId="Titre9">
    <w:name w:val="heading 9"/>
    <w:basedOn w:val="Normal"/>
    <w:next w:val="Normal"/>
    <w:link w:val="Titre9Car"/>
    <w:uiPriority w:val="4"/>
    <w:semiHidden/>
    <w:qFormat/>
    <w:rsid w:val="008C45E9"/>
    <w:pPr>
      <w:overflowPunct w:val="0"/>
      <w:autoSpaceDE w:val="0"/>
      <w:autoSpaceDN w:val="0"/>
      <w:adjustRightInd w:val="0"/>
      <w:jc w:val="center"/>
      <w:textAlignment w:val="baseline"/>
      <w:outlineLvl w:val="8"/>
    </w:pPr>
    <w:rPr>
      <w:rFonts w:ascii="Arial" w:hAnsi="Arial"/>
      <w:sz w:val="25"/>
    </w:rPr>
  </w:style>
  <w:style w:type="character" w:default="1" w:styleId="Policepardfaut">
    <w:name w:val="Default Paragraph Font"/>
    <w:uiPriority w:val="1"/>
    <w:semiHidden/>
    <w:unhideWhenUsed/>
    <w:rsid w:val="008C45E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8C45E9"/>
  </w:style>
  <w:style w:type="character" w:customStyle="1" w:styleId="Titre7Car">
    <w:name w:val="Titre 7 Car"/>
    <w:basedOn w:val="Policepardfaut"/>
    <w:link w:val="Titre7"/>
    <w:uiPriority w:val="4"/>
    <w:semiHidden/>
    <w:rsid w:val="008C45E9"/>
    <w:rPr>
      <w:rFonts w:ascii="Arial" w:hAnsi="Arial" w:cs="Times New Roman"/>
      <w:caps/>
      <w:sz w:val="24"/>
      <w:szCs w:val="24"/>
    </w:rPr>
  </w:style>
  <w:style w:type="character" w:customStyle="1" w:styleId="Titre8Car">
    <w:name w:val="Titre 8 Car"/>
    <w:basedOn w:val="Policepardfaut"/>
    <w:link w:val="Titre8"/>
    <w:uiPriority w:val="4"/>
    <w:semiHidden/>
    <w:rsid w:val="008C45E9"/>
    <w:rPr>
      <w:rFonts w:ascii="Times New Roman Gras" w:hAnsi="Times New Roman Gras" w:cs="Times New Roman"/>
      <w:b/>
      <w:sz w:val="24"/>
      <w:szCs w:val="24"/>
    </w:rPr>
  </w:style>
  <w:style w:type="character" w:customStyle="1" w:styleId="Titre9Car">
    <w:name w:val="Titre 9 Car"/>
    <w:basedOn w:val="Policepardfaut"/>
    <w:link w:val="Titre9"/>
    <w:uiPriority w:val="4"/>
    <w:semiHidden/>
    <w:rsid w:val="008C45E9"/>
    <w:rPr>
      <w:rFonts w:ascii="Arial" w:hAnsi="Arial" w:cs="Times New Roman"/>
      <w:sz w:val="25"/>
      <w:szCs w:val="24"/>
    </w:rPr>
  </w:style>
  <w:style w:type="character" w:customStyle="1" w:styleId="Titre2Car">
    <w:name w:val="Titre 2 Car"/>
    <w:basedOn w:val="Policepardfaut"/>
    <w:link w:val="Titre2"/>
    <w:uiPriority w:val="4"/>
    <w:semiHidden/>
    <w:rsid w:val="008C45E9"/>
    <w:rPr>
      <w:rFonts w:ascii="Arial" w:hAnsi="Arial" w:cs="Times New Roman"/>
      <w:b/>
      <w:caps/>
      <w:sz w:val="24"/>
      <w:szCs w:val="24"/>
    </w:rPr>
  </w:style>
  <w:style w:type="character" w:customStyle="1" w:styleId="Titre1Car">
    <w:name w:val="Titre 1 Car"/>
    <w:basedOn w:val="Policepardfaut"/>
    <w:link w:val="Titre1"/>
    <w:uiPriority w:val="4"/>
    <w:semiHidden/>
    <w:rsid w:val="008C45E9"/>
    <w:rPr>
      <w:rFonts w:ascii="Arial" w:hAnsi="Arial" w:cs="Times New Roman"/>
      <w:b/>
      <w:caps/>
      <w:sz w:val="24"/>
      <w:szCs w:val="24"/>
    </w:rPr>
  </w:style>
  <w:style w:type="character" w:customStyle="1" w:styleId="Titre3Car">
    <w:name w:val="Titre 3 Car"/>
    <w:basedOn w:val="Policepardfaut"/>
    <w:link w:val="Titre3"/>
    <w:uiPriority w:val="4"/>
    <w:semiHidden/>
    <w:rsid w:val="008C45E9"/>
    <w:rPr>
      <w:rFonts w:ascii="Arial" w:hAnsi="Arial" w:cs="Times New Roman"/>
      <w:caps/>
      <w:sz w:val="24"/>
      <w:szCs w:val="24"/>
    </w:rPr>
  </w:style>
  <w:style w:type="character" w:customStyle="1" w:styleId="Titre4Car">
    <w:name w:val="Titre 4 Car"/>
    <w:basedOn w:val="Policepardfaut"/>
    <w:link w:val="Titre4"/>
    <w:uiPriority w:val="4"/>
    <w:semiHidden/>
    <w:rsid w:val="008C45E9"/>
    <w:rPr>
      <w:rFonts w:ascii="Arial" w:hAnsi="Arial" w:cs="Times New Roman"/>
      <w:sz w:val="24"/>
      <w:szCs w:val="24"/>
    </w:rPr>
  </w:style>
  <w:style w:type="character" w:customStyle="1" w:styleId="Titre5Car">
    <w:name w:val="Titre 5 Car"/>
    <w:basedOn w:val="Policepardfaut"/>
    <w:link w:val="Titre5"/>
    <w:uiPriority w:val="4"/>
    <w:semiHidden/>
    <w:rsid w:val="008C45E9"/>
    <w:rPr>
      <w:rFonts w:ascii="Times New Roman" w:hAnsi="Times New Roman" w:cs="Times New Roman"/>
      <w:i/>
      <w:sz w:val="24"/>
      <w:szCs w:val="24"/>
    </w:rPr>
  </w:style>
  <w:style w:type="character" w:customStyle="1" w:styleId="Titre6Car">
    <w:name w:val="Titre 6 Car"/>
    <w:basedOn w:val="Policepardfaut"/>
    <w:link w:val="Titre6"/>
    <w:uiPriority w:val="4"/>
    <w:semiHidden/>
    <w:rsid w:val="008C45E9"/>
    <w:rPr>
      <w:rFonts w:ascii="Arial" w:hAnsi="Arial" w:cs="Times New Roman"/>
      <w:b/>
      <w:sz w:val="24"/>
      <w:szCs w:val="24"/>
    </w:rPr>
  </w:style>
  <w:style w:type="character" w:styleId="Appelnotedebasdep">
    <w:name w:val="footnote reference"/>
    <w:basedOn w:val="Policepardfaut"/>
    <w:uiPriority w:val="89"/>
    <w:semiHidden/>
    <w:rsid w:val="008C45E9"/>
    <w:rPr>
      <w:vertAlign w:val="superscript"/>
    </w:rPr>
  </w:style>
  <w:style w:type="paragraph" w:styleId="Notedebasdepage">
    <w:name w:val="footnote text"/>
    <w:link w:val="NotedebasdepageCar"/>
    <w:uiPriority w:val="50"/>
    <w:rsid w:val="008C45E9"/>
    <w:pPr>
      <w:spacing w:before="60" w:after="0" w:line="240" w:lineRule="auto"/>
      <w:ind w:left="284" w:hanging="284"/>
      <w:jc w:val="both"/>
    </w:pPr>
    <w:rPr>
      <w:rFonts w:ascii="Times New Roman" w:hAnsi="Times New Roman" w:cs="Times New Roman"/>
      <w:i/>
      <w:sz w:val="20"/>
      <w:szCs w:val="24"/>
    </w:rPr>
  </w:style>
  <w:style w:type="character" w:customStyle="1" w:styleId="NotedebasdepageCar">
    <w:name w:val="Note de bas de page Car"/>
    <w:basedOn w:val="Policepardfaut"/>
    <w:link w:val="Notedebasdepage"/>
    <w:uiPriority w:val="50"/>
    <w:rsid w:val="008C45E9"/>
    <w:rPr>
      <w:rFonts w:ascii="Times New Roman" w:hAnsi="Times New Roman" w:cs="Times New Roman"/>
      <w:i/>
      <w:sz w:val="20"/>
      <w:szCs w:val="24"/>
    </w:rPr>
  </w:style>
  <w:style w:type="table" w:styleId="Grilledutableau">
    <w:name w:val="Table Grid"/>
    <w:basedOn w:val="TableauNormal"/>
    <w:rsid w:val="008C45E9"/>
    <w:pPr>
      <w:spacing w:after="0" w:line="240" w:lineRule="auto"/>
      <w:jc w:val="center"/>
    </w:pPr>
    <w:rPr>
      <w:rFonts w:ascii="Times New Roman" w:eastAsia="Times New Roman" w:hAnsi="Times New Roman" w:cs="Times New Roman"/>
      <w:szCs w:val="20"/>
      <w:lang w:eastAsia="fr-FR"/>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vAlign w:val="center"/>
    </w:tcPr>
  </w:style>
  <w:style w:type="paragraph" w:styleId="En-tte">
    <w:name w:val="header"/>
    <w:basedOn w:val="Normal"/>
    <w:link w:val="En-tteCar"/>
    <w:uiPriority w:val="99"/>
    <w:semiHidden/>
    <w:rsid w:val="008C45E9"/>
    <w:pPr>
      <w:tabs>
        <w:tab w:val="center" w:pos="4536"/>
        <w:tab w:val="right" w:pos="9072"/>
      </w:tabs>
      <w:jc w:val="center"/>
    </w:pPr>
  </w:style>
  <w:style w:type="character" w:customStyle="1" w:styleId="En-tteCar">
    <w:name w:val="En-tête Car"/>
    <w:basedOn w:val="Policepardfaut"/>
    <w:link w:val="En-tte"/>
    <w:uiPriority w:val="99"/>
    <w:semiHidden/>
    <w:rsid w:val="008C45E9"/>
    <w:rPr>
      <w:rFonts w:ascii="Times New Roman" w:hAnsi="Times New Roman" w:cs="Times New Roman"/>
      <w:sz w:val="24"/>
      <w:szCs w:val="24"/>
    </w:rPr>
  </w:style>
  <w:style w:type="paragraph" w:styleId="Pieddepage">
    <w:name w:val="footer"/>
    <w:basedOn w:val="Normal"/>
    <w:link w:val="PieddepageCar"/>
    <w:uiPriority w:val="99"/>
    <w:semiHidden/>
    <w:unhideWhenUsed/>
    <w:rsid w:val="008C45E9"/>
    <w:pPr>
      <w:tabs>
        <w:tab w:val="center" w:pos="4536"/>
        <w:tab w:val="right" w:pos="9072"/>
      </w:tabs>
    </w:pPr>
  </w:style>
  <w:style w:type="character" w:customStyle="1" w:styleId="PieddepageCar">
    <w:name w:val="Pied de page Car"/>
    <w:basedOn w:val="Policepardfaut"/>
    <w:link w:val="Pieddepage"/>
    <w:uiPriority w:val="99"/>
    <w:semiHidden/>
    <w:rsid w:val="008C45E9"/>
    <w:rPr>
      <w:rFonts w:ascii="Times New Roman" w:hAnsi="Times New Roman" w:cs="Times New Roman"/>
      <w:sz w:val="24"/>
      <w:szCs w:val="24"/>
    </w:rPr>
  </w:style>
  <w:style w:type="paragraph" w:styleId="TM1">
    <w:name w:val="toc 1"/>
    <w:next w:val="ANTexte"/>
    <w:link w:val="TM1Car"/>
    <w:uiPriority w:val="39"/>
    <w:semiHidden/>
    <w:qFormat/>
    <w:rsid w:val="008C45E9"/>
    <w:pPr>
      <w:tabs>
        <w:tab w:val="right" w:leader="dot" w:pos="8560"/>
        <w:tab w:val="right" w:pos="9070"/>
      </w:tabs>
      <w:suppressAutoHyphens/>
      <w:spacing w:before="240" w:after="0" w:line="240" w:lineRule="auto"/>
      <w:ind w:right="510"/>
      <w:jc w:val="both"/>
    </w:pPr>
    <w:rPr>
      <w:rFonts w:ascii="Arial" w:eastAsia="Times New Roman" w:hAnsi="Arial" w:cs="Times New Roman"/>
      <w:b/>
      <w:caps/>
      <w:sz w:val="27"/>
      <w:szCs w:val="24"/>
      <w:lang w:eastAsia="fr-FR"/>
    </w:rPr>
  </w:style>
  <w:style w:type="paragraph" w:styleId="TM2">
    <w:name w:val="toc 2"/>
    <w:next w:val="ANTexte"/>
    <w:uiPriority w:val="39"/>
    <w:semiHidden/>
    <w:rsid w:val="008C45E9"/>
    <w:pPr>
      <w:tabs>
        <w:tab w:val="right" w:leader="dot" w:pos="8560"/>
        <w:tab w:val="right" w:pos="9070"/>
      </w:tabs>
      <w:suppressAutoHyphens/>
      <w:spacing w:before="120" w:after="0" w:line="240" w:lineRule="auto"/>
      <w:ind w:left="284" w:right="510" w:hanging="284"/>
      <w:jc w:val="both"/>
    </w:pPr>
    <w:rPr>
      <w:rFonts w:ascii="Arial" w:eastAsia="Times New Roman" w:hAnsi="Arial" w:cs="Times New Roman"/>
      <w:b/>
      <w:caps/>
      <w:sz w:val="24"/>
      <w:szCs w:val="24"/>
      <w:lang w:eastAsia="fr-FR"/>
    </w:rPr>
  </w:style>
  <w:style w:type="paragraph" w:styleId="TM3">
    <w:name w:val="toc 3"/>
    <w:next w:val="ANTexte"/>
    <w:uiPriority w:val="39"/>
    <w:semiHidden/>
    <w:qFormat/>
    <w:rsid w:val="008C45E9"/>
    <w:pPr>
      <w:tabs>
        <w:tab w:val="right" w:leader="dot" w:pos="8560"/>
        <w:tab w:val="right" w:pos="9070"/>
      </w:tabs>
      <w:suppressAutoHyphens/>
      <w:spacing w:before="120" w:after="0" w:line="240" w:lineRule="auto"/>
      <w:ind w:left="624" w:right="510" w:hanging="340"/>
      <w:jc w:val="both"/>
    </w:pPr>
    <w:rPr>
      <w:rFonts w:ascii="Arial" w:eastAsia="Times New Roman" w:hAnsi="Arial" w:cs="Times New Roman"/>
      <w:caps/>
      <w:sz w:val="24"/>
      <w:szCs w:val="24"/>
      <w:lang w:eastAsia="fr-FR"/>
    </w:rPr>
  </w:style>
  <w:style w:type="paragraph" w:styleId="TM4">
    <w:name w:val="toc 4"/>
    <w:next w:val="ANTexte"/>
    <w:uiPriority w:val="39"/>
    <w:semiHidden/>
    <w:qFormat/>
    <w:rsid w:val="008C45E9"/>
    <w:pPr>
      <w:tabs>
        <w:tab w:val="right" w:leader="dot" w:pos="8560"/>
        <w:tab w:val="right" w:pos="9070"/>
      </w:tabs>
      <w:suppressAutoHyphens/>
      <w:spacing w:before="120" w:after="0" w:line="240" w:lineRule="auto"/>
      <w:ind w:left="851" w:right="510" w:hanging="284"/>
      <w:jc w:val="both"/>
    </w:pPr>
    <w:rPr>
      <w:rFonts w:ascii="Times New Roman" w:eastAsia="Times New Roman" w:hAnsi="Times New Roman" w:cs="Times New Roman"/>
      <w:sz w:val="24"/>
      <w:szCs w:val="24"/>
      <w:lang w:eastAsia="fr-FR"/>
    </w:rPr>
  </w:style>
  <w:style w:type="paragraph" w:styleId="TM5">
    <w:name w:val="toc 5"/>
    <w:next w:val="ANTexte"/>
    <w:link w:val="TM5Car"/>
    <w:uiPriority w:val="39"/>
    <w:semiHidden/>
    <w:rsid w:val="008C45E9"/>
    <w:pPr>
      <w:tabs>
        <w:tab w:val="right" w:leader="dot" w:pos="8560"/>
        <w:tab w:val="right" w:pos="9070"/>
      </w:tabs>
      <w:suppressAutoHyphens/>
      <w:spacing w:before="120" w:after="0" w:line="240" w:lineRule="auto"/>
      <w:ind w:left="1135" w:right="510" w:hanging="284"/>
      <w:jc w:val="both"/>
    </w:pPr>
    <w:rPr>
      <w:rFonts w:ascii="Times New Roman" w:eastAsia="Times New Roman" w:hAnsi="Times New Roman" w:cs="Times New Roman"/>
      <w:sz w:val="23"/>
      <w:szCs w:val="24"/>
      <w:lang w:eastAsia="fr-FR"/>
    </w:rPr>
  </w:style>
  <w:style w:type="paragraph" w:styleId="TM6">
    <w:name w:val="toc 6"/>
    <w:next w:val="ANTexte"/>
    <w:link w:val="TM6Car"/>
    <w:uiPriority w:val="39"/>
    <w:semiHidden/>
    <w:rsid w:val="008C45E9"/>
    <w:pPr>
      <w:tabs>
        <w:tab w:val="right" w:leader="dot" w:pos="8560"/>
        <w:tab w:val="right" w:pos="9070"/>
      </w:tabs>
      <w:suppressAutoHyphens/>
      <w:spacing w:before="120" w:after="0" w:line="240" w:lineRule="auto"/>
      <w:ind w:left="1361" w:right="510" w:hanging="340"/>
      <w:jc w:val="both"/>
    </w:pPr>
    <w:rPr>
      <w:rFonts w:ascii="Times New Roman" w:eastAsia="Times New Roman" w:hAnsi="Times New Roman" w:cs="Times New Roman"/>
      <w:sz w:val="21"/>
      <w:szCs w:val="24"/>
      <w:lang w:eastAsia="fr-FR"/>
    </w:rPr>
  </w:style>
  <w:style w:type="paragraph" w:styleId="TM7">
    <w:name w:val="toc 7"/>
    <w:next w:val="ANTexte"/>
    <w:link w:val="TM7Car"/>
    <w:uiPriority w:val="39"/>
    <w:semiHidden/>
    <w:rsid w:val="008C45E9"/>
    <w:pPr>
      <w:tabs>
        <w:tab w:val="right" w:leader="dot" w:pos="8560"/>
        <w:tab w:val="right" w:pos="9070"/>
      </w:tabs>
      <w:suppressAutoHyphens/>
      <w:spacing w:before="240" w:after="0" w:line="240" w:lineRule="auto"/>
      <w:ind w:right="510"/>
      <w:jc w:val="both"/>
    </w:pPr>
    <w:rPr>
      <w:rFonts w:ascii="Arial" w:eastAsia="Times New Roman" w:hAnsi="Arial" w:cs="Times New Roman"/>
      <w:sz w:val="23"/>
      <w:szCs w:val="24"/>
      <w:lang w:eastAsia="fr-FR"/>
    </w:rPr>
  </w:style>
  <w:style w:type="paragraph" w:styleId="TM8">
    <w:name w:val="toc 8"/>
    <w:next w:val="ANTexte"/>
    <w:uiPriority w:val="39"/>
    <w:semiHidden/>
    <w:rsid w:val="008C45E9"/>
    <w:pPr>
      <w:tabs>
        <w:tab w:val="right" w:leader="dot" w:pos="8560"/>
        <w:tab w:val="right" w:pos="9070"/>
      </w:tabs>
      <w:suppressAutoHyphens/>
      <w:spacing w:before="240" w:after="0" w:line="240" w:lineRule="auto"/>
      <w:ind w:right="510"/>
      <w:jc w:val="both"/>
    </w:pPr>
    <w:rPr>
      <w:rFonts w:ascii="Times New Roman" w:eastAsia="Times New Roman" w:hAnsi="Times New Roman" w:cs="Times New Roman"/>
      <w:i/>
      <w:sz w:val="23"/>
      <w:szCs w:val="24"/>
      <w:lang w:eastAsia="fr-FR"/>
    </w:rPr>
  </w:style>
  <w:style w:type="paragraph" w:styleId="TM9">
    <w:name w:val="toc 9"/>
    <w:next w:val="ANTexte"/>
    <w:uiPriority w:val="39"/>
    <w:semiHidden/>
    <w:rsid w:val="008C45E9"/>
    <w:pPr>
      <w:tabs>
        <w:tab w:val="right" w:leader="dot" w:pos="8560"/>
        <w:tab w:val="right" w:pos="9070"/>
      </w:tabs>
      <w:suppressAutoHyphens/>
      <w:spacing w:before="120" w:after="0" w:line="240" w:lineRule="auto"/>
      <w:ind w:left="568" w:right="510" w:hanging="284"/>
      <w:jc w:val="both"/>
    </w:pPr>
    <w:rPr>
      <w:rFonts w:ascii="Times New Roman" w:eastAsia="Times New Roman" w:hAnsi="Times New Roman" w:cs="Times New Roman"/>
      <w:i/>
      <w:sz w:val="23"/>
      <w:szCs w:val="24"/>
      <w:lang w:eastAsia="fr-FR"/>
    </w:rPr>
  </w:style>
  <w:style w:type="paragraph" w:customStyle="1" w:styleId="SOMAmend">
    <w:name w:val="SOM_Amend"/>
    <w:uiPriority w:val="51"/>
    <w:semiHidden/>
    <w:rsid w:val="00F27D6B"/>
    <w:pPr>
      <w:keepNext/>
      <w:keepLines/>
      <w:suppressAutoHyphens/>
      <w:spacing w:before="360" w:after="0" w:line="240" w:lineRule="auto"/>
      <w:jc w:val="both"/>
    </w:pPr>
    <w:rPr>
      <w:rFonts w:ascii="Times New Roman" w:hAnsi="Times New Roman" w:cs="Times New Roman"/>
      <w:b/>
      <w:sz w:val="24"/>
      <w:szCs w:val="24"/>
    </w:rPr>
  </w:style>
  <w:style w:type="paragraph" w:customStyle="1" w:styleId="SOMArt">
    <w:name w:val="SOM_Art"/>
    <w:link w:val="SOMArtCar"/>
    <w:uiPriority w:val="51"/>
    <w:semiHidden/>
    <w:rsid w:val="00F27D6B"/>
    <w:pPr>
      <w:keepNext/>
      <w:keepLines/>
      <w:suppressAutoHyphens/>
      <w:spacing w:before="240" w:after="120" w:line="240" w:lineRule="auto"/>
      <w:ind w:left="851"/>
    </w:pPr>
    <w:rPr>
      <w:rFonts w:ascii="Arial" w:hAnsi="Arial" w:cs="Times New Roman"/>
      <w:i/>
      <w:sz w:val="24"/>
      <w:szCs w:val="24"/>
    </w:rPr>
  </w:style>
  <w:style w:type="character" w:customStyle="1" w:styleId="SOMArtCar">
    <w:name w:val="SOM_Art Car"/>
    <w:link w:val="SOMArt"/>
    <w:uiPriority w:val="51"/>
    <w:rsid w:val="00F27D6B"/>
    <w:rPr>
      <w:rFonts w:ascii="Arial" w:hAnsi="Arial" w:cs="Times New Roman"/>
      <w:i/>
      <w:sz w:val="24"/>
      <w:szCs w:val="24"/>
    </w:rPr>
  </w:style>
  <w:style w:type="paragraph" w:customStyle="1" w:styleId="SOMTexte">
    <w:name w:val="SOM_Texte"/>
    <w:uiPriority w:val="51"/>
    <w:semiHidden/>
    <w:rsid w:val="00F27D6B"/>
    <w:pPr>
      <w:spacing w:before="120" w:after="0" w:line="240" w:lineRule="auto"/>
      <w:ind w:firstLine="851"/>
      <w:jc w:val="both"/>
    </w:pPr>
    <w:rPr>
      <w:rFonts w:ascii="Times New Roman" w:hAnsi="Times New Roman" w:cs="Times New Roman"/>
      <w:sz w:val="24"/>
      <w:szCs w:val="24"/>
    </w:rPr>
  </w:style>
  <w:style w:type="paragraph" w:customStyle="1" w:styleId="TABCase">
    <w:name w:val="TAB_Case"/>
    <w:uiPriority w:val="50"/>
    <w:rsid w:val="008C45E9"/>
    <w:pPr>
      <w:overflowPunct w:val="0"/>
      <w:autoSpaceDE w:val="0"/>
      <w:autoSpaceDN w:val="0"/>
      <w:adjustRightInd w:val="0"/>
      <w:spacing w:after="0" w:line="240" w:lineRule="auto"/>
      <w:jc w:val="both"/>
      <w:textAlignment w:val="baseline"/>
    </w:pPr>
    <w:rPr>
      <w:rFonts w:ascii="Times New Roman" w:hAnsi="Times New Roman" w:cs="Times New Roman"/>
      <w:sz w:val="20"/>
      <w:szCs w:val="24"/>
    </w:rPr>
  </w:style>
  <w:style w:type="paragraph" w:customStyle="1" w:styleId="TABNoteB">
    <w:name w:val="TAB_NoteB"/>
    <w:uiPriority w:val="50"/>
    <w:rsid w:val="008C45E9"/>
    <w:pPr>
      <w:overflowPunct w:val="0"/>
      <w:autoSpaceDE w:val="0"/>
      <w:autoSpaceDN w:val="0"/>
      <w:adjustRightInd w:val="0"/>
      <w:spacing w:before="60" w:after="0" w:line="240" w:lineRule="auto"/>
      <w:ind w:left="284" w:hanging="284"/>
      <w:jc w:val="both"/>
      <w:textAlignment w:val="baseline"/>
    </w:pPr>
    <w:rPr>
      <w:rFonts w:ascii="Times New Roman" w:hAnsi="Times New Roman" w:cs="Times New Roman"/>
      <w:sz w:val="18"/>
      <w:szCs w:val="24"/>
    </w:rPr>
  </w:style>
  <w:style w:type="paragraph" w:customStyle="1" w:styleId="TABNoteH">
    <w:name w:val="TAB_NoteH"/>
    <w:next w:val="ANTexte"/>
    <w:uiPriority w:val="50"/>
    <w:rsid w:val="008C45E9"/>
    <w:pPr>
      <w:overflowPunct w:val="0"/>
      <w:autoSpaceDE w:val="0"/>
      <w:autoSpaceDN w:val="0"/>
      <w:adjustRightInd w:val="0"/>
      <w:spacing w:after="60" w:line="240" w:lineRule="auto"/>
      <w:jc w:val="right"/>
      <w:textAlignment w:val="baseline"/>
    </w:pPr>
    <w:rPr>
      <w:rFonts w:ascii="Times New Roman" w:hAnsi="Times New Roman" w:cs="Times New Roman"/>
      <w:i/>
      <w:sz w:val="18"/>
      <w:szCs w:val="24"/>
    </w:rPr>
  </w:style>
  <w:style w:type="paragraph" w:customStyle="1" w:styleId="TABSource">
    <w:name w:val="TAB_Source"/>
    <w:uiPriority w:val="50"/>
    <w:rsid w:val="008C45E9"/>
    <w:pPr>
      <w:suppressAutoHyphens/>
      <w:overflowPunct w:val="0"/>
      <w:autoSpaceDE w:val="0"/>
      <w:autoSpaceDN w:val="0"/>
      <w:adjustRightInd w:val="0"/>
      <w:spacing w:before="60" w:after="0" w:line="240" w:lineRule="auto"/>
      <w:jc w:val="both"/>
      <w:textAlignment w:val="baseline"/>
    </w:pPr>
    <w:rPr>
      <w:rFonts w:ascii="Times New Roman" w:hAnsi="Times New Roman" w:cs="Times New Roman"/>
      <w:i/>
      <w:sz w:val="18"/>
      <w:szCs w:val="24"/>
    </w:rPr>
  </w:style>
  <w:style w:type="paragraph" w:customStyle="1" w:styleId="TABSousTitre">
    <w:name w:val="TAB_SousTitre"/>
    <w:uiPriority w:val="50"/>
    <w:rsid w:val="008C45E9"/>
    <w:pPr>
      <w:suppressAutoHyphens/>
      <w:spacing w:before="60" w:after="60" w:line="240" w:lineRule="auto"/>
      <w:jc w:val="center"/>
    </w:pPr>
    <w:rPr>
      <w:rFonts w:ascii="Times New Roman" w:hAnsi="Times New Roman" w:cs="Times New Roman"/>
      <w:b/>
      <w:sz w:val="20"/>
      <w:szCs w:val="24"/>
    </w:rPr>
  </w:style>
  <w:style w:type="paragraph" w:customStyle="1" w:styleId="TABTitre">
    <w:name w:val="TAB_Titre"/>
    <w:next w:val="TABCase"/>
    <w:uiPriority w:val="50"/>
    <w:rsid w:val="008C45E9"/>
    <w:pPr>
      <w:keepNext/>
      <w:suppressAutoHyphens/>
      <w:overflowPunct w:val="0"/>
      <w:autoSpaceDE w:val="0"/>
      <w:autoSpaceDN w:val="0"/>
      <w:adjustRightInd w:val="0"/>
      <w:spacing w:before="360" w:line="240" w:lineRule="auto"/>
      <w:jc w:val="center"/>
      <w:textAlignment w:val="baseline"/>
    </w:pPr>
    <w:rPr>
      <w:rFonts w:ascii="Times New Roman" w:hAnsi="Times New Roman" w:cs="Times New Roman"/>
      <w:b/>
      <w:caps/>
      <w:sz w:val="20"/>
      <w:szCs w:val="24"/>
    </w:rPr>
  </w:style>
  <w:style w:type="paragraph" w:customStyle="1" w:styleId="ANTexte">
    <w:name w:val="AN_Texte"/>
    <w:link w:val="ANTexteCar"/>
    <w:uiPriority w:val="50"/>
    <w:rsid w:val="008C45E9"/>
    <w:pPr>
      <w:suppressAutoHyphens/>
      <w:overflowPunct w:val="0"/>
      <w:autoSpaceDE w:val="0"/>
      <w:autoSpaceDN w:val="0"/>
      <w:adjustRightInd w:val="0"/>
      <w:spacing w:before="240" w:after="0" w:line="240" w:lineRule="auto"/>
      <w:ind w:firstLine="851"/>
      <w:jc w:val="both"/>
      <w:textAlignment w:val="baseline"/>
    </w:pPr>
    <w:rPr>
      <w:rFonts w:ascii="Times New Roman" w:hAnsi="Times New Roman" w:cs="Times New Roman"/>
      <w:sz w:val="27"/>
      <w:szCs w:val="24"/>
    </w:rPr>
  </w:style>
  <w:style w:type="character" w:customStyle="1" w:styleId="ANTexteCar">
    <w:name w:val="AN_Texte Car"/>
    <w:link w:val="ANTexte"/>
    <w:uiPriority w:val="50"/>
    <w:rsid w:val="008C45E9"/>
    <w:rPr>
      <w:rFonts w:ascii="Times New Roman" w:hAnsi="Times New Roman" w:cs="Times New Roman"/>
      <w:sz w:val="27"/>
      <w:szCs w:val="24"/>
    </w:rPr>
  </w:style>
  <w:style w:type="paragraph" w:customStyle="1" w:styleId="EncaTexte">
    <w:name w:val="Enca_Texte"/>
    <w:uiPriority w:val="52"/>
    <w:rsid w:val="008C45E9"/>
    <w:pPr>
      <w:keepNext/>
      <w:keepLines/>
      <w:pBdr>
        <w:top w:val="single" w:sz="4" w:space="12" w:color="auto"/>
        <w:left w:val="single" w:sz="4" w:space="12" w:color="auto"/>
        <w:bottom w:val="single" w:sz="4" w:space="12" w:color="auto"/>
        <w:right w:val="single" w:sz="4" w:space="12" w:color="auto"/>
      </w:pBdr>
      <w:suppressAutoHyphens/>
      <w:spacing w:before="120" w:after="0" w:line="240" w:lineRule="auto"/>
      <w:ind w:left="238" w:right="238"/>
      <w:jc w:val="both"/>
    </w:pPr>
    <w:rPr>
      <w:rFonts w:ascii="Times New Roman" w:eastAsia="Times New Roman" w:hAnsi="Times New Roman" w:cs="Times New Roman"/>
      <w:noProof/>
      <w:sz w:val="24"/>
      <w:szCs w:val="24"/>
      <w:lang w:eastAsia="fr-FR"/>
    </w:rPr>
  </w:style>
  <w:style w:type="paragraph" w:customStyle="1" w:styleId="Titre11">
    <w:name w:val="Titre 11"/>
    <w:basedOn w:val="Normal"/>
    <w:next w:val="ANTexte"/>
    <w:uiPriority w:val="4"/>
    <w:semiHidden/>
    <w:qFormat/>
    <w:rsid w:val="008C45E9"/>
    <w:pPr>
      <w:suppressAutoHyphens/>
      <w:spacing w:before="120"/>
      <w:jc w:val="center"/>
      <w:outlineLvl w:val="7"/>
    </w:pPr>
    <w:rPr>
      <w:rFonts w:ascii="Arial" w:hAnsi="Arial"/>
      <w:b/>
      <w:iCs/>
      <w:sz w:val="25"/>
    </w:rPr>
  </w:style>
  <w:style w:type="paragraph" w:customStyle="1" w:styleId="Titre12">
    <w:name w:val="Titre 12"/>
    <w:basedOn w:val="Normal"/>
    <w:next w:val="ANTexte"/>
    <w:uiPriority w:val="4"/>
    <w:semiHidden/>
    <w:qFormat/>
    <w:rsid w:val="008C45E9"/>
    <w:pPr>
      <w:spacing w:before="480"/>
      <w:jc w:val="center"/>
    </w:pPr>
    <w:rPr>
      <w:i/>
      <w:sz w:val="28"/>
    </w:rPr>
  </w:style>
  <w:style w:type="paragraph" w:customStyle="1" w:styleId="Titre13">
    <w:name w:val="Titre 13"/>
    <w:basedOn w:val="Titre11"/>
    <w:next w:val="ANTexte"/>
    <w:uiPriority w:val="4"/>
    <w:semiHidden/>
    <w:qFormat/>
    <w:rsid w:val="008C45E9"/>
    <w:rPr>
      <w:i/>
    </w:rPr>
  </w:style>
  <w:style w:type="paragraph" w:customStyle="1" w:styleId="TCChapitre">
    <w:name w:val="TC_Chapitre"/>
    <w:next w:val="TCTexte"/>
    <w:uiPriority w:val="53"/>
    <w:semiHidden/>
    <w:rsid w:val="008C45E9"/>
    <w:pPr>
      <w:keepNext/>
      <w:tabs>
        <w:tab w:val="left" w:pos="170"/>
      </w:tabs>
      <w:suppressAutoHyphens/>
      <w:spacing w:before="240" w:after="0" w:line="240" w:lineRule="auto"/>
      <w:jc w:val="center"/>
    </w:pPr>
    <w:rPr>
      <w:rFonts w:ascii="Times New Roman" w:eastAsia="Times New Roman" w:hAnsi="Times New Roman" w:cs="Times New Roman"/>
      <w:smallCaps/>
      <w:sz w:val="20"/>
      <w:szCs w:val="20"/>
      <w:lang w:eastAsia="fr-FR"/>
    </w:rPr>
  </w:style>
  <w:style w:type="paragraph" w:customStyle="1" w:styleId="TCTitre">
    <w:name w:val="TC_Titre"/>
    <w:next w:val="TCTexte"/>
    <w:uiPriority w:val="53"/>
    <w:semiHidden/>
    <w:qFormat/>
    <w:rsid w:val="008C45E9"/>
    <w:pPr>
      <w:keepNext/>
      <w:suppressAutoHyphens/>
      <w:spacing w:before="240" w:after="0" w:line="240" w:lineRule="auto"/>
      <w:jc w:val="center"/>
    </w:pPr>
    <w:rPr>
      <w:rFonts w:ascii="Times New Roman Gras" w:hAnsi="Times New Roman Gras" w:cs="Times New Roman"/>
      <w:b/>
      <w:caps/>
      <w:sz w:val="24"/>
      <w:szCs w:val="24"/>
    </w:rPr>
  </w:style>
  <w:style w:type="paragraph" w:customStyle="1" w:styleId="TCTexte">
    <w:name w:val="TC_Texte"/>
    <w:uiPriority w:val="53"/>
    <w:semiHidden/>
    <w:rsid w:val="008C45E9"/>
    <w:pPr>
      <w:tabs>
        <w:tab w:val="left" w:pos="567"/>
      </w:tabs>
      <w:suppressAutoHyphens/>
      <w:overflowPunct w:val="0"/>
      <w:autoSpaceDE w:val="0"/>
      <w:autoSpaceDN w:val="0"/>
      <w:adjustRightInd w:val="0"/>
      <w:spacing w:after="240" w:line="240" w:lineRule="auto"/>
      <w:ind w:firstLine="567"/>
      <w:jc w:val="both"/>
      <w:textAlignment w:val="baseline"/>
    </w:pPr>
    <w:rPr>
      <w:rFonts w:ascii="Times New Roman" w:hAnsi="Times New Roman" w:cs="Times New Roman"/>
      <w:sz w:val="20"/>
      <w:szCs w:val="24"/>
    </w:rPr>
  </w:style>
  <w:style w:type="paragraph" w:customStyle="1" w:styleId="AN1PARTIE">
    <w:name w:val="AN1_PARTIE"/>
    <w:next w:val="ANTexte"/>
    <w:uiPriority w:val="55"/>
    <w:qFormat/>
    <w:rsid w:val="008C45E9"/>
    <w:pPr>
      <w:keepNext/>
      <w:keepLines/>
      <w:numPr>
        <w:numId w:val="1"/>
      </w:numPr>
      <w:suppressAutoHyphens/>
      <w:spacing w:before="800" w:after="400" w:line="240" w:lineRule="auto"/>
      <w:jc w:val="center"/>
      <w:outlineLvl w:val="0"/>
    </w:pPr>
    <w:rPr>
      <w:rFonts w:ascii="Arial" w:hAnsi="Arial" w:cs="Times New Roman"/>
      <w:b/>
      <w:caps/>
      <w:sz w:val="27"/>
      <w:szCs w:val="24"/>
    </w:rPr>
  </w:style>
  <w:style w:type="paragraph" w:customStyle="1" w:styleId="AN2GRANDI">
    <w:name w:val="AN2_GRANDI"/>
    <w:next w:val="ANTexte"/>
    <w:uiPriority w:val="50"/>
    <w:qFormat/>
    <w:rsid w:val="008C45E9"/>
    <w:pPr>
      <w:keepNext/>
      <w:keepLines/>
      <w:numPr>
        <w:ilvl w:val="1"/>
        <w:numId w:val="1"/>
      </w:numPr>
      <w:suppressAutoHyphens/>
      <w:spacing w:before="400" w:after="400" w:line="240" w:lineRule="auto"/>
      <w:ind w:left="454" w:hanging="284"/>
      <w:jc w:val="both"/>
      <w:outlineLvl w:val="1"/>
    </w:pPr>
    <w:rPr>
      <w:rFonts w:ascii="Arial" w:hAnsi="Arial" w:cs="Times New Roman"/>
      <w:b/>
      <w:caps/>
      <w:sz w:val="24"/>
      <w:szCs w:val="24"/>
    </w:rPr>
  </w:style>
  <w:style w:type="paragraph" w:customStyle="1" w:styleId="AN3GRANDA">
    <w:name w:val="AN3_GRANDA"/>
    <w:next w:val="ANTexte"/>
    <w:uiPriority w:val="50"/>
    <w:qFormat/>
    <w:rsid w:val="008C45E9"/>
    <w:pPr>
      <w:keepNext/>
      <w:keepLines/>
      <w:numPr>
        <w:ilvl w:val="2"/>
        <w:numId w:val="1"/>
      </w:numPr>
      <w:suppressAutoHyphens/>
      <w:spacing w:before="480" w:after="0" w:line="240" w:lineRule="auto"/>
      <w:ind w:left="737" w:hanging="397"/>
      <w:jc w:val="both"/>
      <w:outlineLvl w:val="2"/>
    </w:pPr>
    <w:rPr>
      <w:rFonts w:ascii="Arial" w:hAnsi="Arial" w:cs="Times New Roman"/>
      <w:b/>
      <w:caps/>
      <w:sz w:val="24"/>
      <w:szCs w:val="24"/>
    </w:rPr>
  </w:style>
  <w:style w:type="paragraph" w:customStyle="1" w:styleId="AN4Petit1">
    <w:name w:val="AN4_Petit1"/>
    <w:next w:val="ANTexte"/>
    <w:uiPriority w:val="50"/>
    <w:qFormat/>
    <w:rsid w:val="008C45E9"/>
    <w:pPr>
      <w:keepNext/>
      <w:keepLines/>
      <w:numPr>
        <w:ilvl w:val="3"/>
        <w:numId w:val="1"/>
      </w:numPr>
      <w:suppressAutoHyphens/>
      <w:spacing w:before="400" w:after="0" w:line="240" w:lineRule="auto"/>
      <w:ind w:left="850" w:hanging="340"/>
      <w:jc w:val="both"/>
      <w:outlineLvl w:val="3"/>
    </w:pPr>
    <w:rPr>
      <w:rFonts w:ascii="Arial" w:hAnsi="Arial" w:cs="Times New Roman"/>
      <w:b/>
      <w:sz w:val="24"/>
      <w:szCs w:val="24"/>
    </w:rPr>
  </w:style>
  <w:style w:type="paragraph" w:customStyle="1" w:styleId="AN5Petita">
    <w:name w:val="AN5_Petita"/>
    <w:next w:val="ANTexte"/>
    <w:uiPriority w:val="50"/>
    <w:qFormat/>
    <w:rsid w:val="008C45E9"/>
    <w:pPr>
      <w:keepNext/>
      <w:keepLines/>
      <w:numPr>
        <w:ilvl w:val="4"/>
        <w:numId w:val="1"/>
      </w:numPr>
      <w:suppressAutoHyphens/>
      <w:spacing w:before="240" w:after="0" w:line="240" w:lineRule="auto"/>
      <w:ind w:left="1020" w:hanging="340"/>
      <w:jc w:val="both"/>
      <w:outlineLvl w:val="4"/>
    </w:pPr>
    <w:rPr>
      <w:rFonts w:ascii="Times New Roman" w:hAnsi="Times New Roman" w:cs="Times New Roman"/>
      <w:b/>
      <w:i/>
      <w:sz w:val="27"/>
      <w:szCs w:val="24"/>
    </w:rPr>
  </w:style>
  <w:style w:type="character" w:styleId="Accentuation">
    <w:name w:val="Emphasis"/>
    <w:basedOn w:val="Policepardfaut"/>
    <w:uiPriority w:val="20"/>
    <w:semiHidden/>
    <w:qFormat/>
    <w:rsid w:val="008C45E9"/>
    <w:rPr>
      <w:i/>
      <w:iCs/>
    </w:rPr>
  </w:style>
  <w:style w:type="character" w:styleId="AcronymeHTML">
    <w:name w:val="HTML Acronym"/>
    <w:basedOn w:val="Policepardfaut"/>
    <w:uiPriority w:val="89"/>
    <w:semiHidden/>
    <w:unhideWhenUsed/>
    <w:rsid w:val="008C45E9"/>
  </w:style>
  <w:style w:type="paragraph" w:styleId="Adressedestinataire">
    <w:name w:val="envelope address"/>
    <w:basedOn w:val="Normal"/>
    <w:uiPriority w:val="89"/>
    <w:semiHidden/>
    <w:unhideWhenUsed/>
    <w:rsid w:val="008C45E9"/>
    <w:pPr>
      <w:framePr w:w="7938" w:h="1985" w:hRule="exact" w:hSpace="141" w:wrap="auto" w:hAnchor="page" w:xAlign="center" w:yAlign="bottom"/>
      <w:ind w:left="2835"/>
    </w:pPr>
    <w:rPr>
      <w:rFonts w:asciiTheme="majorHAnsi" w:eastAsiaTheme="majorEastAsia" w:hAnsiTheme="majorHAnsi" w:cstheme="majorBidi"/>
    </w:rPr>
  </w:style>
  <w:style w:type="paragraph" w:styleId="Adresseexpditeur">
    <w:name w:val="envelope return"/>
    <w:basedOn w:val="Normal"/>
    <w:uiPriority w:val="89"/>
    <w:semiHidden/>
    <w:unhideWhenUsed/>
    <w:rsid w:val="008C45E9"/>
    <w:rPr>
      <w:rFonts w:asciiTheme="majorHAnsi" w:eastAsiaTheme="majorEastAsia" w:hAnsiTheme="majorHAnsi" w:cstheme="majorBidi"/>
    </w:rPr>
  </w:style>
  <w:style w:type="paragraph" w:styleId="AdresseHTML">
    <w:name w:val="HTML Address"/>
    <w:basedOn w:val="Normal"/>
    <w:link w:val="AdresseHTMLCar"/>
    <w:uiPriority w:val="89"/>
    <w:semiHidden/>
    <w:unhideWhenUsed/>
    <w:rsid w:val="008C45E9"/>
    <w:rPr>
      <w:i/>
      <w:iCs/>
    </w:rPr>
  </w:style>
  <w:style w:type="character" w:customStyle="1" w:styleId="AdresseHTMLCar">
    <w:name w:val="Adresse HTML Car"/>
    <w:basedOn w:val="Policepardfaut"/>
    <w:link w:val="AdresseHTML"/>
    <w:uiPriority w:val="89"/>
    <w:semiHidden/>
    <w:rsid w:val="008C45E9"/>
    <w:rPr>
      <w:rFonts w:ascii="Times New Roman" w:hAnsi="Times New Roman" w:cs="Times New Roman"/>
      <w:i/>
      <w:iCs/>
      <w:sz w:val="24"/>
      <w:szCs w:val="24"/>
    </w:rPr>
  </w:style>
  <w:style w:type="character" w:styleId="Appeldenotedefin">
    <w:name w:val="endnote reference"/>
    <w:basedOn w:val="Policepardfaut"/>
    <w:uiPriority w:val="89"/>
    <w:semiHidden/>
    <w:unhideWhenUsed/>
    <w:rsid w:val="008C45E9"/>
    <w:rPr>
      <w:vertAlign w:val="superscript"/>
    </w:rPr>
  </w:style>
  <w:style w:type="numbering" w:styleId="ArticleSection">
    <w:name w:val="Outline List 3"/>
    <w:basedOn w:val="Aucuneliste"/>
    <w:uiPriority w:val="99"/>
    <w:semiHidden/>
    <w:unhideWhenUsed/>
    <w:rsid w:val="008C45E9"/>
    <w:pPr>
      <w:numPr>
        <w:numId w:val="3"/>
      </w:numPr>
    </w:pPr>
  </w:style>
  <w:style w:type="paragraph" w:styleId="Bibliographie">
    <w:name w:val="Bibliography"/>
    <w:basedOn w:val="Normal"/>
    <w:next w:val="Normal"/>
    <w:uiPriority w:val="37"/>
    <w:semiHidden/>
    <w:unhideWhenUsed/>
    <w:rsid w:val="008C45E9"/>
  </w:style>
  <w:style w:type="paragraph" w:styleId="Citation">
    <w:name w:val="Quote"/>
    <w:basedOn w:val="Normal"/>
    <w:next w:val="Normal"/>
    <w:link w:val="CitationCar"/>
    <w:uiPriority w:val="29"/>
    <w:semiHidden/>
    <w:rsid w:val="008C45E9"/>
    <w:rPr>
      <w:i/>
      <w:iCs/>
      <w:color w:val="000000" w:themeColor="text1"/>
    </w:rPr>
  </w:style>
  <w:style w:type="character" w:customStyle="1" w:styleId="CitationCar">
    <w:name w:val="Citation Car"/>
    <w:basedOn w:val="Policepardfaut"/>
    <w:link w:val="Citation"/>
    <w:uiPriority w:val="29"/>
    <w:semiHidden/>
    <w:rsid w:val="008C45E9"/>
    <w:rPr>
      <w:rFonts w:ascii="Times New Roman" w:hAnsi="Times New Roman" w:cs="Times New Roman"/>
      <w:i/>
      <w:iCs/>
      <w:color w:val="000000" w:themeColor="text1"/>
      <w:sz w:val="24"/>
      <w:szCs w:val="24"/>
    </w:rPr>
  </w:style>
  <w:style w:type="character" w:styleId="CitationHTML">
    <w:name w:val="HTML Cite"/>
    <w:basedOn w:val="Policepardfaut"/>
    <w:uiPriority w:val="89"/>
    <w:semiHidden/>
    <w:unhideWhenUsed/>
    <w:rsid w:val="008C45E9"/>
    <w:rPr>
      <w:i/>
      <w:iCs/>
    </w:rPr>
  </w:style>
  <w:style w:type="paragraph" w:styleId="Citationintense">
    <w:name w:val="Intense Quote"/>
    <w:basedOn w:val="Normal"/>
    <w:next w:val="Normal"/>
    <w:link w:val="CitationintenseCar"/>
    <w:uiPriority w:val="30"/>
    <w:semiHidden/>
    <w:rsid w:val="008C45E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semiHidden/>
    <w:rsid w:val="008C45E9"/>
    <w:rPr>
      <w:rFonts w:ascii="Times New Roman" w:hAnsi="Times New Roman" w:cs="Times New Roman"/>
      <w:b/>
      <w:bCs/>
      <w:i/>
      <w:iCs/>
      <w:color w:val="4F81BD" w:themeColor="accent1"/>
      <w:sz w:val="24"/>
      <w:szCs w:val="24"/>
    </w:rPr>
  </w:style>
  <w:style w:type="character" w:styleId="ClavierHTML">
    <w:name w:val="HTML Keyboard"/>
    <w:basedOn w:val="Policepardfaut"/>
    <w:uiPriority w:val="89"/>
    <w:semiHidden/>
    <w:unhideWhenUsed/>
    <w:rsid w:val="008C45E9"/>
    <w:rPr>
      <w:rFonts w:ascii="Consolas" w:hAnsi="Consolas" w:cs="Consolas"/>
      <w:sz w:val="20"/>
      <w:szCs w:val="20"/>
    </w:rPr>
  </w:style>
  <w:style w:type="character" w:styleId="CodeHTML">
    <w:name w:val="HTML Code"/>
    <w:basedOn w:val="Policepardfaut"/>
    <w:uiPriority w:val="89"/>
    <w:semiHidden/>
    <w:unhideWhenUsed/>
    <w:rsid w:val="008C45E9"/>
    <w:rPr>
      <w:rFonts w:ascii="Consolas" w:hAnsi="Consolas" w:cs="Consolas"/>
      <w:sz w:val="20"/>
      <w:szCs w:val="20"/>
    </w:rPr>
  </w:style>
  <w:style w:type="table" w:styleId="Colonnesdetableau1">
    <w:name w:val="Table Columns 1"/>
    <w:basedOn w:val="TableauNormal"/>
    <w:uiPriority w:val="99"/>
    <w:semiHidden/>
    <w:unhideWhenUsed/>
    <w:rsid w:val="008C45E9"/>
    <w:pPr>
      <w:spacing w:after="0" w:line="240" w:lineRule="auto"/>
    </w:pPr>
    <w:rPr>
      <w:rFonts w:ascii="Times New Roman" w:hAnsi="Times New Roman" w:cs="Times New Roman"/>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8C45E9"/>
    <w:pPr>
      <w:spacing w:after="0" w:line="240" w:lineRule="auto"/>
    </w:pPr>
    <w:rPr>
      <w:rFonts w:ascii="Times New Roman" w:hAnsi="Times New Roman" w:cs="Times New Roman"/>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8C45E9"/>
    <w:pPr>
      <w:spacing w:after="0" w:line="240" w:lineRule="auto"/>
    </w:pPr>
    <w:rPr>
      <w:rFonts w:ascii="Times New Roman" w:hAnsi="Times New Roman" w:cs="Times New Roman"/>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8C45E9"/>
    <w:pPr>
      <w:spacing w:after="0" w:line="240" w:lineRule="auto"/>
    </w:pPr>
    <w:rPr>
      <w:rFonts w:ascii="Times New Roman" w:hAnsi="Times New Roman"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8C45E9"/>
    <w:pPr>
      <w:spacing w:after="0" w:line="240" w:lineRule="auto"/>
    </w:pPr>
    <w:rPr>
      <w:rFonts w:ascii="Times New Roman" w:hAnsi="Times New Roman" w:cs="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89"/>
    <w:semiHidden/>
    <w:unhideWhenUsed/>
    <w:rsid w:val="008C45E9"/>
  </w:style>
  <w:style w:type="character" w:customStyle="1" w:styleId="CommentaireCar">
    <w:name w:val="Commentaire Car"/>
    <w:basedOn w:val="Policepardfaut"/>
    <w:link w:val="Commentaire"/>
    <w:uiPriority w:val="89"/>
    <w:semiHidden/>
    <w:rsid w:val="008C45E9"/>
    <w:rPr>
      <w:rFonts w:ascii="Times New Roman" w:hAnsi="Times New Roman" w:cs="Times New Roman"/>
      <w:sz w:val="24"/>
      <w:szCs w:val="24"/>
    </w:rPr>
  </w:style>
  <w:style w:type="paragraph" w:styleId="Corpsdetexte">
    <w:name w:val="Body Text"/>
    <w:basedOn w:val="Normal"/>
    <w:link w:val="CorpsdetexteCar"/>
    <w:uiPriority w:val="89"/>
    <w:semiHidden/>
    <w:unhideWhenUsed/>
    <w:rsid w:val="008C45E9"/>
    <w:pPr>
      <w:spacing w:after="120"/>
    </w:pPr>
  </w:style>
  <w:style w:type="character" w:customStyle="1" w:styleId="CorpsdetexteCar">
    <w:name w:val="Corps de texte Car"/>
    <w:basedOn w:val="Policepardfaut"/>
    <w:link w:val="Corpsdetexte"/>
    <w:uiPriority w:val="89"/>
    <w:semiHidden/>
    <w:rsid w:val="008C45E9"/>
    <w:rPr>
      <w:rFonts w:ascii="Times New Roman" w:hAnsi="Times New Roman" w:cs="Times New Roman"/>
      <w:sz w:val="24"/>
      <w:szCs w:val="24"/>
    </w:rPr>
  </w:style>
  <w:style w:type="paragraph" w:styleId="Corpsdetexte2">
    <w:name w:val="Body Text 2"/>
    <w:basedOn w:val="Normal"/>
    <w:link w:val="Corpsdetexte2Car"/>
    <w:uiPriority w:val="89"/>
    <w:semiHidden/>
    <w:unhideWhenUsed/>
    <w:rsid w:val="008C45E9"/>
    <w:pPr>
      <w:spacing w:after="120" w:line="480" w:lineRule="auto"/>
    </w:pPr>
  </w:style>
  <w:style w:type="character" w:customStyle="1" w:styleId="Corpsdetexte2Car">
    <w:name w:val="Corps de texte 2 Car"/>
    <w:basedOn w:val="Policepardfaut"/>
    <w:link w:val="Corpsdetexte2"/>
    <w:uiPriority w:val="89"/>
    <w:semiHidden/>
    <w:rsid w:val="008C45E9"/>
    <w:rPr>
      <w:rFonts w:ascii="Times New Roman" w:hAnsi="Times New Roman" w:cs="Times New Roman"/>
      <w:sz w:val="24"/>
      <w:szCs w:val="24"/>
    </w:rPr>
  </w:style>
  <w:style w:type="paragraph" w:styleId="Corpsdetexte3">
    <w:name w:val="Body Text 3"/>
    <w:basedOn w:val="Normal"/>
    <w:link w:val="Corpsdetexte3Car"/>
    <w:uiPriority w:val="89"/>
    <w:semiHidden/>
    <w:unhideWhenUsed/>
    <w:rsid w:val="008C45E9"/>
    <w:pPr>
      <w:spacing w:after="120"/>
    </w:pPr>
    <w:rPr>
      <w:sz w:val="16"/>
      <w:szCs w:val="16"/>
    </w:rPr>
  </w:style>
  <w:style w:type="character" w:customStyle="1" w:styleId="Corpsdetexte3Car">
    <w:name w:val="Corps de texte 3 Car"/>
    <w:basedOn w:val="Policepardfaut"/>
    <w:link w:val="Corpsdetexte3"/>
    <w:uiPriority w:val="89"/>
    <w:semiHidden/>
    <w:rsid w:val="008C45E9"/>
    <w:rPr>
      <w:rFonts w:ascii="Times New Roman" w:hAnsi="Times New Roman" w:cs="Times New Roman"/>
      <w:sz w:val="16"/>
      <w:szCs w:val="16"/>
    </w:rPr>
  </w:style>
  <w:style w:type="paragraph" w:styleId="Date">
    <w:name w:val="Date"/>
    <w:basedOn w:val="Normal"/>
    <w:next w:val="Normal"/>
    <w:link w:val="DateCar"/>
    <w:uiPriority w:val="89"/>
    <w:semiHidden/>
    <w:unhideWhenUsed/>
    <w:rsid w:val="008C45E9"/>
  </w:style>
  <w:style w:type="character" w:customStyle="1" w:styleId="DateCar">
    <w:name w:val="Date Car"/>
    <w:basedOn w:val="Policepardfaut"/>
    <w:link w:val="Date"/>
    <w:uiPriority w:val="89"/>
    <w:semiHidden/>
    <w:rsid w:val="008C45E9"/>
    <w:rPr>
      <w:rFonts w:ascii="Times New Roman" w:hAnsi="Times New Roman" w:cs="Times New Roman"/>
      <w:sz w:val="24"/>
      <w:szCs w:val="24"/>
    </w:rPr>
  </w:style>
  <w:style w:type="character" w:styleId="DfinitionHTML">
    <w:name w:val="HTML Definition"/>
    <w:basedOn w:val="Policepardfaut"/>
    <w:uiPriority w:val="89"/>
    <w:semiHidden/>
    <w:unhideWhenUsed/>
    <w:rsid w:val="008C45E9"/>
    <w:rPr>
      <w:i/>
      <w:iCs/>
    </w:rPr>
  </w:style>
  <w:style w:type="table" w:styleId="Effetsdetableau3D1">
    <w:name w:val="Table 3D effects 1"/>
    <w:basedOn w:val="TableauNormal"/>
    <w:uiPriority w:val="99"/>
    <w:semiHidden/>
    <w:unhideWhenUsed/>
    <w:rsid w:val="008C45E9"/>
    <w:pPr>
      <w:spacing w:after="0" w:line="240" w:lineRule="auto"/>
    </w:pPr>
    <w:rPr>
      <w:rFonts w:ascii="Times New Roman" w:hAnsi="Times New Roman" w:cs="Times New Roman"/>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22"/>
    <w:semiHidden/>
    <w:qFormat/>
    <w:rsid w:val="008C45E9"/>
    <w:rPr>
      <w:b/>
      <w:bCs/>
    </w:rPr>
  </w:style>
  <w:style w:type="character" w:styleId="Emphaseintense">
    <w:name w:val="Intense Emphasis"/>
    <w:basedOn w:val="Policepardfaut"/>
    <w:uiPriority w:val="21"/>
    <w:semiHidden/>
    <w:qFormat/>
    <w:rsid w:val="008C45E9"/>
    <w:rPr>
      <w:b/>
      <w:bCs/>
      <w:i/>
      <w:iCs/>
      <w:color w:val="4F81BD" w:themeColor="accent1"/>
    </w:rPr>
  </w:style>
  <w:style w:type="character" w:styleId="Emphaseple">
    <w:name w:val="Subtle Emphasis"/>
    <w:basedOn w:val="Policepardfaut"/>
    <w:uiPriority w:val="19"/>
    <w:semiHidden/>
    <w:qFormat/>
    <w:rsid w:val="008C45E9"/>
    <w:rPr>
      <w:i/>
      <w:iCs/>
      <w:color w:val="808080" w:themeColor="text1" w:themeTint="7F"/>
    </w:rPr>
  </w:style>
  <w:style w:type="paragraph" w:styleId="En-ttedemessage">
    <w:name w:val="Message Header"/>
    <w:basedOn w:val="Normal"/>
    <w:link w:val="En-ttedemessageCar"/>
    <w:uiPriority w:val="89"/>
    <w:semiHidden/>
    <w:unhideWhenUsed/>
    <w:rsid w:val="008C45E9"/>
    <w:pPr>
      <w:pBdr>
        <w:top w:val="single" w:sz="6" w:space="1" w:color="auto"/>
        <w:left w:val="single" w:sz="6" w:space="1" w:color="auto"/>
        <w:bottom w:val="single" w:sz="6" w:space="1" w:color="auto"/>
        <w:right w:val="single" w:sz="6" w:space="1" w:color="auto"/>
      </w:pBdr>
      <w:shd w:val="pct20" w:color="auto" w:fill="auto"/>
      <w:ind w:hanging="1134"/>
    </w:pPr>
    <w:rPr>
      <w:rFonts w:asciiTheme="majorHAnsi" w:eastAsiaTheme="majorEastAsia" w:hAnsiTheme="majorHAnsi" w:cstheme="majorBidi"/>
    </w:rPr>
  </w:style>
  <w:style w:type="character" w:customStyle="1" w:styleId="En-ttedemessageCar">
    <w:name w:val="En-tête de message Car"/>
    <w:basedOn w:val="Policepardfaut"/>
    <w:link w:val="En-ttedemessage"/>
    <w:uiPriority w:val="89"/>
    <w:semiHidden/>
    <w:rsid w:val="008C45E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89"/>
    <w:semiHidden/>
    <w:unhideWhenUsed/>
    <w:qFormat/>
    <w:rsid w:val="008C45E9"/>
    <w:pPr>
      <w:keepLines/>
      <w:overflowPunct/>
      <w:autoSpaceDE/>
      <w:autoSpaceDN/>
      <w:adjustRightInd/>
      <w:jc w:val="left"/>
      <w:textAlignment w:val="auto"/>
      <w:outlineLvl w:val="9"/>
    </w:pPr>
    <w:rPr>
      <w:rFonts w:asciiTheme="majorHAnsi" w:eastAsiaTheme="majorEastAsia" w:hAnsiTheme="majorHAnsi" w:cstheme="majorBidi"/>
      <w:bCs/>
      <w:caps w:val="0"/>
      <w:color w:val="365F91" w:themeColor="accent1" w:themeShade="BF"/>
      <w:sz w:val="28"/>
      <w:szCs w:val="28"/>
    </w:rPr>
  </w:style>
  <w:style w:type="character" w:styleId="ExempleHTML">
    <w:name w:val="HTML Sample"/>
    <w:basedOn w:val="Policepardfaut"/>
    <w:uiPriority w:val="89"/>
    <w:semiHidden/>
    <w:unhideWhenUsed/>
    <w:rsid w:val="008C45E9"/>
    <w:rPr>
      <w:rFonts w:ascii="Consolas" w:hAnsi="Consolas" w:cs="Consolas"/>
      <w:sz w:val="24"/>
      <w:szCs w:val="24"/>
    </w:rPr>
  </w:style>
  <w:style w:type="paragraph" w:styleId="Explorateurdedocuments">
    <w:name w:val="Document Map"/>
    <w:basedOn w:val="Normal"/>
    <w:link w:val="ExplorateurdedocumentsCar"/>
    <w:uiPriority w:val="89"/>
    <w:semiHidden/>
    <w:unhideWhenUsed/>
    <w:rsid w:val="008C45E9"/>
    <w:rPr>
      <w:rFonts w:ascii="Tahoma" w:hAnsi="Tahoma" w:cs="Tahoma"/>
      <w:sz w:val="16"/>
      <w:szCs w:val="16"/>
    </w:rPr>
  </w:style>
  <w:style w:type="character" w:customStyle="1" w:styleId="ExplorateurdedocumentsCar">
    <w:name w:val="Explorateur de documents Car"/>
    <w:basedOn w:val="Policepardfaut"/>
    <w:link w:val="Explorateurdedocuments"/>
    <w:uiPriority w:val="89"/>
    <w:semiHidden/>
    <w:rsid w:val="008C45E9"/>
    <w:rPr>
      <w:rFonts w:ascii="Tahoma" w:hAnsi="Tahoma" w:cs="Tahoma"/>
      <w:sz w:val="16"/>
      <w:szCs w:val="16"/>
    </w:rPr>
  </w:style>
  <w:style w:type="paragraph" w:styleId="Formuledepolitesse">
    <w:name w:val="Closing"/>
    <w:basedOn w:val="Normal"/>
    <w:link w:val="FormuledepolitesseCar"/>
    <w:uiPriority w:val="89"/>
    <w:semiHidden/>
    <w:unhideWhenUsed/>
    <w:rsid w:val="008C45E9"/>
    <w:pPr>
      <w:ind w:left="4252"/>
    </w:pPr>
  </w:style>
  <w:style w:type="character" w:customStyle="1" w:styleId="FormuledepolitesseCar">
    <w:name w:val="Formule de politesse Car"/>
    <w:basedOn w:val="Policepardfaut"/>
    <w:link w:val="Formuledepolitesse"/>
    <w:uiPriority w:val="89"/>
    <w:semiHidden/>
    <w:rsid w:val="008C45E9"/>
    <w:rPr>
      <w:rFonts w:ascii="Times New Roman" w:hAnsi="Times New Roman" w:cs="Times New Roman"/>
      <w:sz w:val="24"/>
      <w:szCs w:val="24"/>
    </w:rPr>
  </w:style>
  <w:style w:type="table" w:styleId="Grilleclaire">
    <w:name w:val="Light Grid"/>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couleur">
    <w:name w:val="Colorful Grid"/>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detableau1">
    <w:name w:val="Table Grid 1"/>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8C45E9"/>
    <w:pPr>
      <w:spacing w:after="0" w:line="240" w:lineRule="auto"/>
    </w:pPr>
    <w:rPr>
      <w:rFonts w:ascii="Times New Roman" w:hAnsi="Times New Roman" w:cs="Times New Roman"/>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8C45E9"/>
    <w:pPr>
      <w:spacing w:after="0" w:line="240" w:lineRule="auto"/>
    </w:pPr>
    <w:rPr>
      <w:rFonts w:ascii="Times New Roman" w:hAnsi="Times New Roman" w:cs="Times New Roman"/>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8C45E9"/>
    <w:pPr>
      <w:spacing w:after="0" w:line="240" w:lineRule="auto"/>
    </w:pPr>
    <w:rPr>
      <w:rFonts w:ascii="Times New Roman" w:hAnsi="Times New Roman" w:cs="Times New Roman"/>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moyenne1">
    <w:name w:val="Medium Grid 1"/>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Index1">
    <w:name w:val="index 1"/>
    <w:basedOn w:val="Normal"/>
    <w:next w:val="Normal"/>
    <w:autoRedefine/>
    <w:uiPriority w:val="89"/>
    <w:semiHidden/>
    <w:unhideWhenUsed/>
    <w:rsid w:val="008C45E9"/>
    <w:pPr>
      <w:ind w:left="220" w:hanging="220"/>
    </w:pPr>
  </w:style>
  <w:style w:type="paragraph" w:styleId="Index2">
    <w:name w:val="index 2"/>
    <w:basedOn w:val="Normal"/>
    <w:next w:val="Normal"/>
    <w:autoRedefine/>
    <w:uiPriority w:val="89"/>
    <w:semiHidden/>
    <w:unhideWhenUsed/>
    <w:rsid w:val="008C45E9"/>
    <w:pPr>
      <w:ind w:left="440" w:hanging="220"/>
    </w:pPr>
  </w:style>
  <w:style w:type="paragraph" w:styleId="Index3">
    <w:name w:val="index 3"/>
    <w:basedOn w:val="Normal"/>
    <w:next w:val="Normal"/>
    <w:autoRedefine/>
    <w:uiPriority w:val="89"/>
    <w:semiHidden/>
    <w:unhideWhenUsed/>
    <w:rsid w:val="008C45E9"/>
    <w:pPr>
      <w:ind w:left="660" w:hanging="220"/>
    </w:pPr>
  </w:style>
  <w:style w:type="paragraph" w:styleId="Index4">
    <w:name w:val="index 4"/>
    <w:basedOn w:val="Normal"/>
    <w:next w:val="Normal"/>
    <w:autoRedefine/>
    <w:uiPriority w:val="89"/>
    <w:semiHidden/>
    <w:unhideWhenUsed/>
    <w:rsid w:val="008C45E9"/>
    <w:pPr>
      <w:ind w:left="880" w:hanging="220"/>
    </w:pPr>
  </w:style>
  <w:style w:type="paragraph" w:styleId="Index5">
    <w:name w:val="index 5"/>
    <w:basedOn w:val="Normal"/>
    <w:next w:val="Normal"/>
    <w:autoRedefine/>
    <w:uiPriority w:val="89"/>
    <w:semiHidden/>
    <w:unhideWhenUsed/>
    <w:rsid w:val="008C45E9"/>
    <w:pPr>
      <w:ind w:left="1100" w:hanging="220"/>
    </w:pPr>
  </w:style>
  <w:style w:type="paragraph" w:styleId="Index6">
    <w:name w:val="index 6"/>
    <w:basedOn w:val="Normal"/>
    <w:next w:val="Normal"/>
    <w:autoRedefine/>
    <w:uiPriority w:val="89"/>
    <w:semiHidden/>
    <w:unhideWhenUsed/>
    <w:rsid w:val="008C45E9"/>
    <w:pPr>
      <w:ind w:left="1320" w:hanging="220"/>
    </w:pPr>
  </w:style>
  <w:style w:type="paragraph" w:styleId="Index7">
    <w:name w:val="index 7"/>
    <w:basedOn w:val="Normal"/>
    <w:next w:val="Normal"/>
    <w:autoRedefine/>
    <w:uiPriority w:val="89"/>
    <w:semiHidden/>
    <w:unhideWhenUsed/>
    <w:rsid w:val="008C45E9"/>
    <w:pPr>
      <w:ind w:left="1540" w:hanging="220"/>
    </w:pPr>
  </w:style>
  <w:style w:type="paragraph" w:styleId="Index8">
    <w:name w:val="index 8"/>
    <w:basedOn w:val="Normal"/>
    <w:next w:val="Normal"/>
    <w:autoRedefine/>
    <w:uiPriority w:val="89"/>
    <w:semiHidden/>
    <w:unhideWhenUsed/>
    <w:rsid w:val="008C45E9"/>
    <w:pPr>
      <w:ind w:left="1760" w:hanging="220"/>
    </w:pPr>
  </w:style>
  <w:style w:type="paragraph" w:styleId="Index9">
    <w:name w:val="index 9"/>
    <w:basedOn w:val="Normal"/>
    <w:next w:val="Normal"/>
    <w:autoRedefine/>
    <w:uiPriority w:val="89"/>
    <w:semiHidden/>
    <w:unhideWhenUsed/>
    <w:rsid w:val="008C45E9"/>
    <w:pPr>
      <w:ind w:left="1980" w:hanging="220"/>
    </w:pPr>
  </w:style>
  <w:style w:type="paragraph" w:styleId="Lgende">
    <w:name w:val="caption"/>
    <w:basedOn w:val="Normal"/>
    <w:next w:val="Normal"/>
    <w:uiPriority w:val="35"/>
    <w:semiHidden/>
    <w:unhideWhenUsed/>
    <w:qFormat/>
    <w:rsid w:val="008C45E9"/>
    <w:rPr>
      <w:b/>
      <w:bCs/>
      <w:color w:val="4F81BD" w:themeColor="accent1"/>
      <w:sz w:val="18"/>
      <w:szCs w:val="18"/>
    </w:rPr>
  </w:style>
  <w:style w:type="character" w:styleId="Lienhypertexte">
    <w:name w:val="Hyperlink"/>
    <w:basedOn w:val="Policepardfaut"/>
    <w:uiPriority w:val="99"/>
    <w:semiHidden/>
    <w:unhideWhenUsed/>
    <w:rsid w:val="008C45E9"/>
    <w:rPr>
      <w:color w:val="0000FF" w:themeColor="hyperlink"/>
      <w:u w:val="single"/>
    </w:rPr>
  </w:style>
  <w:style w:type="character" w:styleId="Lienhypertextesuivivisit">
    <w:name w:val="FollowedHyperlink"/>
    <w:basedOn w:val="Policepardfaut"/>
    <w:uiPriority w:val="89"/>
    <w:semiHidden/>
    <w:unhideWhenUsed/>
    <w:rsid w:val="008C45E9"/>
    <w:rPr>
      <w:color w:val="800080" w:themeColor="followedHyperlink"/>
      <w:u w:val="single"/>
    </w:rPr>
  </w:style>
  <w:style w:type="paragraph" w:styleId="Liste">
    <w:name w:val="List"/>
    <w:basedOn w:val="Normal"/>
    <w:uiPriority w:val="89"/>
    <w:semiHidden/>
    <w:unhideWhenUsed/>
    <w:rsid w:val="008C45E9"/>
    <w:pPr>
      <w:ind w:left="283" w:hanging="283"/>
      <w:contextualSpacing/>
    </w:pPr>
  </w:style>
  <w:style w:type="paragraph" w:styleId="Liste2">
    <w:name w:val="List 2"/>
    <w:basedOn w:val="Normal"/>
    <w:uiPriority w:val="89"/>
    <w:semiHidden/>
    <w:unhideWhenUsed/>
    <w:rsid w:val="008C45E9"/>
    <w:pPr>
      <w:ind w:left="566" w:hanging="283"/>
      <w:contextualSpacing/>
    </w:pPr>
  </w:style>
  <w:style w:type="paragraph" w:styleId="Liste3">
    <w:name w:val="List 3"/>
    <w:basedOn w:val="Normal"/>
    <w:uiPriority w:val="89"/>
    <w:semiHidden/>
    <w:unhideWhenUsed/>
    <w:rsid w:val="008C45E9"/>
    <w:pPr>
      <w:ind w:left="849" w:hanging="283"/>
      <w:contextualSpacing/>
    </w:pPr>
  </w:style>
  <w:style w:type="paragraph" w:styleId="Liste4">
    <w:name w:val="List 4"/>
    <w:basedOn w:val="Normal"/>
    <w:uiPriority w:val="89"/>
    <w:semiHidden/>
    <w:unhideWhenUsed/>
    <w:rsid w:val="008C45E9"/>
    <w:pPr>
      <w:ind w:left="1132" w:hanging="283"/>
      <w:contextualSpacing/>
    </w:pPr>
  </w:style>
  <w:style w:type="paragraph" w:styleId="Liste5">
    <w:name w:val="List 5"/>
    <w:basedOn w:val="Normal"/>
    <w:uiPriority w:val="89"/>
    <w:semiHidden/>
    <w:unhideWhenUsed/>
    <w:rsid w:val="008C45E9"/>
    <w:pPr>
      <w:ind w:left="1415" w:hanging="283"/>
      <w:contextualSpacing/>
    </w:pPr>
  </w:style>
  <w:style w:type="paragraph" w:styleId="Listenumros">
    <w:name w:val="List Number"/>
    <w:basedOn w:val="Normal"/>
    <w:uiPriority w:val="89"/>
    <w:semiHidden/>
    <w:unhideWhenUsed/>
    <w:rsid w:val="008C45E9"/>
    <w:pPr>
      <w:contextualSpacing/>
    </w:pPr>
  </w:style>
  <w:style w:type="paragraph" w:styleId="Listenumros2">
    <w:name w:val="List Number 2"/>
    <w:basedOn w:val="Normal"/>
    <w:uiPriority w:val="89"/>
    <w:semiHidden/>
    <w:unhideWhenUsed/>
    <w:rsid w:val="008C45E9"/>
    <w:pPr>
      <w:contextualSpacing/>
    </w:pPr>
  </w:style>
  <w:style w:type="paragraph" w:styleId="Listenumros3">
    <w:name w:val="List Number 3"/>
    <w:basedOn w:val="Normal"/>
    <w:uiPriority w:val="89"/>
    <w:semiHidden/>
    <w:unhideWhenUsed/>
    <w:rsid w:val="008C45E9"/>
    <w:pPr>
      <w:contextualSpacing/>
    </w:pPr>
  </w:style>
  <w:style w:type="paragraph" w:styleId="Listenumros4">
    <w:name w:val="List Number 4"/>
    <w:basedOn w:val="Normal"/>
    <w:uiPriority w:val="89"/>
    <w:semiHidden/>
    <w:unhideWhenUsed/>
    <w:rsid w:val="008C45E9"/>
    <w:pPr>
      <w:contextualSpacing/>
    </w:pPr>
  </w:style>
  <w:style w:type="paragraph" w:styleId="Listenumros5">
    <w:name w:val="List Number 5"/>
    <w:basedOn w:val="Normal"/>
    <w:uiPriority w:val="89"/>
    <w:semiHidden/>
    <w:unhideWhenUsed/>
    <w:rsid w:val="008C45E9"/>
    <w:pPr>
      <w:contextualSpacing/>
    </w:pPr>
  </w:style>
  <w:style w:type="paragraph" w:styleId="Listepuces">
    <w:name w:val="List Bullet"/>
    <w:basedOn w:val="Normal"/>
    <w:uiPriority w:val="89"/>
    <w:semiHidden/>
    <w:unhideWhenUsed/>
    <w:rsid w:val="008C45E9"/>
    <w:pPr>
      <w:contextualSpacing/>
    </w:pPr>
  </w:style>
  <w:style w:type="paragraph" w:styleId="Listepuces2">
    <w:name w:val="List Bullet 2"/>
    <w:basedOn w:val="Normal"/>
    <w:uiPriority w:val="89"/>
    <w:semiHidden/>
    <w:unhideWhenUsed/>
    <w:rsid w:val="008C45E9"/>
    <w:pPr>
      <w:contextualSpacing/>
    </w:pPr>
  </w:style>
  <w:style w:type="paragraph" w:styleId="Listepuces3">
    <w:name w:val="List Bullet 3"/>
    <w:basedOn w:val="Normal"/>
    <w:uiPriority w:val="89"/>
    <w:semiHidden/>
    <w:unhideWhenUsed/>
    <w:rsid w:val="008C45E9"/>
    <w:pPr>
      <w:contextualSpacing/>
    </w:pPr>
  </w:style>
  <w:style w:type="paragraph" w:styleId="Listepuces4">
    <w:name w:val="List Bullet 4"/>
    <w:basedOn w:val="Normal"/>
    <w:uiPriority w:val="89"/>
    <w:semiHidden/>
    <w:unhideWhenUsed/>
    <w:rsid w:val="008C45E9"/>
    <w:pPr>
      <w:contextualSpacing/>
    </w:pPr>
  </w:style>
  <w:style w:type="paragraph" w:styleId="Listepuces5">
    <w:name w:val="List Bullet 5"/>
    <w:basedOn w:val="Normal"/>
    <w:uiPriority w:val="89"/>
    <w:semiHidden/>
    <w:unhideWhenUsed/>
    <w:rsid w:val="008C45E9"/>
    <w:pPr>
      <w:contextualSpacing/>
    </w:pPr>
  </w:style>
  <w:style w:type="table" w:styleId="Listeclaire">
    <w:name w:val="Light List"/>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continue">
    <w:name w:val="List Continue"/>
    <w:basedOn w:val="Normal"/>
    <w:uiPriority w:val="89"/>
    <w:semiHidden/>
    <w:unhideWhenUsed/>
    <w:rsid w:val="008C45E9"/>
    <w:pPr>
      <w:spacing w:after="120"/>
      <w:ind w:left="283"/>
      <w:contextualSpacing/>
    </w:pPr>
  </w:style>
  <w:style w:type="paragraph" w:styleId="Listecontinue2">
    <w:name w:val="List Continue 2"/>
    <w:basedOn w:val="Normal"/>
    <w:uiPriority w:val="89"/>
    <w:semiHidden/>
    <w:unhideWhenUsed/>
    <w:rsid w:val="008C45E9"/>
    <w:pPr>
      <w:spacing w:after="120"/>
      <w:ind w:left="566"/>
      <w:contextualSpacing/>
    </w:pPr>
  </w:style>
  <w:style w:type="paragraph" w:styleId="Listecontinue3">
    <w:name w:val="List Continue 3"/>
    <w:basedOn w:val="Normal"/>
    <w:uiPriority w:val="89"/>
    <w:semiHidden/>
    <w:unhideWhenUsed/>
    <w:rsid w:val="008C45E9"/>
    <w:pPr>
      <w:spacing w:after="120"/>
      <w:ind w:left="849"/>
      <w:contextualSpacing/>
    </w:pPr>
  </w:style>
  <w:style w:type="paragraph" w:styleId="Listecontinue4">
    <w:name w:val="List Continue 4"/>
    <w:basedOn w:val="Normal"/>
    <w:uiPriority w:val="89"/>
    <w:semiHidden/>
    <w:unhideWhenUsed/>
    <w:rsid w:val="008C45E9"/>
    <w:pPr>
      <w:spacing w:after="120"/>
      <w:ind w:left="1132"/>
      <w:contextualSpacing/>
    </w:pPr>
  </w:style>
  <w:style w:type="paragraph" w:styleId="Listecontinue5">
    <w:name w:val="List Continue 5"/>
    <w:basedOn w:val="Normal"/>
    <w:uiPriority w:val="89"/>
    <w:semiHidden/>
    <w:unhideWhenUsed/>
    <w:rsid w:val="008C45E9"/>
    <w:pPr>
      <w:spacing w:after="120"/>
      <w:ind w:left="1415"/>
      <w:contextualSpacing/>
    </w:pPr>
  </w:style>
  <w:style w:type="table" w:styleId="Listecouleur">
    <w:name w:val="Colorful List"/>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efonce">
    <w:name w:val="Dark List"/>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semiHidden/>
    <w:rsid w:val="008C45E9"/>
    <w:pPr>
      <w:spacing w:after="0" w:line="240" w:lineRule="auto"/>
    </w:pPr>
    <w:rPr>
      <w:rFonts w:ascii="Times New Roman" w:hAnsi="Times New Roman" w:cs="Times New Roman"/>
      <w:color w:val="FFFFFF" w:themeColor="background1"/>
      <w:sz w:val="24"/>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stemoyenne1">
    <w:name w:val="Medium List 1"/>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rsid w:val="008C45E9"/>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89"/>
    <w:semiHidden/>
    <w:unhideWhenUsed/>
    <w:rsid w:val="008C45E9"/>
    <w:rPr>
      <w:rFonts w:ascii="Consolas" w:hAnsi="Consolas" w:cs="Consolas"/>
      <w:sz w:val="20"/>
      <w:szCs w:val="20"/>
    </w:rPr>
  </w:style>
  <w:style w:type="character" w:styleId="Marquedecommentaire">
    <w:name w:val="annotation reference"/>
    <w:basedOn w:val="Policepardfaut"/>
    <w:uiPriority w:val="89"/>
    <w:semiHidden/>
    <w:unhideWhenUsed/>
    <w:rsid w:val="008C45E9"/>
    <w:rPr>
      <w:sz w:val="16"/>
      <w:szCs w:val="16"/>
    </w:rPr>
  </w:style>
  <w:style w:type="paragraph" w:styleId="NormalWeb">
    <w:name w:val="Normal (Web)"/>
    <w:basedOn w:val="Normal"/>
    <w:uiPriority w:val="89"/>
    <w:semiHidden/>
    <w:unhideWhenUsed/>
    <w:rsid w:val="008C45E9"/>
  </w:style>
  <w:style w:type="paragraph" w:styleId="Normalcentr">
    <w:name w:val="Block Text"/>
    <w:basedOn w:val="Normal"/>
    <w:uiPriority w:val="89"/>
    <w:semiHidden/>
    <w:unhideWhenUsed/>
    <w:rsid w:val="008C45E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Notedefin">
    <w:name w:val="endnote text"/>
    <w:basedOn w:val="Normal"/>
    <w:link w:val="NotedefinCar"/>
    <w:uiPriority w:val="89"/>
    <w:semiHidden/>
    <w:unhideWhenUsed/>
    <w:rsid w:val="008C45E9"/>
  </w:style>
  <w:style w:type="character" w:customStyle="1" w:styleId="NotedefinCar">
    <w:name w:val="Note de fin Car"/>
    <w:basedOn w:val="Policepardfaut"/>
    <w:link w:val="Notedefin"/>
    <w:uiPriority w:val="89"/>
    <w:semiHidden/>
    <w:rsid w:val="008C45E9"/>
    <w:rPr>
      <w:rFonts w:ascii="Times New Roman" w:hAnsi="Times New Roman" w:cs="Times New Roman"/>
      <w:sz w:val="24"/>
      <w:szCs w:val="24"/>
    </w:rPr>
  </w:style>
  <w:style w:type="character" w:styleId="Numrodeligne">
    <w:name w:val="line number"/>
    <w:basedOn w:val="Policepardfaut"/>
    <w:uiPriority w:val="89"/>
    <w:semiHidden/>
    <w:unhideWhenUsed/>
    <w:rsid w:val="008C45E9"/>
  </w:style>
  <w:style w:type="paragraph" w:styleId="Objetducommentaire">
    <w:name w:val="annotation subject"/>
    <w:basedOn w:val="Commentaire"/>
    <w:next w:val="Commentaire"/>
    <w:link w:val="ObjetducommentaireCar"/>
    <w:uiPriority w:val="89"/>
    <w:semiHidden/>
    <w:unhideWhenUsed/>
    <w:rsid w:val="008C45E9"/>
    <w:rPr>
      <w:b/>
      <w:bCs/>
    </w:rPr>
  </w:style>
  <w:style w:type="character" w:customStyle="1" w:styleId="ObjetducommentaireCar">
    <w:name w:val="Objet du commentaire Car"/>
    <w:basedOn w:val="CommentaireCar"/>
    <w:link w:val="Objetducommentaire"/>
    <w:uiPriority w:val="89"/>
    <w:semiHidden/>
    <w:rsid w:val="008C45E9"/>
    <w:rPr>
      <w:rFonts w:ascii="Times New Roman" w:hAnsi="Times New Roman" w:cs="Times New Roman"/>
      <w:b/>
      <w:bCs/>
      <w:sz w:val="24"/>
      <w:szCs w:val="24"/>
    </w:rPr>
  </w:style>
  <w:style w:type="table" w:styleId="Ombrageclair">
    <w:name w:val="Light Shading"/>
    <w:basedOn w:val="TableauNormal"/>
    <w:uiPriority w:val="60"/>
    <w:semiHidden/>
    <w:rsid w:val="008C45E9"/>
    <w:pPr>
      <w:spacing w:after="0" w:line="240" w:lineRule="auto"/>
    </w:pPr>
    <w:rPr>
      <w:rFonts w:ascii="Times New Roman" w:hAnsi="Times New Roman" w:cs="Times New Roman"/>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aragraphedeliste">
    <w:name w:val="List Paragraph"/>
    <w:basedOn w:val="Normal"/>
    <w:uiPriority w:val="34"/>
    <w:semiHidden/>
    <w:qFormat/>
    <w:rsid w:val="008C45E9"/>
    <w:pPr>
      <w:ind w:left="720"/>
      <w:contextualSpacing/>
    </w:pPr>
  </w:style>
  <w:style w:type="paragraph" w:styleId="PrformatHTML">
    <w:name w:val="HTML Preformatted"/>
    <w:basedOn w:val="Normal"/>
    <w:link w:val="PrformatHTMLCar"/>
    <w:uiPriority w:val="89"/>
    <w:semiHidden/>
    <w:unhideWhenUsed/>
    <w:rsid w:val="008C45E9"/>
    <w:rPr>
      <w:rFonts w:ascii="Consolas" w:hAnsi="Consolas" w:cs="Consolas"/>
    </w:rPr>
  </w:style>
  <w:style w:type="character" w:customStyle="1" w:styleId="PrformatHTMLCar">
    <w:name w:val="Préformaté HTML Car"/>
    <w:basedOn w:val="Policepardfaut"/>
    <w:link w:val="PrformatHTML"/>
    <w:uiPriority w:val="89"/>
    <w:semiHidden/>
    <w:rsid w:val="008C45E9"/>
    <w:rPr>
      <w:rFonts w:ascii="Consolas" w:hAnsi="Consolas" w:cs="Consolas"/>
      <w:sz w:val="24"/>
      <w:szCs w:val="24"/>
    </w:rPr>
  </w:style>
  <w:style w:type="character" w:styleId="Rfrenceintense">
    <w:name w:val="Intense Reference"/>
    <w:basedOn w:val="Policepardfaut"/>
    <w:uiPriority w:val="32"/>
    <w:semiHidden/>
    <w:qFormat/>
    <w:rsid w:val="008C45E9"/>
    <w:rPr>
      <w:b/>
      <w:bCs/>
      <w:smallCaps/>
      <w:color w:val="C0504D" w:themeColor="accent2"/>
      <w:spacing w:val="5"/>
      <w:u w:val="single"/>
    </w:rPr>
  </w:style>
  <w:style w:type="character" w:styleId="Rfrenceple">
    <w:name w:val="Subtle Reference"/>
    <w:basedOn w:val="Policepardfaut"/>
    <w:uiPriority w:val="31"/>
    <w:semiHidden/>
    <w:rsid w:val="008C45E9"/>
    <w:rPr>
      <w:smallCaps/>
      <w:color w:val="C0504D" w:themeColor="accent2"/>
      <w:u w:val="single"/>
    </w:rPr>
  </w:style>
  <w:style w:type="paragraph" w:styleId="Retrait1religne">
    <w:name w:val="Body Text First Indent"/>
    <w:basedOn w:val="Corpsdetexte"/>
    <w:link w:val="Retrait1religneCar"/>
    <w:uiPriority w:val="89"/>
    <w:semiHidden/>
    <w:unhideWhenUsed/>
    <w:rsid w:val="008C45E9"/>
    <w:pPr>
      <w:spacing w:after="200"/>
      <w:ind w:firstLine="360"/>
    </w:pPr>
  </w:style>
  <w:style w:type="character" w:customStyle="1" w:styleId="Retrait1religneCar">
    <w:name w:val="Retrait 1re ligne Car"/>
    <w:basedOn w:val="CorpsdetexteCar"/>
    <w:link w:val="Retrait1religne"/>
    <w:uiPriority w:val="89"/>
    <w:semiHidden/>
    <w:rsid w:val="008C45E9"/>
    <w:rPr>
      <w:rFonts w:ascii="Times New Roman" w:hAnsi="Times New Roman" w:cs="Times New Roman"/>
      <w:sz w:val="24"/>
      <w:szCs w:val="24"/>
    </w:rPr>
  </w:style>
  <w:style w:type="paragraph" w:styleId="Retraitcorpsdetexte">
    <w:name w:val="Body Text Indent"/>
    <w:basedOn w:val="Normal"/>
    <w:link w:val="RetraitcorpsdetexteCar"/>
    <w:uiPriority w:val="89"/>
    <w:semiHidden/>
    <w:unhideWhenUsed/>
    <w:rsid w:val="008C45E9"/>
    <w:pPr>
      <w:spacing w:after="120"/>
      <w:ind w:left="283"/>
    </w:pPr>
  </w:style>
  <w:style w:type="character" w:customStyle="1" w:styleId="RetraitcorpsdetexteCar">
    <w:name w:val="Retrait corps de texte Car"/>
    <w:basedOn w:val="Policepardfaut"/>
    <w:link w:val="Retraitcorpsdetexte"/>
    <w:uiPriority w:val="89"/>
    <w:semiHidden/>
    <w:rsid w:val="008C45E9"/>
    <w:rPr>
      <w:rFonts w:ascii="Times New Roman" w:hAnsi="Times New Roman" w:cs="Times New Roman"/>
      <w:sz w:val="24"/>
      <w:szCs w:val="24"/>
    </w:rPr>
  </w:style>
  <w:style w:type="paragraph" w:styleId="Retraitcorpsdetexte3">
    <w:name w:val="Body Text Indent 3"/>
    <w:basedOn w:val="Normal"/>
    <w:link w:val="Retraitcorpsdetexte3Car"/>
    <w:uiPriority w:val="89"/>
    <w:semiHidden/>
    <w:unhideWhenUsed/>
    <w:rsid w:val="008C45E9"/>
    <w:pPr>
      <w:spacing w:after="120"/>
      <w:ind w:left="283"/>
    </w:pPr>
    <w:rPr>
      <w:sz w:val="16"/>
      <w:szCs w:val="16"/>
    </w:rPr>
  </w:style>
  <w:style w:type="character" w:customStyle="1" w:styleId="Retraitcorpsdetexte3Car">
    <w:name w:val="Retrait corps de texte 3 Car"/>
    <w:basedOn w:val="Policepardfaut"/>
    <w:link w:val="Retraitcorpsdetexte3"/>
    <w:uiPriority w:val="89"/>
    <w:semiHidden/>
    <w:rsid w:val="008C45E9"/>
    <w:rPr>
      <w:rFonts w:ascii="Times New Roman" w:hAnsi="Times New Roman" w:cs="Times New Roman"/>
      <w:sz w:val="16"/>
      <w:szCs w:val="16"/>
    </w:rPr>
  </w:style>
  <w:style w:type="paragraph" w:styleId="Retraitcorpset1relig">
    <w:name w:val="Body Text First Indent 2"/>
    <w:basedOn w:val="Retraitcorpsdetexte"/>
    <w:link w:val="Retraitcorpset1religCar"/>
    <w:uiPriority w:val="89"/>
    <w:semiHidden/>
    <w:unhideWhenUsed/>
    <w:rsid w:val="008C45E9"/>
    <w:pPr>
      <w:spacing w:after="200"/>
      <w:ind w:left="360" w:firstLine="360"/>
    </w:pPr>
  </w:style>
  <w:style w:type="character" w:customStyle="1" w:styleId="Retraitcorpset1religCar">
    <w:name w:val="Retrait corps et 1re lig. Car"/>
    <w:basedOn w:val="RetraitcorpsdetexteCar"/>
    <w:link w:val="Retraitcorpset1relig"/>
    <w:uiPriority w:val="89"/>
    <w:semiHidden/>
    <w:rsid w:val="008C45E9"/>
    <w:rPr>
      <w:rFonts w:ascii="Times New Roman" w:hAnsi="Times New Roman" w:cs="Times New Roman"/>
      <w:sz w:val="24"/>
      <w:szCs w:val="24"/>
    </w:rPr>
  </w:style>
  <w:style w:type="paragraph" w:styleId="Salutations">
    <w:name w:val="Salutation"/>
    <w:basedOn w:val="Normal"/>
    <w:next w:val="Normal"/>
    <w:link w:val="SalutationsCar"/>
    <w:uiPriority w:val="89"/>
    <w:semiHidden/>
    <w:unhideWhenUsed/>
    <w:rsid w:val="008C45E9"/>
  </w:style>
  <w:style w:type="character" w:customStyle="1" w:styleId="SalutationsCar">
    <w:name w:val="Salutations Car"/>
    <w:basedOn w:val="Policepardfaut"/>
    <w:link w:val="Salutations"/>
    <w:uiPriority w:val="89"/>
    <w:semiHidden/>
    <w:rsid w:val="008C45E9"/>
    <w:rPr>
      <w:rFonts w:ascii="Times New Roman" w:hAnsi="Times New Roman" w:cs="Times New Roman"/>
      <w:sz w:val="24"/>
      <w:szCs w:val="24"/>
    </w:rPr>
  </w:style>
  <w:style w:type="paragraph" w:styleId="Sansinterligne">
    <w:name w:val="No Spacing"/>
    <w:uiPriority w:val="4"/>
    <w:semiHidden/>
    <w:qFormat/>
    <w:rsid w:val="008C45E9"/>
    <w:pPr>
      <w:spacing w:after="0" w:line="240" w:lineRule="auto"/>
    </w:pPr>
    <w:rPr>
      <w:rFonts w:ascii="Times New Roman" w:hAnsi="Times New Roman" w:cs="Times New Roman"/>
      <w:sz w:val="24"/>
      <w:szCs w:val="24"/>
    </w:rPr>
  </w:style>
  <w:style w:type="paragraph" w:styleId="Signature">
    <w:name w:val="Signature"/>
    <w:basedOn w:val="Normal"/>
    <w:link w:val="SignatureCar"/>
    <w:uiPriority w:val="89"/>
    <w:semiHidden/>
    <w:unhideWhenUsed/>
    <w:rsid w:val="008C45E9"/>
    <w:pPr>
      <w:ind w:left="4252"/>
    </w:pPr>
  </w:style>
  <w:style w:type="character" w:customStyle="1" w:styleId="SignatureCar">
    <w:name w:val="Signature Car"/>
    <w:basedOn w:val="Policepardfaut"/>
    <w:link w:val="Signature"/>
    <w:uiPriority w:val="89"/>
    <w:semiHidden/>
    <w:rsid w:val="008C45E9"/>
    <w:rPr>
      <w:rFonts w:ascii="Times New Roman" w:hAnsi="Times New Roman" w:cs="Times New Roman"/>
      <w:sz w:val="24"/>
      <w:szCs w:val="24"/>
    </w:rPr>
  </w:style>
  <w:style w:type="paragraph" w:styleId="Signaturelectronique">
    <w:name w:val="E-mail Signature"/>
    <w:basedOn w:val="Normal"/>
    <w:link w:val="SignaturelectroniqueCar"/>
    <w:uiPriority w:val="89"/>
    <w:semiHidden/>
    <w:unhideWhenUsed/>
    <w:rsid w:val="008C45E9"/>
  </w:style>
  <w:style w:type="character" w:customStyle="1" w:styleId="SignaturelectroniqueCar">
    <w:name w:val="Signature électronique Car"/>
    <w:basedOn w:val="Policepardfaut"/>
    <w:link w:val="Signaturelectronique"/>
    <w:uiPriority w:val="89"/>
    <w:semiHidden/>
    <w:rsid w:val="008C45E9"/>
    <w:rPr>
      <w:rFonts w:ascii="Times New Roman" w:hAnsi="Times New Roman" w:cs="Times New Roman"/>
      <w:sz w:val="24"/>
      <w:szCs w:val="24"/>
    </w:rPr>
  </w:style>
  <w:style w:type="paragraph" w:styleId="Tabledesillustrations">
    <w:name w:val="table of figures"/>
    <w:basedOn w:val="Normal"/>
    <w:next w:val="Normal"/>
    <w:uiPriority w:val="89"/>
    <w:semiHidden/>
    <w:unhideWhenUsed/>
    <w:rsid w:val="008C45E9"/>
  </w:style>
  <w:style w:type="paragraph" w:styleId="Tabledesrfrencesjuridiques">
    <w:name w:val="table of authorities"/>
    <w:basedOn w:val="Normal"/>
    <w:next w:val="Normal"/>
    <w:uiPriority w:val="89"/>
    <w:semiHidden/>
    <w:unhideWhenUsed/>
    <w:rsid w:val="008C45E9"/>
    <w:pPr>
      <w:ind w:left="220" w:hanging="220"/>
    </w:pPr>
  </w:style>
  <w:style w:type="table" w:styleId="Tableauclassique1">
    <w:name w:val="Table Classic 1"/>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8C45E9"/>
    <w:pPr>
      <w:spacing w:after="0" w:line="240" w:lineRule="auto"/>
    </w:pPr>
    <w:rPr>
      <w:rFonts w:ascii="Times New Roman" w:hAnsi="Times New Roman" w:cs="Times New Roman"/>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8C45E9"/>
    <w:pPr>
      <w:spacing w:after="0" w:line="240" w:lineRule="auto"/>
    </w:pPr>
    <w:rPr>
      <w:rFonts w:ascii="Times New Roman" w:hAnsi="Times New Roman" w:cs="Times New Roman"/>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8C45E9"/>
    <w:pPr>
      <w:spacing w:after="0" w:line="240" w:lineRule="auto"/>
    </w:pPr>
    <w:rPr>
      <w:rFonts w:ascii="Times New Roman" w:hAnsi="Times New Roman" w:cs="Times New Roman"/>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8C45E9"/>
    <w:pPr>
      <w:spacing w:after="0" w:line="240" w:lineRule="auto"/>
    </w:pPr>
    <w:rPr>
      <w:rFonts w:ascii="Times New Roman" w:hAnsi="Times New Roman" w:cs="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le1">
    <w:name w:val="Table Subtle 1"/>
    <w:basedOn w:val="TableauNormal"/>
    <w:uiPriority w:val="99"/>
    <w:semiHidden/>
    <w:unhideWhenUsed/>
    <w:rsid w:val="008C45E9"/>
    <w:pPr>
      <w:spacing w:after="0" w:line="240" w:lineRule="auto"/>
    </w:pPr>
    <w:rPr>
      <w:rFonts w:ascii="Times New Roman" w:hAnsi="Times New Roman" w:cs="Times New Roman"/>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8C45E9"/>
    <w:pPr>
      <w:spacing w:after="0" w:line="240" w:lineRule="auto"/>
    </w:pPr>
    <w:rPr>
      <w:rFonts w:ascii="Times New Roman" w:hAnsi="Times New Roman" w:cs="Times New Roman"/>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8C45E9"/>
    <w:pPr>
      <w:spacing w:after="0" w:line="240" w:lineRule="auto"/>
    </w:pPr>
    <w:rPr>
      <w:rFonts w:ascii="Times New Roman" w:hAnsi="Times New Roman" w:cs="Times New Roman"/>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Web1">
    <w:name w:val="Table Web 1"/>
    <w:basedOn w:val="TableauNormal"/>
    <w:uiPriority w:val="99"/>
    <w:semiHidden/>
    <w:unhideWhenUsed/>
    <w:rsid w:val="008C45E9"/>
    <w:pPr>
      <w:spacing w:after="0" w:line="240" w:lineRule="auto"/>
    </w:pPr>
    <w:rPr>
      <w:rFonts w:ascii="Times New Roman" w:hAnsi="Times New Roman" w:cs="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8C45E9"/>
    <w:pPr>
      <w:spacing w:after="0" w:line="240" w:lineRule="auto"/>
    </w:pPr>
    <w:rPr>
      <w:rFonts w:ascii="Times New Roman" w:hAnsi="Times New Roman" w:cs="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8C45E9"/>
    <w:pPr>
      <w:spacing w:after="0" w:line="240" w:lineRule="auto"/>
    </w:pPr>
    <w:rPr>
      <w:rFonts w:ascii="Times New Roman" w:hAnsi="Times New Roman" w:cs="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89"/>
    <w:semiHidden/>
    <w:unhideWhenUsed/>
    <w:rsid w:val="008C45E9"/>
    <w:rPr>
      <w:rFonts w:ascii="Consolas" w:hAnsi="Consolas" w:cs="Consolas"/>
      <w:sz w:val="21"/>
      <w:szCs w:val="21"/>
    </w:rPr>
  </w:style>
  <w:style w:type="character" w:customStyle="1" w:styleId="TextebrutCar">
    <w:name w:val="Texte brut Car"/>
    <w:basedOn w:val="Policepardfaut"/>
    <w:link w:val="Textebrut"/>
    <w:uiPriority w:val="89"/>
    <w:semiHidden/>
    <w:rsid w:val="008C45E9"/>
    <w:rPr>
      <w:rFonts w:ascii="Consolas" w:hAnsi="Consolas" w:cs="Consolas"/>
      <w:sz w:val="21"/>
      <w:szCs w:val="21"/>
    </w:rPr>
  </w:style>
  <w:style w:type="paragraph" w:styleId="Textedebulles">
    <w:name w:val="Balloon Text"/>
    <w:basedOn w:val="Normal"/>
    <w:link w:val="TextedebullesCar"/>
    <w:uiPriority w:val="89"/>
    <w:semiHidden/>
    <w:unhideWhenUsed/>
    <w:rsid w:val="008C45E9"/>
    <w:rPr>
      <w:rFonts w:ascii="Tahoma" w:hAnsi="Tahoma" w:cs="Tahoma"/>
      <w:sz w:val="16"/>
      <w:szCs w:val="16"/>
    </w:rPr>
  </w:style>
  <w:style w:type="character" w:customStyle="1" w:styleId="TextedebullesCar">
    <w:name w:val="Texte de bulles Car"/>
    <w:basedOn w:val="Policepardfaut"/>
    <w:link w:val="Textedebulles"/>
    <w:uiPriority w:val="89"/>
    <w:semiHidden/>
    <w:rsid w:val="008C45E9"/>
    <w:rPr>
      <w:rFonts w:ascii="Tahoma" w:hAnsi="Tahoma" w:cs="Tahoma"/>
      <w:sz w:val="16"/>
      <w:szCs w:val="16"/>
    </w:rPr>
  </w:style>
  <w:style w:type="character" w:styleId="Textedelespacerserv">
    <w:name w:val="Placeholder Text"/>
    <w:basedOn w:val="Policepardfaut"/>
    <w:uiPriority w:val="89"/>
    <w:semiHidden/>
    <w:rsid w:val="008C45E9"/>
    <w:rPr>
      <w:color w:val="808080"/>
    </w:rPr>
  </w:style>
  <w:style w:type="paragraph" w:styleId="Textedemacro">
    <w:name w:val="macro"/>
    <w:link w:val="TextedemacroCar"/>
    <w:uiPriority w:val="89"/>
    <w:semiHidden/>
    <w:unhideWhenUsed/>
    <w:rsid w:val="008C45E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4"/>
      <w:szCs w:val="24"/>
    </w:rPr>
  </w:style>
  <w:style w:type="character" w:customStyle="1" w:styleId="TextedemacroCar">
    <w:name w:val="Texte de macro Car"/>
    <w:basedOn w:val="Policepardfaut"/>
    <w:link w:val="Textedemacro"/>
    <w:uiPriority w:val="89"/>
    <w:semiHidden/>
    <w:rsid w:val="008C45E9"/>
    <w:rPr>
      <w:rFonts w:ascii="Consolas" w:hAnsi="Consolas" w:cs="Consolas"/>
      <w:sz w:val="24"/>
      <w:szCs w:val="24"/>
    </w:rPr>
  </w:style>
  <w:style w:type="table" w:styleId="Thmedutableau">
    <w:name w:val="Table Theme"/>
    <w:basedOn w:val="TableauNormal"/>
    <w:uiPriority w:val="99"/>
    <w:semiHidden/>
    <w:unhideWhenUsed/>
    <w:rsid w:val="008C45E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semiHidden/>
    <w:qFormat/>
    <w:rsid w:val="008C45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semiHidden/>
    <w:rsid w:val="008C45E9"/>
    <w:rPr>
      <w:rFonts w:asciiTheme="majorHAnsi" w:eastAsiaTheme="majorEastAsia" w:hAnsiTheme="majorHAnsi" w:cstheme="majorBidi"/>
      <w:color w:val="17365D" w:themeColor="text2" w:themeShade="BF"/>
      <w:spacing w:val="5"/>
      <w:kern w:val="28"/>
      <w:sz w:val="52"/>
      <w:szCs w:val="52"/>
    </w:rPr>
  </w:style>
  <w:style w:type="paragraph" w:styleId="Titredenote">
    <w:name w:val="Note Heading"/>
    <w:basedOn w:val="Normal"/>
    <w:next w:val="Normal"/>
    <w:link w:val="TitredenoteCar"/>
    <w:uiPriority w:val="89"/>
    <w:semiHidden/>
    <w:unhideWhenUsed/>
    <w:rsid w:val="008C45E9"/>
  </w:style>
  <w:style w:type="character" w:customStyle="1" w:styleId="TitredenoteCar">
    <w:name w:val="Titre de note Car"/>
    <w:basedOn w:val="Policepardfaut"/>
    <w:link w:val="Titredenote"/>
    <w:uiPriority w:val="89"/>
    <w:semiHidden/>
    <w:rsid w:val="008C45E9"/>
    <w:rPr>
      <w:rFonts w:ascii="Times New Roman" w:hAnsi="Times New Roman" w:cs="Times New Roman"/>
      <w:sz w:val="24"/>
      <w:szCs w:val="24"/>
    </w:rPr>
  </w:style>
  <w:style w:type="character" w:styleId="Titredulivre">
    <w:name w:val="Book Title"/>
    <w:basedOn w:val="Policepardfaut"/>
    <w:uiPriority w:val="33"/>
    <w:semiHidden/>
    <w:qFormat/>
    <w:rsid w:val="008C45E9"/>
    <w:rPr>
      <w:b/>
      <w:bCs/>
      <w:smallCaps/>
      <w:spacing w:val="5"/>
    </w:rPr>
  </w:style>
  <w:style w:type="paragraph" w:styleId="Titreindex">
    <w:name w:val="index heading"/>
    <w:basedOn w:val="Normal"/>
    <w:next w:val="Index1"/>
    <w:uiPriority w:val="89"/>
    <w:semiHidden/>
    <w:unhideWhenUsed/>
    <w:rsid w:val="008C45E9"/>
    <w:rPr>
      <w:rFonts w:asciiTheme="majorHAnsi" w:eastAsiaTheme="majorEastAsia" w:hAnsiTheme="majorHAnsi" w:cstheme="majorBidi"/>
      <w:b/>
      <w:bCs/>
    </w:rPr>
  </w:style>
  <w:style w:type="table" w:styleId="Trameclaire-Accent1">
    <w:name w:val="Light Shading Accent 1"/>
    <w:basedOn w:val="TableauNormal"/>
    <w:uiPriority w:val="60"/>
    <w:semiHidden/>
    <w:rsid w:val="008C45E9"/>
    <w:pPr>
      <w:spacing w:after="0" w:line="240" w:lineRule="auto"/>
    </w:pPr>
    <w:rPr>
      <w:rFonts w:ascii="Times New Roman" w:hAnsi="Times New Roman" w:cs="Times New Roman"/>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semiHidden/>
    <w:rsid w:val="008C45E9"/>
    <w:pPr>
      <w:spacing w:after="0" w:line="240" w:lineRule="auto"/>
    </w:pPr>
    <w:rPr>
      <w:rFonts w:ascii="Times New Roman" w:hAnsi="Times New Roman" w:cs="Times New Roman"/>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semiHidden/>
    <w:rsid w:val="008C45E9"/>
    <w:pPr>
      <w:spacing w:after="0" w:line="240" w:lineRule="auto"/>
    </w:pPr>
    <w:rPr>
      <w:rFonts w:ascii="Times New Roman" w:hAnsi="Times New Roman" w:cs="Times New Roman"/>
      <w:color w:val="76923C" w:themeColor="accent3" w:themeShade="BF"/>
      <w:sz w:val="24"/>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semiHidden/>
    <w:rsid w:val="008C45E9"/>
    <w:pPr>
      <w:spacing w:after="0" w:line="240" w:lineRule="auto"/>
    </w:pPr>
    <w:rPr>
      <w:rFonts w:ascii="Times New Roman" w:hAnsi="Times New Roman" w:cs="Times New Roman"/>
      <w:color w:val="5F497A" w:themeColor="accent4" w:themeShade="BF"/>
      <w:sz w:val="24"/>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semiHidden/>
    <w:rsid w:val="008C45E9"/>
    <w:pPr>
      <w:spacing w:after="0" w:line="240" w:lineRule="auto"/>
    </w:pPr>
    <w:rPr>
      <w:rFonts w:ascii="Times New Roman" w:hAnsi="Times New Roman" w:cs="Times New Roman"/>
      <w:color w:val="31849B" w:themeColor="accent5" w:themeShade="BF"/>
      <w:sz w:val="24"/>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semiHidden/>
    <w:rsid w:val="008C45E9"/>
    <w:pPr>
      <w:spacing w:after="0" w:line="240" w:lineRule="auto"/>
    </w:pPr>
    <w:rPr>
      <w:rFonts w:ascii="Times New Roman" w:hAnsi="Times New Roman" w:cs="Times New Roman"/>
      <w:color w:val="E36C0A" w:themeColor="accent6" w:themeShade="BF"/>
      <w:sz w:val="24"/>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ramecouleur">
    <w:name w:val="Colorful Shading"/>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5">
    <w:name w:val="Colorful Shading Accent 5"/>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Tramecouleur-Accent4">
    <w:name w:val="Colorful Shading Accent 4"/>
    <w:basedOn w:val="TableauNormal"/>
    <w:uiPriority w:val="71"/>
    <w:semiHidden/>
    <w:rsid w:val="008C45E9"/>
    <w:pPr>
      <w:spacing w:after="0" w:line="240" w:lineRule="auto"/>
    </w:pPr>
    <w:rPr>
      <w:rFonts w:ascii="Times New Roman" w:hAnsi="Times New Roman" w:cs="Times New Roman"/>
      <w:color w:val="000000" w:themeColor="text1"/>
      <w:sz w:val="24"/>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moyenne1">
    <w:name w:val="Medium Shading 1"/>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rsid w:val="008C45E9"/>
    <w:pPr>
      <w:spacing w:after="0" w:line="240" w:lineRule="auto"/>
    </w:pPr>
    <w:rPr>
      <w:rFonts w:ascii="Times New Roman" w:hAnsi="Times New Roman" w:cs="Times New Roman"/>
      <w:sz w:val="24"/>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rsid w:val="008C45E9"/>
    <w:pPr>
      <w:spacing w:after="0" w:line="240" w:lineRule="auto"/>
    </w:pPr>
    <w:rPr>
      <w:rFonts w:ascii="Times New Roman" w:hAnsi="Times New Roman" w:cs="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89"/>
    <w:semiHidden/>
    <w:unhideWhenUsed/>
    <w:rsid w:val="008C45E9"/>
    <w:rPr>
      <w:i/>
      <w:iCs/>
    </w:rPr>
  </w:style>
  <w:style w:type="paragraph" w:customStyle="1" w:styleId="SOMTexte2">
    <w:name w:val="SOM_Texte2"/>
    <w:basedOn w:val="SOMTexte"/>
    <w:uiPriority w:val="51"/>
    <w:semiHidden/>
    <w:rsid w:val="00A9019B"/>
    <w:pPr>
      <w:suppressAutoHyphens/>
      <w:spacing w:after="120"/>
      <w:ind w:firstLine="709"/>
    </w:pPr>
    <w:rPr>
      <w:rFonts w:eastAsia="Times New Roman"/>
      <w:lang w:eastAsia="fr-FR"/>
    </w:rPr>
  </w:style>
  <w:style w:type="paragraph" w:customStyle="1" w:styleId="TCCode">
    <w:name w:val="TC_Code"/>
    <w:next w:val="TCTexte"/>
    <w:uiPriority w:val="53"/>
    <w:semiHidden/>
    <w:rsid w:val="008C45E9"/>
    <w:pPr>
      <w:keepNext/>
      <w:tabs>
        <w:tab w:val="right" w:pos="3260"/>
      </w:tabs>
      <w:suppressAutoHyphens/>
      <w:spacing w:after="240" w:line="240" w:lineRule="auto"/>
      <w:jc w:val="center"/>
    </w:pPr>
    <w:rPr>
      <w:rFonts w:ascii="Times New Roman" w:eastAsia="Times New Roman" w:hAnsi="Times New Roman" w:cs="Times New Roman"/>
      <w:b/>
      <w:sz w:val="20"/>
      <w:szCs w:val="24"/>
      <w:lang w:eastAsia="fr-FR"/>
    </w:rPr>
  </w:style>
  <w:style w:type="numbering" w:styleId="111111">
    <w:name w:val="Outline List 2"/>
    <w:basedOn w:val="Aucuneliste"/>
    <w:uiPriority w:val="99"/>
    <w:semiHidden/>
    <w:unhideWhenUsed/>
    <w:rsid w:val="008C45E9"/>
    <w:pPr>
      <w:numPr>
        <w:numId w:val="2"/>
      </w:numPr>
    </w:pPr>
  </w:style>
  <w:style w:type="numbering" w:styleId="1ai">
    <w:name w:val="Outline List 1"/>
    <w:basedOn w:val="Aucuneliste"/>
    <w:uiPriority w:val="99"/>
    <w:semiHidden/>
    <w:unhideWhenUsed/>
    <w:rsid w:val="008C45E9"/>
    <w:pPr>
      <w:numPr>
        <w:numId w:val="4"/>
      </w:numPr>
    </w:pPr>
  </w:style>
  <w:style w:type="paragraph" w:styleId="Retraitcorpsdetexte2">
    <w:name w:val="Body Text Indent 2"/>
    <w:basedOn w:val="Normal"/>
    <w:link w:val="Retraitcorpsdetexte2Car"/>
    <w:uiPriority w:val="89"/>
    <w:semiHidden/>
    <w:unhideWhenUsed/>
    <w:rsid w:val="008C45E9"/>
    <w:pPr>
      <w:spacing w:after="120" w:line="480" w:lineRule="auto"/>
      <w:ind w:left="283"/>
    </w:pPr>
  </w:style>
  <w:style w:type="character" w:customStyle="1" w:styleId="Retraitcorpsdetexte2Car">
    <w:name w:val="Retrait corps de texte 2 Car"/>
    <w:basedOn w:val="Policepardfaut"/>
    <w:link w:val="Retraitcorpsdetexte2"/>
    <w:uiPriority w:val="89"/>
    <w:semiHidden/>
    <w:rsid w:val="008C45E9"/>
    <w:rPr>
      <w:rFonts w:ascii="Times New Roman" w:hAnsi="Times New Roman" w:cs="Times New Roman"/>
      <w:sz w:val="24"/>
      <w:szCs w:val="24"/>
    </w:rPr>
  </w:style>
  <w:style w:type="paragraph" w:styleId="Sous-titre">
    <w:name w:val="Subtitle"/>
    <w:basedOn w:val="Normal"/>
    <w:next w:val="Normal"/>
    <w:link w:val="Sous-titreCar"/>
    <w:uiPriority w:val="11"/>
    <w:semiHidden/>
    <w:qFormat/>
    <w:rsid w:val="008C45E9"/>
    <w:pPr>
      <w:numPr>
        <w:ilvl w:val="1"/>
      </w:numPr>
      <w:ind w:left="1134"/>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semiHidden/>
    <w:rsid w:val="008C45E9"/>
    <w:rPr>
      <w:rFonts w:asciiTheme="majorHAnsi" w:eastAsiaTheme="majorEastAsia" w:hAnsiTheme="majorHAnsi" w:cstheme="majorBidi"/>
      <w:i/>
      <w:iCs/>
      <w:color w:val="4F81BD" w:themeColor="accent1"/>
      <w:spacing w:val="15"/>
      <w:sz w:val="24"/>
      <w:szCs w:val="24"/>
    </w:rPr>
  </w:style>
  <w:style w:type="paragraph" w:styleId="TitreTR">
    <w:name w:val="toa heading"/>
    <w:basedOn w:val="Normal"/>
    <w:next w:val="Normal"/>
    <w:uiPriority w:val="89"/>
    <w:semiHidden/>
    <w:unhideWhenUsed/>
    <w:rsid w:val="008C45E9"/>
    <w:pPr>
      <w:spacing w:before="120"/>
    </w:pPr>
    <w:rPr>
      <w:rFonts w:asciiTheme="majorHAnsi" w:eastAsiaTheme="majorEastAsia" w:hAnsiTheme="majorHAnsi" w:cstheme="majorBidi"/>
      <w:b/>
      <w:bCs/>
    </w:rPr>
  </w:style>
  <w:style w:type="paragraph" w:customStyle="1" w:styleId="EncaTitre">
    <w:name w:val="Enca_Titre"/>
    <w:basedOn w:val="EncaTexte"/>
    <w:next w:val="EncaTexte"/>
    <w:uiPriority w:val="52"/>
    <w:rsid w:val="008C45E9"/>
    <w:pPr>
      <w:spacing w:before="240"/>
      <w:jc w:val="center"/>
    </w:pPr>
    <w:rPr>
      <w:b/>
    </w:rPr>
  </w:style>
  <w:style w:type="paragraph" w:customStyle="1" w:styleId="AN6Petiti">
    <w:name w:val="AN6_Petiti"/>
    <w:next w:val="ANTexte"/>
    <w:uiPriority w:val="50"/>
    <w:qFormat/>
    <w:rsid w:val="008C45E9"/>
    <w:pPr>
      <w:keepNext/>
      <w:keepLines/>
      <w:numPr>
        <w:ilvl w:val="5"/>
        <w:numId w:val="1"/>
      </w:numPr>
      <w:suppressAutoHyphens/>
      <w:spacing w:before="240" w:after="0" w:line="240" w:lineRule="auto"/>
      <w:ind w:left="1191" w:hanging="340"/>
      <w:outlineLvl w:val="5"/>
    </w:pPr>
    <w:rPr>
      <w:rFonts w:ascii="Times New Roman" w:hAnsi="Times New Roman" w:cs="Times New Roman"/>
      <w:sz w:val="27"/>
      <w:szCs w:val="24"/>
    </w:rPr>
  </w:style>
  <w:style w:type="character" w:styleId="Numrodepage">
    <w:name w:val="page number"/>
    <w:basedOn w:val="Policepardfaut"/>
    <w:unhideWhenUsed/>
    <w:rsid w:val="008C45E9"/>
  </w:style>
  <w:style w:type="paragraph" w:customStyle="1" w:styleId="RecoText">
    <w:name w:val="Reco_Text"/>
    <w:uiPriority w:val="52"/>
    <w:rsid w:val="008C45E9"/>
    <w:pPr>
      <w:keepNext/>
      <w:pBdr>
        <w:top w:val="single" w:sz="4" w:space="6" w:color="auto"/>
        <w:left w:val="single" w:sz="4" w:space="4" w:color="auto"/>
        <w:bottom w:val="single" w:sz="4" w:space="6" w:color="auto"/>
        <w:right w:val="single" w:sz="4" w:space="4" w:color="auto"/>
      </w:pBdr>
      <w:shd w:val="clear" w:color="auto" w:fill="E6E6E6"/>
      <w:suppressAutoHyphens/>
      <w:spacing w:before="120" w:after="0" w:line="240" w:lineRule="auto"/>
      <w:jc w:val="both"/>
    </w:pPr>
    <w:rPr>
      <w:rFonts w:ascii="Times New Roman" w:eastAsia="Times New Roman" w:hAnsi="Times New Roman" w:cs="Times New Roman"/>
      <w:sz w:val="24"/>
      <w:szCs w:val="24"/>
      <w:lang w:eastAsia="fr-FR"/>
    </w:rPr>
  </w:style>
  <w:style w:type="paragraph" w:customStyle="1" w:styleId="RecoTitre">
    <w:name w:val="Reco_Titre"/>
    <w:basedOn w:val="RecoText"/>
    <w:next w:val="RecoText"/>
    <w:uiPriority w:val="52"/>
    <w:rsid w:val="008C45E9"/>
    <w:pPr>
      <w:spacing w:before="240"/>
    </w:pPr>
    <w:rPr>
      <w:b/>
    </w:rPr>
  </w:style>
  <w:style w:type="character" w:customStyle="1" w:styleId="TM5Car">
    <w:name w:val="TM 5 Car"/>
    <w:basedOn w:val="Policepardfaut"/>
    <w:link w:val="TM5"/>
    <w:uiPriority w:val="39"/>
    <w:rsid w:val="008C45E9"/>
    <w:rPr>
      <w:rFonts w:ascii="Times New Roman" w:eastAsia="Times New Roman" w:hAnsi="Times New Roman" w:cs="Times New Roman"/>
      <w:sz w:val="23"/>
      <w:szCs w:val="24"/>
      <w:lang w:eastAsia="fr-FR"/>
    </w:rPr>
  </w:style>
  <w:style w:type="character" w:customStyle="1" w:styleId="TM6Car">
    <w:name w:val="TM 6 Car"/>
    <w:basedOn w:val="Policepardfaut"/>
    <w:link w:val="TM6"/>
    <w:uiPriority w:val="39"/>
    <w:rsid w:val="008C45E9"/>
    <w:rPr>
      <w:rFonts w:ascii="Times New Roman" w:eastAsia="Times New Roman" w:hAnsi="Times New Roman" w:cs="Times New Roman"/>
      <w:sz w:val="21"/>
      <w:szCs w:val="24"/>
      <w:lang w:eastAsia="fr-FR"/>
    </w:rPr>
  </w:style>
  <w:style w:type="character" w:customStyle="1" w:styleId="TM7Car">
    <w:name w:val="TM 7 Car"/>
    <w:basedOn w:val="Policepardfaut"/>
    <w:link w:val="TM7"/>
    <w:uiPriority w:val="39"/>
    <w:rsid w:val="008C45E9"/>
    <w:rPr>
      <w:rFonts w:ascii="Arial" w:eastAsia="Times New Roman" w:hAnsi="Arial" w:cs="Times New Roman"/>
      <w:sz w:val="23"/>
      <w:szCs w:val="24"/>
      <w:lang w:eastAsia="fr-FR"/>
    </w:rPr>
  </w:style>
  <w:style w:type="paragraph" w:customStyle="1" w:styleId="AN2GRANDIsansnum">
    <w:name w:val="AN2_GRANDI sansnum"/>
    <w:basedOn w:val="AN2GRANDI"/>
    <w:next w:val="ANTexte"/>
    <w:uiPriority w:val="50"/>
    <w:qFormat/>
    <w:rsid w:val="008C45E9"/>
    <w:pPr>
      <w:numPr>
        <w:ilvl w:val="0"/>
        <w:numId w:val="0"/>
      </w:numPr>
      <w:ind w:left="170"/>
    </w:pPr>
  </w:style>
  <w:style w:type="numbering" w:customStyle="1" w:styleId="StyleRapport">
    <w:name w:val="StyleRapport"/>
    <w:uiPriority w:val="99"/>
    <w:semiHidden/>
    <w:rsid w:val="008C45E9"/>
    <w:pPr>
      <w:numPr>
        <w:numId w:val="1"/>
      </w:numPr>
    </w:pPr>
  </w:style>
  <w:style w:type="paragraph" w:customStyle="1" w:styleId="Encadre">
    <w:name w:val="Encadre"/>
    <w:basedOn w:val="RecoText"/>
    <w:uiPriority w:val="52"/>
    <w:qFormat/>
    <w:rsid w:val="00F27D6B"/>
    <w:pPr>
      <w:ind w:firstLine="709"/>
    </w:pPr>
  </w:style>
  <w:style w:type="paragraph" w:styleId="Retraitnormal">
    <w:name w:val="Normal Indent"/>
    <w:basedOn w:val="Normal"/>
    <w:unhideWhenUsed/>
    <w:rsid w:val="008C45E9"/>
    <w:pPr>
      <w:ind w:left="708"/>
    </w:pPr>
  </w:style>
  <w:style w:type="paragraph" w:customStyle="1" w:styleId="TCArticle">
    <w:name w:val="TC_Article"/>
    <w:next w:val="TCTexte"/>
    <w:uiPriority w:val="53"/>
    <w:semiHidden/>
    <w:rsid w:val="008C45E9"/>
    <w:pPr>
      <w:keepNext/>
      <w:tabs>
        <w:tab w:val="left" w:pos="170"/>
      </w:tabs>
      <w:suppressAutoHyphens/>
      <w:spacing w:before="240" w:after="240" w:line="240" w:lineRule="auto"/>
      <w:jc w:val="center"/>
    </w:pPr>
    <w:rPr>
      <w:rFonts w:ascii="Times New Roman" w:eastAsia="Times New Roman" w:hAnsi="Times New Roman" w:cs="Times New Roman"/>
      <w:sz w:val="20"/>
      <w:szCs w:val="20"/>
      <w:lang w:eastAsia="fr-FR"/>
    </w:rPr>
  </w:style>
  <w:style w:type="paragraph" w:customStyle="1" w:styleId="TC0Aprs">
    <w:name w:val="TC_0Après"/>
    <w:uiPriority w:val="53"/>
    <w:semiHidden/>
    <w:rsid w:val="008C45E9"/>
    <w:pPr>
      <w:suppressAutoHyphens/>
      <w:spacing w:after="0" w:line="240" w:lineRule="auto"/>
      <w:ind w:firstLine="567"/>
      <w:jc w:val="both"/>
    </w:pPr>
    <w:rPr>
      <w:rFonts w:ascii="Times New Roman" w:eastAsia="Times New Roman" w:hAnsi="Times New Roman" w:cs="Times New Roman"/>
      <w:sz w:val="20"/>
      <w:szCs w:val="20"/>
      <w:lang w:eastAsia="fr-FR"/>
    </w:rPr>
  </w:style>
  <w:style w:type="paragraph" w:customStyle="1" w:styleId="TCIntchap">
    <w:name w:val="TC_Intchap"/>
    <w:basedOn w:val="Normal"/>
    <w:uiPriority w:val="53"/>
    <w:semiHidden/>
    <w:rsid w:val="00536B37"/>
    <w:pPr>
      <w:keepNext/>
      <w:suppressAutoHyphens/>
      <w:spacing w:before="60"/>
      <w:jc w:val="center"/>
    </w:pPr>
    <w:rPr>
      <w:rFonts w:eastAsia="Times New Roman"/>
      <w:b/>
      <w:sz w:val="20"/>
      <w:szCs w:val="20"/>
      <w:lang w:eastAsia="fr-FR"/>
    </w:rPr>
  </w:style>
  <w:style w:type="paragraph" w:customStyle="1" w:styleId="TCSection">
    <w:name w:val="TC_Section"/>
    <w:basedOn w:val="TCArticle"/>
    <w:next w:val="TCTexte"/>
    <w:uiPriority w:val="53"/>
    <w:semiHidden/>
    <w:rsid w:val="008C45E9"/>
    <w:pPr>
      <w:spacing w:after="0"/>
    </w:pPr>
    <w:rPr>
      <w:i/>
    </w:rPr>
  </w:style>
  <w:style w:type="paragraph" w:customStyle="1" w:styleId="TCIntsection">
    <w:name w:val="TC_Intsection"/>
    <w:basedOn w:val="TCSection"/>
    <w:uiPriority w:val="53"/>
    <w:semiHidden/>
    <w:rsid w:val="00536B37"/>
    <w:pPr>
      <w:spacing w:before="60" w:after="240"/>
    </w:pPr>
    <w:rPr>
      <w:b/>
    </w:rPr>
  </w:style>
  <w:style w:type="paragraph" w:customStyle="1" w:styleId="TCInttitre">
    <w:name w:val="TC_Inttitre"/>
    <w:basedOn w:val="Normal"/>
    <w:uiPriority w:val="53"/>
    <w:semiHidden/>
    <w:rsid w:val="00536B37"/>
    <w:pPr>
      <w:keepNext/>
      <w:suppressAutoHyphens/>
      <w:spacing w:before="60"/>
      <w:jc w:val="center"/>
    </w:pPr>
    <w:rPr>
      <w:rFonts w:ascii="Arial" w:eastAsia="Times New Roman" w:hAnsi="Arial"/>
      <w:b/>
      <w:caps/>
      <w:sz w:val="20"/>
      <w:szCs w:val="20"/>
      <w:lang w:eastAsia="fr-FR"/>
    </w:rPr>
  </w:style>
  <w:style w:type="paragraph" w:customStyle="1" w:styleId="TCEntte">
    <w:name w:val="TC_Entête"/>
    <w:next w:val="TCTexte"/>
    <w:uiPriority w:val="53"/>
    <w:semiHidden/>
    <w:rsid w:val="008C45E9"/>
    <w:pPr>
      <w:suppressAutoHyphens/>
      <w:spacing w:before="60" w:after="60" w:line="240" w:lineRule="auto"/>
      <w:jc w:val="center"/>
    </w:pPr>
    <w:rPr>
      <w:rFonts w:ascii="Times New Roman" w:hAnsi="Times New Roman" w:cs="Times New Roman"/>
      <w:b/>
      <w:sz w:val="27"/>
      <w:szCs w:val="24"/>
    </w:rPr>
  </w:style>
  <w:style w:type="paragraph" w:customStyle="1" w:styleId="TCEntteTC3">
    <w:name w:val="TC_EntêteTC3"/>
    <w:basedOn w:val="TCEntte"/>
    <w:next w:val="TCTexte"/>
    <w:uiPriority w:val="53"/>
    <w:semiHidden/>
    <w:qFormat/>
    <w:rsid w:val="008C45E9"/>
    <w:rPr>
      <w:sz w:val="22"/>
    </w:rPr>
  </w:style>
  <w:style w:type="paragraph" w:customStyle="1" w:styleId="Titre10">
    <w:name w:val="Titre 10"/>
    <w:basedOn w:val="Titre9"/>
    <w:next w:val="Normal"/>
    <w:uiPriority w:val="4"/>
    <w:semiHidden/>
    <w:rsid w:val="008C45E9"/>
    <w:pPr>
      <w:overflowPunct/>
      <w:autoSpaceDE/>
      <w:autoSpaceDN/>
      <w:adjustRightInd/>
      <w:spacing w:before="480"/>
      <w:textAlignment w:val="auto"/>
      <w:outlineLvl w:val="9"/>
    </w:pPr>
    <w:rPr>
      <w:rFonts w:ascii="Times New Roman" w:eastAsia="Times New Roman" w:hAnsi="Times New Roman"/>
      <w:i/>
      <w:sz w:val="27"/>
      <w:szCs w:val="20"/>
      <w:lang w:eastAsia="fr-FR"/>
    </w:rPr>
  </w:style>
  <w:style w:type="paragraph" w:customStyle="1" w:styleId="AN7Puces">
    <w:name w:val="AN7_Puces"/>
    <w:next w:val="ANTexte"/>
    <w:uiPriority w:val="50"/>
    <w:qFormat/>
    <w:rsid w:val="008C45E9"/>
    <w:pPr>
      <w:keepNext/>
      <w:keepLines/>
      <w:numPr>
        <w:numId w:val="5"/>
      </w:numPr>
      <w:suppressAutoHyphens/>
      <w:spacing w:before="240" w:after="0" w:line="240" w:lineRule="auto"/>
      <w:ind w:left="1740" w:hanging="357"/>
      <w:jc w:val="both"/>
    </w:pPr>
    <w:rPr>
      <w:rFonts w:ascii="Times New Roman" w:hAnsi="Times New Roman" w:cs="Times New Roman"/>
      <w:i/>
      <w:sz w:val="27"/>
      <w:szCs w:val="24"/>
    </w:rPr>
  </w:style>
  <w:style w:type="paragraph" w:customStyle="1" w:styleId="EXA1Titre">
    <w:name w:val="EXA1_Titre"/>
    <w:next w:val="ANTexte"/>
    <w:uiPriority w:val="57"/>
    <w:semiHidden/>
    <w:qFormat/>
    <w:rsid w:val="008C45E9"/>
    <w:pPr>
      <w:keepNext/>
      <w:keepLines/>
      <w:suppressAutoHyphens/>
      <w:spacing w:before="720" w:after="0" w:line="240" w:lineRule="auto"/>
      <w:jc w:val="center"/>
      <w:outlineLvl w:val="1"/>
    </w:pPr>
    <w:rPr>
      <w:rFonts w:ascii="Arial" w:hAnsi="Arial" w:cs="Times New Roman"/>
      <w:b/>
      <w:caps/>
      <w:sz w:val="24"/>
      <w:szCs w:val="24"/>
    </w:rPr>
  </w:style>
  <w:style w:type="paragraph" w:customStyle="1" w:styleId="EXA3Chapitre">
    <w:name w:val="EXA3_Chapitre"/>
    <w:next w:val="ANTexte"/>
    <w:uiPriority w:val="57"/>
    <w:semiHidden/>
    <w:qFormat/>
    <w:rsid w:val="008C45E9"/>
    <w:pPr>
      <w:keepNext/>
      <w:keepLines/>
      <w:suppressAutoHyphens/>
      <w:spacing w:before="480" w:after="0" w:line="240" w:lineRule="auto"/>
      <w:jc w:val="center"/>
      <w:outlineLvl w:val="6"/>
    </w:pPr>
    <w:rPr>
      <w:rFonts w:ascii="Times New Roman" w:hAnsi="Times New Roman" w:cs="Times New Roman"/>
      <w:smallCaps/>
      <w:sz w:val="27"/>
      <w:szCs w:val="24"/>
    </w:rPr>
  </w:style>
  <w:style w:type="paragraph" w:customStyle="1" w:styleId="EXA5Section">
    <w:name w:val="EXA5_Section"/>
    <w:next w:val="ANTexte"/>
    <w:uiPriority w:val="57"/>
    <w:semiHidden/>
    <w:qFormat/>
    <w:rsid w:val="008C45E9"/>
    <w:pPr>
      <w:keepNext/>
      <w:keepLines/>
      <w:suppressAutoHyphens/>
      <w:spacing w:before="480" w:after="0" w:line="240" w:lineRule="auto"/>
      <w:jc w:val="center"/>
      <w:outlineLvl w:val="7"/>
    </w:pPr>
    <w:rPr>
      <w:rFonts w:ascii="Times New Roman Italique" w:eastAsia="Calibri" w:hAnsi="Times New Roman Italique" w:cs="Times New Roman"/>
      <w:i/>
      <w:sz w:val="29"/>
      <w:szCs w:val="24"/>
    </w:rPr>
  </w:style>
  <w:style w:type="paragraph" w:customStyle="1" w:styleId="EXA7Article">
    <w:name w:val="EXA7_Article"/>
    <w:next w:val="ANTexte"/>
    <w:uiPriority w:val="57"/>
    <w:semiHidden/>
    <w:qFormat/>
    <w:rsid w:val="008C45E9"/>
    <w:pPr>
      <w:keepNext/>
      <w:keepLines/>
      <w:numPr>
        <w:numId w:val="7"/>
      </w:numPr>
      <w:suppressAutoHyphens/>
      <w:spacing w:before="480" w:after="0" w:line="240" w:lineRule="auto"/>
      <w:jc w:val="center"/>
      <w:outlineLvl w:val="8"/>
    </w:pPr>
    <w:rPr>
      <w:rFonts w:ascii="Times New Roman" w:hAnsi="Times New Roman" w:cs="Times New Roman"/>
      <w:i/>
      <w:sz w:val="27"/>
      <w:szCs w:val="24"/>
    </w:rPr>
  </w:style>
  <w:style w:type="paragraph" w:customStyle="1" w:styleId="ANAnnexe">
    <w:name w:val="AN_Annexe"/>
    <w:uiPriority w:val="50"/>
    <w:qFormat/>
    <w:rsid w:val="008C45E9"/>
    <w:pPr>
      <w:suppressAutoHyphens/>
      <w:spacing w:before="160" w:after="0" w:line="240" w:lineRule="auto"/>
      <w:ind w:firstLine="851"/>
      <w:jc w:val="both"/>
    </w:pPr>
    <w:rPr>
      <w:rFonts w:ascii="Times New Roman" w:hAnsi="Times New Roman" w:cs="Times New Roman"/>
      <w:sz w:val="24"/>
      <w:szCs w:val="24"/>
    </w:rPr>
  </w:style>
  <w:style w:type="numbering" w:customStyle="1" w:styleId="SommaireRapport">
    <w:name w:val="Sommaire_Rapport"/>
    <w:basedOn w:val="Aucuneliste"/>
    <w:uiPriority w:val="99"/>
    <w:semiHidden/>
    <w:rsid w:val="008C45E9"/>
    <w:pPr>
      <w:numPr>
        <w:numId w:val="6"/>
      </w:numPr>
    </w:pPr>
  </w:style>
  <w:style w:type="character" w:customStyle="1" w:styleId="TM1Car">
    <w:name w:val="TM 1 Car"/>
    <w:basedOn w:val="Policepardfaut"/>
    <w:link w:val="TM1"/>
    <w:uiPriority w:val="39"/>
    <w:rsid w:val="008C45E9"/>
    <w:rPr>
      <w:rFonts w:ascii="Arial" w:eastAsia="Times New Roman" w:hAnsi="Arial" w:cs="Times New Roman"/>
      <w:b/>
      <w:caps/>
      <w:sz w:val="27"/>
      <w:szCs w:val="24"/>
      <w:lang w:eastAsia="fr-FR"/>
    </w:rPr>
  </w:style>
  <w:style w:type="table" w:customStyle="1" w:styleId="TABGen">
    <w:name w:val="TAB_Gen"/>
    <w:uiPriority w:val="99"/>
    <w:semiHidden/>
    <w:rsid w:val="008C45E9"/>
    <w:pPr>
      <w:keepNext/>
      <w:keepLines/>
      <w:spacing w:after="0" w:line="240" w:lineRule="auto"/>
      <w:jc w:val="right"/>
    </w:pPr>
    <w:rPr>
      <w:rFonts w:ascii="Times New Roman" w:hAnsi="Times New Roman"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62" w:type="dxa"/>
        <w:bottom w:w="62" w:type="dxa"/>
        <w:right w:w="62" w:type="dxa"/>
      </w:tblCellMar>
    </w:tblPr>
    <w:tcPr>
      <w:vAlign w:val="center"/>
    </w:tcPr>
    <w:tblStylePr w:type="firstRow">
      <w:pPr>
        <w:jc w:val="center"/>
      </w:pPr>
      <w:rPr>
        <w:rFonts w:ascii="Times New Roman" w:hAnsi="Times New Roman"/>
        <w:b/>
        <w:sz w:val="22"/>
      </w:rPr>
    </w:tblStylePr>
    <w:tblStylePr w:type="firstCol">
      <w:pPr>
        <w:jc w:val="left"/>
      </w:pPr>
      <w:rPr>
        <w:rFonts w:ascii="Times New Roman" w:hAnsi="Times New Roman"/>
        <w:b/>
        <w:sz w:val="22"/>
      </w:rPr>
      <w:tblPr/>
      <w:tcPr>
        <w:vAlign w:val="center"/>
      </w:tcPr>
    </w:tblStylePr>
  </w:style>
  <w:style w:type="paragraph" w:customStyle="1" w:styleId="TCIntChap0">
    <w:name w:val="TC_IntChap"/>
    <w:next w:val="TCTexte"/>
    <w:uiPriority w:val="53"/>
    <w:semiHidden/>
    <w:rsid w:val="008C45E9"/>
    <w:pPr>
      <w:keepNext/>
      <w:suppressAutoHyphens/>
      <w:spacing w:before="60" w:after="0" w:line="240" w:lineRule="auto"/>
      <w:jc w:val="center"/>
    </w:pPr>
    <w:rPr>
      <w:rFonts w:ascii="Times New Roman" w:eastAsia="Times New Roman" w:hAnsi="Times New Roman" w:cs="Times New Roman"/>
      <w:b/>
      <w:sz w:val="20"/>
      <w:szCs w:val="20"/>
      <w:lang w:eastAsia="fr-FR"/>
    </w:rPr>
  </w:style>
  <w:style w:type="paragraph" w:customStyle="1" w:styleId="TCIntSection0">
    <w:name w:val="TC_IntSection"/>
    <w:basedOn w:val="TCSection"/>
    <w:next w:val="TCTexte"/>
    <w:uiPriority w:val="53"/>
    <w:semiHidden/>
    <w:rsid w:val="008C45E9"/>
    <w:pPr>
      <w:spacing w:before="60" w:after="240"/>
    </w:pPr>
    <w:rPr>
      <w:b/>
    </w:rPr>
  </w:style>
  <w:style w:type="paragraph" w:customStyle="1" w:styleId="TCIntTitre0">
    <w:name w:val="TC_IntTitre"/>
    <w:next w:val="TCTexte"/>
    <w:uiPriority w:val="53"/>
    <w:semiHidden/>
    <w:rsid w:val="008C45E9"/>
    <w:pPr>
      <w:keepNext/>
      <w:suppressAutoHyphens/>
      <w:spacing w:before="60" w:after="0" w:line="240" w:lineRule="auto"/>
      <w:jc w:val="center"/>
    </w:pPr>
    <w:rPr>
      <w:rFonts w:ascii="Arial" w:eastAsia="Times New Roman" w:hAnsi="Arial" w:cs="Times New Roman"/>
      <w:b/>
      <w:caps/>
      <w:sz w:val="20"/>
      <w:szCs w:val="20"/>
      <w:lang w:eastAsia="fr-FR"/>
    </w:rPr>
  </w:style>
  <w:style w:type="paragraph" w:customStyle="1" w:styleId="EXAText">
    <w:name w:val="EXA_Text"/>
    <w:uiPriority w:val="54"/>
    <w:rsid w:val="008C45E9"/>
    <w:pPr>
      <w:suppressAutoHyphens/>
      <w:overflowPunct w:val="0"/>
      <w:autoSpaceDE w:val="0"/>
      <w:autoSpaceDN w:val="0"/>
      <w:adjustRightInd w:val="0"/>
      <w:spacing w:before="240" w:after="0" w:line="240" w:lineRule="auto"/>
      <w:ind w:firstLine="851"/>
      <w:jc w:val="both"/>
      <w:textAlignment w:val="baseline"/>
    </w:pPr>
    <w:rPr>
      <w:rFonts w:ascii="Times New Roman" w:eastAsia="Times New Roman" w:hAnsi="Times New Roman" w:cs="Times New Roman"/>
      <w:sz w:val="20"/>
      <w:szCs w:val="20"/>
    </w:rPr>
  </w:style>
  <w:style w:type="paragraph" w:customStyle="1" w:styleId="EXASousTitreArt">
    <w:name w:val="EXA_SousTitreArt"/>
    <w:basedOn w:val="ANTexte"/>
    <w:link w:val="EXASousTitreArtCar"/>
    <w:uiPriority w:val="54"/>
    <w:qFormat/>
    <w:rsid w:val="008C45E9"/>
    <w:pPr>
      <w:suppressAutoHyphens w:val="0"/>
      <w:ind w:firstLine="0"/>
    </w:pPr>
    <w:rPr>
      <w:i/>
    </w:rPr>
  </w:style>
  <w:style w:type="character" w:customStyle="1" w:styleId="EXASousTitreArtCar">
    <w:name w:val="EXA_SousTitreArt Car"/>
    <w:basedOn w:val="ANTexteCar"/>
    <w:link w:val="EXASousTitreArt"/>
    <w:uiPriority w:val="54"/>
    <w:rsid w:val="008C45E9"/>
    <w:rPr>
      <w:rFonts w:ascii="Times New Roman" w:hAnsi="Times New Roman" w:cs="Times New Roman"/>
      <w:i/>
      <w:sz w:val="27"/>
      <w:szCs w:val="24"/>
    </w:rPr>
  </w:style>
  <w:style w:type="paragraph" w:customStyle="1" w:styleId="Anx2GdI">
    <w:name w:val="Anx2_GdI"/>
    <w:next w:val="ANTexte"/>
    <w:uiPriority w:val="54"/>
    <w:qFormat/>
    <w:rsid w:val="008C45E9"/>
    <w:pPr>
      <w:keepNext/>
      <w:keepLines/>
      <w:numPr>
        <w:ilvl w:val="1"/>
        <w:numId w:val="7"/>
      </w:numPr>
      <w:suppressAutoHyphens/>
      <w:spacing w:before="400" w:after="400" w:line="240" w:lineRule="auto"/>
      <w:ind w:left="454" w:hanging="284"/>
      <w:jc w:val="both"/>
    </w:pPr>
    <w:rPr>
      <w:rFonts w:ascii="Arial" w:hAnsi="Arial" w:cs="Times New Roman"/>
      <w:b/>
      <w:caps/>
      <w:sz w:val="24"/>
      <w:szCs w:val="24"/>
    </w:rPr>
  </w:style>
  <w:style w:type="paragraph" w:customStyle="1" w:styleId="Anx3GdA">
    <w:name w:val="Anx3_GdA"/>
    <w:next w:val="ANTexte"/>
    <w:uiPriority w:val="54"/>
    <w:qFormat/>
    <w:rsid w:val="008C45E9"/>
    <w:pPr>
      <w:keepNext/>
      <w:keepLines/>
      <w:numPr>
        <w:ilvl w:val="2"/>
        <w:numId w:val="7"/>
      </w:numPr>
      <w:spacing w:before="480" w:after="0" w:line="240" w:lineRule="auto"/>
      <w:ind w:left="737" w:hanging="397"/>
    </w:pPr>
    <w:rPr>
      <w:rFonts w:ascii="Arial" w:hAnsi="Arial" w:cs="Times New Roman"/>
      <w:b/>
      <w:caps/>
      <w:sz w:val="24"/>
      <w:szCs w:val="24"/>
    </w:rPr>
  </w:style>
  <w:style w:type="paragraph" w:customStyle="1" w:styleId="Anx4Pt1">
    <w:name w:val="Anx4_Pt1"/>
    <w:next w:val="ANTexte"/>
    <w:uiPriority w:val="54"/>
    <w:qFormat/>
    <w:rsid w:val="008C45E9"/>
    <w:pPr>
      <w:keepNext/>
      <w:keepLines/>
      <w:numPr>
        <w:ilvl w:val="3"/>
        <w:numId w:val="7"/>
      </w:numPr>
      <w:spacing w:before="400" w:after="0" w:line="240" w:lineRule="auto"/>
      <w:ind w:left="850" w:hanging="340"/>
      <w:jc w:val="both"/>
    </w:pPr>
    <w:rPr>
      <w:rFonts w:ascii="Arial" w:hAnsi="Arial" w:cs="Times New Roman"/>
      <w:b/>
      <w:sz w:val="24"/>
      <w:szCs w:val="24"/>
    </w:rPr>
  </w:style>
  <w:style w:type="paragraph" w:customStyle="1" w:styleId="Anx5Pta">
    <w:name w:val="Anx5_Pta"/>
    <w:next w:val="ANTexte"/>
    <w:uiPriority w:val="54"/>
    <w:qFormat/>
    <w:rsid w:val="008C45E9"/>
    <w:pPr>
      <w:keepNext/>
      <w:keepLines/>
      <w:numPr>
        <w:ilvl w:val="4"/>
        <w:numId w:val="7"/>
      </w:numPr>
      <w:suppressAutoHyphens/>
      <w:spacing w:before="240" w:after="0" w:line="240" w:lineRule="auto"/>
      <w:ind w:left="1020" w:hanging="340"/>
      <w:jc w:val="both"/>
    </w:pPr>
    <w:rPr>
      <w:rFonts w:ascii="Times New Roman" w:hAnsi="Times New Roman" w:cs="Times New Roman"/>
      <w:b/>
      <w:i/>
      <w:sz w:val="27"/>
      <w:szCs w:val="24"/>
    </w:rPr>
  </w:style>
  <w:style w:type="paragraph" w:customStyle="1" w:styleId="Anx6Pti">
    <w:name w:val="Anx6_Pti"/>
    <w:next w:val="ANTexte"/>
    <w:uiPriority w:val="54"/>
    <w:qFormat/>
    <w:rsid w:val="008C45E9"/>
    <w:pPr>
      <w:keepNext/>
      <w:keepLines/>
      <w:numPr>
        <w:ilvl w:val="5"/>
        <w:numId w:val="7"/>
      </w:numPr>
      <w:spacing w:before="240" w:after="0" w:line="240" w:lineRule="auto"/>
      <w:ind w:left="1191" w:hanging="340"/>
      <w:jc w:val="both"/>
    </w:pPr>
    <w:rPr>
      <w:rFonts w:ascii="Times New Roman" w:hAnsi="Times New Roman" w:cs="Times New Roman"/>
      <w:sz w:val="27"/>
      <w:szCs w:val="24"/>
    </w:rPr>
  </w:style>
  <w:style w:type="paragraph" w:customStyle="1" w:styleId="1TomeIntit">
    <w:name w:val="*1 Tome Intit"/>
    <w:basedOn w:val="Normal"/>
    <w:next w:val="Normal"/>
    <w:uiPriority w:val="58"/>
    <w:semiHidden/>
    <w:rsid w:val="008C45E9"/>
    <w:pPr>
      <w:keepNext/>
      <w:overflowPunct w:val="0"/>
      <w:autoSpaceDE w:val="0"/>
      <w:autoSpaceDN w:val="0"/>
      <w:adjustRightInd w:val="0"/>
      <w:jc w:val="center"/>
      <w:textAlignment w:val="baseline"/>
      <w:outlineLvl w:val="0"/>
    </w:pPr>
    <w:rPr>
      <w:rFonts w:ascii="Arial" w:eastAsia="Times New Roman" w:hAnsi="Arial"/>
      <w:b/>
      <w:sz w:val="26"/>
      <w:szCs w:val="36"/>
      <w:lang w:eastAsia="fr-FR"/>
    </w:rPr>
  </w:style>
  <w:style w:type="paragraph" w:customStyle="1" w:styleId="1TomeIntit0">
    <w:name w:val="&quot;1 Tome Intit"/>
    <w:basedOn w:val="1TomeIntit"/>
    <w:next w:val="Normal"/>
    <w:uiPriority w:val="58"/>
    <w:semiHidden/>
    <w:rsid w:val="008C45E9"/>
    <w:pPr>
      <w:spacing w:after="240"/>
    </w:pPr>
    <w:rPr>
      <w:i/>
    </w:rPr>
  </w:style>
  <w:style w:type="paragraph" w:customStyle="1" w:styleId="1TomeNum">
    <w:name w:val="*1 Tome Num"/>
    <w:uiPriority w:val="58"/>
    <w:semiHidden/>
    <w:rsid w:val="008C45E9"/>
    <w:pPr>
      <w:keepNext/>
      <w:spacing w:before="240" w:after="0" w:line="240" w:lineRule="auto"/>
      <w:jc w:val="center"/>
      <w:outlineLvl w:val="0"/>
    </w:pPr>
    <w:rPr>
      <w:rFonts w:ascii="Arial" w:eastAsia="Times New Roman" w:hAnsi="Arial" w:cs="Times New Roman"/>
      <w:sz w:val="26"/>
      <w:szCs w:val="36"/>
      <w:lang w:eastAsia="fr-FR"/>
    </w:rPr>
  </w:style>
  <w:style w:type="paragraph" w:customStyle="1" w:styleId="1TomeNum0">
    <w:name w:val="&quot;1 Tome Num"/>
    <w:basedOn w:val="1TomeNum"/>
    <w:next w:val="Normal"/>
    <w:uiPriority w:val="58"/>
    <w:semiHidden/>
    <w:rsid w:val="008C45E9"/>
    <w:pPr>
      <w:spacing w:before="0" w:after="120"/>
    </w:pPr>
    <w:rPr>
      <w:i/>
    </w:rPr>
  </w:style>
  <w:style w:type="paragraph" w:customStyle="1" w:styleId="2PartieIntit">
    <w:name w:val="*2 Partie Intit"/>
    <w:basedOn w:val="1TomeIntit"/>
    <w:next w:val="Normal"/>
    <w:uiPriority w:val="58"/>
    <w:semiHidden/>
    <w:rsid w:val="008C45E9"/>
    <w:pPr>
      <w:outlineLvl w:val="1"/>
    </w:pPr>
    <w:rPr>
      <w:rFonts w:ascii="Times New Roman Gras" w:hAnsi="Times New Roman Gras"/>
      <w:sz w:val="28"/>
      <w:szCs w:val="28"/>
    </w:rPr>
  </w:style>
  <w:style w:type="paragraph" w:customStyle="1" w:styleId="2PartieIntit0">
    <w:name w:val="&quot;2 Partie Intit"/>
    <w:basedOn w:val="2PartieIntit"/>
    <w:next w:val="Normal"/>
    <w:uiPriority w:val="58"/>
    <w:semiHidden/>
    <w:rsid w:val="008C45E9"/>
    <w:pPr>
      <w:spacing w:after="240"/>
    </w:pPr>
    <w:rPr>
      <w:i/>
    </w:rPr>
  </w:style>
  <w:style w:type="paragraph" w:customStyle="1" w:styleId="LoiTexte">
    <w:name w:val="* Loi Texte"/>
    <w:basedOn w:val="Normal"/>
    <w:uiPriority w:val="58"/>
    <w:semiHidden/>
    <w:rsid w:val="008C45E9"/>
    <w:pPr>
      <w:overflowPunct w:val="0"/>
      <w:autoSpaceDE w:val="0"/>
      <w:autoSpaceDN w:val="0"/>
      <w:adjustRightInd w:val="0"/>
      <w:spacing w:after="240"/>
      <w:ind w:firstLine="510"/>
      <w:textAlignment w:val="baseline"/>
    </w:pPr>
    <w:rPr>
      <w:rFonts w:eastAsia="Times New Roman"/>
      <w:sz w:val="28"/>
      <w:szCs w:val="20"/>
      <w:lang w:eastAsia="fr-FR"/>
    </w:rPr>
  </w:style>
  <w:style w:type="paragraph" w:customStyle="1" w:styleId="3LivreNum">
    <w:name w:val="&quot;3 Livre Num"/>
    <w:basedOn w:val="LoiTexte"/>
    <w:uiPriority w:val="58"/>
    <w:semiHidden/>
    <w:rsid w:val="008C45E9"/>
    <w:pPr>
      <w:ind w:firstLine="0"/>
      <w:jc w:val="center"/>
    </w:pPr>
    <w:rPr>
      <w:i/>
      <w:szCs w:val="36"/>
    </w:rPr>
  </w:style>
  <w:style w:type="paragraph" w:customStyle="1" w:styleId="9ArticleNum">
    <w:name w:val="*9 Article Num"/>
    <w:basedOn w:val="LoiTexte"/>
    <w:next w:val="LoiTexte"/>
    <w:uiPriority w:val="58"/>
    <w:semiHidden/>
    <w:rsid w:val="008C45E9"/>
    <w:pPr>
      <w:keepNext/>
      <w:spacing w:before="480"/>
      <w:ind w:firstLine="0"/>
      <w:jc w:val="center"/>
    </w:pPr>
    <w:rPr>
      <w:b/>
      <w:bCs/>
    </w:rPr>
  </w:style>
  <w:style w:type="paragraph" w:customStyle="1" w:styleId="4TitreIntit">
    <w:name w:val="*4 Titre Intit"/>
    <w:basedOn w:val="9ArticleNum"/>
    <w:next w:val="LoiTexte"/>
    <w:uiPriority w:val="58"/>
    <w:semiHidden/>
    <w:rsid w:val="008C45E9"/>
    <w:pPr>
      <w:spacing w:before="0" w:after="0"/>
    </w:pPr>
    <w:rPr>
      <w:bCs w:val="0"/>
      <w:caps/>
    </w:rPr>
  </w:style>
  <w:style w:type="paragraph" w:customStyle="1" w:styleId="4TitreIntit0">
    <w:name w:val="&quot;4 Titre Intit"/>
    <w:basedOn w:val="4TitreIntit"/>
    <w:next w:val="Normal"/>
    <w:uiPriority w:val="58"/>
    <w:semiHidden/>
    <w:rsid w:val="008C45E9"/>
    <w:pPr>
      <w:spacing w:after="240"/>
    </w:pPr>
    <w:rPr>
      <w:i/>
    </w:rPr>
  </w:style>
  <w:style w:type="paragraph" w:customStyle="1" w:styleId="4TitreNum">
    <w:name w:val="&quot;4 Titre Num"/>
    <w:basedOn w:val="Normal"/>
    <w:next w:val="Normal"/>
    <w:uiPriority w:val="58"/>
    <w:semiHidden/>
    <w:rsid w:val="008C45E9"/>
    <w:pPr>
      <w:overflowPunct w:val="0"/>
      <w:autoSpaceDE w:val="0"/>
      <w:autoSpaceDN w:val="0"/>
      <w:adjustRightInd w:val="0"/>
      <w:spacing w:after="120"/>
      <w:jc w:val="center"/>
      <w:textAlignment w:val="baseline"/>
      <w:outlineLvl w:val="3"/>
    </w:pPr>
    <w:rPr>
      <w:rFonts w:eastAsia="Times New Roman"/>
      <w:i/>
      <w:caps/>
      <w:color w:val="000000"/>
      <w:sz w:val="28"/>
      <w:szCs w:val="26"/>
      <w:lang w:eastAsia="fr-FR"/>
    </w:rPr>
  </w:style>
  <w:style w:type="paragraph" w:customStyle="1" w:styleId="5ChapitreIntit">
    <w:name w:val="*5 Chapitre Intit"/>
    <w:basedOn w:val="9ArticleNum"/>
    <w:next w:val="LoiTexte"/>
    <w:uiPriority w:val="58"/>
    <w:semiHidden/>
    <w:rsid w:val="008C45E9"/>
    <w:pPr>
      <w:spacing w:before="120"/>
    </w:pPr>
    <w:rPr>
      <w:bCs w:val="0"/>
    </w:rPr>
  </w:style>
  <w:style w:type="paragraph" w:customStyle="1" w:styleId="5ChapitreIntit0">
    <w:name w:val="&quot;5 Chapitre Intit"/>
    <w:basedOn w:val="5ChapitreIntit"/>
    <w:uiPriority w:val="58"/>
    <w:semiHidden/>
    <w:rsid w:val="008C45E9"/>
    <w:pPr>
      <w:spacing w:before="0"/>
    </w:pPr>
    <w:rPr>
      <w:i/>
    </w:rPr>
  </w:style>
  <w:style w:type="paragraph" w:customStyle="1" w:styleId="5ChapitreNum">
    <w:name w:val="*5 Chapitre Num"/>
    <w:basedOn w:val="9ArticleNum"/>
    <w:next w:val="5ChapitreIntit"/>
    <w:uiPriority w:val="58"/>
    <w:semiHidden/>
    <w:rsid w:val="008C45E9"/>
    <w:pPr>
      <w:spacing w:before="720" w:after="120"/>
    </w:pPr>
    <w:rPr>
      <w:b w:val="0"/>
      <w:smallCaps/>
    </w:rPr>
  </w:style>
  <w:style w:type="paragraph" w:customStyle="1" w:styleId="5ChapitreNum0">
    <w:name w:val="&quot;5 Chapitre Num"/>
    <w:basedOn w:val="5ChapitreNum"/>
    <w:next w:val="Normal"/>
    <w:uiPriority w:val="58"/>
    <w:semiHidden/>
    <w:rsid w:val="008C45E9"/>
    <w:pPr>
      <w:spacing w:before="0"/>
    </w:pPr>
    <w:rPr>
      <w:i/>
    </w:rPr>
  </w:style>
  <w:style w:type="paragraph" w:customStyle="1" w:styleId="6SectionIntit">
    <w:name w:val="*6 Section Intit"/>
    <w:basedOn w:val="5ChapitreIntit"/>
    <w:next w:val="LoiTexte"/>
    <w:uiPriority w:val="58"/>
    <w:semiHidden/>
    <w:rsid w:val="008C45E9"/>
  </w:style>
  <w:style w:type="paragraph" w:customStyle="1" w:styleId="6SectionIntit0">
    <w:name w:val="&quot;6 Section Intit"/>
    <w:basedOn w:val="6SectionIntit"/>
    <w:next w:val="Normal"/>
    <w:uiPriority w:val="58"/>
    <w:semiHidden/>
    <w:rsid w:val="008C45E9"/>
    <w:pPr>
      <w:spacing w:before="0"/>
    </w:pPr>
    <w:rPr>
      <w:i/>
    </w:rPr>
  </w:style>
  <w:style w:type="paragraph" w:customStyle="1" w:styleId="6SectionNum">
    <w:name w:val="*6 Section Num"/>
    <w:basedOn w:val="5ChapitreNum"/>
    <w:next w:val="6SectionIntit"/>
    <w:uiPriority w:val="58"/>
    <w:semiHidden/>
    <w:rsid w:val="008C45E9"/>
    <w:pPr>
      <w:spacing w:before="600"/>
    </w:pPr>
    <w:rPr>
      <w:smallCaps w:val="0"/>
    </w:rPr>
  </w:style>
  <w:style w:type="paragraph" w:customStyle="1" w:styleId="6SectionNum0">
    <w:name w:val="&quot;6 Section Num"/>
    <w:basedOn w:val="6SectionNum"/>
    <w:next w:val="Normal"/>
    <w:uiPriority w:val="58"/>
    <w:semiHidden/>
    <w:rsid w:val="008C45E9"/>
    <w:pPr>
      <w:spacing w:before="0"/>
    </w:pPr>
    <w:rPr>
      <w:i/>
    </w:rPr>
  </w:style>
  <w:style w:type="paragraph" w:customStyle="1" w:styleId="7Sous-sectionIntit">
    <w:name w:val="*7 Sous-section Intit"/>
    <w:basedOn w:val="5ChapitreIntit"/>
    <w:next w:val="LoiTexte"/>
    <w:uiPriority w:val="58"/>
    <w:semiHidden/>
    <w:rsid w:val="008C45E9"/>
    <w:rPr>
      <w:b w:val="0"/>
      <w:bCs/>
    </w:rPr>
  </w:style>
  <w:style w:type="paragraph" w:customStyle="1" w:styleId="7Sous-sectionIntit0">
    <w:name w:val="&quot;7 Sous-section Intit"/>
    <w:basedOn w:val="7Sous-sectionIntit"/>
    <w:next w:val="Normal"/>
    <w:uiPriority w:val="58"/>
    <w:semiHidden/>
    <w:rsid w:val="008C45E9"/>
    <w:pPr>
      <w:spacing w:before="0"/>
    </w:pPr>
    <w:rPr>
      <w:i/>
    </w:rPr>
  </w:style>
  <w:style w:type="paragraph" w:customStyle="1" w:styleId="7Sous-sectionNum">
    <w:name w:val="*7 Sous-section Num"/>
    <w:basedOn w:val="6SectionNum"/>
    <w:next w:val="7Sous-sectionIntit"/>
    <w:uiPriority w:val="58"/>
    <w:semiHidden/>
    <w:rsid w:val="008C45E9"/>
    <w:pPr>
      <w:spacing w:before="480"/>
    </w:pPr>
  </w:style>
  <w:style w:type="paragraph" w:customStyle="1" w:styleId="7Sous-sectionNum0">
    <w:name w:val="&quot;7 Sous-section Num"/>
    <w:basedOn w:val="7Sous-sectionNum"/>
    <w:next w:val="Normal"/>
    <w:uiPriority w:val="58"/>
    <w:semiHidden/>
    <w:rsid w:val="008C45E9"/>
    <w:pPr>
      <w:spacing w:before="0"/>
    </w:pPr>
    <w:rPr>
      <w:i/>
    </w:rPr>
  </w:style>
  <w:style w:type="paragraph" w:customStyle="1" w:styleId="8ParagrapheIntit">
    <w:name w:val="*8 Paragraphe Intit"/>
    <w:basedOn w:val="7Sous-sectionIntit"/>
    <w:uiPriority w:val="58"/>
    <w:semiHidden/>
    <w:rsid w:val="008C45E9"/>
  </w:style>
  <w:style w:type="paragraph" w:customStyle="1" w:styleId="8ParagrapheIntit0">
    <w:name w:val="&quot;8 Paragraphe Intit"/>
    <w:basedOn w:val="8ParagrapheIntit"/>
    <w:next w:val="Normal"/>
    <w:uiPriority w:val="58"/>
    <w:semiHidden/>
    <w:rsid w:val="008C45E9"/>
    <w:pPr>
      <w:spacing w:before="0"/>
    </w:pPr>
    <w:rPr>
      <w:i/>
    </w:rPr>
  </w:style>
  <w:style w:type="paragraph" w:customStyle="1" w:styleId="8ParagrapheNum">
    <w:name w:val="*8 Paragraphe Num"/>
    <w:basedOn w:val="7Sous-sectionNum"/>
    <w:uiPriority w:val="58"/>
    <w:semiHidden/>
    <w:rsid w:val="008C45E9"/>
    <w:pPr>
      <w:outlineLvl w:val="7"/>
    </w:pPr>
  </w:style>
  <w:style w:type="paragraph" w:customStyle="1" w:styleId="8ParagrapheNum0">
    <w:name w:val="&quot;8 Paragraphe Num"/>
    <w:basedOn w:val="8ParagrapheNum"/>
    <w:next w:val="Normal"/>
    <w:uiPriority w:val="58"/>
    <w:semiHidden/>
    <w:rsid w:val="008C45E9"/>
    <w:pPr>
      <w:spacing w:before="0"/>
    </w:pPr>
    <w:rPr>
      <w:i/>
    </w:rPr>
  </w:style>
  <w:style w:type="paragraph" w:customStyle="1" w:styleId="9ArticleNum0">
    <w:name w:val="&quot;9 Article Num"/>
    <w:basedOn w:val="9ArticleNum"/>
    <w:next w:val="Normal"/>
    <w:uiPriority w:val="58"/>
    <w:semiHidden/>
    <w:rsid w:val="008C45E9"/>
    <w:pPr>
      <w:spacing w:before="300" w:after="40"/>
    </w:pPr>
    <w:rPr>
      <w:i/>
    </w:rPr>
  </w:style>
  <w:style w:type="paragraph" w:customStyle="1" w:styleId="Mentionsousarticle">
    <w:name w:val="* Mention sous article"/>
    <w:basedOn w:val="8ParagrapheIntit0"/>
    <w:uiPriority w:val="58"/>
    <w:semiHidden/>
    <w:rsid w:val="008C45E9"/>
  </w:style>
  <w:style w:type="paragraph" w:customStyle="1" w:styleId="2PartieNum">
    <w:name w:val="*2 Partie Num"/>
    <w:basedOn w:val="1TomeNum"/>
    <w:uiPriority w:val="58"/>
    <w:semiHidden/>
    <w:rsid w:val="008C45E9"/>
    <w:pPr>
      <w:outlineLvl w:val="1"/>
    </w:pPr>
    <w:rPr>
      <w:rFonts w:ascii="Times New Roman" w:hAnsi="Times New Roman"/>
      <w:sz w:val="28"/>
    </w:rPr>
  </w:style>
  <w:style w:type="paragraph" w:customStyle="1" w:styleId="3LivreIntit">
    <w:name w:val="*3 Livre Intit"/>
    <w:basedOn w:val="2PartieIntit"/>
    <w:uiPriority w:val="58"/>
    <w:semiHidden/>
    <w:rsid w:val="008C45E9"/>
    <w:pPr>
      <w:outlineLvl w:val="2"/>
    </w:pPr>
  </w:style>
  <w:style w:type="paragraph" w:customStyle="1" w:styleId="3LivreNum0">
    <w:name w:val="*3 Livre Num"/>
    <w:basedOn w:val="2PartieNum"/>
    <w:uiPriority w:val="58"/>
    <w:semiHidden/>
    <w:rsid w:val="008C45E9"/>
    <w:pPr>
      <w:outlineLvl w:val="2"/>
    </w:pPr>
  </w:style>
  <w:style w:type="paragraph" w:customStyle="1" w:styleId="4TitreNum0">
    <w:name w:val="*4 Titre Num"/>
    <w:basedOn w:val="LoiTexte"/>
    <w:next w:val="4TitreIntit"/>
    <w:uiPriority w:val="58"/>
    <w:semiHidden/>
    <w:rsid w:val="008C45E9"/>
    <w:pPr>
      <w:keepNext/>
      <w:spacing w:before="840"/>
      <w:ind w:firstLine="0"/>
      <w:jc w:val="center"/>
    </w:pPr>
    <w:rPr>
      <w:caps/>
    </w:rPr>
  </w:style>
  <w:style w:type="character" w:customStyle="1" w:styleId="Lnom">
    <w:name w:val="*L nom"/>
    <w:basedOn w:val="Policepardfaut"/>
    <w:uiPriority w:val="58"/>
    <w:semiHidden/>
    <w:rsid w:val="008C45E9"/>
    <w:rPr>
      <w:rFonts w:ascii="Times New Roman" w:hAnsi="Times New Roman"/>
      <w:caps/>
      <w:dstrike w:val="0"/>
      <w:sz w:val="26"/>
      <w:szCs w:val="22"/>
      <w:vertAlign w:val="baseline"/>
    </w:rPr>
  </w:style>
  <w:style w:type="character" w:customStyle="1" w:styleId="Lprnom">
    <w:name w:val="*L prénom"/>
    <w:basedOn w:val="Policepardfaut"/>
    <w:uiPriority w:val="58"/>
    <w:semiHidden/>
    <w:rsid w:val="008C45E9"/>
    <w:rPr>
      <w:rFonts w:ascii="Times New Roman" w:hAnsi="Times New Roman"/>
      <w:dstrike w:val="0"/>
      <w:sz w:val="26"/>
      <w:szCs w:val="26"/>
      <w:vertAlign w:val="baseline"/>
    </w:rPr>
  </w:style>
  <w:style w:type="character" w:customStyle="1" w:styleId="Pastille">
    <w:name w:val="*Pastille"/>
    <w:basedOn w:val="Policepardfaut"/>
    <w:uiPriority w:val="58"/>
    <w:semiHidden/>
    <w:rsid w:val="008C45E9"/>
    <w:rPr>
      <w:b/>
      <w:dstrike w:val="0"/>
      <w:color w:val="auto"/>
      <w:sz w:val="24"/>
      <w:szCs w:val="24"/>
      <w:vertAlign w:val="baseline"/>
    </w:rPr>
  </w:style>
  <w:style w:type="character" w:customStyle="1" w:styleId="PastilleBis">
    <w:name w:val="*PastilleBis"/>
    <w:basedOn w:val="Policepardfaut"/>
    <w:uiPriority w:val="58"/>
    <w:semiHidden/>
    <w:rsid w:val="008C45E9"/>
    <w:rPr>
      <w:b/>
      <w:color w:val="auto"/>
      <w:sz w:val="24"/>
      <w:szCs w:val="24"/>
    </w:rPr>
  </w:style>
  <w:style w:type="paragraph" w:customStyle="1" w:styleId="Textenonpastill">
    <w:name w:val="*Texte non pastillé"/>
    <w:basedOn w:val="LoiTexte"/>
    <w:next w:val="LoiTexte"/>
    <w:uiPriority w:val="58"/>
    <w:semiHidden/>
    <w:rsid w:val="008C45E9"/>
  </w:style>
  <w:style w:type="numbering" w:customStyle="1" w:styleId="Listearticles">
    <w:name w:val="Liste_articles"/>
    <w:uiPriority w:val="99"/>
    <w:semiHidden/>
    <w:rsid w:val="008C45E9"/>
    <w:pPr>
      <w:numPr>
        <w:numId w:val="7"/>
      </w:numPr>
    </w:pPr>
  </w:style>
  <w:style w:type="paragraph" w:customStyle="1" w:styleId="EncaNoteB">
    <w:name w:val="Enca_NoteB"/>
    <w:uiPriority w:val="52"/>
    <w:qFormat/>
    <w:rsid w:val="008C45E9"/>
    <w:pPr>
      <w:keepNext/>
      <w:keepLines/>
      <w:pBdr>
        <w:top w:val="single" w:sz="4" w:space="12" w:color="auto"/>
        <w:left w:val="single" w:sz="4" w:space="12" w:color="auto"/>
        <w:bottom w:val="single" w:sz="4" w:space="12" w:color="auto"/>
        <w:right w:val="single" w:sz="4" w:space="12" w:color="auto"/>
      </w:pBdr>
      <w:spacing w:before="240" w:after="0" w:line="240" w:lineRule="auto"/>
      <w:ind w:left="607" w:right="238" w:hanging="369"/>
      <w:jc w:val="both"/>
    </w:pPr>
    <w:rPr>
      <w:rFonts w:ascii="Times New Roman" w:hAnsi="Times New Roman"/>
      <w:sz w:val="20"/>
    </w:rPr>
  </w:style>
  <w:style w:type="paragraph" w:customStyle="1" w:styleId="EncaSource">
    <w:name w:val="Enca_Source"/>
    <w:uiPriority w:val="52"/>
    <w:qFormat/>
    <w:rsid w:val="008C45E9"/>
    <w:pPr>
      <w:keepLines/>
      <w:pBdr>
        <w:top w:val="single" w:sz="4" w:space="12" w:color="auto"/>
        <w:left w:val="single" w:sz="4" w:space="12" w:color="auto"/>
        <w:bottom w:val="single" w:sz="4" w:space="12" w:color="auto"/>
        <w:right w:val="single" w:sz="4" w:space="12" w:color="auto"/>
      </w:pBdr>
      <w:spacing w:before="60" w:after="240" w:line="240" w:lineRule="auto"/>
      <w:ind w:left="238" w:right="238"/>
    </w:pPr>
    <w:rPr>
      <w:rFonts w:ascii="Times New Roman" w:hAnsi="Times New Roman"/>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497122">
      <w:bodyDiv w:val="1"/>
      <w:marLeft w:val="0"/>
      <w:marRight w:val="0"/>
      <w:marTop w:val="0"/>
      <w:marBottom w:val="0"/>
      <w:divBdr>
        <w:top w:val="none" w:sz="0" w:space="0" w:color="auto"/>
        <w:left w:val="none" w:sz="0" w:space="0" w:color="auto"/>
        <w:bottom w:val="none" w:sz="0" w:space="0" w:color="auto"/>
        <w:right w:val="none" w:sz="0" w:space="0" w:color="auto"/>
      </w:divBdr>
    </w:div>
    <w:div w:id="723068115">
      <w:bodyDiv w:val="1"/>
      <w:marLeft w:val="0"/>
      <w:marRight w:val="0"/>
      <w:marTop w:val="0"/>
      <w:marBottom w:val="0"/>
      <w:divBdr>
        <w:top w:val="none" w:sz="0" w:space="0" w:color="auto"/>
        <w:left w:val="none" w:sz="0" w:space="0" w:color="auto"/>
        <w:bottom w:val="none" w:sz="0" w:space="0" w:color="auto"/>
        <w:right w:val="none" w:sz="0" w:space="0" w:color="auto"/>
      </w:divBdr>
    </w:div>
    <w:div w:id="1336424139">
      <w:bodyDiv w:val="1"/>
      <w:marLeft w:val="0"/>
      <w:marRight w:val="0"/>
      <w:marTop w:val="0"/>
      <w:marBottom w:val="0"/>
      <w:divBdr>
        <w:top w:val="none" w:sz="0" w:space="0" w:color="auto"/>
        <w:left w:val="none" w:sz="0" w:space="0" w:color="auto"/>
        <w:bottom w:val="none" w:sz="0" w:space="0" w:color="auto"/>
        <w:right w:val="none" w:sz="0" w:space="0" w:color="auto"/>
      </w:divBdr>
    </w:div>
    <w:div w:id="203144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8.emf"/><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glossaryDocument" Target="glossary/document.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09.emf"/><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0.emf"/><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1.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transport/sites/transport/files/facts-fundings/evaluations/doc/2015-12-ex-post-evaluation-regulations-2009r1071-and-2009r107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ELES2010\ModelesCommuns\SuperModele.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03CDD959DE3425DA5DD4E6E1801F193"/>
        <w:category>
          <w:name w:val="Général"/>
          <w:gallery w:val="placeholder"/>
        </w:category>
        <w:types>
          <w:type w:val="bbPlcHdr"/>
        </w:types>
        <w:behaviors>
          <w:behavior w:val="content"/>
        </w:behaviors>
        <w:guid w:val="{C34D626B-8BFE-4AAF-A055-22949898980B}"/>
      </w:docPartPr>
      <w:docPartBody>
        <w:p w:rsidR="00CC3823" w:rsidRDefault="00140E4B" w:rsidP="00140E4B">
          <w:pPr>
            <w:pStyle w:val="803CDD959DE3425DA5DD4E6E1801F193"/>
          </w:pPr>
          <w:r w:rsidRPr="006760C8">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Italique">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E4B"/>
    <w:rsid w:val="00140E4B"/>
    <w:rsid w:val="00CC38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8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89"/>
    <w:semiHidden/>
    <w:rsid w:val="00140E4B"/>
    <w:rPr>
      <w:color w:val="808080"/>
    </w:rPr>
  </w:style>
  <w:style w:type="paragraph" w:customStyle="1" w:styleId="803CDD959DE3425DA5DD4E6E1801F193">
    <w:name w:val="803CDD959DE3425DA5DD4E6E1801F193"/>
    <w:rsid w:val="00140E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8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89"/>
    <w:semiHidden/>
    <w:rsid w:val="00140E4B"/>
    <w:rPr>
      <w:color w:val="808080"/>
    </w:rPr>
  </w:style>
  <w:style w:type="paragraph" w:customStyle="1" w:styleId="803CDD959DE3425DA5DD4E6E1801F193">
    <w:name w:val="803CDD959DE3425DA5DD4E6E1801F193"/>
    <w:rsid w:val="00140E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0B90D-34E2-4CDE-B3D7-A10B7C425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SuperModele</Template>
  <TotalTime>46</TotalTime>
  <Pages>32</Pages>
  <Words>9962</Words>
  <Characters>54099</Characters>
  <Application>Microsoft Office Word</Application>
  <DocSecurity>0</DocSecurity>
  <Lines>1001</Lines>
  <Paragraphs>247</Paragraphs>
  <ScaleCrop>false</ScaleCrop>
  <HeadingPairs>
    <vt:vector size="2" baseType="variant">
      <vt:variant>
        <vt:lpstr>Titre</vt:lpstr>
      </vt:variant>
      <vt:variant>
        <vt:i4>1</vt:i4>
      </vt:variant>
    </vt:vector>
  </HeadingPairs>
  <TitlesOfParts>
    <vt:vector size="1" baseType="lpstr">
      <vt:lpstr>RAPPORT</vt:lpstr>
    </vt:vector>
  </TitlesOfParts>
  <Company>Bobenco Solutions</Company>
  <LinksUpToDate>false</LinksUpToDate>
  <CharactersWithSpaces>63814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cblanchard@assemblee-nationale.fr</dc:creator>
  <cp:lastModifiedBy>Patrice Girard</cp:lastModifiedBy>
  <cp:revision>15</cp:revision>
  <cp:lastPrinted>2016-12-15T17:08:00Z</cp:lastPrinted>
  <dcterms:created xsi:type="dcterms:W3CDTF">2016-12-08T15:45:00Z</dcterms:created>
  <dcterms:modified xsi:type="dcterms:W3CDTF">2016-12-15T17:16:00Z</dcterms:modified>
</cp:coreProperties>
</file>